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6FC0" w:rsidRDefault="00D06FC0" w:rsidP="00D06FC0">
      <w:pPr>
        <w:spacing w:after="0" w:line="240" w:lineRule="auto"/>
        <w:jc w:val="center"/>
        <w:rPr>
          <w:rFonts w:ascii="Comic Sans MS" w:hAnsi="Comic Sans MS"/>
          <w:b/>
          <w:color w:val="FF0066"/>
          <w:sz w:val="24"/>
          <w:szCs w:val="24"/>
          <w:u w:val="single"/>
        </w:rPr>
      </w:pPr>
      <w:r>
        <w:rPr>
          <w:rFonts w:ascii="Comic Sans MS" w:hAnsi="Comic Sans MS"/>
          <w:b/>
          <w:color w:val="FF0066"/>
          <w:sz w:val="24"/>
          <w:szCs w:val="24"/>
          <w:u w:val="single"/>
        </w:rPr>
        <w:t>Year 6 Home Learning</w:t>
      </w:r>
    </w:p>
    <w:p w:rsidR="00D06FC0" w:rsidRDefault="00D06FC0" w:rsidP="006731AD">
      <w:pPr>
        <w:spacing w:after="0" w:line="240" w:lineRule="auto"/>
        <w:rPr>
          <w:rFonts w:ascii="Comic Sans MS" w:hAnsi="Comic Sans MS"/>
          <w:b/>
          <w:color w:val="FF0066"/>
          <w:sz w:val="24"/>
          <w:szCs w:val="24"/>
          <w:u w:val="single"/>
        </w:rPr>
      </w:pPr>
    </w:p>
    <w:p w:rsidR="00D06FC0" w:rsidRDefault="00D06FC0" w:rsidP="006731AD">
      <w:pPr>
        <w:spacing w:after="0" w:line="240" w:lineRule="auto"/>
        <w:rPr>
          <w:rFonts w:ascii="Comic Sans MS" w:hAnsi="Comic Sans MS"/>
          <w:color w:val="FF0066"/>
          <w:sz w:val="24"/>
          <w:szCs w:val="24"/>
        </w:rPr>
      </w:pPr>
      <w:r w:rsidRPr="001733FE">
        <w:rPr>
          <w:rFonts w:ascii="Comic Sans MS" w:hAnsi="Comic Sans MS"/>
          <w:color w:val="FF0066"/>
          <w:sz w:val="24"/>
          <w:szCs w:val="24"/>
        </w:rPr>
        <w:t xml:space="preserve">Hello everyone at home!  </w:t>
      </w:r>
      <w:r w:rsidR="00BA0E0F">
        <w:rPr>
          <w:rFonts w:ascii="Comic Sans MS" w:hAnsi="Comic Sans MS"/>
          <w:color w:val="FF0066"/>
          <w:sz w:val="24"/>
          <w:szCs w:val="24"/>
        </w:rPr>
        <w:t xml:space="preserve">Our final block of home learning for this academic year!  I am sorry that we are not all together as a class for these last three full weeks of term but I am looking forward to telephoning you before the end of term to say a final farewell – and even then, I hope that you will still keep in touch and let me know how you are getting on at secondary school.  </w:t>
      </w:r>
    </w:p>
    <w:p w:rsidR="00BA0E0F" w:rsidRDefault="00BA0E0F" w:rsidP="006731AD">
      <w:pPr>
        <w:spacing w:after="0" w:line="240" w:lineRule="auto"/>
        <w:rPr>
          <w:rFonts w:ascii="Comic Sans MS" w:hAnsi="Comic Sans MS"/>
          <w:color w:val="FF0066"/>
          <w:sz w:val="24"/>
          <w:szCs w:val="24"/>
        </w:rPr>
      </w:pPr>
    </w:p>
    <w:p w:rsidR="00D06FC0" w:rsidRDefault="00D06FC0" w:rsidP="006731AD">
      <w:pPr>
        <w:spacing w:after="0" w:line="240" w:lineRule="auto"/>
        <w:rPr>
          <w:rFonts w:ascii="Comic Sans MS" w:hAnsi="Comic Sans MS"/>
          <w:color w:val="FF0066"/>
          <w:sz w:val="24"/>
          <w:szCs w:val="24"/>
        </w:rPr>
      </w:pPr>
      <w:r>
        <w:rPr>
          <w:rFonts w:ascii="Comic Sans MS" w:hAnsi="Comic Sans MS"/>
          <w:color w:val="FF0066"/>
          <w:sz w:val="24"/>
          <w:szCs w:val="24"/>
        </w:rPr>
        <w:t xml:space="preserve">Below is the </w:t>
      </w:r>
      <w:r w:rsidR="00BA0E0F">
        <w:rPr>
          <w:rFonts w:ascii="Comic Sans MS" w:hAnsi="Comic Sans MS"/>
          <w:color w:val="FF0066"/>
          <w:sz w:val="24"/>
          <w:szCs w:val="24"/>
        </w:rPr>
        <w:t xml:space="preserve">final block of </w:t>
      </w:r>
      <w:r>
        <w:rPr>
          <w:rFonts w:ascii="Comic Sans MS" w:hAnsi="Comic Sans MS"/>
          <w:color w:val="FF0066"/>
          <w:sz w:val="24"/>
          <w:szCs w:val="24"/>
        </w:rPr>
        <w:t xml:space="preserve">work for the </w:t>
      </w:r>
      <w:r w:rsidR="00BA0E0F">
        <w:rPr>
          <w:rFonts w:ascii="Comic Sans MS" w:hAnsi="Comic Sans MS"/>
          <w:color w:val="FF0066"/>
          <w:sz w:val="24"/>
          <w:szCs w:val="24"/>
        </w:rPr>
        <w:t>last three</w:t>
      </w:r>
      <w:r>
        <w:rPr>
          <w:rFonts w:ascii="Comic Sans MS" w:hAnsi="Comic Sans MS"/>
          <w:color w:val="FF0066"/>
          <w:sz w:val="24"/>
          <w:szCs w:val="24"/>
        </w:rPr>
        <w:t xml:space="preserve"> </w:t>
      </w:r>
      <w:r w:rsidR="00BA0E0F">
        <w:rPr>
          <w:rFonts w:ascii="Comic Sans MS" w:hAnsi="Comic Sans MS"/>
          <w:color w:val="FF0066"/>
          <w:sz w:val="24"/>
          <w:szCs w:val="24"/>
        </w:rPr>
        <w:t xml:space="preserve">complete </w:t>
      </w:r>
      <w:r>
        <w:rPr>
          <w:rFonts w:ascii="Comic Sans MS" w:hAnsi="Comic Sans MS"/>
          <w:color w:val="FF0066"/>
          <w:sz w:val="24"/>
          <w:szCs w:val="24"/>
        </w:rPr>
        <w:t>weeks</w:t>
      </w:r>
      <w:r w:rsidR="00BA0E0F">
        <w:rPr>
          <w:rFonts w:ascii="Comic Sans MS" w:hAnsi="Comic Sans MS"/>
          <w:color w:val="FF0066"/>
          <w:sz w:val="24"/>
          <w:szCs w:val="24"/>
        </w:rPr>
        <w:t xml:space="preserve"> of term</w:t>
      </w:r>
      <w:r>
        <w:rPr>
          <w:rFonts w:ascii="Comic Sans MS" w:hAnsi="Comic Sans MS"/>
          <w:color w:val="FF0066"/>
          <w:sz w:val="24"/>
          <w:szCs w:val="24"/>
        </w:rPr>
        <w:t xml:space="preserve"> – split into blocks – one for each week.  Remember, it is up to you how much you do.  Any problems, don’t forget that you can always email or telephone school:</w:t>
      </w:r>
    </w:p>
    <w:p w:rsidR="00D06FC0" w:rsidRDefault="009724A2" w:rsidP="006731AD">
      <w:pPr>
        <w:spacing w:after="0" w:line="240" w:lineRule="auto"/>
        <w:rPr>
          <w:rFonts w:ascii="Comic Sans MS" w:hAnsi="Comic Sans MS"/>
          <w:color w:val="FF0066"/>
          <w:sz w:val="24"/>
          <w:szCs w:val="24"/>
        </w:rPr>
      </w:pPr>
      <w:hyperlink r:id="rId8" w:history="1">
        <w:r w:rsidR="00D06FC0" w:rsidRPr="008F7D68">
          <w:rPr>
            <w:rStyle w:val="Hyperlink"/>
            <w:rFonts w:ascii="Comic Sans MS" w:hAnsi="Comic Sans MS"/>
            <w:sz w:val="24"/>
            <w:szCs w:val="24"/>
          </w:rPr>
          <w:t>enquiries@cranwell.lincs.sch.uk</w:t>
        </w:r>
      </w:hyperlink>
    </w:p>
    <w:p w:rsidR="00D06FC0" w:rsidRDefault="00D06FC0" w:rsidP="006731AD">
      <w:pPr>
        <w:spacing w:after="0" w:line="240" w:lineRule="auto"/>
        <w:rPr>
          <w:rFonts w:ascii="Comic Sans MS" w:hAnsi="Comic Sans MS"/>
          <w:color w:val="FF0066"/>
          <w:sz w:val="24"/>
          <w:szCs w:val="24"/>
        </w:rPr>
      </w:pPr>
      <w:r>
        <w:rPr>
          <w:rFonts w:ascii="Comic Sans MS" w:hAnsi="Comic Sans MS"/>
          <w:color w:val="FF0066"/>
          <w:sz w:val="24"/>
          <w:szCs w:val="24"/>
        </w:rPr>
        <w:t>01400 659001</w:t>
      </w:r>
    </w:p>
    <w:p w:rsidR="006731AD" w:rsidRDefault="006731AD" w:rsidP="006731AD">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p>
    <w:p w:rsidR="00A85630" w:rsidRDefault="006731AD" w:rsidP="00BA0E0F">
      <w:pPr>
        <w:spacing w:after="0" w:line="240" w:lineRule="auto"/>
        <w:rPr>
          <w:rFonts w:ascii="Comic Sans MS" w:hAnsi="Comic Sans MS"/>
          <w:color w:val="FF0066"/>
          <w:sz w:val="24"/>
          <w:szCs w:val="24"/>
        </w:rPr>
      </w:pPr>
      <w:r>
        <w:rPr>
          <w:rFonts w:ascii="Comic Sans MS" w:hAnsi="Comic Sans MS"/>
          <w:color w:val="FF0066"/>
          <w:sz w:val="24"/>
          <w:szCs w:val="24"/>
        </w:rPr>
        <w:t>I hope that you enjoyed the ‘Awesome’ transition work in our last block.  I have treated mys</w:t>
      </w:r>
      <w:r w:rsidR="00A85630">
        <w:rPr>
          <w:rFonts w:ascii="Comic Sans MS" w:hAnsi="Comic Sans MS"/>
          <w:color w:val="FF0066"/>
          <w:sz w:val="24"/>
          <w:szCs w:val="24"/>
        </w:rPr>
        <w:t>elf to two books linked to this:</w:t>
      </w:r>
      <w:r>
        <w:rPr>
          <w:rFonts w:ascii="Comic Sans MS" w:hAnsi="Comic Sans MS"/>
          <w:color w:val="FF0066"/>
          <w:sz w:val="24"/>
          <w:szCs w:val="24"/>
        </w:rPr>
        <w:t xml:space="preserve">  </w:t>
      </w:r>
    </w:p>
    <w:p w:rsidR="00A85630" w:rsidRDefault="00A85630" w:rsidP="00BA0E0F">
      <w:pPr>
        <w:spacing w:after="0" w:line="240" w:lineRule="auto"/>
        <w:rPr>
          <w:rFonts w:ascii="Comic Sans MS" w:hAnsi="Comic Sans MS"/>
          <w:color w:val="FF0066"/>
          <w:sz w:val="24"/>
          <w:szCs w:val="24"/>
        </w:rPr>
      </w:pPr>
    </w:p>
    <w:p w:rsidR="006731AD" w:rsidRDefault="00A85630" w:rsidP="00BA0E0F">
      <w:pPr>
        <w:spacing w:after="0" w:line="240" w:lineRule="auto"/>
        <w:rPr>
          <w:rFonts w:ascii="Comic Sans MS" w:hAnsi="Comic Sans MS"/>
          <w:color w:val="FF0066"/>
          <w:sz w:val="24"/>
          <w:szCs w:val="24"/>
        </w:rPr>
      </w:pPr>
      <w:r>
        <w:rPr>
          <w:noProof/>
          <w:lang w:eastAsia="en-GB"/>
        </w:rPr>
        <w:drawing>
          <wp:anchor distT="0" distB="0" distL="114300" distR="114300" simplePos="0" relativeHeight="251670528" behindDoc="1" locked="0" layoutInCell="1" allowOverlap="1" wp14:anchorId="07BD2EA9" wp14:editId="7FB3C988">
            <wp:simplePos x="0" y="0"/>
            <wp:positionH relativeFrom="margin">
              <wp:align>left</wp:align>
            </wp:positionH>
            <wp:positionV relativeFrom="paragraph">
              <wp:posOffset>10795</wp:posOffset>
            </wp:positionV>
            <wp:extent cx="923925" cy="1389380"/>
            <wp:effectExtent l="0" t="0" r="9525" b="1270"/>
            <wp:wrapTight wrapText="bothSides">
              <wp:wrapPolygon edited="0">
                <wp:start x="0" y="0"/>
                <wp:lineTo x="0" y="21324"/>
                <wp:lineTo x="21377" y="21324"/>
                <wp:lineTo x="21377" y="0"/>
                <wp:lineTo x="0" y="0"/>
              </wp:wrapPolygon>
            </wp:wrapTight>
            <wp:docPr id="1" name="Picture 1" descr="https://images-na.ssl-images-amazon.com/images/I/41cOihne+PL._SY344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41cOihne+PL._SY344_BO1,204,203,200_.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1389380"/>
                    </a:xfrm>
                    <a:prstGeom prst="rect">
                      <a:avLst/>
                    </a:prstGeom>
                    <a:noFill/>
                    <a:ln>
                      <a:noFill/>
                    </a:ln>
                  </pic:spPr>
                </pic:pic>
              </a:graphicData>
            </a:graphic>
            <wp14:sizeRelH relativeFrom="page">
              <wp14:pctWidth>0</wp14:pctWidth>
            </wp14:sizeRelH>
            <wp14:sizeRelV relativeFrom="page">
              <wp14:pctHeight>0</wp14:pctHeight>
            </wp14:sizeRelV>
          </wp:anchor>
        </w:drawing>
      </w:r>
      <w:r w:rsidR="006731AD">
        <w:rPr>
          <w:rFonts w:ascii="Comic Sans MS" w:hAnsi="Comic Sans MS"/>
          <w:color w:val="FF0066"/>
          <w:sz w:val="24"/>
          <w:szCs w:val="24"/>
        </w:rPr>
        <w:t>If you are wanting to know a bit more about strategies for meeting the challenges of secondary school, you might like to purchase:</w:t>
      </w:r>
    </w:p>
    <w:p w:rsidR="006731AD" w:rsidRDefault="006731AD"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r>
        <w:rPr>
          <w:noProof/>
          <w:lang w:eastAsia="en-GB"/>
        </w:rPr>
        <w:drawing>
          <wp:anchor distT="0" distB="0" distL="114300" distR="114300" simplePos="0" relativeHeight="251671552" behindDoc="1" locked="0" layoutInCell="1" allowOverlap="1" wp14:anchorId="61EFFC49" wp14:editId="4EAE663E">
            <wp:simplePos x="0" y="0"/>
            <wp:positionH relativeFrom="column">
              <wp:posOffset>5120640</wp:posOffset>
            </wp:positionH>
            <wp:positionV relativeFrom="paragraph">
              <wp:posOffset>140335</wp:posOffset>
            </wp:positionV>
            <wp:extent cx="1125220" cy="1590675"/>
            <wp:effectExtent l="0" t="0" r="0" b="9525"/>
            <wp:wrapTight wrapText="bothSides">
              <wp:wrapPolygon edited="0">
                <wp:start x="0" y="0"/>
                <wp:lineTo x="0" y="21471"/>
                <wp:lineTo x="21210" y="21471"/>
                <wp:lineTo x="21210" y="0"/>
                <wp:lineTo x="0" y="0"/>
              </wp:wrapPolygon>
            </wp:wrapTight>
            <wp:docPr id="3" name="Picture 3" descr="You Are Awes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u Are Awesom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522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31AD" w:rsidRDefault="006731AD"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r>
        <w:rPr>
          <w:rFonts w:ascii="Comic Sans MS" w:hAnsi="Comic Sans MS"/>
          <w:color w:val="FF0066"/>
          <w:sz w:val="24"/>
          <w:szCs w:val="24"/>
        </w:rPr>
        <w:t>If you are interested in becoming more confident and how to be the best possible version of yourself, you might like:</w:t>
      </w:r>
    </w:p>
    <w:p w:rsidR="006731AD" w:rsidRDefault="006731AD" w:rsidP="00BA0E0F">
      <w:pPr>
        <w:spacing w:after="0" w:line="240" w:lineRule="auto"/>
        <w:rPr>
          <w:rFonts w:ascii="Comic Sans MS" w:hAnsi="Comic Sans MS"/>
          <w:color w:val="FF0066"/>
          <w:sz w:val="24"/>
          <w:szCs w:val="24"/>
        </w:rPr>
      </w:pPr>
    </w:p>
    <w:p w:rsidR="00BA0E0F" w:rsidRDefault="00BA0E0F"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r>
        <w:rPr>
          <w:rFonts w:ascii="Comic Sans MS" w:hAnsi="Comic Sans MS"/>
          <w:color w:val="FF0066"/>
          <w:sz w:val="24"/>
          <w:szCs w:val="24"/>
        </w:rPr>
        <w:t>Mrs. Birchenall and Miss Pettitt will be sending out a separate ParentMail just for you Year 6 children with resources linked to pub</w:t>
      </w:r>
      <w:r w:rsidR="00A85630">
        <w:rPr>
          <w:rFonts w:ascii="Comic Sans MS" w:hAnsi="Comic Sans MS"/>
          <w:color w:val="FF0066"/>
          <w:sz w:val="24"/>
          <w:szCs w:val="24"/>
        </w:rPr>
        <w:t xml:space="preserve">erty, </w:t>
      </w:r>
      <w:r>
        <w:rPr>
          <w:rFonts w:ascii="Comic Sans MS" w:hAnsi="Comic Sans MS"/>
          <w:color w:val="FF0066"/>
          <w:sz w:val="24"/>
          <w:szCs w:val="24"/>
        </w:rPr>
        <w:t xml:space="preserve">growing up and Sex Education.  Please do make sure you cover this topic with an adult at home.  </w:t>
      </w:r>
    </w:p>
    <w:p w:rsidR="00BA0E0F" w:rsidRDefault="00BA0E0F" w:rsidP="00BA0E0F">
      <w:pPr>
        <w:spacing w:after="0" w:line="240" w:lineRule="auto"/>
        <w:rPr>
          <w:rFonts w:ascii="Comic Sans MS" w:hAnsi="Comic Sans MS"/>
          <w:color w:val="FF0066"/>
          <w:sz w:val="24"/>
          <w:szCs w:val="24"/>
        </w:rPr>
      </w:pPr>
    </w:p>
    <w:p w:rsidR="00BA0E0F" w:rsidRDefault="006731AD" w:rsidP="00BA0E0F">
      <w:pPr>
        <w:spacing w:after="0" w:line="240" w:lineRule="auto"/>
        <w:rPr>
          <w:rFonts w:ascii="Comic Sans MS" w:hAnsi="Comic Sans MS"/>
          <w:color w:val="FF0066"/>
          <w:sz w:val="24"/>
          <w:szCs w:val="24"/>
        </w:rPr>
      </w:pPr>
      <w:r>
        <w:rPr>
          <w:rFonts w:ascii="Comic Sans MS" w:hAnsi="Comic Sans MS"/>
          <w:color w:val="FF0066"/>
          <w:sz w:val="24"/>
          <w:szCs w:val="24"/>
        </w:rPr>
        <w:t>I will eagerly await your farewell letters (see the first week of this block!)</w:t>
      </w:r>
    </w:p>
    <w:p w:rsidR="00BA0E0F" w:rsidRDefault="00BA0E0F" w:rsidP="00BA0E0F">
      <w:pPr>
        <w:spacing w:after="0" w:line="240" w:lineRule="auto"/>
        <w:rPr>
          <w:rFonts w:ascii="Comic Sans MS" w:hAnsi="Comic Sans MS"/>
          <w:color w:val="FF0066"/>
          <w:sz w:val="24"/>
          <w:szCs w:val="24"/>
        </w:rPr>
      </w:pPr>
    </w:p>
    <w:p w:rsidR="006731AD" w:rsidRDefault="006731AD" w:rsidP="00BA0E0F">
      <w:pPr>
        <w:spacing w:after="0" w:line="240" w:lineRule="auto"/>
        <w:rPr>
          <w:rFonts w:ascii="Comic Sans MS" w:hAnsi="Comic Sans MS"/>
          <w:color w:val="FF0066"/>
          <w:sz w:val="24"/>
          <w:szCs w:val="24"/>
        </w:rPr>
      </w:pPr>
      <w:r>
        <w:rPr>
          <w:rFonts w:ascii="Comic Sans MS" w:hAnsi="Comic Sans MS"/>
          <w:color w:val="FF0066"/>
          <w:sz w:val="24"/>
          <w:szCs w:val="24"/>
        </w:rPr>
        <w:t>Take care.</w:t>
      </w:r>
    </w:p>
    <w:p w:rsidR="006731AD" w:rsidRDefault="006731AD" w:rsidP="00BA0E0F">
      <w:pPr>
        <w:spacing w:after="0" w:line="240" w:lineRule="auto"/>
        <w:rPr>
          <w:rFonts w:ascii="Comic Sans MS" w:hAnsi="Comic Sans MS"/>
          <w:color w:val="FF0066"/>
          <w:sz w:val="24"/>
          <w:szCs w:val="24"/>
        </w:rPr>
      </w:pPr>
      <w:r>
        <w:rPr>
          <w:rFonts w:ascii="Comic Sans MS" w:hAnsi="Comic Sans MS"/>
          <w:color w:val="FF0066"/>
          <w:sz w:val="24"/>
          <w:szCs w:val="24"/>
        </w:rPr>
        <w:t>Miss Hill xx</w:t>
      </w:r>
    </w:p>
    <w:p w:rsidR="00BA0E0F" w:rsidRPr="00E12DC7" w:rsidRDefault="006731AD" w:rsidP="00BA0E0F">
      <w:pPr>
        <w:spacing w:after="0" w:line="240" w:lineRule="auto"/>
        <w:rPr>
          <w:rFonts w:ascii="Comic Sans MS" w:hAnsi="Comic Sans MS"/>
          <w:color w:val="FF0066"/>
          <w:sz w:val="24"/>
          <w:szCs w:val="24"/>
        </w:rPr>
      </w:pPr>
      <w:r>
        <w:rPr>
          <w:rFonts w:ascii="Comic Sans MS" w:hAnsi="Comic Sans MS"/>
          <w:color w:val="FF0066"/>
          <w:sz w:val="24"/>
          <w:szCs w:val="24"/>
        </w:rPr>
        <w:t>Mrs. Birchenall xx</w:t>
      </w:r>
    </w:p>
    <w:p w:rsidR="009724A2" w:rsidRDefault="009724A2" w:rsidP="00E12DC7">
      <w:pPr>
        <w:spacing w:after="0" w:line="240" w:lineRule="auto"/>
        <w:jc w:val="center"/>
        <w:rPr>
          <w:rFonts w:ascii="Comic Sans MS" w:hAnsi="Comic Sans MS"/>
          <w:b/>
          <w:color w:val="000000" w:themeColor="text1"/>
          <w:sz w:val="24"/>
          <w:szCs w:val="24"/>
          <w:u w:val="single"/>
        </w:rPr>
      </w:pPr>
    </w:p>
    <w:p w:rsidR="009724A2" w:rsidRDefault="009724A2" w:rsidP="00E12DC7">
      <w:pPr>
        <w:spacing w:after="0" w:line="240" w:lineRule="auto"/>
        <w:jc w:val="center"/>
        <w:rPr>
          <w:rFonts w:ascii="Comic Sans MS" w:hAnsi="Comic Sans MS"/>
          <w:b/>
          <w:color w:val="000000" w:themeColor="text1"/>
          <w:sz w:val="24"/>
          <w:szCs w:val="24"/>
          <w:u w:val="single"/>
        </w:rPr>
      </w:pPr>
    </w:p>
    <w:p w:rsidR="00E12DC7" w:rsidRPr="006731AD" w:rsidRDefault="00E12DC7" w:rsidP="00E12DC7">
      <w:pPr>
        <w:spacing w:after="0" w:line="240" w:lineRule="auto"/>
        <w:jc w:val="center"/>
        <w:rPr>
          <w:rFonts w:ascii="Comic Sans MS" w:hAnsi="Comic Sans MS"/>
          <w:b/>
          <w:color w:val="000000" w:themeColor="text1"/>
          <w:sz w:val="24"/>
          <w:szCs w:val="24"/>
          <w:u w:val="single"/>
        </w:rPr>
      </w:pPr>
      <w:bookmarkStart w:id="0" w:name="_GoBack"/>
      <w:bookmarkEnd w:id="0"/>
      <w:r w:rsidRPr="006731AD">
        <w:rPr>
          <w:rFonts w:ascii="Comic Sans MS" w:hAnsi="Comic Sans MS"/>
          <w:b/>
          <w:color w:val="000000" w:themeColor="text1"/>
          <w:sz w:val="24"/>
          <w:szCs w:val="24"/>
          <w:u w:val="single"/>
        </w:rPr>
        <w:lastRenderedPageBreak/>
        <w:t>Year 6 – w/c 29</w:t>
      </w:r>
      <w:r w:rsidRPr="006731AD">
        <w:rPr>
          <w:rFonts w:ascii="Comic Sans MS" w:hAnsi="Comic Sans MS"/>
          <w:b/>
          <w:color w:val="000000" w:themeColor="text1"/>
          <w:sz w:val="24"/>
          <w:szCs w:val="24"/>
          <w:u w:val="single"/>
          <w:vertAlign w:val="superscript"/>
        </w:rPr>
        <w:t>th</w:t>
      </w:r>
      <w:r w:rsidRPr="006731AD">
        <w:rPr>
          <w:rFonts w:ascii="Comic Sans MS" w:hAnsi="Comic Sans MS"/>
          <w:b/>
          <w:color w:val="000000" w:themeColor="text1"/>
          <w:sz w:val="24"/>
          <w:szCs w:val="24"/>
          <w:u w:val="single"/>
        </w:rPr>
        <w:t xml:space="preserve"> June 2020</w:t>
      </w:r>
    </w:p>
    <w:tbl>
      <w:tblPr>
        <w:tblStyle w:val="TableGrid"/>
        <w:tblW w:w="9739" w:type="dxa"/>
        <w:tblLayout w:type="fixed"/>
        <w:tblLook w:val="04A0" w:firstRow="1" w:lastRow="0" w:firstColumn="1" w:lastColumn="0" w:noHBand="0" w:noVBand="1"/>
      </w:tblPr>
      <w:tblGrid>
        <w:gridCol w:w="3360"/>
        <w:gridCol w:w="3261"/>
        <w:gridCol w:w="3118"/>
      </w:tblGrid>
      <w:tr w:rsidR="00E12DC7" w:rsidRPr="00E12DC7" w:rsidTr="00171634">
        <w:trPr>
          <w:trHeight w:val="274"/>
        </w:trPr>
        <w:tc>
          <w:tcPr>
            <w:tcW w:w="3360" w:type="dxa"/>
          </w:tcPr>
          <w:p w:rsidR="00E12DC7" w:rsidRPr="00E12DC7" w:rsidRDefault="00E12DC7" w:rsidP="00E12DC7">
            <w:pPr>
              <w:rPr>
                <w:rFonts w:ascii="Comic Sans MS" w:hAnsi="Comic Sans MS"/>
                <w:sz w:val="16"/>
                <w:szCs w:val="16"/>
              </w:rPr>
            </w:pPr>
            <w:r w:rsidRPr="00E12DC7">
              <w:rPr>
                <w:rFonts w:ascii="Comic Sans MS" w:hAnsi="Comic Sans MS"/>
                <w:sz w:val="16"/>
                <w:szCs w:val="16"/>
              </w:rPr>
              <w:t>Please continue to complete your daily maths lesson, using the White Rose resources from the website.  Remember to also follow the links to BB</w:t>
            </w:r>
            <w:r w:rsidRPr="00BA0E0F">
              <w:rPr>
                <w:rFonts w:ascii="Comic Sans MS" w:hAnsi="Comic Sans MS"/>
                <w:sz w:val="16"/>
                <w:szCs w:val="16"/>
              </w:rPr>
              <w:t>C Bitesize for even more practic</w:t>
            </w:r>
            <w:r w:rsidRPr="00E12DC7">
              <w:rPr>
                <w:rFonts w:ascii="Comic Sans MS" w:hAnsi="Comic Sans MS"/>
                <w:sz w:val="16"/>
                <w:szCs w:val="16"/>
              </w:rPr>
              <w:t xml:space="preserve">e. </w:t>
            </w:r>
          </w:p>
          <w:p w:rsidR="00E12DC7" w:rsidRPr="00E12DC7" w:rsidRDefault="00E12DC7" w:rsidP="00E12DC7">
            <w:pPr>
              <w:rPr>
                <w:rFonts w:ascii="Comic Sans MS" w:hAnsi="Comic Sans MS"/>
                <w:sz w:val="16"/>
                <w:szCs w:val="16"/>
              </w:rPr>
            </w:pPr>
            <w:r w:rsidRPr="00E12DC7">
              <w:rPr>
                <w:rFonts w:ascii="Comic Sans MS" w:hAnsi="Comic Sans MS"/>
                <w:sz w:val="16"/>
                <w:szCs w:val="16"/>
              </w:rPr>
              <w:t>You can find your lessons here:</w:t>
            </w:r>
          </w:p>
          <w:p w:rsidR="00E12DC7" w:rsidRPr="00E12DC7" w:rsidRDefault="009724A2" w:rsidP="00E12DC7">
            <w:pPr>
              <w:jc w:val="center"/>
              <w:rPr>
                <w:rFonts w:ascii="Comic Sans MS" w:hAnsi="Comic Sans MS"/>
                <w:sz w:val="16"/>
                <w:szCs w:val="16"/>
              </w:rPr>
            </w:pPr>
            <w:hyperlink r:id="rId11" w:history="1">
              <w:r w:rsidR="00E12DC7" w:rsidRPr="00BA0E0F">
                <w:rPr>
                  <w:rFonts w:ascii="Comic Sans MS" w:hAnsi="Comic Sans MS"/>
                  <w:sz w:val="16"/>
                  <w:szCs w:val="16"/>
                  <w:u w:val="single"/>
                </w:rPr>
                <w:t>https://whiterosemaths.com/homelearning/year-6/</w:t>
              </w:r>
            </w:hyperlink>
            <w:r w:rsidR="002A7570">
              <w:rPr>
                <w:rFonts w:ascii="Comic Sans MS" w:hAnsi="Comic Sans MS"/>
                <w:sz w:val="16"/>
                <w:szCs w:val="16"/>
                <w:u w:val="single"/>
              </w:rPr>
              <w:t xml:space="preserve">  </w:t>
            </w:r>
            <w:r w:rsidR="00E12DC7" w:rsidRPr="00E12DC7">
              <w:rPr>
                <w:rFonts w:ascii="Comic Sans MS" w:hAnsi="Comic Sans MS"/>
                <w:sz w:val="16"/>
                <w:szCs w:val="16"/>
              </w:rPr>
              <w:t xml:space="preserve"> </w:t>
            </w:r>
          </w:p>
          <w:p w:rsidR="00E12DC7" w:rsidRPr="00E12DC7" w:rsidRDefault="00E12DC7" w:rsidP="00E12DC7">
            <w:pPr>
              <w:rPr>
                <w:rFonts w:ascii="Comic Sans MS" w:hAnsi="Comic Sans MS"/>
                <w:sz w:val="16"/>
                <w:szCs w:val="16"/>
              </w:rPr>
            </w:pPr>
          </w:p>
          <w:p w:rsidR="00E12DC7" w:rsidRPr="00E12DC7" w:rsidRDefault="00E12DC7" w:rsidP="00E12DC7">
            <w:pPr>
              <w:rPr>
                <w:rFonts w:ascii="Comic Sans MS" w:hAnsi="Comic Sans MS"/>
                <w:sz w:val="16"/>
                <w:szCs w:val="16"/>
              </w:rPr>
            </w:pPr>
            <w:r w:rsidRPr="00E12DC7">
              <w:rPr>
                <w:rFonts w:ascii="Comic Sans MS" w:hAnsi="Comic Sans MS"/>
                <w:sz w:val="16"/>
                <w:szCs w:val="16"/>
              </w:rPr>
              <w:t>Please move onto the sect</w:t>
            </w:r>
            <w:r w:rsidRPr="00BA0E0F">
              <w:rPr>
                <w:rFonts w:ascii="Comic Sans MS" w:hAnsi="Comic Sans MS"/>
                <w:sz w:val="16"/>
                <w:szCs w:val="16"/>
              </w:rPr>
              <w:t>ion</w:t>
            </w:r>
            <w:r w:rsidR="002A7570">
              <w:rPr>
                <w:rFonts w:ascii="Comic Sans MS" w:hAnsi="Comic Sans MS"/>
                <w:sz w:val="16"/>
                <w:szCs w:val="16"/>
              </w:rPr>
              <w:t xml:space="preserve"> labelled ‘Summer Term Week 10 </w:t>
            </w:r>
            <w:r w:rsidRPr="00BA0E0F">
              <w:rPr>
                <w:rFonts w:ascii="Comic Sans MS" w:hAnsi="Comic Sans MS"/>
                <w:sz w:val="16"/>
                <w:szCs w:val="16"/>
              </w:rPr>
              <w:t>w/c 29</w:t>
            </w:r>
            <w:r w:rsidRPr="00E12DC7">
              <w:rPr>
                <w:rFonts w:ascii="Comic Sans MS" w:hAnsi="Comic Sans MS"/>
                <w:sz w:val="16"/>
                <w:szCs w:val="16"/>
                <w:vertAlign w:val="superscript"/>
              </w:rPr>
              <w:t>th</w:t>
            </w:r>
            <w:r w:rsidRPr="00E12DC7">
              <w:rPr>
                <w:rFonts w:ascii="Comic Sans MS" w:hAnsi="Comic Sans MS"/>
                <w:sz w:val="16"/>
                <w:szCs w:val="16"/>
              </w:rPr>
              <w:t xml:space="preserve"> June.   The videos are also available on Facebook, if the website is overloaded.</w:t>
            </w:r>
          </w:p>
          <w:p w:rsidR="00E12DC7" w:rsidRPr="00E12DC7" w:rsidRDefault="00E12DC7" w:rsidP="00E12DC7">
            <w:pPr>
              <w:rPr>
                <w:rFonts w:ascii="Comic Sans MS" w:hAnsi="Comic Sans MS"/>
                <w:sz w:val="16"/>
                <w:szCs w:val="16"/>
              </w:rPr>
            </w:pPr>
          </w:p>
          <w:p w:rsidR="00E12DC7" w:rsidRPr="00E12DC7" w:rsidRDefault="00E12DC7" w:rsidP="00E12DC7">
            <w:pPr>
              <w:rPr>
                <w:rFonts w:ascii="Comic Sans MS" w:hAnsi="Comic Sans MS"/>
                <w:sz w:val="16"/>
                <w:szCs w:val="16"/>
              </w:rPr>
            </w:pPr>
            <w:r w:rsidRPr="00E12DC7">
              <w:rPr>
                <w:rFonts w:ascii="Comic Sans MS" w:hAnsi="Comic Sans MS"/>
                <w:sz w:val="16"/>
                <w:szCs w:val="16"/>
              </w:rPr>
              <w:t>Of course, I’ll continue to set tasks on Mathletics, but only do these if you have spare time</w:t>
            </w:r>
          </w:p>
        </w:tc>
        <w:tc>
          <w:tcPr>
            <w:tcW w:w="3261" w:type="dxa"/>
          </w:tcPr>
          <w:p w:rsidR="00931F2E" w:rsidRPr="00BA0E0F" w:rsidRDefault="00931F2E" w:rsidP="00E12DC7">
            <w:pPr>
              <w:jc w:val="center"/>
              <w:rPr>
                <w:rFonts w:ascii="Comic Sans MS" w:hAnsi="Comic Sans MS"/>
                <w:noProof/>
                <w:sz w:val="16"/>
                <w:szCs w:val="16"/>
                <w:lang w:eastAsia="en-GB"/>
              </w:rPr>
            </w:pPr>
            <w:r w:rsidRPr="00BA0E0F">
              <w:rPr>
                <w:rFonts w:ascii="Comic Sans MS" w:hAnsi="Comic Sans MS"/>
                <w:noProof/>
                <w:sz w:val="16"/>
                <w:szCs w:val="16"/>
                <w:lang w:eastAsia="en-GB"/>
              </w:rPr>
              <w:t>Start to work through the booklet ‘Have you got the grasp for writing?’</w:t>
            </w:r>
          </w:p>
          <w:p w:rsidR="00931F2E" w:rsidRPr="00BA0E0F" w:rsidRDefault="00931F2E" w:rsidP="00E12DC7">
            <w:pPr>
              <w:jc w:val="center"/>
              <w:rPr>
                <w:rFonts w:ascii="Comic Sans MS" w:hAnsi="Comic Sans MS"/>
                <w:noProof/>
                <w:sz w:val="16"/>
                <w:szCs w:val="16"/>
                <w:lang w:eastAsia="en-GB"/>
              </w:rPr>
            </w:pPr>
          </w:p>
          <w:p w:rsidR="00E12DC7" w:rsidRPr="00E12DC7" w:rsidRDefault="00931F2E" w:rsidP="00E12DC7">
            <w:pPr>
              <w:jc w:val="center"/>
              <w:rPr>
                <w:rFonts w:ascii="Comic Sans MS" w:hAnsi="Comic Sans MS"/>
                <w:sz w:val="16"/>
                <w:szCs w:val="16"/>
              </w:rPr>
            </w:pPr>
            <w:r w:rsidRPr="00BA0E0F">
              <w:rPr>
                <w:rFonts w:ascii="Comic Sans MS" w:hAnsi="Comic Sans MS"/>
                <w:noProof/>
                <w:sz w:val="16"/>
                <w:szCs w:val="16"/>
                <w:lang w:eastAsia="en-GB"/>
              </w:rPr>
              <w:t xml:space="preserve">This is SPAG revision.  There are six weeks of work and so I suggest you cover two topics per week.  </w:t>
            </w:r>
            <w:r w:rsidR="00E12DC7" w:rsidRPr="00E12DC7">
              <w:rPr>
                <w:rFonts w:ascii="Comic Sans MS" w:hAnsi="Comic Sans MS"/>
                <w:noProof/>
                <w:sz w:val="16"/>
                <w:szCs w:val="16"/>
                <w:lang w:eastAsia="en-GB"/>
              </w:rPr>
              <w:t xml:space="preserve">  </w:t>
            </w:r>
          </w:p>
        </w:tc>
        <w:tc>
          <w:tcPr>
            <w:tcW w:w="3118" w:type="dxa"/>
          </w:tcPr>
          <w:p w:rsidR="00171634" w:rsidRPr="00BA0E0F" w:rsidRDefault="00171634" w:rsidP="00171634">
            <w:pPr>
              <w:jc w:val="center"/>
              <w:rPr>
                <w:rFonts w:ascii="Comic Sans MS" w:hAnsi="Comic Sans MS"/>
                <w:sz w:val="16"/>
                <w:szCs w:val="16"/>
                <w:u w:val="single"/>
              </w:rPr>
            </w:pPr>
            <w:r w:rsidRPr="00BA0E0F">
              <w:rPr>
                <w:rFonts w:ascii="Comic Sans MS" w:hAnsi="Comic Sans MS"/>
                <w:sz w:val="16"/>
                <w:szCs w:val="16"/>
                <w:u w:val="single"/>
              </w:rPr>
              <w:t xml:space="preserve">Monday </w:t>
            </w:r>
          </w:p>
          <w:p w:rsidR="00E12DC7" w:rsidRPr="00BA0E0F" w:rsidRDefault="00171634" w:rsidP="00171634">
            <w:pPr>
              <w:rPr>
                <w:rFonts w:ascii="Comic Sans MS" w:hAnsi="Comic Sans MS"/>
                <w:sz w:val="16"/>
                <w:szCs w:val="16"/>
              </w:rPr>
            </w:pPr>
            <w:r w:rsidRPr="00BA0E0F">
              <w:rPr>
                <w:rFonts w:ascii="Comic Sans MS" w:hAnsi="Comic Sans MS"/>
                <w:sz w:val="16"/>
                <w:szCs w:val="16"/>
              </w:rPr>
              <w:t xml:space="preserve">Listen and look at the story retelling of ‘The Day the Crayons Quit’ by Drew Daywalt.  </w:t>
            </w:r>
          </w:p>
          <w:p w:rsidR="00171634" w:rsidRPr="00BA0E0F" w:rsidRDefault="00171634" w:rsidP="00171634">
            <w:pPr>
              <w:rPr>
                <w:rFonts w:ascii="Comic Sans MS" w:hAnsi="Comic Sans MS"/>
                <w:sz w:val="16"/>
                <w:szCs w:val="16"/>
              </w:rPr>
            </w:pPr>
          </w:p>
          <w:p w:rsidR="00171634" w:rsidRPr="00BA0E0F" w:rsidRDefault="009724A2" w:rsidP="00171634">
            <w:pPr>
              <w:rPr>
                <w:rFonts w:ascii="Comic Sans MS" w:hAnsi="Comic Sans MS"/>
                <w:sz w:val="16"/>
                <w:szCs w:val="16"/>
              </w:rPr>
            </w:pPr>
            <w:hyperlink r:id="rId12" w:history="1">
              <w:r w:rsidR="00171634" w:rsidRPr="00BA0E0F">
                <w:rPr>
                  <w:rStyle w:val="Hyperlink"/>
                  <w:rFonts w:ascii="Comic Sans MS" w:hAnsi="Comic Sans MS"/>
                  <w:color w:val="auto"/>
                  <w:sz w:val="16"/>
                  <w:szCs w:val="16"/>
                </w:rPr>
                <w:t>https://www.youtube.com/watch?v=489micE6eHU</w:t>
              </w:r>
            </w:hyperlink>
            <w:r w:rsidR="00171634" w:rsidRPr="00BA0E0F">
              <w:rPr>
                <w:rFonts w:ascii="Comic Sans MS" w:hAnsi="Comic Sans MS"/>
                <w:sz w:val="16"/>
                <w:szCs w:val="16"/>
              </w:rPr>
              <w:t xml:space="preserve">  </w:t>
            </w:r>
          </w:p>
          <w:p w:rsidR="00171634" w:rsidRPr="00BA0E0F" w:rsidRDefault="00171634" w:rsidP="00171634">
            <w:pPr>
              <w:rPr>
                <w:rFonts w:ascii="Comic Sans MS" w:hAnsi="Comic Sans MS"/>
                <w:sz w:val="16"/>
                <w:szCs w:val="16"/>
              </w:rPr>
            </w:pPr>
          </w:p>
          <w:p w:rsidR="00171634" w:rsidRPr="00BA0E0F" w:rsidRDefault="00171634" w:rsidP="00171634">
            <w:pPr>
              <w:rPr>
                <w:rFonts w:ascii="Comic Sans MS" w:hAnsi="Comic Sans MS"/>
                <w:sz w:val="16"/>
                <w:szCs w:val="16"/>
              </w:rPr>
            </w:pPr>
            <w:r w:rsidRPr="00BA0E0F">
              <w:rPr>
                <w:rFonts w:ascii="Comic Sans MS" w:hAnsi="Comic Sans MS"/>
                <w:sz w:val="16"/>
                <w:szCs w:val="16"/>
              </w:rPr>
              <w:t>Choose one of the coloured crayons and make notes about what they are unhappy about!</w:t>
            </w:r>
          </w:p>
          <w:p w:rsidR="00171634" w:rsidRPr="00BA0E0F" w:rsidRDefault="00171634" w:rsidP="00171634">
            <w:pPr>
              <w:rPr>
                <w:rFonts w:ascii="Comic Sans MS" w:hAnsi="Comic Sans MS"/>
                <w:sz w:val="16"/>
                <w:szCs w:val="16"/>
              </w:rPr>
            </w:pPr>
          </w:p>
          <w:p w:rsidR="00171634" w:rsidRPr="00BA0E0F" w:rsidRDefault="00171634" w:rsidP="00171634">
            <w:pPr>
              <w:rPr>
                <w:rFonts w:ascii="Comic Sans MS" w:hAnsi="Comic Sans MS"/>
                <w:sz w:val="16"/>
                <w:szCs w:val="16"/>
              </w:rPr>
            </w:pPr>
            <w:r w:rsidRPr="00BA0E0F">
              <w:rPr>
                <w:rFonts w:ascii="Comic Sans MS" w:hAnsi="Comic Sans MS"/>
                <w:sz w:val="16"/>
                <w:szCs w:val="16"/>
              </w:rPr>
              <w:t>How has each crayon tried to persuade Duncan to change his colouring habits?</w:t>
            </w:r>
          </w:p>
          <w:p w:rsidR="00171634" w:rsidRPr="00BA0E0F" w:rsidRDefault="00171634" w:rsidP="00171634">
            <w:pPr>
              <w:rPr>
                <w:rFonts w:ascii="Comic Sans MS" w:hAnsi="Comic Sans MS"/>
                <w:sz w:val="16"/>
                <w:szCs w:val="16"/>
              </w:rPr>
            </w:pPr>
          </w:p>
          <w:p w:rsidR="00171634" w:rsidRPr="00BA0E0F" w:rsidRDefault="00171634" w:rsidP="00171634">
            <w:pPr>
              <w:rPr>
                <w:rFonts w:ascii="Comic Sans MS" w:hAnsi="Comic Sans MS"/>
                <w:sz w:val="16"/>
                <w:szCs w:val="16"/>
              </w:rPr>
            </w:pPr>
            <w:r w:rsidRPr="00BA0E0F">
              <w:rPr>
                <w:rFonts w:ascii="Comic Sans MS" w:hAnsi="Comic Sans MS"/>
                <w:sz w:val="16"/>
                <w:szCs w:val="16"/>
              </w:rPr>
              <w:t>Brainstorm ideas for which items in our life might be fed up with us!  For example, socks, glue sticks, washing machines, etc.</w:t>
            </w:r>
          </w:p>
          <w:p w:rsidR="00171634" w:rsidRPr="00E12DC7" w:rsidRDefault="00171634" w:rsidP="00171634">
            <w:pPr>
              <w:rPr>
                <w:rFonts w:ascii="Comic Sans MS" w:hAnsi="Comic Sans MS"/>
                <w:sz w:val="16"/>
                <w:szCs w:val="16"/>
              </w:rPr>
            </w:pPr>
          </w:p>
          <w:p w:rsidR="00E12DC7" w:rsidRPr="00BA0E0F" w:rsidRDefault="00171634" w:rsidP="00E12DC7">
            <w:pPr>
              <w:jc w:val="center"/>
              <w:rPr>
                <w:rFonts w:ascii="Comic Sans MS" w:hAnsi="Comic Sans MS"/>
                <w:sz w:val="16"/>
                <w:szCs w:val="16"/>
                <w:u w:val="single"/>
              </w:rPr>
            </w:pPr>
            <w:r w:rsidRPr="00BA0E0F">
              <w:rPr>
                <w:rFonts w:ascii="Comic Sans MS" w:hAnsi="Comic Sans MS"/>
                <w:sz w:val="16"/>
                <w:szCs w:val="16"/>
                <w:u w:val="single"/>
              </w:rPr>
              <w:t>Tuesday</w:t>
            </w:r>
          </w:p>
          <w:p w:rsidR="00171634" w:rsidRPr="00BA0E0F" w:rsidRDefault="00171634" w:rsidP="00171634">
            <w:pPr>
              <w:rPr>
                <w:rFonts w:ascii="Comic Sans MS" w:hAnsi="Comic Sans MS"/>
                <w:sz w:val="16"/>
                <w:szCs w:val="16"/>
              </w:rPr>
            </w:pPr>
            <w:r w:rsidRPr="00BA0E0F">
              <w:rPr>
                <w:rFonts w:ascii="Comic Sans MS" w:hAnsi="Comic Sans MS"/>
                <w:sz w:val="16"/>
                <w:szCs w:val="16"/>
              </w:rPr>
              <w:t xml:space="preserve">Choose some of the items that you brainstormed yesterday – what might they complain about?  </w:t>
            </w:r>
          </w:p>
          <w:p w:rsidR="00171634" w:rsidRPr="00BA0E0F" w:rsidRDefault="00171634" w:rsidP="00C7280B">
            <w:pPr>
              <w:rPr>
                <w:rFonts w:ascii="Comic Sans MS" w:hAnsi="Comic Sans MS"/>
                <w:sz w:val="16"/>
                <w:szCs w:val="16"/>
              </w:rPr>
            </w:pPr>
          </w:p>
          <w:p w:rsidR="00171634" w:rsidRPr="00BA0E0F" w:rsidRDefault="00171634" w:rsidP="00C7280B">
            <w:pPr>
              <w:rPr>
                <w:rFonts w:ascii="Comic Sans MS" w:hAnsi="Comic Sans MS"/>
                <w:sz w:val="16"/>
                <w:szCs w:val="16"/>
              </w:rPr>
            </w:pPr>
            <w:r w:rsidRPr="00BA0E0F">
              <w:rPr>
                <w:rFonts w:ascii="Comic Sans MS" w:hAnsi="Comic Sans MS"/>
                <w:sz w:val="16"/>
                <w:szCs w:val="16"/>
              </w:rPr>
              <w:t xml:space="preserve">Choose one of these items and start to plan a letter to yourself, explaining why your item is fed up.  </w:t>
            </w:r>
          </w:p>
          <w:p w:rsidR="00171634" w:rsidRPr="00BA0E0F" w:rsidRDefault="00171634" w:rsidP="00C7280B">
            <w:pPr>
              <w:rPr>
                <w:rFonts w:ascii="Comic Sans MS" w:hAnsi="Comic Sans MS"/>
                <w:sz w:val="16"/>
                <w:szCs w:val="16"/>
              </w:rPr>
            </w:pPr>
          </w:p>
          <w:p w:rsidR="00171634" w:rsidRPr="00E12DC7" w:rsidRDefault="00171634" w:rsidP="00C7280B">
            <w:pPr>
              <w:rPr>
                <w:rFonts w:ascii="Comic Sans MS" w:hAnsi="Comic Sans MS"/>
                <w:sz w:val="16"/>
                <w:szCs w:val="16"/>
              </w:rPr>
            </w:pPr>
          </w:p>
          <w:p w:rsidR="00C7280B" w:rsidRPr="00BA0E0F" w:rsidRDefault="00C7280B" w:rsidP="00C7280B">
            <w:pPr>
              <w:rPr>
                <w:rFonts w:ascii="Comic Sans MS" w:hAnsi="Comic Sans MS"/>
                <w:sz w:val="16"/>
                <w:szCs w:val="16"/>
                <w:u w:val="single"/>
              </w:rPr>
            </w:pPr>
            <w:r w:rsidRPr="00BA0E0F">
              <w:rPr>
                <w:rFonts w:ascii="Comic Sans MS" w:hAnsi="Comic Sans MS"/>
                <w:sz w:val="16"/>
                <w:szCs w:val="16"/>
                <w:u w:val="single"/>
              </w:rPr>
              <w:t>Wednesday</w:t>
            </w:r>
          </w:p>
          <w:p w:rsidR="00E12DC7" w:rsidRPr="00BA0E0F" w:rsidRDefault="00C7280B" w:rsidP="00C7280B">
            <w:pPr>
              <w:rPr>
                <w:rFonts w:ascii="Comic Sans MS" w:hAnsi="Comic Sans MS"/>
                <w:sz w:val="16"/>
                <w:szCs w:val="16"/>
              </w:rPr>
            </w:pPr>
            <w:r w:rsidRPr="00BA0E0F">
              <w:rPr>
                <w:rFonts w:ascii="Comic Sans MS" w:hAnsi="Comic Sans MS"/>
                <w:sz w:val="16"/>
                <w:szCs w:val="16"/>
              </w:rPr>
              <w:t>C</w:t>
            </w:r>
            <w:r w:rsidR="00171634" w:rsidRPr="00BA0E0F">
              <w:rPr>
                <w:rFonts w:ascii="Comic Sans MS" w:hAnsi="Comic Sans MS"/>
                <w:sz w:val="16"/>
                <w:szCs w:val="16"/>
              </w:rPr>
              <w:t xml:space="preserve">omplete the draft of the letter to yourself, explaining why your item is fed up with you.   </w:t>
            </w:r>
          </w:p>
          <w:p w:rsidR="00C7280B" w:rsidRPr="00E12DC7" w:rsidRDefault="00C7280B" w:rsidP="00C7280B">
            <w:pPr>
              <w:rPr>
                <w:rFonts w:ascii="Comic Sans MS" w:hAnsi="Comic Sans MS"/>
                <w:sz w:val="16"/>
                <w:szCs w:val="16"/>
              </w:rPr>
            </w:pPr>
          </w:p>
          <w:p w:rsidR="00C7280B" w:rsidRPr="00BA0E0F" w:rsidRDefault="00C7280B" w:rsidP="00C7280B">
            <w:pPr>
              <w:rPr>
                <w:rFonts w:ascii="Comic Sans MS" w:hAnsi="Comic Sans MS"/>
                <w:sz w:val="16"/>
                <w:szCs w:val="16"/>
                <w:u w:val="single"/>
              </w:rPr>
            </w:pPr>
            <w:r w:rsidRPr="00BA0E0F">
              <w:rPr>
                <w:rFonts w:ascii="Comic Sans MS" w:hAnsi="Comic Sans MS"/>
                <w:sz w:val="16"/>
                <w:szCs w:val="16"/>
                <w:u w:val="single"/>
              </w:rPr>
              <w:t>Thursday</w:t>
            </w:r>
          </w:p>
          <w:p w:rsidR="00E12DC7" w:rsidRPr="00E12DC7" w:rsidRDefault="00C7280B" w:rsidP="00C7280B">
            <w:pPr>
              <w:rPr>
                <w:rFonts w:ascii="Comic Sans MS" w:hAnsi="Comic Sans MS"/>
                <w:sz w:val="16"/>
                <w:szCs w:val="16"/>
              </w:rPr>
            </w:pPr>
            <w:r w:rsidRPr="00BA0E0F">
              <w:rPr>
                <w:rFonts w:ascii="Comic Sans MS" w:hAnsi="Comic Sans MS"/>
                <w:sz w:val="16"/>
                <w:szCs w:val="16"/>
              </w:rPr>
              <w:t>E</w:t>
            </w:r>
            <w:r w:rsidR="00171634" w:rsidRPr="00BA0E0F">
              <w:rPr>
                <w:rFonts w:ascii="Comic Sans MS" w:hAnsi="Comic Sans MS"/>
                <w:sz w:val="16"/>
                <w:szCs w:val="16"/>
              </w:rPr>
              <w:t xml:space="preserve">dit the draft of the letter to yourself, explaining why your item is fed up with you.   </w:t>
            </w:r>
          </w:p>
          <w:p w:rsidR="00C7280B" w:rsidRPr="00BA0E0F" w:rsidRDefault="00C7280B" w:rsidP="00C7280B">
            <w:pPr>
              <w:rPr>
                <w:rFonts w:ascii="Comic Sans MS" w:hAnsi="Comic Sans MS"/>
                <w:sz w:val="16"/>
                <w:szCs w:val="16"/>
                <w:u w:val="single"/>
              </w:rPr>
            </w:pPr>
            <w:r w:rsidRPr="00BA0E0F">
              <w:rPr>
                <w:rFonts w:ascii="Comic Sans MS" w:hAnsi="Comic Sans MS"/>
                <w:sz w:val="16"/>
                <w:szCs w:val="16"/>
                <w:u w:val="single"/>
              </w:rPr>
              <w:t>Friday</w:t>
            </w:r>
          </w:p>
          <w:p w:rsidR="00E12DC7" w:rsidRPr="00E12DC7" w:rsidRDefault="00C7280B" w:rsidP="00C7280B">
            <w:pPr>
              <w:rPr>
                <w:rFonts w:ascii="Comic Sans MS" w:hAnsi="Comic Sans MS"/>
                <w:sz w:val="16"/>
                <w:szCs w:val="16"/>
              </w:rPr>
            </w:pPr>
            <w:r w:rsidRPr="00BA0E0F">
              <w:rPr>
                <w:rFonts w:ascii="Comic Sans MS" w:hAnsi="Comic Sans MS"/>
                <w:sz w:val="16"/>
                <w:szCs w:val="16"/>
              </w:rPr>
              <w:t>P</w:t>
            </w:r>
            <w:r w:rsidR="00171634" w:rsidRPr="00BA0E0F">
              <w:rPr>
                <w:rFonts w:ascii="Comic Sans MS" w:hAnsi="Comic Sans MS"/>
                <w:sz w:val="16"/>
                <w:szCs w:val="16"/>
              </w:rPr>
              <w:t>resent your piece of writing in an IMAGINATIVE way!</w:t>
            </w:r>
          </w:p>
        </w:tc>
      </w:tr>
      <w:tr w:rsidR="00E12DC7" w:rsidRPr="00E12DC7" w:rsidTr="004D75CA">
        <w:tc>
          <w:tcPr>
            <w:tcW w:w="3360" w:type="dxa"/>
          </w:tcPr>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Check that you can spell these words – and that you know what they mean!  For any words that you cannot spell correctly, focus on learning these this week.  Remember – you could make your own spelling flash cards to use daily if you wish.</w:t>
            </w:r>
          </w:p>
          <w:p w:rsidR="00C32A5A" w:rsidRPr="00BA0E0F" w:rsidRDefault="00C32A5A" w:rsidP="00C32A5A">
            <w:pPr>
              <w:jc w:val="center"/>
              <w:rPr>
                <w:rFonts w:ascii="Comic Sans MS" w:hAnsi="Comic Sans MS"/>
                <w:sz w:val="16"/>
                <w:szCs w:val="16"/>
              </w:rPr>
            </w:pP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accommodate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appreciate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deviate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disproportionate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disastrous</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dissociate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individual</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interfere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interrupt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infrequent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lastRenderedPageBreak/>
              <w:t>misplace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misbehaviour</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mispronounce</w:t>
            </w:r>
          </w:p>
          <w:p w:rsidR="00C32A5A" w:rsidRPr="00BA0E0F" w:rsidRDefault="00C32A5A" w:rsidP="00C32A5A">
            <w:pPr>
              <w:jc w:val="center"/>
              <w:rPr>
                <w:rFonts w:ascii="Comic Sans MS" w:hAnsi="Comic Sans MS"/>
                <w:sz w:val="16"/>
                <w:szCs w:val="16"/>
              </w:rPr>
            </w:pPr>
          </w:p>
          <w:p w:rsidR="00C32A5A" w:rsidRPr="00BA0E0F" w:rsidRDefault="00E12DC7" w:rsidP="00C32A5A">
            <w:pPr>
              <w:jc w:val="center"/>
              <w:rPr>
                <w:rFonts w:ascii="Comic Sans MS" w:hAnsi="Comic Sans MS"/>
                <w:sz w:val="16"/>
                <w:szCs w:val="16"/>
              </w:rPr>
            </w:pPr>
            <w:r w:rsidRPr="00E12DC7">
              <w:rPr>
                <w:rFonts w:ascii="Comic Sans MS" w:hAnsi="Comic Sans MS"/>
                <w:sz w:val="16"/>
                <w:szCs w:val="16"/>
              </w:rPr>
              <w:t xml:space="preserve"> </w:t>
            </w:r>
            <w:r w:rsidR="00C32A5A" w:rsidRPr="00BA0E0F">
              <w:rPr>
                <w:rFonts w:ascii="Comic Sans MS" w:hAnsi="Comic Sans MS"/>
                <w:sz w:val="16"/>
                <w:szCs w:val="16"/>
              </w:rPr>
              <w:t>ancient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patient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conscious</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delicious</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ferocious</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immune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committee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telecommunication</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correspond</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extracurricular</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extraordinary</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secretary</w:t>
            </w:r>
          </w:p>
          <w:p w:rsidR="00E12DC7" w:rsidRPr="00E12DC7" w:rsidRDefault="00C32A5A" w:rsidP="00C32A5A">
            <w:pPr>
              <w:jc w:val="center"/>
              <w:rPr>
                <w:rFonts w:ascii="Comic Sans MS" w:hAnsi="Comic Sans MS"/>
                <w:sz w:val="16"/>
                <w:szCs w:val="16"/>
              </w:rPr>
            </w:pPr>
            <w:r w:rsidRPr="00BA0E0F">
              <w:rPr>
                <w:rFonts w:ascii="Comic Sans MS" w:hAnsi="Comic Sans MS"/>
                <w:sz w:val="16"/>
                <w:szCs w:val="16"/>
              </w:rPr>
              <w:t>stationary</w:t>
            </w:r>
          </w:p>
        </w:tc>
        <w:tc>
          <w:tcPr>
            <w:tcW w:w="3261" w:type="dxa"/>
          </w:tcPr>
          <w:p w:rsidR="00503E20" w:rsidRPr="00BA0E0F" w:rsidRDefault="00503E20" w:rsidP="00503E20">
            <w:pPr>
              <w:shd w:val="clear" w:color="auto" w:fill="FFFFFF"/>
              <w:spacing w:after="150"/>
              <w:rPr>
                <w:rFonts w:ascii="Comic Sans MS" w:eastAsia="Times New Roman" w:hAnsi="Comic Sans MS" w:cs="Arial"/>
                <w:spacing w:val="6"/>
                <w:sz w:val="16"/>
                <w:szCs w:val="16"/>
                <w:lang w:eastAsia="en-GB"/>
              </w:rPr>
            </w:pPr>
            <w:r w:rsidRPr="00BA0E0F">
              <w:rPr>
                <w:rFonts w:ascii="Comic Sans MS" w:eastAsia="Times New Roman" w:hAnsi="Comic Sans MS" w:cs="Arial"/>
                <w:spacing w:val="6"/>
                <w:sz w:val="16"/>
                <w:szCs w:val="16"/>
                <w:lang w:eastAsia="en-GB"/>
              </w:rPr>
              <w:lastRenderedPageBreak/>
              <w:t xml:space="preserve">Now that the lockdown is slowly starting to ease a little, we are all, perhaps, starting to think a bit about the future and life returning to normal or at least the ‘new normal’.  Although lockdown has presented us all with huge challenges and worries, hopefully, we will also have some happy memories and experiences to look back upon.  As Mr. Wilson said at the very start of lockdown, this is a time in history that future generations will be learning about and you might one day get to share your experiences with your own children, grandchildren and even great grandchildren!  </w:t>
            </w:r>
          </w:p>
          <w:p w:rsidR="00503E20" w:rsidRPr="00BA0E0F" w:rsidRDefault="00503E20" w:rsidP="00503E20">
            <w:pPr>
              <w:shd w:val="clear" w:color="auto" w:fill="FFFFFF"/>
              <w:spacing w:after="150"/>
              <w:rPr>
                <w:rFonts w:ascii="Comic Sans MS" w:eastAsia="Times New Roman" w:hAnsi="Comic Sans MS" w:cs="Arial"/>
                <w:spacing w:val="6"/>
                <w:sz w:val="16"/>
                <w:szCs w:val="16"/>
                <w:lang w:eastAsia="en-GB"/>
              </w:rPr>
            </w:pPr>
          </w:p>
          <w:p w:rsidR="00503E20" w:rsidRPr="00BA0E0F" w:rsidRDefault="00503E20" w:rsidP="00503E20">
            <w:pPr>
              <w:shd w:val="clear" w:color="auto" w:fill="FFFFFF"/>
              <w:spacing w:after="150"/>
              <w:rPr>
                <w:rFonts w:ascii="Comic Sans MS" w:eastAsia="Times New Roman" w:hAnsi="Comic Sans MS" w:cs="Arial"/>
                <w:spacing w:val="6"/>
                <w:sz w:val="16"/>
                <w:szCs w:val="16"/>
                <w:lang w:eastAsia="en-GB"/>
              </w:rPr>
            </w:pPr>
            <w:r w:rsidRPr="00BA0E0F">
              <w:rPr>
                <w:rFonts w:ascii="Comic Sans MS" w:eastAsia="Times New Roman" w:hAnsi="Comic Sans MS" w:cs="Arial"/>
                <w:spacing w:val="6"/>
                <w:sz w:val="16"/>
                <w:szCs w:val="16"/>
                <w:lang w:eastAsia="en-GB"/>
              </w:rPr>
              <w:t>My suggestion is that over these next three weeks, you start to think about how to collect together some of these memories and experiences – by making a memory box.  In some ways this is similar to a time capsule, but you are not going to bury it!!  Some of you may already have a memory box recording your life so far or for a special event or person.  You might like to make a new one especially for recording this time.  I know lots of you have been keeping a diary – this would make a perfect addition to your memory box!</w:t>
            </w:r>
          </w:p>
          <w:p w:rsidR="00503E20" w:rsidRPr="00BA0E0F" w:rsidRDefault="00503E20" w:rsidP="00503E20">
            <w:pPr>
              <w:shd w:val="clear" w:color="auto" w:fill="FFFFFF"/>
              <w:spacing w:after="150"/>
              <w:rPr>
                <w:rFonts w:ascii="Comic Sans MS" w:eastAsia="Times New Roman" w:hAnsi="Comic Sans MS" w:cs="Arial"/>
                <w:spacing w:val="6"/>
                <w:sz w:val="16"/>
                <w:szCs w:val="16"/>
                <w:lang w:eastAsia="en-GB"/>
              </w:rPr>
            </w:pPr>
          </w:p>
          <w:p w:rsidR="00503E20" w:rsidRPr="00BA0E0F" w:rsidRDefault="00503E20" w:rsidP="00503E20">
            <w:pPr>
              <w:shd w:val="clear" w:color="auto" w:fill="FFFFFF"/>
              <w:spacing w:after="150"/>
              <w:rPr>
                <w:rFonts w:ascii="Comic Sans MS" w:eastAsia="Times New Roman" w:hAnsi="Comic Sans MS" w:cs="Arial"/>
                <w:b/>
                <w:spacing w:val="6"/>
                <w:sz w:val="16"/>
                <w:szCs w:val="16"/>
                <w:u w:val="single"/>
                <w:lang w:eastAsia="en-GB"/>
              </w:rPr>
            </w:pPr>
            <w:r w:rsidRPr="00BA0E0F">
              <w:rPr>
                <w:rFonts w:ascii="Comic Sans MS" w:eastAsia="Times New Roman" w:hAnsi="Comic Sans MS" w:cs="Arial"/>
                <w:b/>
                <w:spacing w:val="6"/>
                <w:sz w:val="16"/>
                <w:szCs w:val="16"/>
                <w:u w:val="single"/>
                <w:lang w:eastAsia="en-GB"/>
              </w:rPr>
              <w:t>So… creating our memory box!</w:t>
            </w:r>
          </w:p>
          <w:p w:rsidR="00503E20" w:rsidRPr="00BA0E0F" w:rsidRDefault="00503E20" w:rsidP="00503E20">
            <w:pPr>
              <w:shd w:val="clear" w:color="auto" w:fill="FFFFFF"/>
              <w:spacing w:after="150"/>
              <w:rPr>
                <w:rFonts w:ascii="Comic Sans MS" w:eastAsia="Times New Roman" w:hAnsi="Comic Sans MS" w:cs="Arial"/>
                <w:spacing w:val="6"/>
                <w:sz w:val="16"/>
                <w:szCs w:val="16"/>
                <w:u w:val="single"/>
                <w:lang w:eastAsia="en-GB"/>
              </w:rPr>
            </w:pPr>
            <w:r w:rsidRPr="00BA0E0F">
              <w:rPr>
                <w:rFonts w:ascii="Comic Sans MS" w:eastAsia="Times New Roman" w:hAnsi="Comic Sans MS" w:cs="Arial"/>
                <w:spacing w:val="6"/>
                <w:sz w:val="16"/>
                <w:szCs w:val="16"/>
                <w:u w:val="single"/>
                <w:lang w:eastAsia="en-GB"/>
              </w:rPr>
              <w:t>Choose the right box</w:t>
            </w:r>
          </w:p>
          <w:p w:rsidR="00503E20" w:rsidRPr="00E476D1" w:rsidRDefault="00503E20" w:rsidP="00503E20">
            <w:pPr>
              <w:shd w:val="clear" w:color="auto" w:fill="FFFFFF"/>
              <w:spacing w:after="150"/>
              <w:rPr>
                <w:rFonts w:ascii="Comic Sans MS" w:eastAsia="Times New Roman" w:hAnsi="Comic Sans MS" w:cs="Arial"/>
                <w:spacing w:val="6"/>
                <w:sz w:val="16"/>
                <w:szCs w:val="16"/>
                <w:lang w:eastAsia="en-GB"/>
              </w:rPr>
            </w:pPr>
            <w:r w:rsidRPr="00E476D1">
              <w:rPr>
                <w:rFonts w:ascii="Comic Sans MS" w:eastAsia="Times New Roman" w:hAnsi="Comic Sans MS" w:cs="Arial"/>
                <w:spacing w:val="6"/>
                <w:sz w:val="16"/>
                <w:szCs w:val="16"/>
                <w:lang w:eastAsia="en-GB"/>
              </w:rPr>
              <w:t>In order to preserve your memories properly, you’ll want to choose a box that’s going to keep them safe for years to come. It can be tempting to use any old shoe or car</w:t>
            </w:r>
            <w:r w:rsidRPr="00BA0E0F">
              <w:rPr>
                <w:rFonts w:ascii="Comic Sans MS" w:eastAsia="Times New Roman" w:hAnsi="Comic Sans MS" w:cs="Arial"/>
                <w:spacing w:val="6"/>
                <w:sz w:val="16"/>
                <w:szCs w:val="16"/>
                <w:lang w:eastAsia="en-GB"/>
              </w:rPr>
              <w:t>d</w:t>
            </w:r>
            <w:r w:rsidRPr="00E476D1">
              <w:rPr>
                <w:rFonts w:ascii="Comic Sans MS" w:eastAsia="Times New Roman" w:hAnsi="Comic Sans MS" w:cs="Arial"/>
                <w:spacing w:val="6"/>
                <w:sz w:val="16"/>
                <w:szCs w:val="16"/>
                <w:lang w:eastAsia="en-GB"/>
              </w:rPr>
              <w:t>board box that you have lying around, but these will start to look tired after a while. Instead, I would recommend using a box made from a sturdy material like wood or plastic. If you don’t have anything suitable, you can always collect everything and put it into a temporary box for now. Then, when we’re all able to return to normal life, you can buy something that’s perfect.</w:t>
            </w:r>
          </w:p>
          <w:p w:rsidR="00503E20" w:rsidRPr="00BA0E0F" w:rsidRDefault="00503E20" w:rsidP="00503E20">
            <w:pPr>
              <w:shd w:val="clear" w:color="auto" w:fill="FFFFFF"/>
              <w:spacing w:after="150"/>
              <w:rPr>
                <w:rFonts w:ascii="Comic Sans MS" w:eastAsia="Times New Roman" w:hAnsi="Comic Sans MS" w:cs="Arial"/>
                <w:spacing w:val="6"/>
                <w:sz w:val="16"/>
                <w:szCs w:val="16"/>
                <w:lang w:eastAsia="en-GB"/>
              </w:rPr>
            </w:pPr>
            <w:r w:rsidRPr="00E476D1">
              <w:rPr>
                <w:rFonts w:ascii="Comic Sans MS" w:eastAsia="Times New Roman" w:hAnsi="Comic Sans MS" w:cs="Arial"/>
                <w:spacing w:val="6"/>
                <w:sz w:val="16"/>
                <w:szCs w:val="16"/>
                <w:lang w:eastAsia="en-GB"/>
              </w:rPr>
              <w:t>You’ll always want to think carefully about the size of your memory box. While you’ll need it to be big enough to hold plenty of bits and bobs, you’ll also want to be able to store it quite easily for years to come. So, try to get the balance right.</w:t>
            </w:r>
          </w:p>
          <w:p w:rsidR="00503E20" w:rsidRPr="00BA0E0F" w:rsidRDefault="00503E20" w:rsidP="00503E20">
            <w:pPr>
              <w:shd w:val="clear" w:color="auto" w:fill="FFFFFF"/>
              <w:spacing w:after="150"/>
              <w:rPr>
                <w:rFonts w:ascii="Comic Sans MS" w:eastAsia="Times New Roman" w:hAnsi="Comic Sans MS" w:cs="Arial"/>
                <w:spacing w:val="6"/>
                <w:sz w:val="16"/>
                <w:szCs w:val="16"/>
                <w:lang w:eastAsia="en-GB"/>
              </w:rPr>
            </w:pPr>
          </w:p>
          <w:p w:rsidR="00503E20" w:rsidRPr="00BA0E0F" w:rsidRDefault="00503E20" w:rsidP="00503E20">
            <w:pPr>
              <w:shd w:val="clear" w:color="auto" w:fill="FFFFFF"/>
              <w:spacing w:after="150"/>
              <w:rPr>
                <w:rFonts w:ascii="Comic Sans MS" w:eastAsia="Times New Roman" w:hAnsi="Comic Sans MS" w:cs="Arial"/>
                <w:spacing w:val="6"/>
                <w:sz w:val="16"/>
                <w:szCs w:val="16"/>
                <w:u w:val="single"/>
                <w:lang w:eastAsia="en-GB"/>
              </w:rPr>
            </w:pPr>
            <w:r w:rsidRPr="00BA0E0F">
              <w:rPr>
                <w:rFonts w:ascii="Comic Sans MS" w:eastAsia="Times New Roman" w:hAnsi="Comic Sans MS" w:cs="Arial"/>
                <w:spacing w:val="6"/>
                <w:sz w:val="16"/>
                <w:szCs w:val="16"/>
                <w:u w:val="single"/>
                <w:lang w:eastAsia="en-GB"/>
              </w:rPr>
              <w:t xml:space="preserve">Decorate the box.  </w:t>
            </w:r>
          </w:p>
          <w:p w:rsidR="00503E20" w:rsidRDefault="00503E20" w:rsidP="00503E20">
            <w:pPr>
              <w:shd w:val="clear" w:color="auto" w:fill="FFFFFF"/>
              <w:spacing w:after="150"/>
              <w:rPr>
                <w:rFonts w:ascii="Comic Sans MS" w:eastAsia="Times New Roman" w:hAnsi="Comic Sans MS" w:cs="Arial"/>
                <w:spacing w:val="6"/>
                <w:sz w:val="16"/>
                <w:szCs w:val="16"/>
                <w:lang w:eastAsia="en-GB"/>
              </w:rPr>
            </w:pPr>
            <w:r w:rsidRPr="00BA0E0F">
              <w:rPr>
                <w:rFonts w:ascii="Comic Sans MS" w:eastAsia="Times New Roman" w:hAnsi="Comic Sans MS" w:cs="Arial"/>
                <w:spacing w:val="6"/>
                <w:sz w:val="16"/>
                <w:szCs w:val="16"/>
                <w:lang w:eastAsia="en-GB"/>
              </w:rPr>
              <w:t xml:space="preserve">Make the outside of your memory box personal to you.  </w:t>
            </w:r>
            <w:r w:rsidRPr="00E476D1">
              <w:rPr>
                <w:rFonts w:ascii="Comic Sans MS" w:eastAsia="Times New Roman" w:hAnsi="Comic Sans MS" w:cs="Arial"/>
                <w:spacing w:val="6"/>
                <w:sz w:val="16"/>
                <w:szCs w:val="16"/>
                <w:lang w:eastAsia="en-GB"/>
              </w:rPr>
              <w:t>You could add your names to the box, or cover it in handprints. It’s also a good idea to add the date somewhere, so you’ll always remember when and why you put the box together.</w:t>
            </w:r>
          </w:p>
          <w:p w:rsidR="001651C7" w:rsidRDefault="001651C7" w:rsidP="00503E20">
            <w:pPr>
              <w:shd w:val="clear" w:color="auto" w:fill="FFFFFF"/>
              <w:spacing w:after="150"/>
              <w:rPr>
                <w:rFonts w:ascii="Comic Sans MS" w:eastAsia="Times New Roman" w:hAnsi="Comic Sans MS" w:cs="Arial"/>
                <w:spacing w:val="6"/>
                <w:sz w:val="16"/>
                <w:szCs w:val="16"/>
                <w:lang w:eastAsia="en-GB"/>
              </w:rPr>
            </w:pPr>
          </w:p>
          <w:p w:rsidR="00BA0E0F" w:rsidRDefault="00BA0E0F" w:rsidP="00503E20">
            <w:pPr>
              <w:shd w:val="clear" w:color="auto" w:fill="FFFFFF"/>
              <w:spacing w:after="150"/>
              <w:rPr>
                <w:rFonts w:ascii="Comic Sans MS" w:eastAsia="Times New Roman" w:hAnsi="Comic Sans MS" w:cs="Arial"/>
                <w:spacing w:val="6"/>
                <w:sz w:val="16"/>
                <w:szCs w:val="16"/>
                <w:lang w:eastAsia="en-GB"/>
              </w:rPr>
            </w:pPr>
          </w:p>
          <w:p w:rsidR="00BA0E0F" w:rsidRPr="00BA0E0F" w:rsidRDefault="00BA0E0F" w:rsidP="00503E20">
            <w:pPr>
              <w:shd w:val="clear" w:color="auto" w:fill="FFFFFF"/>
              <w:spacing w:after="150"/>
              <w:rPr>
                <w:rFonts w:ascii="Comic Sans MS" w:eastAsia="Times New Roman" w:hAnsi="Comic Sans MS" w:cs="Arial"/>
                <w:spacing w:val="6"/>
                <w:sz w:val="16"/>
                <w:szCs w:val="16"/>
                <w:lang w:eastAsia="en-GB"/>
              </w:rPr>
            </w:pPr>
          </w:p>
          <w:p w:rsidR="00E12DC7" w:rsidRPr="00E12DC7" w:rsidRDefault="00E12DC7" w:rsidP="00E12DC7">
            <w:pPr>
              <w:rPr>
                <w:rFonts w:ascii="Comic Sans MS" w:hAnsi="Comic Sans MS"/>
                <w:sz w:val="16"/>
                <w:szCs w:val="16"/>
              </w:rPr>
            </w:pPr>
          </w:p>
        </w:tc>
        <w:tc>
          <w:tcPr>
            <w:tcW w:w="3118" w:type="dxa"/>
          </w:tcPr>
          <w:p w:rsidR="005B4211" w:rsidRPr="00BA0E0F" w:rsidRDefault="005B4211" w:rsidP="005B4211">
            <w:pPr>
              <w:jc w:val="center"/>
              <w:rPr>
                <w:rFonts w:ascii="Comic Sans MS" w:hAnsi="Comic Sans MS"/>
                <w:sz w:val="16"/>
                <w:szCs w:val="16"/>
              </w:rPr>
            </w:pPr>
            <w:r w:rsidRPr="00BA0E0F">
              <w:rPr>
                <w:rFonts w:ascii="Comic Sans MS" w:hAnsi="Comic Sans MS"/>
                <w:sz w:val="16"/>
                <w:szCs w:val="16"/>
              </w:rPr>
              <w:lastRenderedPageBreak/>
              <w:t xml:space="preserve">Write a letter to your class teacher or TA to say farewell – and send it into us via post or email.  </w:t>
            </w:r>
            <w:r w:rsidRPr="00E12DC7">
              <w:rPr>
                <w:rFonts w:ascii="Comic Sans MS" w:hAnsi="Comic Sans MS"/>
                <w:sz w:val="16"/>
                <w:szCs w:val="16"/>
              </w:rPr>
              <w:t xml:space="preserve">  </w:t>
            </w:r>
          </w:p>
          <w:p w:rsidR="005B4211" w:rsidRPr="00BA0E0F" w:rsidRDefault="005B4211" w:rsidP="009E3D7C">
            <w:pPr>
              <w:jc w:val="center"/>
              <w:rPr>
                <w:rFonts w:ascii="Comic Sans MS" w:hAnsi="Comic Sans MS"/>
                <w:sz w:val="16"/>
                <w:szCs w:val="16"/>
              </w:rPr>
            </w:pPr>
          </w:p>
          <w:p w:rsidR="005B4211" w:rsidRPr="00BA0E0F" w:rsidRDefault="005B4211" w:rsidP="009E3D7C">
            <w:pPr>
              <w:jc w:val="center"/>
              <w:rPr>
                <w:rFonts w:ascii="Comic Sans MS" w:hAnsi="Comic Sans MS"/>
                <w:sz w:val="16"/>
                <w:szCs w:val="16"/>
              </w:rPr>
            </w:pPr>
          </w:p>
          <w:p w:rsidR="005B4211" w:rsidRPr="00BA0E0F" w:rsidRDefault="005B4211" w:rsidP="009E3D7C">
            <w:pPr>
              <w:jc w:val="center"/>
              <w:rPr>
                <w:rFonts w:ascii="Comic Sans MS" w:hAnsi="Comic Sans MS"/>
                <w:sz w:val="16"/>
                <w:szCs w:val="16"/>
              </w:rPr>
            </w:pPr>
          </w:p>
          <w:p w:rsidR="005B4211" w:rsidRPr="00BA0E0F" w:rsidRDefault="005B4211" w:rsidP="009E3D7C">
            <w:pPr>
              <w:jc w:val="center"/>
              <w:rPr>
                <w:rFonts w:ascii="Comic Sans MS" w:hAnsi="Comic Sans MS"/>
                <w:sz w:val="16"/>
                <w:szCs w:val="16"/>
              </w:rPr>
            </w:pPr>
          </w:p>
          <w:p w:rsidR="00E12DC7" w:rsidRPr="00BA0E0F" w:rsidRDefault="00E12DC7" w:rsidP="009E3D7C">
            <w:pPr>
              <w:rPr>
                <w:rFonts w:ascii="Comic Sans MS" w:hAnsi="Comic Sans MS"/>
                <w:sz w:val="16"/>
                <w:szCs w:val="16"/>
              </w:rPr>
            </w:pPr>
            <w:r w:rsidRPr="00BA0E0F">
              <w:rPr>
                <w:rFonts w:ascii="Comic Sans MS" w:hAnsi="Comic Sans MS"/>
                <w:sz w:val="16"/>
                <w:szCs w:val="16"/>
              </w:rPr>
              <w:t xml:space="preserve"> </w:t>
            </w:r>
          </w:p>
        </w:tc>
      </w:tr>
      <w:tr w:rsidR="00E12DC7" w:rsidRPr="00E12DC7" w:rsidTr="004D75CA">
        <w:tc>
          <w:tcPr>
            <w:tcW w:w="3360" w:type="dxa"/>
          </w:tcPr>
          <w:p w:rsidR="006731AD" w:rsidRPr="00C55B95" w:rsidRDefault="006731AD" w:rsidP="006731AD">
            <w:pPr>
              <w:rPr>
                <w:rFonts w:ascii="Comic Sans MS" w:hAnsi="Comic Sans MS"/>
                <w:sz w:val="16"/>
                <w:szCs w:val="16"/>
              </w:rPr>
            </w:pPr>
            <w:r w:rsidRPr="00C55B95">
              <w:rPr>
                <w:rFonts w:ascii="Comic Sans MS" w:hAnsi="Comic Sans MS"/>
                <w:sz w:val="16"/>
                <w:szCs w:val="16"/>
              </w:rPr>
              <w:lastRenderedPageBreak/>
              <w:t>PE – It’s really important that we all stay fit and active.  Try to do at least an hour of playing in the garden or walking out with a parent every day.  Fresh air makes us all feel better!  If you’re stuck inside, try a Joe Wicks workout:</w:t>
            </w:r>
          </w:p>
          <w:p w:rsidR="006731AD" w:rsidRPr="00C55B95" w:rsidRDefault="009724A2" w:rsidP="006731AD">
            <w:pPr>
              <w:rPr>
                <w:rFonts w:ascii="Comic Sans MS" w:hAnsi="Comic Sans MS"/>
                <w:sz w:val="16"/>
                <w:szCs w:val="16"/>
              </w:rPr>
            </w:pPr>
            <w:hyperlink r:id="rId13" w:history="1">
              <w:r w:rsidR="006731AD" w:rsidRPr="00C55B95">
                <w:rPr>
                  <w:rStyle w:val="Hyperlink"/>
                  <w:rFonts w:ascii="Comic Sans MS" w:hAnsi="Comic Sans MS"/>
                  <w:sz w:val="16"/>
                  <w:szCs w:val="16"/>
                </w:rPr>
                <w:t>https://www.youtube.com/watch?v=-TGEdzRzSbw</w:t>
              </w:r>
            </w:hyperlink>
          </w:p>
          <w:p w:rsidR="006731AD" w:rsidRPr="00C55B95" w:rsidRDefault="006731AD" w:rsidP="006731AD">
            <w:pPr>
              <w:jc w:val="center"/>
              <w:rPr>
                <w:rFonts w:ascii="Comic Sans MS" w:hAnsi="Comic Sans MS"/>
                <w:sz w:val="16"/>
                <w:szCs w:val="16"/>
              </w:rPr>
            </w:pPr>
          </w:p>
          <w:p w:rsidR="006731AD" w:rsidRPr="00C55B95" w:rsidRDefault="006731AD" w:rsidP="006731AD">
            <w:pPr>
              <w:jc w:val="center"/>
              <w:rPr>
                <w:rFonts w:ascii="Comic Sans MS" w:hAnsi="Comic Sans MS"/>
                <w:sz w:val="16"/>
                <w:szCs w:val="16"/>
              </w:rPr>
            </w:pPr>
          </w:p>
          <w:p w:rsidR="00E12DC7" w:rsidRPr="00E12DC7" w:rsidRDefault="00E12DC7" w:rsidP="00E12DC7">
            <w:pPr>
              <w:jc w:val="center"/>
              <w:rPr>
                <w:rFonts w:ascii="Comic Sans MS" w:hAnsi="Comic Sans MS"/>
                <w:sz w:val="16"/>
                <w:szCs w:val="16"/>
              </w:rPr>
            </w:pPr>
          </w:p>
        </w:tc>
        <w:tc>
          <w:tcPr>
            <w:tcW w:w="3261" w:type="dxa"/>
          </w:tcPr>
          <w:p w:rsidR="00E12DC7" w:rsidRPr="00E12DC7" w:rsidRDefault="00E12DC7" w:rsidP="00E12DC7">
            <w:pPr>
              <w:rPr>
                <w:rFonts w:ascii="Comic Sans MS" w:hAnsi="Comic Sans MS"/>
                <w:b/>
                <w:sz w:val="16"/>
                <w:szCs w:val="16"/>
              </w:rPr>
            </w:pPr>
            <w:r w:rsidRPr="00E12DC7">
              <w:rPr>
                <w:rFonts w:ascii="Comic Sans MS" w:hAnsi="Comic Sans MS"/>
                <w:b/>
                <w:sz w:val="16"/>
                <w:szCs w:val="16"/>
              </w:rPr>
              <w:t>German</w:t>
            </w:r>
          </w:p>
          <w:p w:rsidR="00E12DC7" w:rsidRPr="00E12DC7" w:rsidRDefault="00E12DC7" w:rsidP="00E12DC7">
            <w:pPr>
              <w:rPr>
                <w:rFonts w:ascii="Comic Sans MS" w:hAnsi="Comic Sans MS"/>
                <w:sz w:val="16"/>
                <w:szCs w:val="16"/>
              </w:rPr>
            </w:pPr>
            <w:r w:rsidRPr="00E12DC7">
              <w:rPr>
                <w:rFonts w:ascii="Comic Sans MS" w:hAnsi="Comic Sans MS"/>
                <w:noProof/>
                <w:sz w:val="16"/>
                <w:szCs w:val="16"/>
                <w:lang w:eastAsia="en-GB"/>
              </w:rPr>
              <w:drawing>
                <wp:anchor distT="0" distB="0" distL="114300" distR="114300" simplePos="0" relativeHeight="251660288" behindDoc="0" locked="0" layoutInCell="1" allowOverlap="1" wp14:anchorId="06C23784" wp14:editId="63D88843">
                  <wp:simplePos x="0" y="0"/>
                  <wp:positionH relativeFrom="column">
                    <wp:posOffset>3776308</wp:posOffset>
                  </wp:positionH>
                  <wp:positionV relativeFrom="paragraph">
                    <wp:posOffset>448162</wp:posOffset>
                  </wp:positionV>
                  <wp:extent cx="810895" cy="810895"/>
                  <wp:effectExtent l="0" t="0" r="8255" b="8255"/>
                  <wp:wrapThrough wrapText="bothSides">
                    <wp:wrapPolygon edited="0">
                      <wp:start x="0" y="0"/>
                      <wp:lineTo x="0" y="21312"/>
                      <wp:lineTo x="21312" y="21312"/>
                      <wp:lineTo x="2131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10895" cy="810895"/>
                          </a:xfrm>
                          <a:prstGeom prst="rect">
                            <a:avLst/>
                          </a:prstGeom>
                          <a:noFill/>
                        </pic:spPr>
                      </pic:pic>
                    </a:graphicData>
                  </a:graphic>
                  <wp14:sizeRelH relativeFrom="page">
                    <wp14:pctWidth>0</wp14:pctWidth>
                  </wp14:sizeRelH>
                  <wp14:sizeRelV relativeFrom="page">
                    <wp14:pctHeight>0</wp14:pctHeight>
                  </wp14:sizeRelV>
                </wp:anchor>
              </w:drawing>
            </w:r>
            <w:r w:rsidRPr="00E12DC7">
              <w:rPr>
                <w:rFonts w:ascii="Comic Sans MS" w:hAnsi="Comic Sans MS"/>
                <w:sz w:val="16"/>
                <w:szCs w:val="16"/>
              </w:rPr>
              <w:t xml:space="preserve">We hope you have been enjoying practising your German using Duo Lingo.  </w:t>
            </w:r>
          </w:p>
          <w:p w:rsidR="00E12DC7" w:rsidRPr="00E12DC7" w:rsidRDefault="00E12DC7" w:rsidP="00E12DC7">
            <w:pPr>
              <w:rPr>
                <w:rFonts w:ascii="Comic Sans MS" w:hAnsi="Comic Sans MS"/>
                <w:b/>
                <w:sz w:val="16"/>
                <w:szCs w:val="16"/>
              </w:rPr>
            </w:pPr>
          </w:p>
          <w:p w:rsidR="00E12DC7" w:rsidRPr="00E12DC7" w:rsidRDefault="00E12DC7" w:rsidP="00E12DC7">
            <w:pPr>
              <w:rPr>
                <w:rFonts w:ascii="Comic Sans MS" w:hAnsi="Comic Sans MS"/>
                <w:sz w:val="16"/>
                <w:szCs w:val="16"/>
              </w:rPr>
            </w:pPr>
            <w:r w:rsidRPr="00E12DC7">
              <w:rPr>
                <w:rFonts w:ascii="Comic Sans MS" w:hAnsi="Comic Sans MS"/>
                <w:sz w:val="16"/>
                <w:szCs w:val="16"/>
              </w:rPr>
              <w:t>Keep practising:</w:t>
            </w:r>
          </w:p>
          <w:p w:rsidR="00E12DC7" w:rsidRPr="00E12DC7" w:rsidRDefault="009724A2" w:rsidP="00E12DC7">
            <w:pPr>
              <w:rPr>
                <w:rFonts w:ascii="Comic Sans MS" w:hAnsi="Comic Sans MS"/>
                <w:sz w:val="16"/>
                <w:szCs w:val="16"/>
              </w:rPr>
            </w:pPr>
            <w:hyperlink r:id="rId15" w:history="1">
              <w:r w:rsidR="00E12DC7" w:rsidRPr="00BA0E0F">
                <w:rPr>
                  <w:rFonts w:ascii="Comic Sans MS" w:hAnsi="Comic Sans MS"/>
                  <w:sz w:val="16"/>
                  <w:szCs w:val="16"/>
                  <w:u w:val="single"/>
                </w:rPr>
                <w:t>https://www.duolingo.com/</w:t>
              </w:r>
            </w:hyperlink>
            <w:r w:rsidR="00E12DC7" w:rsidRPr="00E12DC7">
              <w:rPr>
                <w:rFonts w:ascii="Comic Sans MS" w:hAnsi="Comic Sans MS"/>
                <w:sz w:val="16"/>
                <w:szCs w:val="16"/>
              </w:rPr>
              <w:t xml:space="preserve"> </w:t>
            </w:r>
          </w:p>
          <w:p w:rsidR="00E12DC7" w:rsidRPr="00E12DC7" w:rsidRDefault="00E12DC7" w:rsidP="00E12DC7">
            <w:pPr>
              <w:rPr>
                <w:rFonts w:ascii="Comic Sans MS" w:hAnsi="Comic Sans MS"/>
                <w:b/>
                <w:sz w:val="16"/>
                <w:szCs w:val="16"/>
              </w:rPr>
            </w:pPr>
          </w:p>
          <w:p w:rsidR="00E12DC7" w:rsidRPr="00E12DC7" w:rsidRDefault="00E12DC7" w:rsidP="00E12DC7">
            <w:pPr>
              <w:rPr>
                <w:rFonts w:ascii="Comic Sans MS" w:hAnsi="Comic Sans MS"/>
                <w:b/>
                <w:sz w:val="16"/>
                <w:szCs w:val="16"/>
              </w:rPr>
            </w:pPr>
          </w:p>
          <w:p w:rsidR="00E12DC7" w:rsidRPr="00E12DC7" w:rsidRDefault="00E12DC7" w:rsidP="00E12DC7">
            <w:pPr>
              <w:rPr>
                <w:rFonts w:ascii="Comic Sans MS" w:hAnsi="Comic Sans MS"/>
                <w:b/>
                <w:sz w:val="16"/>
                <w:szCs w:val="16"/>
              </w:rPr>
            </w:pPr>
          </w:p>
        </w:tc>
        <w:tc>
          <w:tcPr>
            <w:tcW w:w="3118" w:type="dxa"/>
          </w:tcPr>
          <w:p w:rsidR="00E12DC7" w:rsidRPr="00BA0E0F" w:rsidRDefault="00E12DC7" w:rsidP="00E12DC7">
            <w:pPr>
              <w:jc w:val="center"/>
              <w:rPr>
                <w:rFonts w:ascii="Comic Sans MS" w:hAnsi="Comic Sans MS"/>
                <w:sz w:val="16"/>
                <w:szCs w:val="16"/>
              </w:rPr>
            </w:pPr>
            <w:r w:rsidRPr="00E12DC7">
              <w:rPr>
                <w:rFonts w:ascii="Comic Sans MS" w:hAnsi="Comic Sans MS"/>
                <w:sz w:val="16"/>
                <w:szCs w:val="16"/>
              </w:rPr>
              <w:t>Remember to read for pleasure daily.</w:t>
            </w:r>
          </w:p>
          <w:p w:rsidR="004E7792" w:rsidRPr="00BA0E0F" w:rsidRDefault="004E7792" w:rsidP="00E12DC7">
            <w:pPr>
              <w:jc w:val="center"/>
              <w:rPr>
                <w:rFonts w:ascii="Comic Sans MS" w:hAnsi="Comic Sans MS"/>
                <w:sz w:val="16"/>
                <w:szCs w:val="16"/>
              </w:rPr>
            </w:pPr>
          </w:p>
          <w:p w:rsidR="004E7792" w:rsidRPr="00E12DC7" w:rsidRDefault="004E7792" w:rsidP="00E12DC7">
            <w:pPr>
              <w:jc w:val="center"/>
              <w:rPr>
                <w:rFonts w:ascii="Comic Sans MS" w:hAnsi="Comic Sans MS"/>
                <w:sz w:val="16"/>
                <w:szCs w:val="16"/>
              </w:rPr>
            </w:pPr>
            <w:r w:rsidRPr="00BA0E0F">
              <w:rPr>
                <w:rFonts w:ascii="Comic Sans MS" w:hAnsi="Comic Sans MS"/>
                <w:sz w:val="16"/>
                <w:szCs w:val="16"/>
              </w:rPr>
              <w:t xml:space="preserve">In our last block, I recommended the book below – it has got lots of short stories to dip in and out of. </w:t>
            </w:r>
          </w:p>
          <w:p w:rsidR="00E12DC7" w:rsidRPr="00E12DC7" w:rsidRDefault="00E12DC7" w:rsidP="00E12DC7">
            <w:pPr>
              <w:rPr>
                <w:rFonts w:ascii="Comic Sans MS" w:hAnsi="Comic Sans MS"/>
                <w:sz w:val="16"/>
                <w:szCs w:val="16"/>
              </w:rPr>
            </w:pPr>
          </w:p>
          <w:p w:rsidR="00E12DC7" w:rsidRPr="00E12DC7" w:rsidRDefault="00E12DC7" w:rsidP="00E12DC7">
            <w:pPr>
              <w:keepNext/>
              <w:keepLines/>
              <w:outlineLvl w:val="0"/>
              <w:rPr>
                <w:rFonts w:ascii="Comic Sans MS" w:eastAsia="Times New Roman" w:hAnsi="Comic Sans MS" w:cs="Helvetica"/>
                <w:b/>
                <w:bCs/>
                <w:kern w:val="36"/>
                <w:sz w:val="16"/>
                <w:szCs w:val="16"/>
                <w:lang w:eastAsia="en-GB"/>
              </w:rPr>
            </w:pPr>
            <w:r w:rsidRPr="00E12DC7">
              <w:rPr>
                <w:rFonts w:ascii="Comic Sans MS" w:eastAsiaTheme="majorEastAsia" w:hAnsi="Comic Sans MS" w:cstheme="majorBidi"/>
                <w:sz w:val="16"/>
                <w:szCs w:val="16"/>
              </w:rPr>
              <w:t xml:space="preserve">You might like to read - </w:t>
            </w:r>
            <w:r w:rsidRPr="00E12DC7">
              <w:rPr>
                <w:rFonts w:ascii="Comic Sans MS" w:eastAsia="Times New Roman" w:hAnsi="Comic Sans MS" w:cs="Helvetica"/>
                <w:b/>
                <w:bCs/>
                <w:kern w:val="36"/>
                <w:sz w:val="16"/>
                <w:szCs w:val="16"/>
                <w:lang w:eastAsia="en-GB"/>
              </w:rPr>
              <w:t xml:space="preserve">The Book of Hopes: Words and Pictures to Comfort, Inspire and Entertain Children in Lockdown.  </w:t>
            </w:r>
          </w:p>
          <w:p w:rsidR="00E12DC7" w:rsidRPr="00E12DC7" w:rsidRDefault="00E12DC7" w:rsidP="00E12DC7">
            <w:pPr>
              <w:rPr>
                <w:rFonts w:ascii="Comic Sans MS" w:hAnsi="Comic Sans MS"/>
                <w:sz w:val="16"/>
                <w:szCs w:val="16"/>
                <w:lang w:eastAsia="en-GB"/>
              </w:rPr>
            </w:pPr>
          </w:p>
          <w:p w:rsidR="00E12DC7" w:rsidRPr="00E12DC7" w:rsidRDefault="00E12DC7" w:rsidP="00E12DC7">
            <w:pPr>
              <w:rPr>
                <w:rFonts w:ascii="Comic Sans MS" w:hAnsi="Comic Sans MS"/>
                <w:sz w:val="16"/>
                <w:szCs w:val="16"/>
                <w:lang w:eastAsia="en-GB"/>
              </w:rPr>
            </w:pPr>
            <w:r w:rsidRPr="00E12DC7">
              <w:rPr>
                <w:rFonts w:ascii="Comic Sans MS" w:hAnsi="Comic Sans MS"/>
                <w:sz w:val="16"/>
                <w:szCs w:val="16"/>
                <w:lang w:eastAsia="en-GB"/>
              </w:rPr>
              <w:t xml:space="preserve">You can read it all online at: </w:t>
            </w:r>
          </w:p>
          <w:p w:rsidR="00E12DC7" w:rsidRPr="00E12DC7" w:rsidRDefault="00E12DC7" w:rsidP="00E12DC7">
            <w:pPr>
              <w:jc w:val="center"/>
              <w:rPr>
                <w:rFonts w:ascii="Comic Sans MS" w:hAnsi="Comic Sans MS"/>
                <w:sz w:val="16"/>
                <w:szCs w:val="16"/>
              </w:rPr>
            </w:pPr>
          </w:p>
          <w:p w:rsidR="00E12DC7" w:rsidRPr="00E12DC7" w:rsidRDefault="009724A2" w:rsidP="00E12DC7">
            <w:pPr>
              <w:jc w:val="center"/>
              <w:rPr>
                <w:rFonts w:ascii="Comic Sans MS" w:hAnsi="Comic Sans MS"/>
                <w:sz w:val="16"/>
                <w:szCs w:val="16"/>
              </w:rPr>
            </w:pPr>
            <w:hyperlink r:id="rId16" w:history="1">
              <w:r w:rsidR="00E12DC7" w:rsidRPr="00BA0E0F">
                <w:rPr>
                  <w:rFonts w:ascii="Comic Sans MS" w:hAnsi="Comic Sans MS"/>
                  <w:sz w:val="16"/>
                  <w:szCs w:val="16"/>
                  <w:u w:val="single"/>
                </w:rPr>
                <w:t>https://literacytrust.org.uk/family-zone/9-12/book-hopes-for-children-during-lockdown/</w:t>
              </w:r>
            </w:hyperlink>
          </w:p>
          <w:p w:rsidR="00E12DC7" w:rsidRPr="00E12DC7" w:rsidRDefault="00E12DC7" w:rsidP="00E12DC7">
            <w:pPr>
              <w:jc w:val="center"/>
              <w:rPr>
                <w:rFonts w:ascii="Comic Sans MS" w:hAnsi="Comic Sans MS"/>
                <w:sz w:val="16"/>
                <w:szCs w:val="16"/>
              </w:rPr>
            </w:pPr>
          </w:p>
          <w:p w:rsidR="00E12DC7" w:rsidRPr="00E12DC7" w:rsidRDefault="00E12DC7" w:rsidP="00E12DC7">
            <w:pPr>
              <w:jc w:val="center"/>
              <w:rPr>
                <w:rFonts w:ascii="Comic Sans MS" w:hAnsi="Comic Sans MS"/>
                <w:sz w:val="16"/>
                <w:szCs w:val="16"/>
              </w:rPr>
            </w:pPr>
          </w:p>
        </w:tc>
      </w:tr>
    </w:tbl>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E12DC7" w:rsidRDefault="00E12DC7"/>
    <w:p w:rsidR="00BA0E0F" w:rsidRDefault="00BA0E0F"/>
    <w:p w:rsidR="00E12DC7" w:rsidRPr="001348BF" w:rsidRDefault="00E12DC7" w:rsidP="00E12DC7">
      <w:pPr>
        <w:spacing w:after="0" w:line="240" w:lineRule="auto"/>
        <w:jc w:val="center"/>
        <w:rPr>
          <w:rFonts w:ascii="Comic Sans MS" w:hAnsi="Comic Sans MS"/>
          <w:b/>
          <w:color w:val="000000" w:themeColor="text1"/>
          <w:sz w:val="24"/>
          <w:szCs w:val="24"/>
          <w:u w:val="single"/>
        </w:rPr>
      </w:pPr>
      <w:r w:rsidRPr="001348BF">
        <w:rPr>
          <w:rFonts w:ascii="Comic Sans MS" w:hAnsi="Comic Sans MS"/>
          <w:b/>
          <w:color w:val="000000" w:themeColor="text1"/>
          <w:sz w:val="24"/>
          <w:szCs w:val="24"/>
          <w:u w:val="single"/>
        </w:rPr>
        <w:lastRenderedPageBreak/>
        <w:t>Year 6 – w/c 6</w:t>
      </w:r>
      <w:r w:rsidRPr="001348BF">
        <w:rPr>
          <w:rFonts w:ascii="Comic Sans MS" w:hAnsi="Comic Sans MS"/>
          <w:b/>
          <w:color w:val="000000" w:themeColor="text1"/>
          <w:sz w:val="24"/>
          <w:szCs w:val="24"/>
          <w:u w:val="single"/>
          <w:vertAlign w:val="superscript"/>
        </w:rPr>
        <w:t>th</w:t>
      </w:r>
      <w:r w:rsidRPr="001348BF">
        <w:rPr>
          <w:rFonts w:ascii="Comic Sans MS" w:hAnsi="Comic Sans MS"/>
          <w:b/>
          <w:color w:val="000000" w:themeColor="text1"/>
          <w:sz w:val="24"/>
          <w:szCs w:val="24"/>
          <w:u w:val="single"/>
        </w:rPr>
        <w:t xml:space="preserve"> July 2020</w:t>
      </w:r>
    </w:p>
    <w:tbl>
      <w:tblPr>
        <w:tblStyle w:val="TableGrid"/>
        <w:tblW w:w="9739" w:type="dxa"/>
        <w:tblLayout w:type="fixed"/>
        <w:tblLook w:val="04A0" w:firstRow="1" w:lastRow="0" w:firstColumn="1" w:lastColumn="0" w:noHBand="0" w:noVBand="1"/>
      </w:tblPr>
      <w:tblGrid>
        <w:gridCol w:w="3360"/>
        <w:gridCol w:w="3261"/>
        <w:gridCol w:w="3118"/>
      </w:tblGrid>
      <w:tr w:rsidR="00E12DC7" w:rsidRPr="00E12DC7" w:rsidTr="004D75CA">
        <w:tc>
          <w:tcPr>
            <w:tcW w:w="3360" w:type="dxa"/>
          </w:tcPr>
          <w:p w:rsidR="00E12DC7" w:rsidRPr="00E12DC7" w:rsidRDefault="00E12DC7" w:rsidP="00E12DC7">
            <w:pPr>
              <w:rPr>
                <w:rFonts w:ascii="Comic Sans MS" w:hAnsi="Comic Sans MS"/>
                <w:sz w:val="16"/>
                <w:szCs w:val="16"/>
              </w:rPr>
            </w:pPr>
            <w:r w:rsidRPr="00E12DC7">
              <w:rPr>
                <w:rFonts w:ascii="Comic Sans MS" w:hAnsi="Comic Sans MS"/>
                <w:sz w:val="16"/>
                <w:szCs w:val="16"/>
              </w:rPr>
              <w:t>Please continue to complete your daily maths lesson, using the White Rose resources from the website.  Remember to also follow the links to BB</w:t>
            </w:r>
            <w:r>
              <w:rPr>
                <w:rFonts w:ascii="Comic Sans MS" w:hAnsi="Comic Sans MS"/>
                <w:sz w:val="16"/>
                <w:szCs w:val="16"/>
              </w:rPr>
              <w:t>C Bitesize for even more practic</w:t>
            </w:r>
            <w:r w:rsidRPr="00E12DC7">
              <w:rPr>
                <w:rFonts w:ascii="Comic Sans MS" w:hAnsi="Comic Sans MS"/>
                <w:sz w:val="16"/>
                <w:szCs w:val="16"/>
              </w:rPr>
              <w:t xml:space="preserve">e. </w:t>
            </w:r>
          </w:p>
          <w:p w:rsidR="00E12DC7" w:rsidRPr="00E12DC7" w:rsidRDefault="00E12DC7" w:rsidP="00E12DC7">
            <w:pPr>
              <w:rPr>
                <w:rFonts w:ascii="Comic Sans MS" w:hAnsi="Comic Sans MS"/>
                <w:sz w:val="16"/>
                <w:szCs w:val="16"/>
              </w:rPr>
            </w:pPr>
            <w:r w:rsidRPr="00E12DC7">
              <w:rPr>
                <w:rFonts w:ascii="Comic Sans MS" w:hAnsi="Comic Sans MS"/>
                <w:sz w:val="16"/>
                <w:szCs w:val="16"/>
              </w:rPr>
              <w:t>You can find your lessons here:</w:t>
            </w:r>
          </w:p>
          <w:p w:rsidR="00E12DC7" w:rsidRPr="00E12DC7" w:rsidRDefault="009724A2" w:rsidP="00E12DC7">
            <w:pPr>
              <w:jc w:val="center"/>
              <w:rPr>
                <w:rFonts w:ascii="Comic Sans MS" w:hAnsi="Comic Sans MS"/>
                <w:sz w:val="16"/>
                <w:szCs w:val="16"/>
              </w:rPr>
            </w:pPr>
            <w:hyperlink r:id="rId17" w:history="1">
              <w:r w:rsidR="00E12DC7" w:rsidRPr="00E12DC7">
                <w:rPr>
                  <w:rFonts w:ascii="Comic Sans MS" w:hAnsi="Comic Sans MS"/>
                  <w:sz w:val="16"/>
                  <w:szCs w:val="16"/>
                  <w:u w:val="single"/>
                </w:rPr>
                <w:t>https://whiterosemaths.com/homelearning/year-6/</w:t>
              </w:r>
            </w:hyperlink>
            <w:r w:rsidR="00E12DC7" w:rsidRPr="00E12DC7">
              <w:rPr>
                <w:rFonts w:ascii="Comic Sans MS" w:hAnsi="Comic Sans MS"/>
                <w:sz w:val="16"/>
                <w:szCs w:val="16"/>
              </w:rPr>
              <w:t xml:space="preserve"> </w:t>
            </w:r>
          </w:p>
          <w:p w:rsidR="00E12DC7" w:rsidRPr="00E12DC7" w:rsidRDefault="00E12DC7" w:rsidP="00E12DC7">
            <w:pPr>
              <w:rPr>
                <w:rFonts w:ascii="Comic Sans MS" w:hAnsi="Comic Sans MS"/>
                <w:sz w:val="16"/>
                <w:szCs w:val="16"/>
              </w:rPr>
            </w:pPr>
          </w:p>
          <w:p w:rsidR="00E12DC7" w:rsidRPr="00E12DC7" w:rsidRDefault="00E12DC7" w:rsidP="00E12DC7">
            <w:pPr>
              <w:rPr>
                <w:rFonts w:ascii="Comic Sans MS" w:hAnsi="Comic Sans MS"/>
                <w:sz w:val="16"/>
                <w:szCs w:val="16"/>
              </w:rPr>
            </w:pPr>
            <w:r w:rsidRPr="00E12DC7">
              <w:rPr>
                <w:rFonts w:ascii="Comic Sans MS" w:hAnsi="Comic Sans MS"/>
                <w:sz w:val="16"/>
                <w:szCs w:val="16"/>
              </w:rPr>
              <w:t>Please move onto the secti</w:t>
            </w:r>
            <w:r>
              <w:rPr>
                <w:rFonts w:ascii="Comic Sans MS" w:hAnsi="Comic Sans MS"/>
                <w:sz w:val="16"/>
                <w:szCs w:val="16"/>
              </w:rPr>
              <w:t>on labelled ‘Summer Term Week 11</w:t>
            </w:r>
            <w:r w:rsidRPr="00E12DC7">
              <w:rPr>
                <w:rFonts w:ascii="Comic Sans MS" w:hAnsi="Comic Sans MS"/>
                <w:sz w:val="16"/>
                <w:szCs w:val="16"/>
              </w:rPr>
              <w:t xml:space="preserve">  w/c </w:t>
            </w:r>
            <w:r>
              <w:rPr>
                <w:rFonts w:ascii="Comic Sans MS" w:hAnsi="Comic Sans MS"/>
                <w:sz w:val="16"/>
                <w:szCs w:val="16"/>
              </w:rPr>
              <w:t>6</w:t>
            </w:r>
            <w:r w:rsidRPr="00E12DC7">
              <w:rPr>
                <w:rFonts w:ascii="Comic Sans MS" w:hAnsi="Comic Sans MS"/>
                <w:sz w:val="16"/>
                <w:szCs w:val="16"/>
                <w:vertAlign w:val="superscript"/>
              </w:rPr>
              <w:t>th</w:t>
            </w:r>
            <w:r>
              <w:rPr>
                <w:rFonts w:ascii="Comic Sans MS" w:hAnsi="Comic Sans MS"/>
                <w:sz w:val="16"/>
                <w:szCs w:val="16"/>
              </w:rPr>
              <w:t xml:space="preserve"> July</w:t>
            </w:r>
            <w:r w:rsidRPr="00E12DC7">
              <w:rPr>
                <w:rFonts w:ascii="Comic Sans MS" w:hAnsi="Comic Sans MS"/>
                <w:sz w:val="16"/>
                <w:szCs w:val="16"/>
              </w:rPr>
              <w:t xml:space="preserve">   The videos are also available on Facebook, if the website is overloaded.</w:t>
            </w:r>
          </w:p>
          <w:p w:rsidR="00E12DC7" w:rsidRPr="00E12DC7" w:rsidRDefault="00E12DC7" w:rsidP="00E12DC7">
            <w:pPr>
              <w:rPr>
                <w:rFonts w:ascii="Comic Sans MS" w:hAnsi="Comic Sans MS"/>
                <w:sz w:val="16"/>
                <w:szCs w:val="16"/>
              </w:rPr>
            </w:pPr>
          </w:p>
          <w:p w:rsidR="00E12DC7" w:rsidRPr="00E12DC7" w:rsidRDefault="00E12DC7" w:rsidP="00E12DC7">
            <w:pPr>
              <w:rPr>
                <w:rFonts w:ascii="Comic Sans MS" w:hAnsi="Comic Sans MS"/>
                <w:color w:val="FF0000"/>
                <w:sz w:val="16"/>
                <w:szCs w:val="16"/>
              </w:rPr>
            </w:pPr>
            <w:r w:rsidRPr="00E12DC7">
              <w:rPr>
                <w:rFonts w:ascii="Comic Sans MS" w:hAnsi="Comic Sans MS"/>
                <w:sz w:val="16"/>
                <w:szCs w:val="16"/>
              </w:rPr>
              <w:t>Of course, I’ll continue to set tasks on Mathletics, but only do these if you have spare time</w:t>
            </w:r>
          </w:p>
        </w:tc>
        <w:tc>
          <w:tcPr>
            <w:tcW w:w="3261" w:type="dxa"/>
          </w:tcPr>
          <w:p w:rsidR="004E7792" w:rsidRPr="004E7792" w:rsidRDefault="004E7792" w:rsidP="004E7792">
            <w:pPr>
              <w:jc w:val="center"/>
              <w:rPr>
                <w:rFonts w:ascii="Comic Sans MS" w:hAnsi="Comic Sans MS"/>
                <w:noProof/>
                <w:sz w:val="16"/>
                <w:szCs w:val="16"/>
                <w:lang w:eastAsia="en-GB"/>
              </w:rPr>
            </w:pPr>
            <w:r w:rsidRPr="004E7792">
              <w:rPr>
                <w:rFonts w:ascii="Comic Sans MS" w:hAnsi="Comic Sans MS"/>
                <w:noProof/>
                <w:sz w:val="16"/>
                <w:szCs w:val="16"/>
                <w:lang w:eastAsia="en-GB"/>
              </w:rPr>
              <w:t>Start to work through the booklet ‘Have you got the grasp for writing?’</w:t>
            </w:r>
          </w:p>
          <w:p w:rsidR="004E7792" w:rsidRPr="004E7792" w:rsidRDefault="004E7792" w:rsidP="004E7792">
            <w:pPr>
              <w:jc w:val="center"/>
              <w:rPr>
                <w:rFonts w:ascii="Comic Sans MS" w:hAnsi="Comic Sans MS"/>
                <w:noProof/>
                <w:sz w:val="16"/>
                <w:szCs w:val="16"/>
                <w:lang w:eastAsia="en-GB"/>
              </w:rPr>
            </w:pPr>
          </w:p>
          <w:p w:rsidR="00E12DC7" w:rsidRPr="00E12DC7" w:rsidRDefault="004E7792" w:rsidP="004E7792">
            <w:pPr>
              <w:jc w:val="center"/>
              <w:rPr>
                <w:rFonts w:ascii="Comic Sans MS" w:hAnsi="Comic Sans MS"/>
                <w:color w:val="FF0000"/>
                <w:sz w:val="16"/>
                <w:szCs w:val="16"/>
              </w:rPr>
            </w:pPr>
            <w:r w:rsidRPr="004E7792">
              <w:rPr>
                <w:rFonts w:ascii="Comic Sans MS" w:hAnsi="Comic Sans MS"/>
                <w:noProof/>
                <w:sz w:val="16"/>
                <w:szCs w:val="16"/>
                <w:lang w:eastAsia="en-GB"/>
              </w:rPr>
              <w:t xml:space="preserve">This is SPAG revision.  There are six weeks of work and so I suggest you cover two topics per week.  </w:t>
            </w:r>
            <w:r w:rsidRPr="00E12DC7">
              <w:rPr>
                <w:rFonts w:ascii="Comic Sans MS" w:hAnsi="Comic Sans MS"/>
                <w:noProof/>
                <w:sz w:val="16"/>
                <w:szCs w:val="16"/>
                <w:lang w:eastAsia="en-GB"/>
              </w:rPr>
              <w:t xml:space="preserve">  </w:t>
            </w:r>
          </w:p>
        </w:tc>
        <w:tc>
          <w:tcPr>
            <w:tcW w:w="3118" w:type="dxa"/>
          </w:tcPr>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Please see the Talk for Writing Booklet below.</w:t>
            </w:r>
            <w:r w:rsidR="00440F45" w:rsidRPr="00E476D1">
              <w:rPr>
                <w:rFonts w:ascii="Comic Sans MS" w:hAnsi="Comic Sans MS"/>
                <w:sz w:val="16"/>
                <w:szCs w:val="16"/>
              </w:rPr>
              <w:t xml:space="preserve">  MONSTERS</w:t>
            </w:r>
          </w:p>
          <w:p w:rsidR="00E12DC7" w:rsidRPr="00E12DC7" w:rsidRDefault="00E12DC7" w:rsidP="004D75CA">
            <w:pPr>
              <w:jc w:val="center"/>
              <w:rPr>
                <w:rFonts w:ascii="Comic Sans MS" w:hAnsi="Comic Sans MS"/>
                <w:sz w:val="16"/>
                <w:szCs w:val="16"/>
              </w:rPr>
            </w:pPr>
          </w:p>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 xml:space="preserve">Monday – complete </w:t>
            </w:r>
            <w:r w:rsidR="00440F45" w:rsidRPr="00E476D1">
              <w:rPr>
                <w:rFonts w:ascii="Comic Sans MS" w:hAnsi="Comic Sans MS"/>
                <w:sz w:val="16"/>
                <w:szCs w:val="16"/>
              </w:rPr>
              <w:t xml:space="preserve">introduction, </w:t>
            </w:r>
            <w:r w:rsidRPr="00E12DC7">
              <w:rPr>
                <w:rFonts w:ascii="Comic Sans MS" w:hAnsi="Comic Sans MS"/>
                <w:sz w:val="16"/>
                <w:szCs w:val="16"/>
              </w:rPr>
              <w:t>activity 1 &amp; 2</w:t>
            </w:r>
          </w:p>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Tuesday – complete activity</w:t>
            </w:r>
            <w:r w:rsidR="00440F45" w:rsidRPr="00E476D1">
              <w:rPr>
                <w:rFonts w:ascii="Comic Sans MS" w:hAnsi="Comic Sans MS"/>
                <w:sz w:val="16"/>
                <w:szCs w:val="16"/>
              </w:rPr>
              <w:t xml:space="preserve"> 3,</w:t>
            </w:r>
            <w:r w:rsidRPr="00E12DC7">
              <w:rPr>
                <w:rFonts w:ascii="Comic Sans MS" w:hAnsi="Comic Sans MS"/>
                <w:sz w:val="16"/>
                <w:szCs w:val="16"/>
              </w:rPr>
              <w:t xml:space="preserve"> 4 &amp; 5</w:t>
            </w:r>
          </w:p>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Wednesday – complete activity 6 &amp; 7</w:t>
            </w:r>
          </w:p>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 xml:space="preserve">Thursday – complete activity 8 </w:t>
            </w:r>
            <w:r w:rsidR="00440F45" w:rsidRPr="00E476D1">
              <w:rPr>
                <w:rFonts w:ascii="Comic Sans MS" w:hAnsi="Comic Sans MS"/>
                <w:sz w:val="16"/>
                <w:szCs w:val="16"/>
              </w:rPr>
              <w:t>&amp; 9</w:t>
            </w:r>
          </w:p>
          <w:p w:rsidR="00E12DC7" w:rsidRPr="00E12DC7" w:rsidRDefault="00440F45" w:rsidP="004D75CA">
            <w:pPr>
              <w:jc w:val="center"/>
              <w:rPr>
                <w:rFonts w:ascii="Comic Sans MS" w:hAnsi="Comic Sans MS"/>
                <w:sz w:val="16"/>
                <w:szCs w:val="16"/>
              </w:rPr>
            </w:pPr>
            <w:r w:rsidRPr="00E476D1">
              <w:rPr>
                <w:rFonts w:ascii="Comic Sans MS" w:hAnsi="Comic Sans MS"/>
                <w:sz w:val="16"/>
                <w:szCs w:val="16"/>
              </w:rPr>
              <w:t>Friday – complete activity 10</w:t>
            </w:r>
            <w:r w:rsidR="00E476D1" w:rsidRPr="00E476D1">
              <w:rPr>
                <w:rFonts w:ascii="Comic Sans MS" w:hAnsi="Comic Sans MS"/>
                <w:sz w:val="16"/>
                <w:szCs w:val="16"/>
              </w:rPr>
              <w:t xml:space="preserve"> – just the first draft of your monster report.  </w:t>
            </w:r>
          </w:p>
          <w:p w:rsidR="00E12DC7" w:rsidRPr="00E12DC7" w:rsidRDefault="00E12DC7" w:rsidP="004D75CA">
            <w:pPr>
              <w:jc w:val="center"/>
              <w:rPr>
                <w:rFonts w:ascii="Comic Sans MS" w:hAnsi="Comic Sans MS"/>
                <w:sz w:val="16"/>
                <w:szCs w:val="16"/>
              </w:rPr>
            </w:pPr>
          </w:p>
          <w:p w:rsidR="00E12DC7" w:rsidRPr="00E12DC7" w:rsidRDefault="00E12DC7" w:rsidP="004D75CA">
            <w:pPr>
              <w:jc w:val="center"/>
              <w:rPr>
                <w:rFonts w:ascii="Comic Sans MS" w:hAnsi="Comic Sans MS"/>
                <w:sz w:val="16"/>
                <w:szCs w:val="16"/>
              </w:rPr>
            </w:pPr>
          </w:p>
        </w:tc>
      </w:tr>
      <w:tr w:rsidR="00E12DC7" w:rsidRPr="00E12DC7" w:rsidTr="004D75CA">
        <w:tc>
          <w:tcPr>
            <w:tcW w:w="3360" w:type="dxa"/>
          </w:tcPr>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Check that you can spell these words – and that you know what they mean!  For any words that you cannot spell correctly, focus on learning these this week.  Remember – you could make your own spelling flash cards to use daily if you wish.</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explanation</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examination</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vacation</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information</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embarrassment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environment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amusement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nourishment</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smoulder</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boulder</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marvellous</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oblivious</w:t>
            </w:r>
          </w:p>
          <w:p w:rsidR="00E12DC7" w:rsidRPr="00BA0E0F" w:rsidRDefault="00C32A5A" w:rsidP="00C32A5A">
            <w:pPr>
              <w:jc w:val="center"/>
              <w:rPr>
                <w:rFonts w:ascii="Comic Sans MS" w:hAnsi="Comic Sans MS"/>
                <w:sz w:val="16"/>
                <w:szCs w:val="16"/>
              </w:rPr>
            </w:pPr>
            <w:r w:rsidRPr="00BA0E0F">
              <w:rPr>
                <w:rFonts w:ascii="Comic Sans MS" w:hAnsi="Comic Sans MS"/>
                <w:sz w:val="16"/>
                <w:szCs w:val="16"/>
              </w:rPr>
              <w:t>anonymous</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college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privilege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allege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astern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govern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cavern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orifice</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 suffice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sacrifice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sufficient </w:t>
            </w:r>
          </w:p>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 xml:space="preserve">efficient </w:t>
            </w:r>
          </w:p>
          <w:p w:rsidR="00C32A5A" w:rsidRPr="00E12DC7" w:rsidRDefault="00C32A5A" w:rsidP="00C32A5A">
            <w:pPr>
              <w:jc w:val="center"/>
              <w:rPr>
                <w:rFonts w:ascii="Comic Sans MS" w:hAnsi="Comic Sans MS"/>
                <w:sz w:val="16"/>
                <w:szCs w:val="16"/>
              </w:rPr>
            </w:pPr>
            <w:r w:rsidRPr="00BA0E0F">
              <w:rPr>
                <w:rFonts w:ascii="Comic Sans MS" w:hAnsi="Comic Sans MS"/>
                <w:sz w:val="16"/>
                <w:szCs w:val="16"/>
              </w:rPr>
              <w:t>inefficient</w:t>
            </w:r>
          </w:p>
        </w:tc>
        <w:tc>
          <w:tcPr>
            <w:tcW w:w="3261" w:type="dxa"/>
          </w:tcPr>
          <w:p w:rsidR="00503E20" w:rsidRPr="00BA0E0F" w:rsidRDefault="00503E20" w:rsidP="00503E20">
            <w:pPr>
              <w:shd w:val="clear" w:color="auto" w:fill="FFFFFF"/>
              <w:spacing w:after="150"/>
              <w:rPr>
                <w:rFonts w:ascii="Comic Sans MS" w:eastAsia="Times New Roman" w:hAnsi="Comic Sans MS" w:cs="Arial"/>
                <w:spacing w:val="6"/>
                <w:sz w:val="16"/>
                <w:szCs w:val="16"/>
                <w:u w:val="single"/>
                <w:lang w:eastAsia="en-GB"/>
              </w:rPr>
            </w:pPr>
            <w:r w:rsidRPr="00BA0E0F">
              <w:rPr>
                <w:rFonts w:ascii="Comic Sans MS" w:eastAsia="Times New Roman" w:hAnsi="Comic Sans MS" w:cs="Arial"/>
                <w:spacing w:val="6"/>
                <w:sz w:val="16"/>
                <w:szCs w:val="16"/>
                <w:u w:val="single"/>
                <w:lang w:eastAsia="en-GB"/>
              </w:rPr>
              <w:t>Pick your keepsakes carefully</w:t>
            </w:r>
          </w:p>
          <w:p w:rsidR="00503E20" w:rsidRPr="00BA0E0F" w:rsidRDefault="00503E20" w:rsidP="00503E20">
            <w:pPr>
              <w:spacing w:before="100" w:beforeAutospacing="1" w:after="100" w:afterAutospacing="1"/>
              <w:rPr>
                <w:rFonts w:ascii="Comic Sans MS" w:eastAsia="Times New Roman" w:hAnsi="Comic Sans MS" w:cs="Helvetica"/>
                <w:sz w:val="16"/>
                <w:szCs w:val="16"/>
                <w:lang w:eastAsia="en-GB"/>
              </w:rPr>
            </w:pPr>
            <w:r w:rsidRPr="00BA0E0F">
              <w:rPr>
                <w:rFonts w:ascii="Comic Sans MS" w:eastAsia="Times New Roman" w:hAnsi="Comic Sans MS" w:cs="Helvetica"/>
                <w:sz w:val="16"/>
                <w:szCs w:val="16"/>
                <w:lang w:eastAsia="en-GB"/>
              </w:rPr>
              <w:t>Your memory box is personal to you but here are some ideas of items you might like to include:</w:t>
            </w:r>
          </w:p>
          <w:p w:rsidR="00503E20" w:rsidRPr="00BA0E0F" w:rsidRDefault="00503E20" w:rsidP="00503E20">
            <w:pPr>
              <w:pStyle w:val="ListParagraph"/>
              <w:numPr>
                <w:ilvl w:val="0"/>
                <w:numId w:val="3"/>
              </w:numPr>
              <w:spacing w:before="100" w:beforeAutospacing="1" w:after="100" w:afterAutospacing="1"/>
              <w:rPr>
                <w:rFonts w:ascii="Comic Sans MS" w:eastAsia="Times New Roman" w:hAnsi="Comic Sans MS" w:cs="Helvetica"/>
                <w:sz w:val="16"/>
                <w:szCs w:val="16"/>
                <w:lang w:eastAsia="en-GB"/>
              </w:rPr>
            </w:pPr>
            <w:r w:rsidRPr="00BA0E0F">
              <w:rPr>
                <w:rFonts w:ascii="Comic Sans MS" w:eastAsia="Times New Roman" w:hAnsi="Comic Sans MS" w:cs="Helvetica"/>
                <w:sz w:val="16"/>
                <w:szCs w:val="16"/>
                <w:lang w:eastAsia="en-GB"/>
              </w:rPr>
              <w:t>Labelled photographs – of activities you have completed, whether that might be school tasks, garden projects, photos of your family on walks</w:t>
            </w:r>
          </w:p>
          <w:p w:rsidR="00503E20" w:rsidRPr="00BA0E0F" w:rsidRDefault="00503E20" w:rsidP="00503E20">
            <w:pPr>
              <w:pStyle w:val="ListParagraph"/>
              <w:numPr>
                <w:ilvl w:val="0"/>
                <w:numId w:val="3"/>
              </w:numPr>
              <w:spacing w:before="100" w:beforeAutospacing="1" w:after="100" w:afterAutospacing="1"/>
              <w:rPr>
                <w:rFonts w:ascii="Comic Sans MS" w:eastAsia="Times New Roman" w:hAnsi="Comic Sans MS" w:cs="Helvetica"/>
                <w:sz w:val="16"/>
                <w:szCs w:val="16"/>
                <w:lang w:eastAsia="en-GB"/>
              </w:rPr>
            </w:pPr>
            <w:r w:rsidRPr="00BA0E0F">
              <w:rPr>
                <w:rFonts w:ascii="Comic Sans MS" w:eastAsia="Times New Roman" w:hAnsi="Comic Sans MS" w:cs="Helvetica"/>
                <w:sz w:val="16"/>
                <w:szCs w:val="16"/>
                <w:lang w:eastAsia="en-GB"/>
              </w:rPr>
              <w:t>Letters and emails from family &amp; friends.</w:t>
            </w:r>
          </w:p>
          <w:p w:rsidR="00503E20" w:rsidRPr="00BA0E0F" w:rsidRDefault="00503E20" w:rsidP="00503E20">
            <w:pPr>
              <w:pStyle w:val="ListParagraph"/>
              <w:numPr>
                <w:ilvl w:val="0"/>
                <w:numId w:val="3"/>
              </w:numPr>
              <w:spacing w:before="100" w:beforeAutospacing="1" w:after="100" w:afterAutospacing="1"/>
              <w:rPr>
                <w:rFonts w:ascii="Comic Sans MS" w:eastAsia="Times New Roman" w:hAnsi="Comic Sans MS" w:cs="Helvetica"/>
                <w:sz w:val="16"/>
                <w:szCs w:val="16"/>
                <w:lang w:eastAsia="en-GB"/>
              </w:rPr>
            </w:pPr>
            <w:r w:rsidRPr="00BA0E0F">
              <w:rPr>
                <w:rFonts w:ascii="Comic Sans MS" w:eastAsia="Times New Roman" w:hAnsi="Comic Sans MS" w:cs="Helvetica"/>
                <w:sz w:val="16"/>
                <w:szCs w:val="16"/>
                <w:lang w:eastAsia="en-GB"/>
              </w:rPr>
              <w:t>An email from Mr. Wilson to the children of our school.</w:t>
            </w:r>
          </w:p>
          <w:p w:rsidR="00503E20" w:rsidRPr="00BA0E0F" w:rsidRDefault="00503E20" w:rsidP="00503E20">
            <w:pPr>
              <w:pStyle w:val="ListParagraph"/>
              <w:numPr>
                <w:ilvl w:val="0"/>
                <w:numId w:val="3"/>
              </w:numPr>
              <w:spacing w:before="100" w:beforeAutospacing="1" w:after="100" w:afterAutospacing="1"/>
              <w:rPr>
                <w:rFonts w:ascii="Comic Sans MS" w:eastAsia="Times New Roman" w:hAnsi="Comic Sans MS" w:cs="Helvetica"/>
                <w:sz w:val="16"/>
                <w:szCs w:val="16"/>
                <w:lang w:eastAsia="en-GB"/>
              </w:rPr>
            </w:pPr>
            <w:r w:rsidRPr="00BA0E0F">
              <w:rPr>
                <w:rFonts w:ascii="Comic Sans MS" w:eastAsia="Times New Roman" w:hAnsi="Comic Sans MS" w:cs="Helvetica"/>
                <w:sz w:val="16"/>
                <w:szCs w:val="16"/>
                <w:lang w:eastAsia="en-GB"/>
              </w:rPr>
              <w:t>Something you have made.</w:t>
            </w:r>
          </w:p>
          <w:p w:rsidR="00503E20" w:rsidRPr="00BA0E0F" w:rsidRDefault="00503E20" w:rsidP="00503E20">
            <w:pPr>
              <w:pStyle w:val="ListParagraph"/>
              <w:numPr>
                <w:ilvl w:val="0"/>
                <w:numId w:val="3"/>
              </w:numPr>
              <w:spacing w:before="100" w:beforeAutospacing="1" w:after="100" w:afterAutospacing="1"/>
              <w:rPr>
                <w:rFonts w:ascii="Comic Sans MS" w:eastAsia="Times New Roman" w:hAnsi="Comic Sans MS" w:cs="Helvetica"/>
                <w:sz w:val="16"/>
                <w:szCs w:val="16"/>
                <w:lang w:eastAsia="en-GB"/>
              </w:rPr>
            </w:pPr>
            <w:r w:rsidRPr="00BA0E0F">
              <w:rPr>
                <w:rFonts w:ascii="Comic Sans MS" w:eastAsia="Times New Roman" w:hAnsi="Comic Sans MS" w:cs="Helvetica"/>
                <w:sz w:val="16"/>
                <w:szCs w:val="16"/>
                <w:lang w:eastAsia="en-GB"/>
              </w:rPr>
              <w:t>A favourite recipe you have discovered.</w:t>
            </w:r>
          </w:p>
          <w:p w:rsidR="00503E20" w:rsidRPr="00BA0E0F" w:rsidRDefault="00503E20" w:rsidP="00503E20">
            <w:pPr>
              <w:pStyle w:val="ListParagraph"/>
              <w:numPr>
                <w:ilvl w:val="0"/>
                <w:numId w:val="3"/>
              </w:numPr>
              <w:spacing w:before="100" w:beforeAutospacing="1" w:after="100" w:afterAutospacing="1"/>
              <w:rPr>
                <w:rFonts w:ascii="Comic Sans MS" w:eastAsia="Times New Roman" w:hAnsi="Comic Sans MS" w:cs="Helvetica"/>
                <w:sz w:val="16"/>
                <w:szCs w:val="16"/>
                <w:lang w:eastAsia="en-GB"/>
              </w:rPr>
            </w:pPr>
            <w:r w:rsidRPr="00BA0E0F">
              <w:rPr>
                <w:rFonts w:ascii="Comic Sans MS" w:eastAsia="Times New Roman" w:hAnsi="Comic Sans MS" w:cs="Helvetica"/>
                <w:sz w:val="16"/>
                <w:szCs w:val="16"/>
                <w:lang w:eastAsia="en-GB"/>
              </w:rPr>
              <w:t xml:space="preserve">A painted pebble like those many of you have placed on your walks around Cranwell.  </w:t>
            </w:r>
          </w:p>
          <w:p w:rsidR="00E12DC7" w:rsidRPr="00E12DC7" w:rsidRDefault="00E12DC7" w:rsidP="004D75CA">
            <w:pPr>
              <w:rPr>
                <w:rFonts w:ascii="Comic Sans MS" w:hAnsi="Comic Sans MS"/>
                <w:sz w:val="16"/>
                <w:szCs w:val="16"/>
              </w:rPr>
            </w:pPr>
          </w:p>
        </w:tc>
        <w:tc>
          <w:tcPr>
            <w:tcW w:w="3118" w:type="dxa"/>
          </w:tcPr>
          <w:p w:rsidR="005B4211" w:rsidRDefault="005B4211" w:rsidP="004D75CA">
            <w:pPr>
              <w:jc w:val="center"/>
              <w:rPr>
                <w:rFonts w:ascii="Comic Sans MS" w:hAnsi="Comic Sans MS"/>
                <w:sz w:val="16"/>
                <w:szCs w:val="16"/>
              </w:rPr>
            </w:pPr>
          </w:p>
          <w:p w:rsidR="005B4211" w:rsidRPr="009E3D7C" w:rsidRDefault="005B4211" w:rsidP="005B4211">
            <w:pPr>
              <w:jc w:val="center"/>
              <w:rPr>
                <w:rFonts w:ascii="Comic Sans MS" w:hAnsi="Comic Sans MS"/>
                <w:sz w:val="16"/>
                <w:szCs w:val="16"/>
              </w:rPr>
            </w:pPr>
            <w:r w:rsidRPr="00E12DC7">
              <w:rPr>
                <w:rFonts w:ascii="Comic Sans MS" w:hAnsi="Comic Sans MS"/>
                <w:sz w:val="16"/>
                <w:szCs w:val="16"/>
              </w:rPr>
              <w:t xml:space="preserve">Geography – </w:t>
            </w:r>
            <w:r w:rsidRPr="009E3D7C">
              <w:rPr>
                <w:rFonts w:ascii="Comic Sans MS" w:hAnsi="Comic Sans MS"/>
                <w:sz w:val="16"/>
                <w:szCs w:val="16"/>
              </w:rPr>
              <w:t>complete the World Water Day comprehension activity.</w:t>
            </w:r>
          </w:p>
          <w:p w:rsidR="005B4211" w:rsidRPr="009E3D7C" w:rsidRDefault="005B4211" w:rsidP="005B4211">
            <w:pPr>
              <w:jc w:val="center"/>
              <w:rPr>
                <w:rFonts w:ascii="Comic Sans MS" w:hAnsi="Comic Sans MS"/>
                <w:sz w:val="16"/>
                <w:szCs w:val="16"/>
              </w:rPr>
            </w:pPr>
          </w:p>
          <w:p w:rsidR="005B4211" w:rsidRPr="009E3D7C" w:rsidRDefault="005B4211" w:rsidP="005B4211">
            <w:pPr>
              <w:jc w:val="center"/>
              <w:rPr>
                <w:rFonts w:ascii="Comic Sans MS" w:hAnsi="Comic Sans MS"/>
                <w:sz w:val="16"/>
                <w:szCs w:val="16"/>
              </w:rPr>
            </w:pPr>
            <w:r w:rsidRPr="009E3D7C">
              <w:rPr>
                <w:rFonts w:ascii="Comic Sans MS" w:hAnsi="Comic Sans MS"/>
                <w:sz w:val="16"/>
                <w:szCs w:val="16"/>
              </w:rPr>
              <w:t xml:space="preserve">Choose the level of </w:t>
            </w:r>
            <w:r w:rsidR="00BA0E0F" w:rsidRPr="009E3D7C">
              <w:rPr>
                <w:rFonts w:ascii="Comic Sans MS" w:hAnsi="Comic Sans MS"/>
                <w:sz w:val="16"/>
                <w:szCs w:val="16"/>
              </w:rPr>
              <w:t>difficulty</w:t>
            </w:r>
            <w:r w:rsidRPr="009E3D7C">
              <w:rPr>
                <w:rFonts w:ascii="Comic Sans MS" w:hAnsi="Comic Sans MS"/>
                <w:sz w:val="16"/>
                <w:szCs w:val="16"/>
              </w:rPr>
              <w:t xml:space="preserve"> of questions that you feel is most appropriate. </w:t>
            </w:r>
          </w:p>
          <w:p w:rsidR="005B4211" w:rsidRPr="009E3D7C" w:rsidRDefault="005B4211" w:rsidP="005B4211">
            <w:pPr>
              <w:rPr>
                <w:rFonts w:ascii="Comic Sans MS" w:hAnsi="Comic Sans MS"/>
                <w:sz w:val="16"/>
                <w:szCs w:val="16"/>
              </w:rPr>
            </w:pPr>
            <w:r w:rsidRPr="009E3D7C">
              <w:rPr>
                <w:rFonts w:ascii="Comic Sans MS" w:hAnsi="Comic Sans MS"/>
                <w:sz w:val="16"/>
                <w:szCs w:val="16"/>
              </w:rPr>
              <w:t>*=easiest</w:t>
            </w:r>
          </w:p>
          <w:p w:rsidR="005B4211" w:rsidRPr="009E3D7C" w:rsidRDefault="005B4211" w:rsidP="005B4211">
            <w:pPr>
              <w:rPr>
                <w:rFonts w:ascii="Comic Sans MS" w:hAnsi="Comic Sans MS"/>
                <w:sz w:val="16"/>
                <w:szCs w:val="16"/>
              </w:rPr>
            </w:pPr>
            <w:r w:rsidRPr="009E3D7C">
              <w:rPr>
                <w:rFonts w:ascii="Comic Sans MS" w:hAnsi="Comic Sans MS"/>
                <w:sz w:val="16"/>
                <w:szCs w:val="16"/>
              </w:rPr>
              <w:t>**</w:t>
            </w:r>
          </w:p>
          <w:p w:rsidR="009E3D7C" w:rsidRPr="00E12DC7" w:rsidRDefault="005B4211" w:rsidP="00BA0E0F">
            <w:pPr>
              <w:rPr>
                <w:rFonts w:ascii="Comic Sans MS" w:hAnsi="Comic Sans MS"/>
                <w:color w:val="FF0000"/>
                <w:sz w:val="16"/>
                <w:szCs w:val="16"/>
              </w:rPr>
            </w:pPr>
            <w:r w:rsidRPr="009E3D7C">
              <w:rPr>
                <w:rFonts w:ascii="Comic Sans MS" w:hAnsi="Comic Sans MS"/>
                <w:sz w:val="16"/>
                <w:szCs w:val="16"/>
              </w:rPr>
              <w:t xml:space="preserve">*** = hardest  </w:t>
            </w:r>
          </w:p>
        </w:tc>
      </w:tr>
      <w:tr w:rsidR="004E7792" w:rsidRPr="00E12DC7" w:rsidTr="004D75CA">
        <w:tc>
          <w:tcPr>
            <w:tcW w:w="3360" w:type="dxa"/>
          </w:tcPr>
          <w:p w:rsidR="0002648F" w:rsidRPr="00C55B95" w:rsidRDefault="0002648F" w:rsidP="0002648F">
            <w:pPr>
              <w:rPr>
                <w:rFonts w:ascii="Comic Sans MS" w:hAnsi="Comic Sans MS"/>
                <w:sz w:val="16"/>
                <w:szCs w:val="16"/>
              </w:rPr>
            </w:pPr>
            <w:r w:rsidRPr="00C55B95">
              <w:rPr>
                <w:rFonts w:ascii="Comic Sans MS" w:hAnsi="Comic Sans MS"/>
                <w:sz w:val="16"/>
                <w:szCs w:val="16"/>
              </w:rPr>
              <w:t>PE – It’s really important that we all stay fit and active.  Try to do at least an hour of playing in the garden or walking out with a parent every day.  Fresh air makes us all feel better!  If you’re stuck inside, try a Joe Wicks workout:</w:t>
            </w:r>
          </w:p>
          <w:p w:rsidR="0002648F" w:rsidRPr="00C55B95" w:rsidRDefault="009724A2" w:rsidP="0002648F">
            <w:pPr>
              <w:rPr>
                <w:rFonts w:ascii="Comic Sans MS" w:hAnsi="Comic Sans MS"/>
                <w:sz w:val="16"/>
                <w:szCs w:val="16"/>
              </w:rPr>
            </w:pPr>
            <w:hyperlink r:id="rId18" w:history="1">
              <w:r w:rsidR="0002648F" w:rsidRPr="00C55B95">
                <w:rPr>
                  <w:rStyle w:val="Hyperlink"/>
                  <w:rFonts w:ascii="Comic Sans MS" w:hAnsi="Comic Sans MS"/>
                  <w:sz w:val="16"/>
                  <w:szCs w:val="16"/>
                </w:rPr>
                <w:t>https://www.youtube.com/watch?v=-TGEdzRzSbw</w:t>
              </w:r>
            </w:hyperlink>
          </w:p>
          <w:p w:rsidR="004E7792" w:rsidRPr="00E12DC7" w:rsidRDefault="004E7792" w:rsidP="004E7792">
            <w:pPr>
              <w:jc w:val="center"/>
              <w:rPr>
                <w:rFonts w:ascii="Comic Sans MS" w:hAnsi="Comic Sans MS"/>
                <w:color w:val="FF0000"/>
                <w:sz w:val="16"/>
                <w:szCs w:val="16"/>
              </w:rPr>
            </w:pPr>
          </w:p>
        </w:tc>
        <w:tc>
          <w:tcPr>
            <w:tcW w:w="3261" w:type="dxa"/>
          </w:tcPr>
          <w:p w:rsidR="004E7792" w:rsidRPr="00E12DC7" w:rsidRDefault="004E7792" w:rsidP="004E7792">
            <w:pPr>
              <w:rPr>
                <w:rFonts w:ascii="Comic Sans MS" w:hAnsi="Comic Sans MS"/>
                <w:b/>
                <w:sz w:val="16"/>
                <w:szCs w:val="16"/>
              </w:rPr>
            </w:pPr>
            <w:r w:rsidRPr="00E12DC7">
              <w:rPr>
                <w:rFonts w:ascii="Comic Sans MS" w:hAnsi="Comic Sans MS"/>
                <w:b/>
                <w:sz w:val="16"/>
                <w:szCs w:val="16"/>
              </w:rPr>
              <w:t>German</w:t>
            </w:r>
          </w:p>
          <w:p w:rsidR="004E7792" w:rsidRPr="00E12DC7" w:rsidRDefault="004E7792" w:rsidP="004E7792">
            <w:pPr>
              <w:rPr>
                <w:rFonts w:ascii="Comic Sans MS" w:hAnsi="Comic Sans MS"/>
                <w:sz w:val="16"/>
                <w:szCs w:val="16"/>
              </w:rPr>
            </w:pPr>
            <w:r w:rsidRPr="00E12DC7">
              <w:rPr>
                <w:rFonts w:ascii="Comic Sans MS" w:hAnsi="Comic Sans MS"/>
                <w:noProof/>
                <w:sz w:val="16"/>
                <w:szCs w:val="16"/>
                <w:lang w:eastAsia="en-GB"/>
              </w:rPr>
              <w:drawing>
                <wp:anchor distT="0" distB="0" distL="114300" distR="114300" simplePos="0" relativeHeight="251669504" behindDoc="0" locked="0" layoutInCell="1" allowOverlap="1" wp14:anchorId="708E040C" wp14:editId="133E2105">
                  <wp:simplePos x="0" y="0"/>
                  <wp:positionH relativeFrom="column">
                    <wp:posOffset>3776308</wp:posOffset>
                  </wp:positionH>
                  <wp:positionV relativeFrom="paragraph">
                    <wp:posOffset>448162</wp:posOffset>
                  </wp:positionV>
                  <wp:extent cx="810895" cy="810895"/>
                  <wp:effectExtent l="0" t="0" r="8255" b="8255"/>
                  <wp:wrapThrough wrapText="bothSides">
                    <wp:wrapPolygon edited="0">
                      <wp:start x="0" y="0"/>
                      <wp:lineTo x="0" y="21312"/>
                      <wp:lineTo x="21312" y="21312"/>
                      <wp:lineTo x="2131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10895" cy="810895"/>
                          </a:xfrm>
                          <a:prstGeom prst="rect">
                            <a:avLst/>
                          </a:prstGeom>
                          <a:noFill/>
                        </pic:spPr>
                      </pic:pic>
                    </a:graphicData>
                  </a:graphic>
                  <wp14:sizeRelH relativeFrom="page">
                    <wp14:pctWidth>0</wp14:pctWidth>
                  </wp14:sizeRelH>
                  <wp14:sizeRelV relativeFrom="page">
                    <wp14:pctHeight>0</wp14:pctHeight>
                  </wp14:sizeRelV>
                </wp:anchor>
              </w:drawing>
            </w:r>
            <w:r w:rsidRPr="00E12DC7">
              <w:rPr>
                <w:rFonts w:ascii="Comic Sans MS" w:hAnsi="Comic Sans MS"/>
                <w:sz w:val="16"/>
                <w:szCs w:val="16"/>
              </w:rPr>
              <w:t xml:space="preserve">We hope you have been enjoying practising your German using Duo Lingo.  </w:t>
            </w:r>
          </w:p>
          <w:p w:rsidR="004E7792" w:rsidRPr="00E12DC7" w:rsidRDefault="004E7792" w:rsidP="004E7792">
            <w:pPr>
              <w:rPr>
                <w:rFonts w:ascii="Comic Sans MS" w:hAnsi="Comic Sans MS"/>
                <w:b/>
                <w:sz w:val="16"/>
                <w:szCs w:val="16"/>
              </w:rPr>
            </w:pPr>
          </w:p>
          <w:p w:rsidR="004E7792" w:rsidRPr="00E12DC7" w:rsidRDefault="004E7792" w:rsidP="004E7792">
            <w:pPr>
              <w:rPr>
                <w:rFonts w:ascii="Comic Sans MS" w:hAnsi="Comic Sans MS"/>
                <w:sz w:val="16"/>
                <w:szCs w:val="16"/>
              </w:rPr>
            </w:pPr>
            <w:r w:rsidRPr="00E12DC7">
              <w:rPr>
                <w:rFonts w:ascii="Comic Sans MS" w:hAnsi="Comic Sans MS"/>
                <w:sz w:val="16"/>
                <w:szCs w:val="16"/>
              </w:rPr>
              <w:t>Keep practising:</w:t>
            </w:r>
          </w:p>
          <w:p w:rsidR="004E7792" w:rsidRPr="00E12DC7" w:rsidRDefault="009724A2" w:rsidP="004E7792">
            <w:pPr>
              <w:rPr>
                <w:rFonts w:ascii="Comic Sans MS" w:hAnsi="Comic Sans MS"/>
                <w:sz w:val="16"/>
                <w:szCs w:val="16"/>
              </w:rPr>
            </w:pPr>
            <w:hyperlink r:id="rId19" w:history="1">
              <w:r w:rsidR="004E7792" w:rsidRPr="004E7792">
                <w:rPr>
                  <w:rFonts w:ascii="Comic Sans MS" w:hAnsi="Comic Sans MS"/>
                  <w:sz w:val="16"/>
                  <w:szCs w:val="16"/>
                  <w:u w:val="single"/>
                </w:rPr>
                <w:t>https://www.duolingo.com/</w:t>
              </w:r>
            </w:hyperlink>
            <w:r w:rsidR="004E7792" w:rsidRPr="00E12DC7">
              <w:rPr>
                <w:rFonts w:ascii="Comic Sans MS" w:hAnsi="Comic Sans MS"/>
                <w:sz w:val="16"/>
                <w:szCs w:val="16"/>
              </w:rPr>
              <w:t xml:space="preserve"> </w:t>
            </w:r>
          </w:p>
        </w:tc>
        <w:tc>
          <w:tcPr>
            <w:tcW w:w="3118" w:type="dxa"/>
          </w:tcPr>
          <w:p w:rsidR="00BA0E0F" w:rsidRPr="00BA0E0F" w:rsidRDefault="00BA0E0F" w:rsidP="00BA0E0F">
            <w:pPr>
              <w:jc w:val="center"/>
              <w:rPr>
                <w:rFonts w:ascii="Comic Sans MS" w:hAnsi="Comic Sans MS"/>
                <w:b/>
                <w:sz w:val="16"/>
                <w:szCs w:val="16"/>
              </w:rPr>
            </w:pPr>
            <w:r w:rsidRPr="00BA0E0F">
              <w:rPr>
                <w:rFonts w:ascii="Comic Sans MS" w:hAnsi="Comic Sans MS"/>
                <w:b/>
                <w:sz w:val="16"/>
                <w:szCs w:val="16"/>
              </w:rPr>
              <w:t>Reading – The Summer Reading Challenge</w:t>
            </w:r>
          </w:p>
          <w:p w:rsidR="00BA0E0F" w:rsidRPr="00BA0E0F" w:rsidRDefault="00BA0E0F" w:rsidP="00BA0E0F">
            <w:pPr>
              <w:rPr>
                <w:rFonts w:ascii="Comic Sans MS" w:hAnsi="Comic Sans MS"/>
                <w:sz w:val="16"/>
                <w:szCs w:val="16"/>
              </w:rPr>
            </w:pPr>
          </w:p>
          <w:p w:rsidR="00BA0E0F" w:rsidRPr="00BA0E0F" w:rsidRDefault="00BA0E0F" w:rsidP="00BA0E0F">
            <w:pPr>
              <w:rPr>
                <w:rFonts w:ascii="Comic Sans MS" w:hAnsi="Comic Sans MS"/>
                <w:sz w:val="16"/>
                <w:szCs w:val="16"/>
              </w:rPr>
            </w:pPr>
            <w:r w:rsidRPr="00BA0E0F">
              <w:rPr>
                <w:rFonts w:ascii="Comic Sans MS" w:hAnsi="Comic Sans MS"/>
                <w:sz w:val="16"/>
                <w:szCs w:val="16"/>
              </w:rPr>
              <w:t xml:space="preserve">Hopefully, you’ve had time to explore the wonderful world of books over the past few weeks, so are you ready for the Summer Reading Challenge?  Have a look at this website for details about how to get involved, including helpful tips on how to access new books if you’re stuck in the house:  </w:t>
            </w:r>
            <w:hyperlink r:id="rId20" w:history="1">
              <w:r w:rsidRPr="00BA0E0F">
                <w:rPr>
                  <w:rFonts w:ascii="Comic Sans MS" w:hAnsi="Comic Sans MS"/>
                  <w:color w:val="0563C1" w:themeColor="hyperlink"/>
                  <w:sz w:val="16"/>
                  <w:szCs w:val="16"/>
                  <w:u w:val="single"/>
                </w:rPr>
                <w:t>https://summerreadingchallenge.org.u</w:t>
              </w:r>
              <w:r w:rsidRPr="00BA0E0F">
                <w:rPr>
                  <w:rFonts w:ascii="Comic Sans MS" w:hAnsi="Comic Sans MS"/>
                  <w:color w:val="0563C1" w:themeColor="hyperlink"/>
                  <w:sz w:val="16"/>
                  <w:szCs w:val="16"/>
                  <w:u w:val="single"/>
                </w:rPr>
                <w:lastRenderedPageBreak/>
                <w:t>k/</w:t>
              </w:r>
            </w:hyperlink>
            <w:r w:rsidRPr="00BA0E0F">
              <w:rPr>
                <w:rFonts w:ascii="Comic Sans MS" w:hAnsi="Comic Sans MS"/>
                <w:sz w:val="16"/>
                <w:szCs w:val="16"/>
              </w:rPr>
              <w:t xml:space="preserve"> </w:t>
            </w:r>
          </w:p>
          <w:p w:rsidR="00BA0E0F" w:rsidRPr="00BA0E0F" w:rsidRDefault="00BA0E0F" w:rsidP="00BA0E0F">
            <w:pPr>
              <w:rPr>
                <w:rFonts w:ascii="Comic Sans MS" w:hAnsi="Comic Sans MS"/>
                <w:sz w:val="16"/>
                <w:szCs w:val="16"/>
              </w:rPr>
            </w:pPr>
          </w:p>
          <w:p w:rsidR="00BA0E0F" w:rsidRPr="00BA0E0F" w:rsidRDefault="00BA0E0F" w:rsidP="00BA0E0F">
            <w:pPr>
              <w:jc w:val="center"/>
              <w:rPr>
                <w:rFonts w:ascii="Comic Sans MS" w:hAnsi="Comic Sans MS"/>
                <w:noProof/>
                <w:sz w:val="16"/>
                <w:szCs w:val="16"/>
                <w:lang w:eastAsia="en-GB"/>
              </w:rPr>
            </w:pPr>
            <w:r w:rsidRPr="00BA0E0F">
              <w:rPr>
                <w:rFonts w:ascii="Comic Sans MS" w:hAnsi="Comic Sans MS"/>
                <w:noProof/>
                <w:sz w:val="16"/>
                <w:szCs w:val="16"/>
                <w:lang w:eastAsia="en-GB"/>
              </w:rPr>
              <w:drawing>
                <wp:inline distT="0" distB="0" distL="0" distR="0" wp14:anchorId="4786A3CA" wp14:editId="13465FE4">
                  <wp:extent cx="1252982" cy="453062"/>
                  <wp:effectExtent l="76200" t="76200" r="137795" b="137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1851" cy="459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7792" w:rsidRPr="00E12DC7" w:rsidRDefault="004E7792" w:rsidP="00BA0E0F">
            <w:pPr>
              <w:jc w:val="center"/>
              <w:rPr>
                <w:rFonts w:ascii="Comic Sans MS" w:hAnsi="Comic Sans MS"/>
                <w:sz w:val="16"/>
                <w:szCs w:val="16"/>
              </w:rPr>
            </w:pPr>
          </w:p>
        </w:tc>
      </w:tr>
    </w:tbl>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348BF" w:rsidRDefault="001348BF" w:rsidP="00BA0E0F">
      <w:pPr>
        <w:spacing w:after="0" w:line="240" w:lineRule="auto"/>
        <w:jc w:val="center"/>
        <w:rPr>
          <w:rFonts w:ascii="Comic Sans MS" w:hAnsi="Comic Sans MS"/>
          <w:b/>
          <w:color w:val="000000" w:themeColor="text1"/>
          <w:sz w:val="24"/>
          <w:szCs w:val="24"/>
          <w:u w:val="single"/>
        </w:rPr>
      </w:pPr>
    </w:p>
    <w:p w:rsidR="001651C7" w:rsidRDefault="001651C7" w:rsidP="00BA0E0F">
      <w:pPr>
        <w:spacing w:after="0" w:line="240" w:lineRule="auto"/>
        <w:jc w:val="center"/>
        <w:rPr>
          <w:rFonts w:ascii="Comic Sans MS" w:hAnsi="Comic Sans MS"/>
          <w:b/>
          <w:color w:val="000000" w:themeColor="text1"/>
          <w:sz w:val="24"/>
          <w:szCs w:val="24"/>
          <w:u w:val="single"/>
        </w:rPr>
      </w:pPr>
    </w:p>
    <w:p w:rsidR="00E12DC7" w:rsidRPr="001348BF" w:rsidRDefault="00E12DC7" w:rsidP="00BA0E0F">
      <w:pPr>
        <w:spacing w:after="0" w:line="240" w:lineRule="auto"/>
        <w:jc w:val="center"/>
        <w:rPr>
          <w:rFonts w:ascii="Comic Sans MS" w:hAnsi="Comic Sans MS"/>
          <w:b/>
          <w:color w:val="000000" w:themeColor="text1"/>
          <w:sz w:val="24"/>
          <w:szCs w:val="24"/>
          <w:u w:val="single"/>
        </w:rPr>
      </w:pPr>
      <w:r w:rsidRPr="001348BF">
        <w:rPr>
          <w:rFonts w:ascii="Comic Sans MS" w:hAnsi="Comic Sans MS"/>
          <w:b/>
          <w:color w:val="000000" w:themeColor="text1"/>
          <w:sz w:val="24"/>
          <w:szCs w:val="24"/>
          <w:u w:val="single"/>
        </w:rPr>
        <w:lastRenderedPageBreak/>
        <w:t>Year 6 – w/c 13</w:t>
      </w:r>
      <w:r w:rsidRPr="001348BF">
        <w:rPr>
          <w:rFonts w:ascii="Comic Sans MS" w:hAnsi="Comic Sans MS"/>
          <w:b/>
          <w:color w:val="000000" w:themeColor="text1"/>
          <w:sz w:val="24"/>
          <w:szCs w:val="24"/>
          <w:u w:val="single"/>
          <w:vertAlign w:val="superscript"/>
        </w:rPr>
        <w:t>th</w:t>
      </w:r>
      <w:r w:rsidRPr="001348BF">
        <w:rPr>
          <w:rFonts w:ascii="Comic Sans MS" w:hAnsi="Comic Sans MS"/>
          <w:b/>
          <w:color w:val="000000" w:themeColor="text1"/>
          <w:sz w:val="24"/>
          <w:szCs w:val="24"/>
          <w:u w:val="single"/>
        </w:rPr>
        <w:t xml:space="preserve"> July 2020</w:t>
      </w:r>
    </w:p>
    <w:tbl>
      <w:tblPr>
        <w:tblStyle w:val="TableGrid"/>
        <w:tblW w:w="9739" w:type="dxa"/>
        <w:tblLayout w:type="fixed"/>
        <w:tblLook w:val="04A0" w:firstRow="1" w:lastRow="0" w:firstColumn="1" w:lastColumn="0" w:noHBand="0" w:noVBand="1"/>
      </w:tblPr>
      <w:tblGrid>
        <w:gridCol w:w="3360"/>
        <w:gridCol w:w="3261"/>
        <w:gridCol w:w="3118"/>
      </w:tblGrid>
      <w:tr w:rsidR="00E12DC7" w:rsidRPr="00E12DC7" w:rsidTr="004D75CA">
        <w:tc>
          <w:tcPr>
            <w:tcW w:w="3360" w:type="dxa"/>
          </w:tcPr>
          <w:p w:rsidR="00E12DC7" w:rsidRPr="00E12DC7" w:rsidRDefault="00E12DC7" w:rsidP="00E12DC7">
            <w:pPr>
              <w:rPr>
                <w:rFonts w:ascii="Comic Sans MS" w:hAnsi="Comic Sans MS"/>
                <w:sz w:val="16"/>
                <w:szCs w:val="16"/>
              </w:rPr>
            </w:pPr>
            <w:r w:rsidRPr="00E12DC7">
              <w:rPr>
                <w:rFonts w:ascii="Comic Sans MS" w:hAnsi="Comic Sans MS"/>
                <w:sz w:val="16"/>
                <w:szCs w:val="16"/>
              </w:rPr>
              <w:t>Please continue to complete your daily maths lesson, using the White Rose resources from the website.  Remember to also follow the links to BB</w:t>
            </w:r>
            <w:r>
              <w:rPr>
                <w:rFonts w:ascii="Comic Sans MS" w:hAnsi="Comic Sans MS"/>
                <w:sz w:val="16"/>
                <w:szCs w:val="16"/>
              </w:rPr>
              <w:t>C Bitesize for even more practic</w:t>
            </w:r>
            <w:r w:rsidRPr="00E12DC7">
              <w:rPr>
                <w:rFonts w:ascii="Comic Sans MS" w:hAnsi="Comic Sans MS"/>
                <w:sz w:val="16"/>
                <w:szCs w:val="16"/>
              </w:rPr>
              <w:t xml:space="preserve">e. </w:t>
            </w:r>
          </w:p>
          <w:p w:rsidR="00E12DC7" w:rsidRPr="00E12DC7" w:rsidRDefault="00E12DC7" w:rsidP="00E12DC7">
            <w:pPr>
              <w:rPr>
                <w:rFonts w:ascii="Comic Sans MS" w:hAnsi="Comic Sans MS"/>
                <w:sz w:val="16"/>
                <w:szCs w:val="16"/>
              </w:rPr>
            </w:pPr>
            <w:r w:rsidRPr="00E12DC7">
              <w:rPr>
                <w:rFonts w:ascii="Comic Sans MS" w:hAnsi="Comic Sans MS"/>
                <w:sz w:val="16"/>
                <w:szCs w:val="16"/>
              </w:rPr>
              <w:t>You can find your lessons here:</w:t>
            </w:r>
          </w:p>
          <w:p w:rsidR="00E12DC7" w:rsidRPr="00E12DC7" w:rsidRDefault="009724A2" w:rsidP="00E12DC7">
            <w:pPr>
              <w:jc w:val="center"/>
              <w:rPr>
                <w:rFonts w:ascii="Comic Sans MS" w:hAnsi="Comic Sans MS"/>
                <w:sz w:val="16"/>
                <w:szCs w:val="16"/>
              </w:rPr>
            </w:pPr>
            <w:hyperlink r:id="rId22" w:history="1">
              <w:r w:rsidR="00E12DC7" w:rsidRPr="00E12DC7">
                <w:rPr>
                  <w:rFonts w:ascii="Comic Sans MS" w:hAnsi="Comic Sans MS"/>
                  <w:sz w:val="16"/>
                  <w:szCs w:val="16"/>
                  <w:u w:val="single"/>
                </w:rPr>
                <w:t>https://whiterosemaths.com/homelearning/year-6/</w:t>
              </w:r>
            </w:hyperlink>
            <w:r w:rsidR="00E12DC7" w:rsidRPr="00E12DC7">
              <w:rPr>
                <w:rFonts w:ascii="Comic Sans MS" w:hAnsi="Comic Sans MS"/>
                <w:sz w:val="16"/>
                <w:szCs w:val="16"/>
              </w:rPr>
              <w:t xml:space="preserve"> </w:t>
            </w:r>
          </w:p>
          <w:p w:rsidR="00E12DC7" w:rsidRPr="00E12DC7" w:rsidRDefault="00E12DC7" w:rsidP="00E12DC7">
            <w:pPr>
              <w:rPr>
                <w:rFonts w:ascii="Comic Sans MS" w:hAnsi="Comic Sans MS"/>
                <w:sz w:val="16"/>
                <w:szCs w:val="16"/>
              </w:rPr>
            </w:pPr>
          </w:p>
          <w:p w:rsidR="00E12DC7" w:rsidRPr="00E12DC7" w:rsidRDefault="00E12DC7" w:rsidP="00E12DC7">
            <w:pPr>
              <w:rPr>
                <w:rFonts w:ascii="Comic Sans MS" w:hAnsi="Comic Sans MS"/>
                <w:sz w:val="16"/>
                <w:szCs w:val="16"/>
              </w:rPr>
            </w:pPr>
            <w:r w:rsidRPr="00E12DC7">
              <w:rPr>
                <w:rFonts w:ascii="Comic Sans MS" w:hAnsi="Comic Sans MS"/>
                <w:sz w:val="16"/>
                <w:szCs w:val="16"/>
              </w:rPr>
              <w:t>Please move onto the secti</w:t>
            </w:r>
            <w:r>
              <w:rPr>
                <w:rFonts w:ascii="Comic Sans MS" w:hAnsi="Comic Sans MS"/>
                <w:sz w:val="16"/>
                <w:szCs w:val="16"/>
              </w:rPr>
              <w:t>on labelled ‘Summer Term Week 12</w:t>
            </w:r>
            <w:r w:rsidRPr="00E12DC7">
              <w:rPr>
                <w:rFonts w:ascii="Comic Sans MS" w:hAnsi="Comic Sans MS"/>
                <w:sz w:val="16"/>
                <w:szCs w:val="16"/>
              </w:rPr>
              <w:t xml:space="preserve">  w/c </w:t>
            </w:r>
            <w:r>
              <w:rPr>
                <w:rFonts w:ascii="Comic Sans MS" w:hAnsi="Comic Sans MS"/>
                <w:sz w:val="16"/>
                <w:szCs w:val="16"/>
              </w:rPr>
              <w:t>13</w:t>
            </w:r>
            <w:r w:rsidRPr="00E12DC7">
              <w:rPr>
                <w:rFonts w:ascii="Comic Sans MS" w:hAnsi="Comic Sans MS"/>
                <w:sz w:val="16"/>
                <w:szCs w:val="16"/>
                <w:vertAlign w:val="superscript"/>
              </w:rPr>
              <w:t>th</w:t>
            </w:r>
            <w:r>
              <w:rPr>
                <w:rFonts w:ascii="Comic Sans MS" w:hAnsi="Comic Sans MS"/>
                <w:sz w:val="16"/>
                <w:szCs w:val="16"/>
              </w:rPr>
              <w:t xml:space="preserve"> July</w:t>
            </w:r>
            <w:r w:rsidRPr="00E12DC7">
              <w:rPr>
                <w:rFonts w:ascii="Comic Sans MS" w:hAnsi="Comic Sans MS"/>
                <w:sz w:val="16"/>
                <w:szCs w:val="16"/>
              </w:rPr>
              <w:t xml:space="preserve">   The videos are also available on Facebook, if the website is overloaded.</w:t>
            </w:r>
          </w:p>
          <w:p w:rsidR="00E12DC7" w:rsidRPr="00E12DC7" w:rsidRDefault="00E12DC7" w:rsidP="00E12DC7">
            <w:pPr>
              <w:rPr>
                <w:rFonts w:ascii="Comic Sans MS" w:hAnsi="Comic Sans MS"/>
                <w:sz w:val="16"/>
                <w:szCs w:val="16"/>
              </w:rPr>
            </w:pPr>
          </w:p>
          <w:p w:rsidR="00E12DC7" w:rsidRPr="00E12DC7" w:rsidRDefault="00E12DC7" w:rsidP="00E12DC7">
            <w:pPr>
              <w:rPr>
                <w:rFonts w:ascii="Comic Sans MS" w:hAnsi="Comic Sans MS"/>
                <w:color w:val="FF0000"/>
                <w:sz w:val="16"/>
                <w:szCs w:val="16"/>
              </w:rPr>
            </w:pPr>
            <w:r w:rsidRPr="00E12DC7">
              <w:rPr>
                <w:rFonts w:ascii="Comic Sans MS" w:hAnsi="Comic Sans MS"/>
                <w:sz w:val="16"/>
                <w:szCs w:val="16"/>
              </w:rPr>
              <w:t>Of course, I’ll continue to set tasks on Mathletics, but only do these if you have spare time</w:t>
            </w:r>
          </w:p>
        </w:tc>
        <w:tc>
          <w:tcPr>
            <w:tcW w:w="3261" w:type="dxa"/>
          </w:tcPr>
          <w:p w:rsidR="004E7792" w:rsidRPr="004E7792" w:rsidRDefault="00E12DC7" w:rsidP="004E7792">
            <w:pPr>
              <w:jc w:val="center"/>
              <w:rPr>
                <w:rFonts w:ascii="Comic Sans MS" w:hAnsi="Comic Sans MS"/>
                <w:noProof/>
                <w:sz w:val="16"/>
                <w:szCs w:val="16"/>
                <w:lang w:eastAsia="en-GB"/>
              </w:rPr>
            </w:pPr>
            <w:r w:rsidRPr="00E12DC7">
              <w:rPr>
                <w:rFonts w:ascii="Comic Sans MS" w:hAnsi="Comic Sans MS"/>
                <w:noProof/>
                <w:color w:val="FF0000"/>
                <w:sz w:val="16"/>
                <w:szCs w:val="16"/>
                <w:lang w:eastAsia="en-GB"/>
              </w:rPr>
              <w:t xml:space="preserve"> </w:t>
            </w:r>
            <w:r w:rsidR="004E7792" w:rsidRPr="004E7792">
              <w:rPr>
                <w:rFonts w:ascii="Comic Sans MS" w:hAnsi="Comic Sans MS"/>
                <w:noProof/>
                <w:sz w:val="16"/>
                <w:szCs w:val="16"/>
                <w:lang w:eastAsia="en-GB"/>
              </w:rPr>
              <w:t>Start to work through the booklet ‘Have you got the grasp for writing?’</w:t>
            </w:r>
          </w:p>
          <w:p w:rsidR="004E7792" w:rsidRPr="004E7792" w:rsidRDefault="004E7792" w:rsidP="004E7792">
            <w:pPr>
              <w:jc w:val="center"/>
              <w:rPr>
                <w:rFonts w:ascii="Comic Sans MS" w:hAnsi="Comic Sans MS"/>
                <w:noProof/>
                <w:sz w:val="16"/>
                <w:szCs w:val="16"/>
                <w:lang w:eastAsia="en-GB"/>
              </w:rPr>
            </w:pPr>
          </w:p>
          <w:p w:rsidR="00E12DC7" w:rsidRPr="00E12DC7" w:rsidRDefault="004E7792" w:rsidP="004E7792">
            <w:pPr>
              <w:jc w:val="center"/>
              <w:rPr>
                <w:rFonts w:ascii="Comic Sans MS" w:hAnsi="Comic Sans MS"/>
                <w:color w:val="FF0000"/>
                <w:sz w:val="16"/>
                <w:szCs w:val="16"/>
              </w:rPr>
            </w:pPr>
            <w:r w:rsidRPr="004E7792">
              <w:rPr>
                <w:rFonts w:ascii="Comic Sans MS" w:hAnsi="Comic Sans MS"/>
                <w:noProof/>
                <w:sz w:val="16"/>
                <w:szCs w:val="16"/>
                <w:lang w:eastAsia="en-GB"/>
              </w:rPr>
              <w:t xml:space="preserve">This is SPAG revision.  There are six weeks of work and so I suggest you cover two topics per week.  </w:t>
            </w:r>
            <w:r w:rsidRPr="00E12DC7">
              <w:rPr>
                <w:rFonts w:ascii="Comic Sans MS" w:hAnsi="Comic Sans MS"/>
                <w:noProof/>
                <w:sz w:val="16"/>
                <w:szCs w:val="16"/>
                <w:lang w:eastAsia="en-GB"/>
              </w:rPr>
              <w:t xml:space="preserve">  </w:t>
            </w:r>
          </w:p>
        </w:tc>
        <w:tc>
          <w:tcPr>
            <w:tcW w:w="3118" w:type="dxa"/>
          </w:tcPr>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Please see the</w:t>
            </w:r>
            <w:r w:rsidR="00440F45" w:rsidRPr="00E476D1">
              <w:rPr>
                <w:rFonts w:ascii="Comic Sans MS" w:hAnsi="Comic Sans MS"/>
                <w:sz w:val="16"/>
                <w:szCs w:val="16"/>
              </w:rPr>
              <w:t xml:space="preserve"> Talk for Writing Booklet below - MONSTERS</w:t>
            </w:r>
          </w:p>
          <w:p w:rsidR="00E12DC7" w:rsidRPr="00E12DC7" w:rsidRDefault="00E12DC7" w:rsidP="004D75CA">
            <w:pPr>
              <w:jc w:val="center"/>
              <w:rPr>
                <w:rFonts w:ascii="Comic Sans MS" w:hAnsi="Comic Sans MS"/>
                <w:sz w:val="16"/>
                <w:szCs w:val="16"/>
              </w:rPr>
            </w:pPr>
          </w:p>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 xml:space="preserve">Monday – </w:t>
            </w:r>
            <w:r w:rsidR="00E476D1" w:rsidRPr="00E476D1">
              <w:rPr>
                <w:rFonts w:ascii="Comic Sans MS" w:hAnsi="Comic Sans MS"/>
                <w:sz w:val="16"/>
                <w:szCs w:val="16"/>
              </w:rPr>
              <w:t xml:space="preserve">edit your Monster report.  </w:t>
            </w:r>
          </w:p>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 xml:space="preserve">Tuesday – </w:t>
            </w:r>
            <w:r w:rsidR="00E476D1" w:rsidRPr="00E476D1">
              <w:rPr>
                <w:rFonts w:ascii="Comic Sans MS" w:hAnsi="Comic Sans MS"/>
                <w:sz w:val="16"/>
                <w:szCs w:val="16"/>
              </w:rPr>
              <w:t xml:space="preserve">present your Monster report in neat.  </w:t>
            </w:r>
          </w:p>
          <w:p w:rsidR="00E12DC7" w:rsidRPr="00E12DC7" w:rsidRDefault="00E12DC7" w:rsidP="004D75CA">
            <w:pPr>
              <w:jc w:val="center"/>
              <w:rPr>
                <w:rFonts w:ascii="Comic Sans MS" w:hAnsi="Comic Sans MS"/>
                <w:sz w:val="16"/>
                <w:szCs w:val="16"/>
              </w:rPr>
            </w:pPr>
            <w:r w:rsidRPr="00E12DC7">
              <w:rPr>
                <w:rFonts w:ascii="Comic Sans MS" w:hAnsi="Comic Sans MS"/>
                <w:sz w:val="16"/>
                <w:szCs w:val="16"/>
              </w:rPr>
              <w:t>Wed</w:t>
            </w:r>
            <w:r w:rsidR="00E476D1" w:rsidRPr="00E476D1">
              <w:rPr>
                <w:rFonts w:ascii="Comic Sans MS" w:hAnsi="Comic Sans MS"/>
                <w:sz w:val="16"/>
                <w:szCs w:val="16"/>
              </w:rPr>
              <w:t>nesday – complete activity 14 – a wanted poster.</w:t>
            </w:r>
          </w:p>
          <w:p w:rsidR="00E476D1" w:rsidRPr="00E476D1" w:rsidRDefault="00E476D1" w:rsidP="004D75CA">
            <w:pPr>
              <w:jc w:val="center"/>
              <w:rPr>
                <w:rFonts w:ascii="Comic Sans MS" w:hAnsi="Comic Sans MS"/>
                <w:sz w:val="16"/>
                <w:szCs w:val="16"/>
              </w:rPr>
            </w:pPr>
          </w:p>
          <w:p w:rsidR="00E476D1" w:rsidRPr="00E476D1" w:rsidRDefault="00E476D1" w:rsidP="004D75CA">
            <w:pPr>
              <w:jc w:val="center"/>
              <w:rPr>
                <w:rFonts w:ascii="Comic Sans MS" w:hAnsi="Comic Sans MS"/>
                <w:sz w:val="16"/>
                <w:szCs w:val="16"/>
              </w:rPr>
            </w:pPr>
          </w:p>
          <w:p w:rsidR="00E476D1" w:rsidRPr="00E476D1" w:rsidRDefault="00E476D1" w:rsidP="004D75CA">
            <w:pPr>
              <w:jc w:val="center"/>
              <w:rPr>
                <w:rFonts w:ascii="Comic Sans MS" w:hAnsi="Comic Sans MS"/>
                <w:sz w:val="16"/>
                <w:szCs w:val="16"/>
              </w:rPr>
            </w:pPr>
            <w:r w:rsidRPr="00E476D1">
              <w:rPr>
                <w:rFonts w:ascii="Comic Sans MS" w:hAnsi="Comic Sans MS"/>
                <w:sz w:val="16"/>
                <w:szCs w:val="16"/>
              </w:rPr>
              <w:t xml:space="preserve">For the last two days of this week – and the final two days of term next week, choose one of the story starters from Pobble 365 (find this in the resources below this grid) – they all focus on a different type of monster.  Use the image as a prompt to writing your own story about a monster – you could even base your story on the monster that you created in our Talk for Writing task.  </w:t>
            </w:r>
          </w:p>
          <w:p w:rsidR="00E476D1" w:rsidRPr="00E476D1" w:rsidRDefault="00E476D1" w:rsidP="004D75CA">
            <w:pPr>
              <w:jc w:val="center"/>
              <w:rPr>
                <w:rFonts w:ascii="Comic Sans MS" w:hAnsi="Comic Sans MS"/>
                <w:sz w:val="16"/>
                <w:szCs w:val="16"/>
              </w:rPr>
            </w:pPr>
            <w:r w:rsidRPr="00E476D1">
              <w:rPr>
                <w:rFonts w:ascii="Comic Sans MS" w:hAnsi="Comic Sans MS"/>
                <w:sz w:val="16"/>
                <w:szCs w:val="16"/>
              </w:rPr>
              <w:t>The prompt cards also have some useful supporting writing tasks, if you want to have a go.</w:t>
            </w:r>
          </w:p>
          <w:p w:rsidR="00E476D1" w:rsidRPr="00E476D1" w:rsidRDefault="00E476D1" w:rsidP="004D75CA">
            <w:pPr>
              <w:jc w:val="center"/>
              <w:rPr>
                <w:rFonts w:ascii="Comic Sans MS" w:hAnsi="Comic Sans MS"/>
                <w:sz w:val="16"/>
                <w:szCs w:val="16"/>
              </w:rPr>
            </w:pPr>
          </w:p>
          <w:p w:rsidR="00E12DC7" w:rsidRPr="00E12DC7" w:rsidRDefault="00E476D1" w:rsidP="00BA0E0F">
            <w:pPr>
              <w:jc w:val="center"/>
              <w:rPr>
                <w:rFonts w:ascii="Comic Sans MS" w:hAnsi="Comic Sans MS"/>
                <w:sz w:val="16"/>
                <w:szCs w:val="16"/>
              </w:rPr>
            </w:pPr>
            <w:r w:rsidRPr="00E476D1">
              <w:rPr>
                <w:rFonts w:ascii="Comic Sans MS" w:hAnsi="Comic Sans MS"/>
                <w:sz w:val="16"/>
                <w:szCs w:val="16"/>
              </w:rPr>
              <w:t>Remember to plan, draft and edit your story.  Hopefully you will have time to produce a final, neat version of your story too!</w:t>
            </w:r>
          </w:p>
        </w:tc>
      </w:tr>
      <w:tr w:rsidR="00E12DC7" w:rsidRPr="00E12DC7" w:rsidTr="004D75CA">
        <w:tc>
          <w:tcPr>
            <w:tcW w:w="3360" w:type="dxa"/>
          </w:tcPr>
          <w:p w:rsidR="00C32A5A" w:rsidRPr="00BA0E0F" w:rsidRDefault="00C32A5A" w:rsidP="00C32A5A">
            <w:pPr>
              <w:jc w:val="center"/>
              <w:rPr>
                <w:rFonts w:ascii="Comic Sans MS" w:hAnsi="Comic Sans MS"/>
                <w:sz w:val="16"/>
                <w:szCs w:val="16"/>
              </w:rPr>
            </w:pPr>
            <w:r w:rsidRPr="00BA0E0F">
              <w:rPr>
                <w:rFonts w:ascii="Comic Sans MS" w:hAnsi="Comic Sans MS"/>
                <w:sz w:val="16"/>
                <w:szCs w:val="16"/>
              </w:rPr>
              <w:t>Check that you can spell these words – and that you know what they mean!  For any words that you cannot spell correctly, focus on learning these this week.  Remember – you could make your own spelling flash cards to use daily if you wish.</w:t>
            </w:r>
          </w:p>
          <w:p w:rsidR="00C32A5A" w:rsidRPr="00BA0E0F" w:rsidRDefault="00C32A5A" w:rsidP="00372196">
            <w:pPr>
              <w:rPr>
                <w:rFonts w:ascii="Comic Sans MS" w:hAnsi="Comic Sans MS"/>
                <w:sz w:val="16"/>
                <w:szCs w:val="16"/>
              </w:rPr>
            </w:pPr>
            <w:r w:rsidRPr="00BA0E0F">
              <w:rPr>
                <w:rFonts w:ascii="Comic Sans MS" w:hAnsi="Comic Sans MS"/>
                <w:sz w:val="16"/>
                <w:szCs w:val="16"/>
              </w:rPr>
              <w:t>Literature</w:t>
            </w:r>
          </w:p>
          <w:p w:rsidR="00C32A5A" w:rsidRPr="00BA0E0F" w:rsidRDefault="00C32A5A" w:rsidP="00372196">
            <w:pPr>
              <w:rPr>
                <w:rFonts w:ascii="Comic Sans MS" w:hAnsi="Comic Sans MS"/>
                <w:sz w:val="16"/>
                <w:szCs w:val="16"/>
              </w:rPr>
            </w:pPr>
            <w:r w:rsidRPr="00BA0E0F">
              <w:rPr>
                <w:rFonts w:ascii="Comic Sans MS" w:hAnsi="Comic Sans MS"/>
                <w:sz w:val="16"/>
                <w:szCs w:val="16"/>
              </w:rPr>
              <w:t>conjecture</w:t>
            </w:r>
          </w:p>
          <w:p w:rsidR="00C32A5A" w:rsidRPr="00BA0E0F" w:rsidRDefault="00C32A5A" w:rsidP="00372196">
            <w:pPr>
              <w:rPr>
                <w:rFonts w:ascii="Comic Sans MS" w:hAnsi="Comic Sans MS"/>
                <w:sz w:val="16"/>
                <w:szCs w:val="16"/>
              </w:rPr>
            </w:pPr>
            <w:r w:rsidRPr="00BA0E0F">
              <w:rPr>
                <w:rFonts w:ascii="Comic Sans MS" w:hAnsi="Comic Sans MS"/>
                <w:sz w:val="16"/>
                <w:szCs w:val="16"/>
              </w:rPr>
              <w:t>culture</w:t>
            </w:r>
          </w:p>
          <w:p w:rsidR="00C32A5A" w:rsidRPr="00BA0E0F" w:rsidRDefault="00C32A5A" w:rsidP="00372196">
            <w:pPr>
              <w:rPr>
                <w:rFonts w:ascii="Comic Sans MS" w:hAnsi="Comic Sans MS"/>
                <w:sz w:val="16"/>
                <w:szCs w:val="16"/>
              </w:rPr>
            </w:pPr>
            <w:r w:rsidRPr="00BA0E0F">
              <w:rPr>
                <w:rFonts w:ascii="Comic Sans MS" w:hAnsi="Comic Sans MS"/>
                <w:sz w:val="16"/>
                <w:szCs w:val="16"/>
              </w:rPr>
              <w:t>unnecessary</w:t>
            </w:r>
          </w:p>
          <w:p w:rsidR="00C32A5A" w:rsidRPr="00BA0E0F" w:rsidRDefault="00C32A5A" w:rsidP="00372196">
            <w:pPr>
              <w:rPr>
                <w:rFonts w:ascii="Comic Sans MS" w:hAnsi="Comic Sans MS"/>
                <w:sz w:val="16"/>
                <w:szCs w:val="16"/>
              </w:rPr>
            </w:pPr>
            <w:r w:rsidRPr="00BA0E0F">
              <w:rPr>
                <w:rFonts w:ascii="Comic Sans MS" w:hAnsi="Comic Sans MS"/>
                <w:sz w:val="16"/>
                <w:szCs w:val="16"/>
              </w:rPr>
              <w:t>unprofessional</w:t>
            </w:r>
          </w:p>
          <w:p w:rsidR="00C32A5A" w:rsidRPr="00BA0E0F" w:rsidRDefault="00C32A5A" w:rsidP="00372196">
            <w:pPr>
              <w:rPr>
                <w:rFonts w:ascii="Comic Sans MS" w:hAnsi="Comic Sans MS"/>
                <w:sz w:val="16"/>
                <w:szCs w:val="16"/>
              </w:rPr>
            </w:pPr>
            <w:r w:rsidRPr="00BA0E0F">
              <w:rPr>
                <w:rFonts w:ascii="Comic Sans MS" w:hAnsi="Comic Sans MS"/>
                <w:sz w:val="16"/>
                <w:szCs w:val="16"/>
              </w:rPr>
              <w:t>overconfident</w:t>
            </w:r>
          </w:p>
          <w:p w:rsidR="00C32A5A" w:rsidRPr="00BA0E0F" w:rsidRDefault="00C32A5A" w:rsidP="00372196">
            <w:pPr>
              <w:rPr>
                <w:rFonts w:ascii="Comic Sans MS" w:hAnsi="Comic Sans MS"/>
                <w:sz w:val="16"/>
                <w:szCs w:val="16"/>
              </w:rPr>
            </w:pPr>
            <w:r w:rsidRPr="00BA0E0F">
              <w:rPr>
                <w:rFonts w:ascii="Comic Sans MS" w:hAnsi="Comic Sans MS"/>
                <w:sz w:val="16"/>
                <w:szCs w:val="16"/>
              </w:rPr>
              <w:t>overproduction</w:t>
            </w:r>
          </w:p>
          <w:p w:rsidR="00C32A5A" w:rsidRPr="00BA0E0F" w:rsidRDefault="00C32A5A" w:rsidP="00372196">
            <w:pPr>
              <w:rPr>
                <w:rFonts w:ascii="Comic Sans MS" w:hAnsi="Comic Sans MS"/>
                <w:sz w:val="16"/>
                <w:szCs w:val="16"/>
              </w:rPr>
            </w:pPr>
            <w:r w:rsidRPr="00BA0E0F">
              <w:rPr>
                <w:rFonts w:ascii="Comic Sans MS" w:hAnsi="Comic Sans MS"/>
                <w:sz w:val="16"/>
                <w:szCs w:val="16"/>
              </w:rPr>
              <w:t>overflow</w:t>
            </w:r>
          </w:p>
          <w:p w:rsidR="00C32A5A" w:rsidRPr="00BA0E0F" w:rsidRDefault="00C32A5A" w:rsidP="00372196">
            <w:pPr>
              <w:rPr>
                <w:rFonts w:ascii="Comic Sans MS" w:hAnsi="Comic Sans MS"/>
                <w:sz w:val="16"/>
                <w:szCs w:val="16"/>
              </w:rPr>
            </w:pPr>
            <w:r w:rsidRPr="00BA0E0F">
              <w:rPr>
                <w:rFonts w:ascii="Comic Sans MS" w:hAnsi="Comic Sans MS"/>
                <w:sz w:val="16"/>
                <w:szCs w:val="16"/>
              </w:rPr>
              <w:t>outrageous</w:t>
            </w:r>
          </w:p>
          <w:p w:rsidR="00C32A5A" w:rsidRPr="00BA0E0F" w:rsidRDefault="00C32A5A" w:rsidP="00372196">
            <w:pPr>
              <w:rPr>
                <w:rFonts w:ascii="Comic Sans MS" w:hAnsi="Comic Sans MS"/>
                <w:sz w:val="16"/>
                <w:szCs w:val="16"/>
              </w:rPr>
            </w:pPr>
            <w:r w:rsidRPr="00BA0E0F">
              <w:rPr>
                <w:rFonts w:ascii="Comic Sans MS" w:hAnsi="Comic Sans MS"/>
                <w:sz w:val="16"/>
                <w:szCs w:val="16"/>
              </w:rPr>
              <w:t>outperform</w:t>
            </w:r>
          </w:p>
          <w:p w:rsidR="00C32A5A" w:rsidRPr="00BA0E0F" w:rsidRDefault="00C32A5A" w:rsidP="00372196">
            <w:pPr>
              <w:rPr>
                <w:rFonts w:ascii="Comic Sans MS" w:hAnsi="Comic Sans MS"/>
                <w:sz w:val="16"/>
                <w:szCs w:val="16"/>
              </w:rPr>
            </w:pPr>
            <w:r w:rsidRPr="00BA0E0F">
              <w:rPr>
                <w:rFonts w:ascii="Comic Sans MS" w:hAnsi="Comic Sans MS"/>
                <w:sz w:val="16"/>
                <w:szCs w:val="16"/>
              </w:rPr>
              <w:t>autobiography</w:t>
            </w:r>
          </w:p>
          <w:p w:rsidR="00E12DC7" w:rsidRPr="00BA0E0F" w:rsidRDefault="00C32A5A" w:rsidP="00372196">
            <w:pPr>
              <w:rPr>
                <w:rFonts w:ascii="Comic Sans MS" w:hAnsi="Comic Sans MS"/>
                <w:sz w:val="16"/>
                <w:szCs w:val="16"/>
              </w:rPr>
            </w:pPr>
            <w:r w:rsidRPr="00BA0E0F">
              <w:rPr>
                <w:rFonts w:ascii="Comic Sans MS" w:hAnsi="Comic Sans MS"/>
                <w:sz w:val="16"/>
                <w:szCs w:val="16"/>
              </w:rPr>
              <w:t>automobile</w:t>
            </w:r>
          </w:p>
          <w:p w:rsidR="00372196" w:rsidRPr="00BA0E0F" w:rsidRDefault="00C32A5A" w:rsidP="00372196">
            <w:pPr>
              <w:pStyle w:val="TableParagraph"/>
              <w:ind w:right="1346"/>
              <w:rPr>
                <w:sz w:val="16"/>
                <w:szCs w:val="16"/>
              </w:rPr>
            </w:pPr>
            <w:r w:rsidRPr="00BA0E0F">
              <w:rPr>
                <w:sz w:val="16"/>
                <w:szCs w:val="16"/>
              </w:rPr>
              <w:t>difference</w:t>
            </w:r>
          </w:p>
          <w:p w:rsidR="00372196" w:rsidRPr="00BA0E0F" w:rsidRDefault="00C32A5A" w:rsidP="00372196">
            <w:pPr>
              <w:pStyle w:val="TableParagraph"/>
              <w:ind w:right="1346"/>
              <w:rPr>
                <w:sz w:val="16"/>
                <w:szCs w:val="16"/>
              </w:rPr>
            </w:pPr>
            <w:r w:rsidRPr="00BA0E0F">
              <w:rPr>
                <w:sz w:val="16"/>
                <w:szCs w:val="16"/>
              </w:rPr>
              <w:t>innocence</w:t>
            </w:r>
          </w:p>
          <w:p w:rsidR="00372196" w:rsidRPr="00BA0E0F" w:rsidRDefault="00C32A5A" w:rsidP="00372196">
            <w:pPr>
              <w:pStyle w:val="TableParagraph"/>
              <w:ind w:right="1346"/>
              <w:rPr>
                <w:sz w:val="16"/>
                <w:szCs w:val="16"/>
              </w:rPr>
            </w:pPr>
            <w:r w:rsidRPr="00BA0E0F">
              <w:rPr>
                <w:sz w:val="16"/>
                <w:szCs w:val="16"/>
              </w:rPr>
              <w:t xml:space="preserve">reference </w:t>
            </w:r>
          </w:p>
          <w:p w:rsidR="00372196" w:rsidRPr="00BA0E0F" w:rsidRDefault="00C32A5A" w:rsidP="00372196">
            <w:pPr>
              <w:pStyle w:val="TableParagraph"/>
              <w:ind w:right="1346"/>
              <w:rPr>
                <w:sz w:val="16"/>
                <w:szCs w:val="16"/>
              </w:rPr>
            </w:pPr>
            <w:r w:rsidRPr="00BA0E0F">
              <w:rPr>
                <w:sz w:val="16"/>
                <w:szCs w:val="16"/>
              </w:rPr>
              <w:t xml:space="preserve">silence </w:t>
            </w:r>
          </w:p>
          <w:p w:rsidR="00372196" w:rsidRPr="00BA0E0F" w:rsidRDefault="00C32A5A" w:rsidP="00372196">
            <w:pPr>
              <w:pStyle w:val="TableParagraph"/>
              <w:ind w:right="1346"/>
              <w:rPr>
                <w:sz w:val="16"/>
                <w:szCs w:val="16"/>
              </w:rPr>
            </w:pPr>
            <w:r w:rsidRPr="00BA0E0F">
              <w:rPr>
                <w:sz w:val="16"/>
                <w:szCs w:val="16"/>
              </w:rPr>
              <w:t xml:space="preserve">conference </w:t>
            </w:r>
          </w:p>
          <w:p w:rsidR="00372196" w:rsidRPr="00BA0E0F" w:rsidRDefault="00C32A5A" w:rsidP="00372196">
            <w:pPr>
              <w:pStyle w:val="TableParagraph"/>
              <w:ind w:right="1346"/>
              <w:rPr>
                <w:sz w:val="16"/>
                <w:szCs w:val="16"/>
              </w:rPr>
            </w:pPr>
            <w:r w:rsidRPr="00BA0E0F">
              <w:rPr>
                <w:sz w:val="16"/>
                <w:szCs w:val="16"/>
              </w:rPr>
              <w:t xml:space="preserve">accusingly </w:t>
            </w:r>
          </w:p>
          <w:p w:rsidR="00372196" w:rsidRPr="00BA0E0F" w:rsidRDefault="00C32A5A" w:rsidP="00372196">
            <w:pPr>
              <w:pStyle w:val="TableParagraph"/>
              <w:ind w:right="1346"/>
              <w:rPr>
                <w:sz w:val="16"/>
                <w:szCs w:val="16"/>
              </w:rPr>
            </w:pPr>
            <w:r w:rsidRPr="00BA0E0F">
              <w:rPr>
                <w:sz w:val="16"/>
                <w:szCs w:val="16"/>
              </w:rPr>
              <w:t>accidentally automatically</w:t>
            </w:r>
          </w:p>
          <w:p w:rsidR="00C32A5A" w:rsidRPr="00BA0E0F" w:rsidRDefault="00C32A5A" w:rsidP="00372196">
            <w:pPr>
              <w:pStyle w:val="TableParagraph"/>
              <w:ind w:right="1346"/>
              <w:rPr>
                <w:sz w:val="16"/>
                <w:szCs w:val="16"/>
              </w:rPr>
            </w:pPr>
            <w:r w:rsidRPr="00BA0E0F">
              <w:rPr>
                <w:sz w:val="16"/>
                <w:szCs w:val="16"/>
              </w:rPr>
              <w:t>reign</w:t>
            </w:r>
          </w:p>
          <w:p w:rsidR="00C32A5A" w:rsidRPr="00BA0E0F" w:rsidRDefault="00C32A5A" w:rsidP="00372196">
            <w:pPr>
              <w:rPr>
                <w:rFonts w:ascii="Comic Sans MS" w:hAnsi="Comic Sans MS"/>
                <w:sz w:val="16"/>
                <w:szCs w:val="16"/>
              </w:rPr>
            </w:pPr>
            <w:r w:rsidRPr="00BA0E0F">
              <w:rPr>
                <w:rFonts w:ascii="Comic Sans MS" w:hAnsi="Comic Sans MS"/>
                <w:sz w:val="16"/>
                <w:szCs w:val="16"/>
              </w:rPr>
              <w:t>foreign</w:t>
            </w:r>
          </w:p>
          <w:p w:rsidR="00372196" w:rsidRPr="00BA0E0F" w:rsidRDefault="00C32A5A" w:rsidP="00372196">
            <w:pPr>
              <w:rPr>
                <w:rFonts w:ascii="Comic Sans MS" w:hAnsi="Comic Sans MS"/>
                <w:sz w:val="16"/>
                <w:szCs w:val="16"/>
              </w:rPr>
            </w:pPr>
            <w:r w:rsidRPr="00BA0E0F">
              <w:rPr>
                <w:rFonts w:ascii="Comic Sans MS" w:hAnsi="Comic Sans MS"/>
                <w:sz w:val="16"/>
                <w:szCs w:val="16"/>
              </w:rPr>
              <w:t>discourage</w:t>
            </w:r>
          </w:p>
          <w:p w:rsidR="00C32A5A" w:rsidRPr="00E12DC7" w:rsidRDefault="00C32A5A" w:rsidP="00372196">
            <w:pPr>
              <w:rPr>
                <w:rFonts w:ascii="Comic Sans MS" w:hAnsi="Comic Sans MS"/>
                <w:sz w:val="16"/>
                <w:szCs w:val="16"/>
              </w:rPr>
            </w:pPr>
            <w:r w:rsidRPr="00BA0E0F">
              <w:rPr>
                <w:rFonts w:ascii="Comic Sans MS" w:hAnsi="Comic Sans MS"/>
                <w:sz w:val="16"/>
                <w:szCs w:val="16"/>
              </w:rPr>
              <w:t>discuss</w:t>
            </w:r>
          </w:p>
        </w:tc>
        <w:tc>
          <w:tcPr>
            <w:tcW w:w="3261" w:type="dxa"/>
          </w:tcPr>
          <w:p w:rsidR="00503E20" w:rsidRPr="00E476D1" w:rsidRDefault="00503E20" w:rsidP="00503E20">
            <w:pPr>
              <w:spacing w:before="100" w:beforeAutospacing="1" w:after="100" w:afterAutospacing="1"/>
              <w:rPr>
                <w:rFonts w:ascii="Comic Sans MS" w:eastAsia="Times New Roman" w:hAnsi="Comic Sans MS" w:cs="Helvetica"/>
                <w:sz w:val="16"/>
                <w:szCs w:val="16"/>
                <w:lang w:eastAsia="en-GB"/>
              </w:rPr>
            </w:pPr>
            <w:r w:rsidRPr="00E476D1">
              <w:rPr>
                <w:rFonts w:ascii="Comic Sans MS" w:eastAsia="Times New Roman" w:hAnsi="Comic Sans MS" w:cs="Helvetica"/>
                <w:sz w:val="16"/>
                <w:szCs w:val="16"/>
                <w:lang w:eastAsia="en-GB"/>
              </w:rPr>
              <w:t>You needn’t finish the box in one go, and can take your time to hand pick and collate special items. You can even create a digital version of the memory box by saving your photos and writing your memories on a word document.</w:t>
            </w:r>
          </w:p>
          <w:p w:rsidR="00E12DC7" w:rsidRPr="00E12DC7" w:rsidRDefault="00E12DC7" w:rsidP="004D75CA">
            <w:pPr>
              <w:rPr>
                <w:rFonts w:ascii="Comic Sans MS" w:hAnsi="Comic Sans MS"/>
                <w:sz w:val="16"/>
                <w:szCs w:val="16"/>
              </w:rPr>
            </w:pPr>
          </w:p>
        </w:tc>
        <w:tc>
          <w:tcPr>
            <w:tcW w:w="3118" w:type="dxa"/>
          </w:tcPr>
          <w:p w:rsidR="00E12DC7" w:rsidRPr="00E12DC7" w:rsidRDefault="00E12DC7" w:rsidP="004D75CA">
            <w:pPr>
              <w:jc w:val="center"/>
              <w:rPr>
                <w:rFonts w:ascii="Comic Sans MS" w:hAnsi="Comic Sans MS"/>
                <w:color w:val="FF0000"/>
                <w:sz w:val="16"/>
                <w:szCs w:val="16"/>
              </w:rPr>
            </w:pPr>
          </w:p>
          <w:p w:rsidR="005B4211" w:rsidRPr="009E3D7C" w:rsidRDefault="005B4211" w:rsidP="005B4211">
            <w:pPr>
              <w:jc w:val="center"/>
              <w:rPr>
                <w:rFonts w:ascii="Comic Sans MS" w:hAnsi="Comic Sans MS"/>
                <w:sz w:val="16"/>
                <w:szCs w:val="16"/>
              </w:rPr>
            </w:pPr>
            <w:r w:rsidRPr="009E3D7C">
              <w:rPr>
                <w:rFonts w:ascii="Comic Sans MS" w:hAnsi="Comic Sans MS"/>
                <w:sz w:val="16"/>
                <w:szCs w:val="16"/>
              </w:rPr>
              <w:t>Geography – research ways to conserve water.</w:t>
            </w:r>
          </w:p>
          <w:p w:rsidR="005B4211" w:rsidRPr="009E3D7C" w:rsidRDefault="005B4211" w:rsidP="005B4211">
            <w:pPr>
              <w:jc w:val="center"/>
              <w:rPr>
                <w:rFonts w:ascii="Comic Sans MS" w:hAnsi="Comic Sans MS"/>
                <w:sz w:val="16"/>
                <w:szCs w:val="16"/>
              </w:rPr>
            </w:pPr>
          </w:p>
          <w:p w:rsidR="005B4211" w:rsidRPr="009E3D7C" w:rsidRDefault="005B4211" w:rsidP="005B4211">
            <w:pPr>
              <w:jc w:val="center"/>
              <w:rPr>
                <w:rFonts w:ascii="Comic Sans MS" w:hAnsi="Comic Sans MS"/>
                <w:sz w:val="16"/>
                <w:szCs w:val="16"/>
              </w:rPr>
            </w:pPr>
            <w:r w:rsidRPr="009E3D7C">
              <w:rPr>
                <w:rFonts w:ascii="Comic Sans MS" w:hAnsi="Comic Sans MS"/>
                <w:sz w:val="16"/>
                <w:szCs w:val="16"/>
              </w:rPr>
              <w:t>Plan, design and produce a poster encouraging people to save water.</w:t>
            </w:r>
          </w:p>
          <w:p w:rsidR="005B4211" w:rsidRPr="009E3D7C" w:rsidRDefault="005B4211" w:rsidP="005B4211">
            <w:pPr>
              <w:jc w:val="center"/>
              <w:rPr>
                <w:rFonts w:ascii="Comic Sans MS" w:hAnsi="Comic Sans MS"/>
                <w:sz w:val="16"/>
                <w:szCs w:val="16"/>
              </w:rPr>
            </w:pPr>
          </w:p>
          <w:p w:rsidR="00E12DC7" w:rsidRPr="00E12DC7" w:rsidRDefault="005B4211" w:rsidP="005B4211">
            <w:pPr>
              <w:jc w:val="center"/>
              <w:rPr>
                <w:rFonts w:ascii="Comic Sans MS" w:hAnsi="Comic Sans MS"/>
                <w:color w:val="FF0000"/>
                <w:sz w:val="16"/>
                <w:szCs w:val="16"/>
              </w:rPr>
            </w:pPr>
            <w:r w:rsidRPr="009E3D7C">
              <w:rPr>
                <w:rFonts w:ascii="Comic Sans MS" w:hAnsi="Comic Sans MS"/>
                <w:sz w:val="16"/>
                <w:szCs w:val="16"/>
              </w:rPr>
              <w:t>Your poster needs to emphasise why it is so important to save water &amp; also give helpful strategies for saving water.</w:t>
            </w:r>
          </w:p>
        </w:tc>
      </w:tr>
      <w:tr w:rsidR="006B3391" w:rsidRPr="00E12DC7" w:rsidTr="004D75CA">
        <w:tc>
          <w:tcPr>
            <w:tcW w:w="3360" w:type="dxa"/>
          </w:tcPr>
          <w:p w:rsidR="006B3391" w:rsidRPr="00E12DC7" w:rsidRDefault="006B3391" w:rsidP="006B3391">
            <w:pPr>
              <w:jc w:val="center"/>
              <w:rPr>
                <w:rFonts w:ascii="Comic Sans MS" w:hAnsi="Comic Sans MS"/>
                <w:sz w:val="16"/>
                <w:szCs w:val="16"/>
              </w:rPr>
            </w:pPr>
            <w:r w:rsidRPr="004E7792">
              <w:rPr>
                <w:rFonts w:ascii="Comic Sans MS" w:hAnsi="Comic Sans MS"/>
                <w:sz w:val="16"/>
                <w:szCs w:val="16"/>
              </w:rPr>
              <w:t xml:space="preserve">Complete activity 11 from the Monsters – </w:t>
            </w:r>
            <w:r w:rsidRPr="004E7792">
              <w:rPr>
                <w:rFonts w:ascii="Comic Sans MS" w:hAnsi="Comic Sans MS"/>
                <w:sz w:val="16"/>
                <w:szCs w:val="16"/>
              </w:rPr>
              <w:lastRenderedPageBreak/>
              <w:t xml:space="preserve">Talk for Writing Pack - Draw a map of your monster’s land.  </w:t>
            </w:r>
          </w:p>
        </w:tc>
        <w:tc>
          <w:tcPr>
            <w:tcW w:w="3261" w:type="dxa"/>
          </w:tcPr>
          <w:p w:rsidR="00C975A5" w:rsidRPr="00C55B95" w:rsidRDefault="00C975A5" w:rsidP="00C975A5">
            <w:pPr>
              <w:rPr>
                <w:rFonts w:ascii="Comic Sans MS" w:hAnsi="Comic Sans MS"/>
                <w:sz w:val="16"/>
                <w:szCs w:val="16"/>
              </w:rPr>
            </w:pPr>
            <w:r w:rsidRPr="00C55B95">
              <w:rPr>
                <w:rFonts w:ascii="Comic Sans MS" w:hAnsi="Comic Sans MS"/>
                <w:sz w:val="16"/>
                <w:szCs w:val="16"/>
              </w:rPr>
              <w:lastRenderedPageBreak/>
              <w:t xml:space="preserve">PE – It’s really important that we all </w:t>
            </w:r>
            <w:r w:rsidRPr="00C55B95">
              <w:rPr>
                <w:rFonts w:ascii="Comic Sans MS" w:hAnsi="Comic Sans MS"/>
                <w:sz w:val="16"/>
                <w:szCs w:val="16"/>
              </w:rPr>
              <w:lastRenderedPageBreak/>
              <w:t>stay fit and active.  Try to do at least an hour of playing in the garden or walking out with a parent every day.  Fresh air makes us all feel better!  If you’re stuck inside, try a Joe Wicks workout:</w:t>
            </w:r>
          </w:p>
          <w:p w:rsidR="00C975A5" w:rsidRPr="00C55B95" w:rsidRDefault="009724A2" w:rsidP="00C975A5">
            <w:pPr>
              <w:rPr>
                <w:rFonts w:ascii="Comic Sans MS" w:hAnsi="Comic Sans MS"/>
                <w:sz w:val="16"/>
                <w:szCs w:val="16"/>
              </w:rPr>
            </w:pPr>
            <w:hyperlink r:id="rId23" w:history="1">
              <w:r w:rsidR="00C975A5" w:rsidRPr="00C55B95">
                <w:rPr>
                  <w:rStyle w:val="Hyperlink"/>
                  <w:rFonts w:ascii="Comic Sans MS" w:hAnsi="Comic Sans MS"/>
                  <w:sz w:val="16"/>
                  <w:szCs w:val="16"/>
                </w:rPr>
                <w:t>https://www.youtube.com/watch?v=-TGEdzRzSbw</w:t>
              </w:r>
            </w:hyperlink>
          </w:p>
          <w:p w:rsidR="006B3391" w:rsidRPr="00E12DC7" w:rsidRDefault="006B3391" w:rsidP="006B3391">
            <w:pPr>
              <w:rPr>
                <w:rFonts w:ascii="Comic Sans MS" w:hAnsi="Comic Sans MS"/>
                <w:b/>
                <w:sz w:val="16"/>
                <w:szCs w:val="16"/>
              </w:rPr>
            </w:pPr>
          </w:p>
        </w:tc>
        <w:tc>
          <w:tcPr>
            <w:tcW w:w="3118" w:type="dxa"/>
          </w:tcPr>
          <w:p w:rsidR="006B3391" w:rsidRPr="00BA0E0F" w:rsidRDefault="006B3391" w:rsidP="006B3391">
            <w:pPr>
              <w:jc w:val="center"/>
              <w:rPr>
                <w:rFonts w:ascii="Comic Sans MS" w:hAnsi="Comic Sans MS"/>
                <w:b/>
                <w:sz w:val="16"/>
                <w:szCs w:val="16"/>
              </w:rPr>
            </w:pPr>
            <w:r w:rsidRPr="00BA0E0F">
              <w:rPr>
                <w:rFonts w:ascii="Comic Sans MS" w:hAnsi="Comic Sans MS"/>
                <w:b/>
                <w:sz w:val="16"/>
                <w:szCs w:val="16"/>
              </w:rPr>
              <w:lastRenderedPageBreak/>
              <w:t xml:space="preserve">Reading – The Summer Reading </w:t>
            </w:r>
            <w:r w:rsidRPr="00BA0E0F">
              <w:rPr>
                <w:rFonts w:ascii="Comic Sans MS" w:hAnsi="Comic Sans MS"/>
                <w:b/>
                <w:sz w:val="16"/>
                <w:szCs w:val="16"/>
              </w:rPr>
              <w:lastRenderedPageBreak/>
              <w:t>Challenge</w:t>
            </w:r>
          </w:p>
          <w:p w:rsidR="006B3391" w:rsidRPr="00BA0E0F" w:rsidRDefault="006B3391" w:rsidP="006B3391">
            <w:pPr>
              <w:rPr>
                <w:rFonts w:ascii="Comic Sans MS" w:hAnsi="Comic Sans MS"/>
                <w:sz w:val="16"/>
                <w:szCs w:val="16"/>
              </w:rPr>
            </w:pPr>
          </w:p>
          <w:p w:rsidR="006B3391" w:rsidRPr="00BA0E0F" w:rsidRDefault="006B3391" w:rsidP="006B3391">
            <w:pPr>
              <w:rPr>
                <w:rFonts w:ascii="Comic Sans MS" w:hAnsi="Comic Sans MS"/>
                <w:sz w:val="16"/>
                <w:szCs w:val="16"/>
              </w:rPr>
            </w:pPr>
            <w:r w:rsidRPr="00BA0E0F">
              <w:rPr>
                <w:rFonts w:ascii="Comic Sans MS" w:hAnsi="Comic Sans MS"/>
                <w:sz w:val="16"/>
                <w:szCs w:val="16"/>
              </w:rPr>
              <w:t xml:space="preserve">Hopefully, you’ve had time to explore the wonderful world of books over the past few weeks, so are you ready for the Summer Reading Challenge?  Have a look at this website for details about how to get involved, including helpful tips on how to access new books if you’re stuck in the house:  </w:t>
            </w:r>
            <w:hyperlink r:id="rId24" w:history="1">
              <w:r w:rsidRPr="00BA0E0F">
                <w:rPr>
                  <w:rFonts w:ascii="Comic Sans MS" w:hAnsi="Comic Sans MS"/>
                  <w:color w:val="0563C1" w:themeColor="hyperlink"/>
                  <w:sz w:val="16"/>
                  <w:szCs w:val="16"/>
                  <w:u w:val="single"/>
                </w:rPr>
                <w:t>https://summerreadingchallenge.org.uk/</w:t>
              </w:r>
            </w:hyperlink>
            <w:r w:rsidRPr="00BA0E0F">
              <w:rPr>
                <w:rFonts w:ascii="Comic Sans MS" w:hAnsi="Comic Sans MS"/>
                <w:sz w:val="16"/>
                <w:szCs w:val="16"/>
              </w:rPr>
              <w:t xml:space="preserve"> </w:t>
            </w:r>
          </w:p>
          <w:p w:rsidR="006B3391" w:rsidRPr="00BA0E0F" w:rsidRDefault="006B3391" w:rsidP="006B3391">
            <w:pPr>
              <w:rPr>
                <w:rFonts w:ascii="Comic Sans MS" w:hAnsi="Comic Sans MS"/>
                <w:sz w:val="16"/>
                <w:szCs w:val="16"/>
              </w:rPr>
            </w:pPr>
          </w:p>
          <w:p w:rsidR="006B3391" w:rsidRPr="00BA0E0F" w:rsidRDefault="006B3391" w:rsidP="006B3391">
            <w:pPr>
              <w:jc w:val="center"/>
              <w:rPr>
                <w:rFonts w:ascii="Comic Sans MS" w:hAnsi="Comic Sans MS"/>
                <w:noProof/>
                <w:sz w:val="16"/>
                <w:szCs w:val="16"/>
                <w:lang w:eastAsia="en-GB"/>
              </w:rPr>
            </w:pPr>
            <w:r w:rsidRPr="00BA0E0F">
              <w:rPr>
                <w:rFonts w:ascii="Comic Sans MS" w:hAnsi="Comic Sans MS"/>
                <w:noProof/>
                <w:sz w:val="16"/>
                <w:szCs w:val="16"/>
                <w:lang w:eastAsia="en-GB"/>
              </w:rPr>
              <w:drawing>
                <wp:inline distT="0" distB="0" distL="0" distR="0" wp14:anchorId="14FD4DD2" wp14:editId="549F2A3C">
                  <wp:extent cx="1252982" cy="453062"/>
                  <wp:effectExtent l="76200" t="76200" r="137795" b="137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1851" cy="459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B3391" w:rsidRPr="00E12DC7" w:rsidRDefault="006B3391" w:rsidP="006B3391">
            <w:pPr>
              <w:jc w:val="center"/>
              <w:rPr>
                <w:rFonts w:ascii="Comic Sans MS" w:hAnsi="Comic Sans MS"/>
                <w:sz w:val="16"/>
                <w:szCs w:val="16"/>
              </w:rPr>
            </w:pPr>
          </w:p>
        </w:tc>
      </w:tr>
    </w:tbl>
    <w:p w:rsidR="00E12DC7" w:rsidRDefault="00E12DC7"/>
    <w:p w:rsidR="00E12DC7" w:rsidRDefault="00E12DC7"/>
    <w:p w:rsidR="00BA0E0F" w:rsidRDefault="00BA0E0F"/>
    <w:p w:rsidR="00BA0E0F" w:rsidRDefault="00BA0E0F"/>
    <w:p w:rsidR="00BA0E0F" w:rsidRDefault="00BA0E0F"/>
    <w:p w:rsidR="00BA0E0F" w:rsidRDefault="00BA0E0F"/>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p w:rsidR="00A85630" w:rsidRDefault="00A85630" w:rsidP="00A85630">
      <w:pPr>
        <w:pStyle w:val="BodyText"/>
        <w:rPr>
          <w:rFonts w:ascii="Arial"/>
          <w:b/>
          <w:sz w:val="18"/>
        </w:rPr>
      </w:pPr>
    </w:p>
    <w:p w:rsidR="00A85630" w:rsidRDefault="00A85630" w:rsidP="00A85630">
      <w:pPr>
        <w:pStyle w:val="BodyText"/>
        <w:ind w:left="643"/>
        <w:rPr>
          <w:rFonts w:ascii="Arial"/>
          <w:sz w:val="20"/>
        </w:rPr>
      </w:pPr>
      <w:r>
        <w:rPr>
          <w:rFonts w:ascii="Arial"/>
          <w:noProof/>
          <w:sz w:val="20"/>
          <w:lang w:val="en-GB" w:eastAsia="en-GB" w:bidi="ar-SA"/>
        </w:rPr>
        <w:lastRenderedPageBreak/>
        <w:drawing>
          <wp:inline distT="0" distB="0" distL="0" distR="0" wp14:anchorId="09C9A35C" wp14:editId="178CBFD0">
            <wp:extent cx="5643093" cy="7945755"/>
            <wp:effectExtent l="0" t="0" r="0" b="0"/>
            <wp:docPr id="11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25" cstate="print"/>
                    <a:stretch>
                      <a:fillRect/>
                    </a:stretch>
                  </pic:blipFill>
                  <pic:spPr>
                    <a:xfrm>
                      <a:off x="0" y="0"/>
                      <a:ext cx="5643093" cy="7945755"/>
                    </a:xfrm>
                    <a:prstGeom prst="rect">
                      <a:avLst/>
                    </a:prstGeom>
                  </pic:spPr>
                </pic:pic>
              </a:graphicData>
            </a:graphic>
          </wp:inline>
        </w:drawing>
      </w:r>
    </w:p>
    <w:p w:rsidR="00A85630" w:rsidRDefault="00A85630" w:rsidP="00A85630">
      <w:pPr>
        <w:rPr>
          <w:rFonts w:ascii="Arial"/>
          <w:sz w:val="20"/>
        </w:rPr>
        <w:sectPr w:rsidR="00A85630">
          <w:headerReference w:type="default" r:id="rId26"/>
          <w:footerReference w:type="default" r:id="rId27"/>
          <w:pgSz w:w="11910" w:h="16840"/>
          <w:pgMar w:top="1580" w:right="380" w:bottom="1200" w:left="820" w:header="0" w:footer="1018" w:gutter="0"/>
          <w:pgNumType w:start="1"/>
          <w:cols w:space="720"/>
        </w:sectPr>
      </w:pPr>
    </w:p>
    <w:p w:rsidR="00A85630" w:rsidRDefault="00A85630" w:rsidP="00A85630">
      <w:pPr>
        <w:pStyle w:val="BodyText"/>
        <w:rPr>
          <w:rFonts w:ascii="Arial"/>
          <w:b/>
          <w:sz w:val="20"/>
        </w:rPr>
      </w:pPr>
    </w:p>
    <w:p w:rsidR="00A85630" w:rsidRDefault="00A85630" w:rsidP="00A85630">
      <w:pPr>
        <w:pStyle w:val="BodyText"/>
        <w:spacing w:before="10"/>
        <w:rPr>
          <w:rFonts w:ascii="Arial"/>
          <w:b/>
          <w:sz w:val="24"/>
        </w:rPr>
      </w:pPr>
    </w:p>
    <w:p w:rsidR="00A85630" w:rsidRDefault="00A85630" w:rsidP="00A85630">
      <w:pPr>
        <w:spacing w:before="121"/>
        <w:ind w:left="688" w:right="1118"/>
        <w:jc w:val="center"/>
        <w:rPr>
          <w:sz w:val="72"/>
        </w:rPr>
      </w:pPr>
      <w:r>
        <w:rPr>
          <w:noProof/>
          <w:lang w:eastAsia="en-GB"/>
        </w:rPr>
        <w:drawing>
          <wp:anchor distT="0" distB="0" distL="0" distR="0" simplePos="0" relativeHeight="251684864" behindDoc="0" locked="0" layoutInCell="1" allowOverlap="1" wp14:anchorId="0DA75BAB" wp14:editId="68745F13">
            <wp:simplePos x="0" y="0"/>
            <wp:positionH relativeFrom="page">
              <wp:posOffset>5249202</wp:posOffset>
            </wp:positionH>
            <wp:positionV relativeFrom="paragraph">
              <wp:posOffset>-322741</wp:posOffset>
            </wp:positionV>
            <wp:extent cx="1993900" cy="445096"/>
            <wp:effectExtent l="0" t="0" r="0" b="0"/>
            <wp:wrapNone/>
            <wp:docPr id="1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28" cstate="print"/>
                    <a:stretch>
                      <a:fillRect/>
                    </a:stretch>
                  </pic:blipFill>
                  <pic:spPr>
                    <a:xfrm>
                      <a:off x="0" y="0"/>
                      <a:ext cx="1993900" cy="445096"/>
                    </a:xfrm>
                    <a:prstGeom prst="rect">
                      <a:avLst/>
                    </a:prstGeom>
                  </pic:spPr>
                </pic:pic>
              </a:graphicData>
            </a:graphic>
          </wp:anchor>
        </w:drawing>
      </w:r>
      <w:r>
        <w:rPr>
          <w:color w:val="005DA3"/>
          <w:w w:val="130"/>
          <w:sz w:val="72"/>
        </w:rPr>
        <w:t>Monsters</w:t>
      </w:r>
    </w:p>
    <w:p w:rsidR="00A85630" w:rsidRDefault="00A85630" w:rsidP="00A85630">
      <w:pPr>
        <w:pStyle w:val="Heading1"/>
        <w:spacing w:before="486" w:line="252" w:lineRule="auto"/>
        <w:ind w:left="3413" w:right="3853" w:firstLine="484"/>
      </w:pPr>
      <w:r>
        <w:rPr>
          <w:color w:val="005DA3"/>
          <w:w w:val="135"/>
        </w:rPr>
        <w:t>A  workbook by James</w:t>
      </w:r>
      <w:r>
        <w:rPr>
          <w:color w:val="005DA3"/>
          <w:spacing w:val="23"/>
          <w:w w:val="135"/>
        </w:rPr>
        <w:t xml:space="preserve"> </w:t>
      </w:r>
      <w:r>
        <w:rPr>
          <w:color w:val="005DA3"/>
          <w:spacing w:val="-3"/>
          <w:w w:val="135"/>
        </w:rPr>
        <w:t>Walker</w:t>
      </w: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5"/>
        <w:rPr>
          <w:sz w:val="15"/>
        </w:rPr>
      </w:pPr>
      <w:r>
        <w:rPr>
          <w:noProof/>
          <w:lang w:val="en-GB" w:eastAsia="en-GB" w:bidi="ar-SA"/>
        </w:rPr>
        <mc:AlternateContent>
          <mc:Choice Requires="wpg">
            <w:drawing>
              <wp:anchor distT="0" distB="0" distL="0" distR="0" simplePos="0" relativeHeight="251683840" behindDoc="1" locked="0" layoutInCell="1" allowOverlap="1" wp14:anchorId="53703F55" wp14:editId="143A7B25">
                <wp:simplePos x="0" y="0"/>
                <wp:positionH relativeFrom="page">
                  <wp:posOffset>929005</wp:posOffset>
                </wp:positionH>
                <wp:positionV relativeFrom="paragraph">
                  <wp:posOffset>144145</wp:posOffset>
                </wp:positionV>
                <wp:extent cx="5891530" cy="4075430"/>
                <wp:effectExtent l="0" t="0" r="0" b="0"/>
                <wp:wrapTopAndBottom/>
                <wp:docPr id="8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1530" cy="4075430"/>
                          <a:chOff x="1463" y="227"/>
                          <a:chExt cx="9278" cy="6418"/>
                        </a:xfrm>
                      </wpg:grpSpPr>
                      <pic:pic xmlns:pic="http://schemas.openxmlformats.org/drawingml/2006/picture">
                        <pic:nvPicPr>
                          <pic:cNvPr id="88"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934" y="732"/>
                            <a:ext cx="1717"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646" y="1416"/>
                            <a:ext cx="141"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463" y="1344"/>
                            <a:ext cx="4414"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614" y="227"/>
                            <a:ext cx="277" cy="1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8157" y="329"/>
                            <a:ext cx="2548" cy="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0486" y="1369"/>
                            <a:ext cx="2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0694" y="589"/>
                            <a:ext cx="46"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0646" y="309"/>
                            <a:ext cx="9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7614" y="2738"/>
                            <a:ext cx="263" cy="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7614" y="3948"/>
                            <a:ext cx="390" cy="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5048" y="1310"/>
                            <a:ext cx="4788" cy="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4920" y="4776"/>
                            <a:ext cx="1384" cy="1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65475D85" id="Group 5" o:spid="_x0000_s1026" style="position:absolute;margin-left:73.15pt;margin-top:11.35pt;width:463.9pt;height:320.9pt;z-index:-251632640;mso-wrap-distance-left:0;mso-wrap-distance-right:0;mso-position-horizontal-relative:page" coordorigin="1463,227" coordsize="9278,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4934;top:732;width:1717;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">
                  <v:imagedata r:id="rId41" o:title=""/>
                </v:shape>
                <v:shape id="Picture 16" o:spid="_x0000_s1028" type="#_x0000_t75" style="position:absolute;left:4646;top:1416;width:141;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">
                  <v:imagedata r:id="rId42" o:title=""/>
                </v:shape>
                <v:shape id="Picture 15" o:spid="_x0000_s1029" type="#_x0000_t75" style="position:absolute;left:1463;top:1344;width:4414;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">
                  <v:imagedata r:id="rId43" o:title=""/>
                </v:shape>
                <v:shape id="Picture 14" o:spid="_x0000_s1030" type="#_x0000_t75" style="position:absolute;left:7614;top:227;width:277;height: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">
                  <v:imagedata r:id="rId44" o:title=""/>
                </v:shape>
                <v:shape id="Picture 13" o:spid="_x0000_s1031" type="#_x0000_t75" style="position:absolute;left:8157;top:329;width:2548;height: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">
                  <v:imagedata r:id="rId45" o:title=""/>
                </v:shape>
                <v:shape id="Picture 12" o:spid="_x0000_s1032" type="#_x0000_t75" style="position:absolute;left:10486;top:1369;width:25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">
                  <v:imagedata r:id="rId46" o:title=""/>
                </v:shape>
                <v:shape id="Picture 11" o:spid="_x0000_s1033" type="#_x0000_t75" style="position:absolute;left:10694;top:589;width:46;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">
                  <v:imagedata r:id="rId47" o:title=""/>
                </v:shape>
                <v:shape id="Picture 10" o:spid="_x0000_s1034" type="#_x0000_t75" style="position:absolute;left:10646;top:309;width:9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">
                  <v:imagedata r:id="rId48" o:title=""/>
                </v:shape>
                <v:shape id="Picture 9" o:spid="_x0000_s1035" type="#_x0000_t75" style="position:absolute;left:7614;top:2738;width:263;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">
                  <v:imagedata r:id="rId49" o:title=""/>
                </v:shape>
                <v:shape id="Picture 8" o:spid="_x0000_s1036" type="#_x0000_t75" style="position:absolute;left:7614;top:3948;width:390;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">
                  <v:imagedata r:id="rId50" o:title=""/>
                </v:shape>
                <v:shape id="Picture 7" o:spid="_x0000_s1037" type="#_x0000_t75" style="position:absolute;left:5048;top:1310;width:4788;height: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">
                  <v:imagedata r:id="rId51" o:title=""/>
                </v:shape>
                <v:shape id="Picture 6" o:spid="_x0000_s1038" type="#_x0000_t75" style="position:absolute;left:4920;top:4776;width:1384;height:1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">
                  <v:imagedata r:id="rId52" o:title=""/>
                </v:shape>
                <w10:wrap type="topAndBottom" anchorx="page"/>
              </v:group>
            </w:pict>
          </mc:Fallback>
        </mc:AlternateContent>
      </w: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sz w:val="29"/>
        </w:rPr>
      </w:pPr>
      <w:r>
        <w:rPr>
          <w:noProof/>
          <w:lang w:val="en-GB" w:eastAsia="en-GB" w:bidi="ar-SA"/>
        </w:rPr>
        <w:drawing>
          <wp:anchor distT="0" distB="0" distL="0" distR="0" simplePos="0" relativeHeight="251673600" behindDoc="0" locked="0" layoutInCell="1" allowOverlap="1" wp14:anchorId="2292F70F" wp14:editId="7B1CD243">
            <wp:simplePos x="0" y="0"/>
            <wp:positionH relativeFrom="page">
              <wp:posOffset>3111792</wp:posOffset>
            </wp:positionH>
            <wp:positionV relativeFrom="paragraph">
              <wp:posOffset>249709</wp:posOffset>
            </wp:positionV>
            <wp:extent cx="1000316" cy="520160"/>
            <wp:effectExtent l="0" t="0" r="0" b="0"/>
            <wp:wrapTopAndBottom/>
            <wp:docPr id="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7.jpeg"/>
                    <pic:cNvPicPr/>
                  </pic:nvPicPr>
                  <pic:blipFill>
                    <a:blip r:embed="rId53" cstate="print"/>
                    <a:stretch>
                      <a:fillRect/>
                    </a:stretch>
                  </pic:blipFill>
                  <pic:spPr>
                    <a:xfrm>
                      <a:off x="0" y="0"/>
                      <a:ext cx="1000316" cy="520160"/>
                    </a:xfrm>
                    <a:prstGeom prst="rect">
                      <a:avLst/>
                    </a:prstGeom>
                  </pic:spPr>
                </pic:pic>
              </a:graphicData>
            </a:graphic>
          </wp:anchor>
        </w:drawing>
      </w:r>
    </w:p>
    <w:p w:rsidR="00A85630" w:rsidRDefault="00A85630" w:rsidP="00A85630">
      <w:pPr>
        <w:rPr>
          <w:sz w:val="29"/>
        </w:rPr>
        <w:sectPr w:rsidR="00A85630">
          <w:headerReference w:type="default" r:id="rId54"/>
          <w:footerReference w:type="default" r:id="rId55"/>
          <w:pgSz w:w="11910" w:h="16840"/>
          <w:pgMar w:top="820" w:right="380" w:bottom="1200" w:left="820" w:header="0" w:footer="1018" w:gutter="0"/>
          <w:pgNumType w:start="2"/>
          <w:cols w:space="720"/>
        </w:sectPr>
      </w:pPr>
    </w:p>
    <w:p w:rsidR="00A85630" w:rsidRDefault="00A85630" w:rsidP="00A85630">
      <w:pPr>
        <w:pStyle w:val="Heading2"/>
        <w:ind w:left="941"/>
      </w:pPr>
      <w:r>
        <w:rPr>
          <w:color w:val="0070C0"/>
          <w:w w:val="135"/>
        </w:rPr>
        <w:lastRenderedPageBreak/>
        <w:t>Professor Behemoth’s Monsterology</w:t>
      </w:r>
    </w:p>
    <w:p w:rsidR="00A85630" w:rsidRDefault="00A85630" w:rsidP="00A85630">
      <w:pPr>
        <w:pStyle w:val="BodyText"/>
        <w:spacing w:before="1"/>
        <w:rPr>
          <w:sz w:val="56"/>
        </w:rPr>
      </w:pPr>
    </w:p>
    <w:p w:rsidR="00A85630" w:rsidRDefault="00A85630" w:rsidP="00A85630">
      <w:pPr>
        <w:pStyle w:val="BodyText"/>
        <w:ind w:left="4594" w:right="1089"/>
      </w:pPr>
      <w:r>
        <w:rPr>
          <w:noProof/>
          <w:lang w:val="en-GB" w:eastAsia="en-GB" w:bidi="ar-SA"/>
        </w:rPr>
        <w:drawing>
          <wp:anchor distT="0" distB="0" distL="0" distR="0" simplePos="0" relativeHeight="251686912" behindDoc="0" locked="0" layoutInCell="1" allowOverlap="1" wp14:anchorId="1BBB500D" wp14:editId="7BFAB200">
            <wp:simplePos x="0" y="0"/>
            <wp:positionH relativeFrom="page">
              <wp:posOffset>849540</wp:posOffset>
            </wp:positionH>
            <wp:positionV relativeFrom="paragraph">
              <wp:posOffset>295265</wp:posOffset>
            </wp:positionV>
            <wp:extent cx="2381676" cy="2346576"/>
            <wp:effectExtent l="0" t="0" r="0" b="0"/>
            <wp:wrapNone/>
            <wp:docPr id="114"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jpeg"/>
                    <pic:cNvPicPr/>
                  </pic:nvPicPr>
                  <pic:blipFill>
                    <a:blip r:embed="rId56" cstate="print"/>
                    <a:stretch>
                      <a:fillRect/>
                    </a:stretch>
                  </pic:blipFill>
                  <pic:spPr>
                    <a:xfrm>
                      <a:off x="0" y="0"/>
                      <a:ext cx="2381676" cy="2346576"/>
                    </a:xfrm>
                    <a:prstGeom prst="rect">
                      <a:avLst/>
                    </a:prstGeom>
                  </pic:spPr>
                </pic:pic>
              </a:graphicData>
            </a:graphic>
          </wp:anchor>
        </w:drawing>
      </w:r>
      <w:r>
        <w:t xml:space="preserve">World famous monster expert Professor Behemoth is putting together a </w:t>
      </w:r>
      <w:r>
        <w:rPr>
          <w:b/>
          <w:i/>
        </w:rPr>
        <w:t xml:space="preserve">Monsterology </w:t>
      </w:r>
      <w:r>
        <w:t>of different types of monsters and beasts. He has spent years researching all sorts of weird and wonderful monsters and has a wide variety for his encyclopedia. Your job, in this booklet, is to provide the professor with another entry for his book; you’ll have to use your imagination unless you have actually seen a monster!</w:t>
      </w:r>
    </w:p>
    <w:p w:rsidR="00A85630" w:rsidRDefault="00A85630" w:rsidP="00A85630">
      <w:pPr>
        <w:pStyle w:val="BodyText"/>
        <w:rPr>
          <w:sz w:val="34"/>
        </w:rPr>
      </w:pPr>
    </w:p>
    <w:p w:rsidR="00A85630" w:rsidRDefault="00A85630" w:rsidP="00A85630">
      <w:pPr>
        <w:pStyle w:val="Heading2"/>
        <w:spacing w:before="284" w:line="249" w:lineRule="auto"/>
        <w:ind w:left="4105"/>
      </w:pPr>
      <w:r>
        <w:rPr>
          <w:noProof/>
          <w:lang w:val="en-GB" w:eastAsia="en-GB" w:bidi="ar-SA"/>
        </w:rPr>
        <w:drawing>
          <wp:anchor distT="0" distB="0" distL="0" distR="0" simplePos="0" relativeHeight="251687936" behindDoc="0" locked="0" layoutInCell="1" allowOverlap="1" wp14:anchorId="5B8B9B71" wp14:editId="15D71831">
            <wp:simplePos x="0" y="0"/>
            <wp:positionH relativeFrom="page">
              <wp:posOffset>821926</wp:posOffset>
            </wp:positionH>
            <wp:positionV relativeFrom="paragraph">
              <wp:posOffset>132415</wp:posOffset>
            </wp:positionV>
            <wp:extent cx="2104156" cy="2428168"/>
            <wp:effectExtent l="0" t="0" r="0" b="0"/>
            <wp:wrapNone/>
            <wp:docPr id="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9.jpeg"/>
                    <pic:cNvPicPr/>
                  </pic:nvPicPr>
                  <pic:blipFill>
                    <a:blip r:embed="rId57" cstate="print"/>
                    <a:stretch>
                      <a:fillRect/>
                    </a:stretch>
                  </pic:blipFill>
                  <pic:spPr>
                    <a:xfrm>
                      <a:off x="0" y="0"/>
                      <a:ext cx="2104156" cy="2428168"/>
                    </a:xfrm>
                    <a:prstGeom prst="rect">
                      <a:avLst/>
                    </a:prstGeom>
                  </pic:spPr>
                </pic:pic>
              </a:graphicData>
            </a:graphic>
          </wp:anchor>
        </w:drawing>
      </w:r>
      <w:r>
        <w:rPr>
          <w:color w:val="0070C0"/>
          <w:w w:val="145"/>
        </w:rPr>
        <w:t>Information with a touch of ‘faction’</w:t>
      </w:r>
    </w:p>
    <w:p w:rsidR="00A85630" w:rsidRDefault="00A85630" w:rsidP="00A85630">
      <w:pPr>
        <w:pStyle w:val="BodyText"/>
        <w:spacing w:before="335"/>
        <w:ind w:left="4105" w:right="1160"/>
      </w:pPr>
      <w:r>
        <w:t>In this workbook, we are going to be writing an information text about a made-up monster or beast. Even though this is a non-fiction genre of writing, we can still be inventive and creative. I like calling it FACTION when teaching it (the form fits information about facts but the content is fiction).</w:t>
      </w:r>
    </w:p>
    <w:p w:rsidR="00A85630" w:rsidRDefault="00A85630" w:rsidP="00A85630">
      <w:pPr>
        <w:pStyle w:val="BodyText"/>
        <w:spacing w:before="9"/>
        <w:rPr>
          <w:sz w:val="27"/>
        </w:rPr>
      </w:pPr>
    </w:p>
    <w:p w:rsidR="00A85630" w:rsidRDefault="00A85630" w:rsidP="00A85630">
      <w:pPr>
        <w:pStyle w:val="BodyText"/>
        <w:ind w:left="625" w:right="1205" w:firstLine="3480"/>
      </w:pPr>
      <w:r>
        <w:t xml:space="preserve">To get us started, here is a model of a fictional information text about swamp monsters. As you are listening, you might want to think about which type of monster you will write about. Have a read below and then listen to me read it aloud here: </w:t>
      </w:r>
      <w:r>
        <w:rPr>
          <w:u w:val="single"/>
        </w:rPr>
        <w:t>https://soundcloud.com/talkforwriting/swamp/s-28ED2KJCK6n</w:t>
      </w: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7"/>
        <w:rPr>
          <w:sz w:val="14"/>
        </w:rPr>
      </w:pPr>
      <w:r>
        <w:rPr>
          <w:noProof/>
          <w:lang w:val="en-GB" w:eastAsia="en-GB" w:bidi="ar-SA"/>
        </w:rPr>
        <mc:AlternateContent>
          <mc:Choice Requires="wpg">
            <w:drawing>
              <wp:anchor distT="0" distB="0" distL="0" distR="0" simplePos="0" relativeHeight="251685888" behindDoc="1" locked="0" layoutInCell="1" allowOverlap="1" wp14:anchorId="77C7D6FB" wp14:editId="488F4A74">
                <wp:simplePos x="0" y="0"/>
                <wp:positionH relativeFrom="page">
                  <wp:posOffset>929005</wp:posOffset>
                </wp:positionH>
                <wp:positionV relativeFrom="paragraph">
                  <wp:posOffset>138430</wp:posOffset>
                </wp:positionV>
                <wp:extent cx="5377815" cy="1251585"/>
                <wp:effectExtent l="0" t="0" r="0" b="0"/>
                <wp:wrapTopAndBottom/>
                <wp:docPr id="8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7815" cy="1251585"/>
                          <a:chOff x="1463" y="218"/>
                          <a:chExt cx="8469" cy="1971"/>
                        </a:xfrm>
                      </wpg:grpSpPr>
                      <pic:pic xmlns:pic="http://schemas.openxmlformats.org/drawingml/2006/picture">
                        <pic:nvPicPr>
                          <pic:cNvPr id="85"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63" y="217"/>
                            <a:ext cx="6705" cy="1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8168" y="369"/>
                            <a:ext cx="1764"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27E9AED2" id="Group 2" o:spid="_x0000_s1026" style="position:absolute;margin-left:73.15pt;margin-top:10.9pt;width:423.45pt;height:98.55pt;z-index:-251630592;mso-wrap-distance-left:0;mso-wrap-distance-right:0;mso-position-horizontal-relative:page" coordorigin="1463,218" coordsize="8469,19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">
                <v:shape id="Picture 4" o:spid="_x0000_s1027" type="#_x0000_t75" style="position:absolute;left:1463;top:217;width:6705;height: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">
                  <v:imagedata r:id="rId60" o:title=""/>
                </v:shape>
                <v:shape id="Picture 3" o:spid="_x0000_s1028" type="#_x0000_t75" style="position:absolute;left:8168;top:369;width:1764;height: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">
                  <v:imagedata r:id="rId61" o:title=""/>
                </v:shape>
                <w10:wrap type="topAndBottom" anchorx="page"/>
              </v:group>
            </w:pict>
          </mc:Fallback>
        </mc:AlternateContent>
      </w:r>
    </w:p>
    <w:p w:rsidR="00A85630" w:rsidRDefault="00A85630" w:rsidP="00A85630">
      <w:pPr>
        <w:rPr>
          <w:sz w:val="14"/>
        </w:rPr>
        <w:sectPr w:rsidR="00A85630">
          <w:headerReference w:type="default" r:id="rId62"/>
          <w:footerReference w:type="default" r:id="rId63"/>
          <w:pgSz w:w="11910" w:h="16840"/>
          <w:pgMar w:top="1340" w:right="380" w:bottom="1200" w:left="820" w:header="0" w:footer="1018" w:gutter="0"/>
          <w:pgNumType w:start="3"/>
          <w:cols w:space="720"/>
        </w:sectPr>
      </w:pPr>
    </w:p>
    <w:p w:rsidR="00A85630" w:rsidRDefault="00A85630" w:rsidP="00A85630">
      <w:pPr>
        <w:spacing w:before="93"/>
        <w:ind w:left="3505"/>
        <w:rPr>
          <w:rFonts w:ascii="Comic Sans MS"/>
          <w:b/>
          <w:sz w:val="27"/>
        </w:rPr>
      </w:pPr>
      <w:r>
        <w:rPr>
          <w:rFonts w:ascii="Comic Sans MS"/>
          <w:b/>
          <w:sz w:val="27"/>
        </w:rPr>
        <w:lastRenderedPageBreak/>
        <w:t>Swamp Monsters</w:t>
      </w:r>
    </w:p>
    <w:p w:rsidR="00A85630" w:rsidRDefault="00A85630" w:rsidP="00A85630">
      <w:pPr>
        <w:pStyle w:val="BodyText"/>
        <w:spacing w:before="130"/>
        <w:ind w:left="625" w:right="1389"/>
        <w:rPr>
          <w:rFonts w:ascii="Comic Sans MS"/>
        </w:rPr>
      </w:pPr>
      <w:r>
        <w:rPr>
          <w:rFonts w:ascii="Comic Sans MS"/>
        </w:rPr>
        <w:t>Do you ever wonder what might be lurking in the murky swamps of our world? Rumour has it that the fabled swamp monster is not just a creature mentioned in myth and legend but it actually exists! Now is your chance to find out all that has been discovered about this unique</w:t>
      </w:r>
      <w:r>
        <w:rPr>
          <w:rFonts w:ascii="Comic Sans MS"/>
          <w:spacing w:val="-6"/>
        </w:rPr>
        <w:t xml:space="preserve"> </w:t>
      </w:r>
      <w:r>
        <w:rPr>
          <w:rFonts w:ascii="Comic Sans MS"/>
        </w:rPr>
        <w:t>being.</w:t>
      </w:r>
    </w:p>
    <w:p w:rsidR="00A85630" w:rsidRDefault="00A85630" w:rsidP="00A85630">
      <w:pPr>
        <w:pStyle w:val="BodyText"/>
        <w:spacing w:before="137"/>
        <w:ind w:left="625" w:right="1110"/>
        <w:rPr>
          <w:rFonts w:ascii="Comic Sans MS"/>
        </w:rPr>
      </w:pPr>
      <w:r>
        <w:rPr>
          <w:rFonts w:ascii="Comic Sans MS"/>
        </w:rPr>
        <w:t>Swamp monsters are rumoured to inhabit the most remote and humid swamps of the Amazon rainforest. Living in total solitude, it is believed that there is, perhaps, only one swamp monster on our planet, making it a mystery how they reproduce. Dr Patrick</w:t>
      </w:r>
      <w:r>
        <w:rPr>
          <w:rFonts w:ascii="Comic Sans MS"/>
          <w:spacing w:val="-29"/>
        </w:rPr>
        <w:t xml:space="preserve"> </w:t>
      </w:r>
      <w:r>
        <w:rPr>
          <w:rFonts w:ascii="Comic Sans MS"/>
        </w:rPr>
        <w:t>Thurston</w:t>
      </w:r>
    </w:p>
    <w:p w:rsidR="00A85630" w:rsidRDefault="00A85630" w:rsidP="00A85630">
      <w:pPr>
        <w:pStyle w:val="BodyText"/>
        <w:ind w:left="625" w:right="1133"/>
        <w:rPr>
          <w:rFonts w:ascii="Comic Sans MS" w:hAnsi="Comic Sans MS"/>
        </w:rPr>
      </w:pPr>
      <w:r>
        <w:rPr>
          <w:rFonts w:ascii="Comic Sans MS" w:hAnsi="Comic Sans MS"/>
        </w:rPr>
        <w:t>- world renowned monsterologist from Bristol University - could perhaps be the only living person ever to see this magnificent creature: “You cannot believe the pure majesty of the swamp monster. They seem as if they are ‘one with the swamp’ living in pure harmony with their habitat.”</w:t>
      </w:r>
    </w:p>
    <w:p w:rsidR="00A85630" w:rsidRDefault="00A85630" w:rsidP="00A85630">
      <w:pPr>
        <w:pStyle w:val="BodyText"/>
        <w:spacing w:before="141"/>
        <w:ind w:left="625" w:right="1336"/>
        <w:rPr>
          <w:rFonts w:ascii="Comic Sans MS" w:hAnsi="Comic Sans MS"/>
        </w:rPr>
      </w:pPr>
      <w:r>
        <w:rPr>
          <w:rFonts w:ascii="Comic Sans MS" w:hAnsi="Comic Sans MS"/>
        </w:rPr>
        <w:t>Swamp monsters don’t just live in swamps they resemble them. Being experts in camouflage, they are indistinguishable from their environment. Their bodies are made from this environment: limbs of gnarled branches, incredibly long fingers and glowing, iridescent hair which changes colour to match their mood. The most incredible thing about a swamp monster is that they have translucent breathing tubes meaning they can stay underwater indefinitely but continue to breathe.</w:t>
      </w:r>
    </w:p>
    <w:p w:rsidR="00A85630" w:rsidRDefault="00A85630" w:rsidP="00A85630">
      <w:pPr>
        <w:pStyle w:val="BodyText"/>
        <w:spacing w:before="138"/>
        <w:ind w:left="625" w:right="1474"/>
        <w:rPr>
          <w:rFonts w:ascii="Comic Sans MS" w:hAnsi="Comic Sans MS"/>
        </w:rPr>
      </w:pPr>
      <w:r>
        <w:rPr>
          <w:rFonts w:ascii="Comic Sans MS" w:hAnsi="Comic Sans MS"/>
        </w:rPr>
        <w:t>Have you ever wondered what a swamp monster eats? Their diet consists of herons, rats and even alligators which they hypnotise with their ever-staring, haunting eyes. Transfixed, any animal is helpless to the swamp monster who squeezes the life from them with its lean, powerful limbs. The swamp monster’s tongue has the ability to taste the air; this allows it to identify when its prey is close by.</w:t>
      </w:r>
    </w:p>
    <w:p w:rsidR="00A85630" w:rsidRDefault="00A85630" w:rsidP="00A85630">
      <w:pPr>
        <w:pStyle w:val="BodyText"/>
        <w:spacing w:before="10"/>
        <w:rPr>
          <w:rFonts w:ascii="Comic Sans MS"/>
          <w:sz w:val="24"/>
        </w:rPr>
      </w:pPr>
    </w:p>
    <w:p w:rsidR="00A85630" w:rsidRDefault="00A85630" w:rsidP="00A85630">
      <w:pPr>
        <w:pStyle w:val="BodyText"/>
        <w:spacing w:before="1"/>
        <w:ind w:left="625" w:right="1051"/>
        <w:rPr>
          <w:rFonts w:ascii="Comic Sans MS"/>
        </w:rPr>
      </w:pPr>
      <w:r>
        <w:rPr>
          <w:rFonts w:ascii="Comic Sans MS"/>
        </w:rPr>
        <w:t>If you are now tempted to try and spot a swamp monster, we advise extreme caution! This beautiful but deadly creature should be left in solitude to be studied only by experts trained in monsterology.</w:t>
      </w:r>
    </w:p>
    <w:p w:rsidR="00A85630" w:rsidRDefault="00A85630" w:rsidP="00A85630">
      <w:pPr>
        <w:rPr>
          <w:rFonts w:ascii="Comic Sans MS"/>
        </w:rPr>
        <w:sectPr w:rsidR="00A85630">
          <w:headerReference w:type="default" r:id="rId64"/>
          <w:footerReference w:type="default" r:id="rId65"/>
          <w:pgSz w:w="11910" w:h="16840"/>
          <w:pgMar w:top="1340" w:right="380" w:bottom="1280" w:left="820" w:header="0" w:footer="1098" w:gutter="0"/>
          <w:pgNumType w:start="4"/>
          <w:cols w:space="720"/>
        </w:sectPr>
      </w:pPr>
    </w:p>
    <w:p w:rsidR="00A85630" w:rsidRDefault="00A85630" w:rsidP="00A85630">
      <w:pPr>
        <w:pStyle w:val="Heading2"/>
      </w:pPr>
      <w:r>
        <w:rPr>
          <w:color w:val="005DA3"/>
          <w:w w:val="140"/>
        </w:rPr>
        <w:lastRenderedPageBreak/>
        <w:t>Activity 1: Match the vocabulary to its definition</w:t>
      </w:r>
    </w:p>
    <w:p w:rsidR="00A85630" w:rsidRDefault="00A85630" w:rsidP="00A85630">
      <w:pPr>
        <w:pStyle w:val="BodyText"/>
        <w:spacing w:before="344"/>
        <w:ind w:left="625" w:right="1105"/>
      </w:pPr>
      <w:r>
        <w:t>You might not know all of the vocabulary that is in our model text. Don’t worry as this activity will help! Match the word to the correct definition and then check at the end of the booklet to see if you have them all right.</w:t>
      </w:r>
    </w:p>
    <w:p w:rsidR="00A85630" w:rsidRDefault="00A85630" w:rsidP="00A85630">
      <w:pPr>
        <w:pStyle w:val="BodyText"/>
      </w:pPr>
    </w:p>
    <w:p w:rsidR="00A85630" w:rsidRDefault="00A85630" w:rsidP="00A85630">
      <w:pPr>
        <w:pStyle w:val="Heading3"/>
        <w:tabs>
          <w:tab w:val="left" w:pos="4944"/>
        </w:tabs>
      </w:pPr>
      <w:r>
        <w:t>Word</w:t>
      </w:r>
      <w:r>
        <w:tab/>
        <w:t>Definition</w:t>
      </w:r>
    </w:p>
    <w:p w:rsidR="00A85630" w:rsidRDefault="00A85630" w:rsidP="00A85630">
      <w:pPr>
        <w:pStyle w:val="BodyText"/>
        <w:spacing w:before="3"/>
        <w:rPr>
          <w:b/>
        </w:rPr>
      </w:pPr>
    </w:p>
    <w:p w:rsidR="00A85630" w:rsidRDefault="00A85630" w:rsidP="00A85630">
      <w:pPr>
        <w:tabs>
          <w:tab w:val="left" w:pos="4944"/>
        </w:tabs>
        <w:ind w:left="625"/>
        <w:rPr>
          <w:sz w:val="28"/>
        </w:rPr>
      </w:pPr>
      <w:r>
        <w:rPr>
          <w:b/>
          <w:color w:val="314FE2"/>
          <w:sz w:val="28"/>
        </w:rPr>
        <w:t>myth</w:t>
      </w:r>
      <w:r>
        <w:rPr>
          <w:b/>
          <w:color w:val="314FE2"/>
          <w:sz w:val="28"/>
        </w:rPr>
        <w:tab/>
      </w:r>
      <w:r>
        <w:rPr>
          <w:sz w:val="28"/>
        </w:rPr>
        <w:t>not distinguishable</w:t>
      </w:r>
    </w:p>
    <w:p w:rsidR="00A85630" w:rsidRDefault="00A85630" w:rsidP="00A85630">
      <w:pPr>
        <w:pStyle w:val="BodyText"/>
        <w:spacing w:before="10"/>
        <w:rPr>
          <w:sz w:val="27"/>
        </w:rPr>
      </w:pPr>
    </w:p>
    <w:p w:rsidR="00A85630" w:rsidRDefault="00A85630" w:rsidP="00A85630">
      <w:pPr>
        <w:tabs>
          <w:tab w:val="left" w:pos="4944"/>
        </w:tabs>
        <w:ind w:left="625"/>
        <w:rPr>
          <w:sz w:val="28"/>
        </w:rPr>
      </w:pPr>
      <w:r>
        <w:rPr>
          <w:b/>
          <w:color w:val="314FE2"/>
          <w:sz w:val="28"/>
        </w:rPr>
        <w:t>translucent</w:t>
      </w:r>
      <w:r>
        <w:rPr>
          <w:b/>
          <w:color w:val="314FE2"/>
          <w:sz w:val="28"/>
        </w:rPr>
        <w:tab/>
      </w:r>
      <w:r>
        <w:rPr>
          <w:sz w:val="28"/>
        </w:rPr>
        <w:t>the state of living alone in</w:t>
      </w:r>
      <w:r>
        <w:rPr>
          <w:spacing w:val="-14"/>
          <w:sz w:val="28"/>
        </w:rPr>
        <w:t xml:space="preserve"> </w:t>
      </w:r>
      <w:r>
        <w:rPr>
          <w:sz w:val="28"/>
        </w:rPr>
        <w:t>seclusion</w:t>
      </w:r>
    </w:p>
    <w:p w:rsidR="00A85630" w:rsidRDefault="00A85630" w:rsidP="00A85630">
      <w:pPr>
        <w:pStyle w:val="BodyText"/>
        <w:spacing w:before="10"/>
        <w:rPr>
          <w:sz w:val="27"/>
        </w:rPr>
      </w:pPr>
    </w:p>
    <w:p w:rsidR="00A85630" w:rsidRDefault="00A85630" w:rsidP="00A85630">
      <w:pPr>
        <w:tabs>
          <w:tab w:val="left" w:pos="4944"/>
        </w:tabs>
        <w:spacing w:before="1"/>
        <w:ind w:left="625"/>
        <w:rPr>
          <w:sz w:val="28"/>
        </w:rPr>
      </w:pPr>
      <w:r>
        <w:rPr>
          <w:b/>
          <w:color w:val="314FE2"/>
          <w:sz w:val="28"/>
        </w:rPr>
        <w:t>indistinguishable</w:t>
      </w:r>
      <w:r>
        <w:rPr>
          <w:b/>
          <w:color w:val="314FE2"/>
          <w:sz w:val="28"/>
        </w:rPr>
        <w:tab/>
      </w:r>
      <w:r>
        <w:rPr>
          <w:sz w:val="28"/>
        </w:rPr>
        <w:t>agreement or harmonious</w:t>
      </w:r>
      <w:r>
        <w:rPr>
          <w:spacing w:val="-13"/>
          <w:sz w:val="28"/>
        </w:rPr>
        <w:t xml:space="preserve"> </w:t>
      </w:r>
      <w:r>
        <w:rPr>
          <w:sz w:val="28"/>
        </w:rPr>
        <w:t>relations</w:t>
      </w:r>
    </w:p>
    <w:p w:rsidR="00A85630" w:rsidRDefault="00A85630" w:rsidP="00A85630">
      <w:pPr>
        <w:pStyle w:val="BodyText"/>
        <w:spacing w:before="2"/>
      </w:pPr>
    </w:p>
    <w:p w:rsidR="00A85630" w:rsidRDefault="00A85630" w:rsidP="00A85630">
      <w:pPr>
        <w:pStyle w:val="BodyText"/>
        <w:tabs>
          <w:tab w:val="left" w:pos="4944"/>
        </w:tabs>
        <w:ind w:left="4945" w:right="1093" w:hanging="4320"/>
        <w:jc w:val="both"/>
      </w:pPr>
      <w:r>
        <w:rPr>
          <w:b/>
          <w:color w:val="314FE2"/>
        </w:rPr>
        <w:t>resemble</w:t>
      </w:r>
      <w:r>
        <w:rPr>
          <w:b/>
          <w:color w:val="314FE2"/>
        </w:rPr>
        <w:tab/>
      </w:r>
      <w:r>
        <w:t>displaying lustrous colours like those of a rainbow</w:t>
      </w:r>
    </w:p>
    <w:p w:rsidR="00A85630" w:rsidRDefault="00A85630" w:rsidP="00A85630">
      <w:pPr>
        <w:pStyle w:val="BodyText"/>
        <w:spacing w:before="9"/>
        <w:rPr>
          <w:sz w:val="27"/>
        </w:rPr>
      </w:pPr>
    </w:p>
    <w:p w:rsidR="00A85630" w:rsidRDefault="00A85630" w:rsidP="00A85630">
      <w:pPr>
        <w:tabs>
          <w:tab w:val="left" w:pos="4944"/>
        </w:tabs>
        <w:spacing w:before="1"/>
        <w:ind w:left="625"/>
        <w:rPr>
          <w:sz w:val="28"/>
        </w:rPr>
      </w:pPr>
      <w:r>
        <w:rPr>
          <w:b/>
          <w:color w:val="314FE2"/>
          <w:sz w:val="28"/>
        </w:rPr>
        <w:t>renowned</w:t>
      </w:r>
      <w:r>
        <w:rPr>
          <w:b/>
          <w:color w:val="314FE2"/>
          <w:sz w:val="28"/>
        </w:rPr>
        <w:tab/>
      </w:r>
      <w:r>
        <w:rPr>
          <w:sz w:val="28"/>
        </w:rPr>
        <w:t>a traditional or legendary story</w:t>
      </w:r>
    </w:p>
    <w:p w:rsidR="00A85630" w:rsidRDefault="00A85630" w:rsidP="00A85630">
      <w:pPr>
        <w:pStyle w:val="BodyText"/>
        <w:spacing w:before="2"/>
      </w:pPr>
    </w:p>
    <w:p w:rsidR="00A85630" w:rsidRDefault="00A85630" w:rsidP="00A85630">
      <w:pPr>
        <w:pStyle w:val="BodyText"/>
        <w:tabs>
          <w:tab w:val="left" w:pos="4944"/>
        </w:tabs>
        <w:ind w:left="625"/>
      </w:pPr>
      <w:r>
        <w:rPr>
          <w:b/>
          <w:color w:val="314FE2"/>
        </w:rPr>
        <w:t>majesty</w:t>
      </w:r>
      <w:r>
        <w:rPr>
          <w:b/>
          <w:color w:val="314FE2"/>
        </w:rPr>
        <w:tab/>
      </w:r>
      <w:r>
        <w:t>rugged, bent, twisted or</w:t>
      </w:r>
      <w:r>
        <w:rPr>
          <w:spacing w:val="-7"/>
        </w:rPr>
        <w:t xml:space="preserve"> </w:t>
      </w:r>
      <w:r>
        <w:t>weather-beaten</w:t>
      </w:r>
    </w:p>
    <w:p w:rsidR="00A85630" w:rsidRDefault="00A85630" w:rsidP="00A85630">
      <w:pPr>
        <w:pStyle w:val="BodyText"/>
        <w:spacing w:before="10"/>
        <w:rPr>
          <w:sz w:val="27"/>
        </w:rPr>
      </w:pPr>
    </w:p>
    <w:p w:rsidR="00A85630" w:rsidRDefault="00A85630" w:rsidP="00A85630">
      <w:pPr>
        <w:tabs>
          <w:tab w:val="left" w:pos="4944"/>
        </w:tabs>
        <w:spacing w:before="1"/>
        <w:ind w:left="625"/>
        <w:rPr>
          <w:sz w:val="28"/>
        </w:rPr>
      </w:pPr>
      <w:r>
        <w:rPr>
          <w:b/>
          <w:color w:val="314FE2"/>
          <w:sz w:val="28"/>
        </w:rPr>
        <w:t>iridescent</w:t>
      </w:r>
      <w:r>
        <w:rPr>
          <w:b/>
          <w:color w:val="314FE2"/>
          <w:sz w:val="28"/>
        </w:rPr>
        <w:tab/>
      </w:r>
      <w:r>
        <w:rPr>
          <w:sz w:val="28"/>
        </w:rPr>
        <w:t>to be like or similar</w:t>
      </w:r>
      <w:r>
        <w:rPr>
          <w:spacing w:val="-5"/>
          <w:sz w:val="28"/>
        </w:rPr>
        <w:t xml:space="preserve"> </w:t>
      </w:r>
      <w:r>
        <w:rPr>
          <w:sz w:val="28"/>
        </w:rPr>
        <w:t>to</w:t>
      </w:r>
    </w:p>
    <w:p w:rsidR="00A85630" w:rsidRDefault="00A85630" w:rsidP="00A85630">
      <w:pPr>
        <w:pStyle w:val="BodyText"/>
        <w:spacing w:before="2"/>
      </w:pPr>
    </w:p>
    <w:p w:rsidR="00A85630" w:rsidRDefault="00A85630" w:rsidP="00A85630">
      <w:pPr>
        <w:pStyle w:val="BodyText"/>
        <w:tabs>
          <w:tab w:val="left" w:pos="4944"/>
        </w:tabs>
        <w:ind w:left="4945" w:right="1221" w:hanging="4320"/>
        <w:jc w:val="both"/>
      </w:pPr>
      <w:r>
        <w:rPr>
          <w:b/>
          <w:color w:val="314FE2"/>
        </w:rPr>
        <w:t>harmony</w:t>
      </w:r>
      <w:r>
        <w:rPr>
          <w:b/>
          <w:color w:val="314FE2"/>
        </w:rPr>
        <w:tab/>
      </w:r>
      <w:r>
        <w:t>permitting light to pass through but any objects on the other side are not clearly visible</w:t>
      </w:r>
    </w:p>
    <w:p w:rsidR="00A85630" w:rsidRDefault="00A85630" w:rsidP="00A85630">
      <w:pPr>
        <w:pStyle w:val="BodyText"/>
        <w:spacing w:before="8"/>
        <w:rPr>
          <w:sz w:val="27"/>
        </w:rPr>
      </w:pPr>
    </w:p>
    <w:p w:rsidR="00A85630" w:rsidRDefault="00A85630" w:rsidP="00A85630">
      <w:pPr>
        <w:pStyle w:val="BodyText"/>
        <w:tabs>
          <w:tab w:val="left" w:pos="4944"/>
        </w:tabs>
        <w:spacing w:before="1"/>
        <w:ind w:left="625"/>
      </w:pPr>
      <w:r>
        <w:rPr>
          <w:b/>
          <w:color w:val="314FE2"/>
        </w:rPr>
        <w:t>gnarled</w:t>
      </w:r>
      <w:r>
        <w:rPr>
          <w:b/>
          <w:color w:val="314FE2"/>
        </w:rPr>
        <w:tab/>
      </w:r>
      <w:r>
        <w:t>to hold motionless with</w:t>
      </w:r>
      <w:r>
        <w:rPr>
          <w:spacing w:val="-4"/>
        </w:rPr>
        <w:t xml:space="preserve"> </w:t>
      </w:r>
      <w:r>
        <w:t>amazement</w:t>
      </w:r>
    </w:p>
    <w:p w:rsidR="00A85630" w:rsidRDefault="00A85630" w:rsidP="00A85630">
      <w:pPr>
        <w:pStyle w:val="BodyText"/>
        <w:spacing w:before="2"/>
      </w:pPr>
    </w:p>
    <w:p w:rsidR="00A85630" w:rsidRDefault="00A85630" w:rsidP="00A85630">
      <w:pPr>
        <w:tabs>
          <w:tab w:val="left" w:pos="4944"/>
        </w:tabs>
        <w:ind w:left="625"/>
        <w:rPr>
          <w:sz w:val="28"/>
        </w:rPr>
      </w:pPr>
      <w:r>
        <w:rPr>
          <w:b/>
          <w:color w:val="314FE2"/>
          <w:sz w:val="28"/>
        </w:rPr>
        <w:t>solitude</w:t>
      </w:r>
      <w:r>
        <w:rPr>
          <w:b/>
          <w:color w:val="314FE2"/>
          <w:sz w:val="28"/>
        </w:rPr>
        <w:tab/>
      </w:r>
      <w:r>
        <w:rPr>
          <w:sz w:val="28"/>
        </w:rPr>
        <w:t>supreme</w:t>
      </w:r>
      <w:r>
        <w:rPr>
          <w:spacing w:val="-2"/>
          <w:sz w:val="28"/>
        </w:rPr>
        <w:t xml:space="preserve"> </w:t>
      </w:r>
      <w:r>
        <w:rPr>
          <w:sz w:val="28"/>
        </w:rPr>
        <w:t>greatness</w:t>
      </w:r>
    </w:p>
    <w:p w:rsidR="00A85630" w:rsidRDefault="00A85630" w:rsidP="00A85630">
      <w:pPr>
        <w:pStyle w:val="BodyText"/>
        <w:spacing w:before="10"/>
        <w:rPr>
          <w:sz w:val="27"/>
        </w:rPr>
      </w:pPr>
    </w:p>
    <w:p w:rsidR="00A85630" w:rsidRDefault="00A85630" w:rsidP="00A85630">
      <w:pPr>
        <w:tabs>
          <w:tab w:val="left" w:pos="4944"/>
        </w:tabs>
        <w:spacing w:before="1"/>
        <w:ind w:left="625"/>
        <w:rPr>
          <w:sz w:val="28"/>
        </w:rPr>
      </w:pPr>
      <w:r>
        <w:rPr>
          <w:b/>
          <w:color w:val="314FE2"/>
          <w:sz w:val="28"/>
        </w:rPr>
        <w:t>transfixed</w:t>
      </w:r>
      <w:r>
        <w:rPr>
          <w:b/>
          <w:color w:val="314FE2"/>
          <w:sz w:val="28"/>
        </w:rPr>
        <w:tab/>
      </w:r>
      <w:r>
        <w:rPr>
          <w:sz w:val="28"/>
        </w:rPr>
        <w:t>to be celebrated or</w:t>
      </w:r>
      <w:r>
        <w:rPr>
          <w:spacing w:val="-7"/>
          <w:sz w:val="28"/>
        </w:rPr>
        <w:t xml:space="preserve"> </w:t>
      </w:r>
      <w:r>
        <w:rPr>
          <w:sz w:val="28"/>
        </w:rPr>
        <w:t>famous</w:t>
      </w:r>
    </w:p>
    <w:p w:rsidR="00A85630" w:rsidRDefault="00A85630" w:rsidP="00A85630">
      <w:pPr>
        <w:pStyle w:val="BodyText"/>
        <w:rPr>
          <w:sz w:val="34"/>
        </w:rPr>
      </w:pPr>
    </w:p>
    <w:p w:rsidR="00A85630" w:rsidRDefault="00A85630" w:rsidP="00A85630">
      <w:pPr>
        <w:pStyle w:val="Heading3"/>
        <w:spacing w:before="270"/>
        <w:ind w:right="5009"/>
      </w:pPr>
      <w:r>
        <w:rPr>
          <w:noProof/>
          <w:lang w:val="en-GB" w:eastAsia="en-GB" w:bidi="ar-SA"/>
        </w:rPr>
        <w:drawing>
          <wp:anchor distT="0" distB="0" distL="0" distR="0" simplePos="0" relativeHeight="251688960" behindDoc="0" locked="0" layoutInCell="1" allowOverlap="1" wp14:anchorId="3C2813F1" wp14:editId="6891C92F">
            <wp:simplePos x="0" y="0"/>
            <wp:positionH relativeFrom="page">
              <wp:posOffset>4598327</wp:posOffset>
            </wp:positionH>
            <wp:positionV relativeFrom="paragraph">
              <wp:posOffset>232849</wp:posOffset>
            </wp:positionV>
            <wp:extent cx="1635125" cy="1358903"/>
            <wp:effectExtent l="0" t="0" r="0" b="0"/>
            <wp:wrapNone/>
            <wp:docPr id="1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jpeg"/>
                    <pic:cNvPicPr/>
                  </pic:nvPicPr>
                  <pic:blipFill>
                    <a:blip r:embed="rId66" cstate="print"/>
                    <a:stretch>
                      <a:fillRect/>
                    </a:stretch>
                  </pic:blipFill>
                  <pic:spPr>
                    <a:xfrm>
                      <a:off x="0" y="0"/>
                      <a:ext cx="1635125" cy="1358903"/>
                    </a:xfrm>
                    <a:prstGeom prst="rect">
                      <a:avLst/>
                    </a:prstGeom>
                  </pic:spPr>
                </pic:pic>
              </a:graphicData>
            </a:graphic>
          </wp:anchor>
        </w:drawing>
      </w:r>
      <w:r>
        <w:rPr>
          <w:color w:val="2F5496"/>
        </w:rPr>
        <w:t>You could magpie some of these words and use them in your own writing later on.</w:t>
      </w:r>
    </w:p>
    <w:p w:rsidR="00A85630" w:rsidRDefault="00A85630" w:rsidP="00A85630">
      <w:pPr>
        <w:sectPr w:rsidR="00A85630">
          <w:headerReference w:type="default" r:id="rId67"/>
          <w:footerReference w:type="default" r:id="rId68"/>
          <w:pgSz w:w="11910" w:h="16840"/>
          <w:pgMar w:top="1340" w:right="380" w:bottom="1280" w:left="820" w:header="0" w:footer="1098" w:gutter="0"/>
          <w:pgNumType w:start="5"/>
          <w:cols w:space="720"/>
        </w:sectPr>
      </w:pPr>
    </w:p>
    <w:p w:rsidR="00A85630" w:rsidRDefault="00A85630" w:rsidP="00A85630">
      <w:pPr>
        <w:spacing w:before="99"/>
        <w:ind w:left="625" w:right="1336"/>
        <w:rPr>
          <w:sz w:val="28"/>
        </w:rPr>
      </w:pPr>
      <w:r>
        <w:rPr>
          <w:color w:val="005DA3"/>
          <w:w w:val="130"/>
          <w:sz w:val="30"/>
        </w:rPr>
        <w:lastRenderedPageBreak/>
        <w:t xml:space="preserve">Activity </w:t>
      </w:r>
      <w:r>
        <w:rPr>
          <w:color w:val="005DA3"/>
          <w:w w:val="105"/>
          <w:sz w:val="30"/>
        </w:rPr>
        <w:t xml:space="preserve">2:  </w:t>
      </w:r>
      <w:r>
        <w:rPr>
          <w:color w:val="005DA3"/>
          <w:w w:val="130"/>
          <w:sz w:val="30"/>
        </w:rPr>
        <w:t xml:space="preserve">Underlying  pattern  of  information  texts </w:t>
      </w:r>
      <w:r>
        <w:rPr>
          <w:w w:val="105"/>
          <w:sz w:val="28"/>
        </w:rPr>
        <w:t>Let’s</w:t>
      </w:r>
      <w:r>
        <w:rPr>
          <w:spacing w:val="-28"/>
          <w:w w:val="105"/>
          <w:sz w:val="28"/>
        </w:rPr>
        <w:t xml:space="preserve"> </w:t>
      </w:r>
      <w:r>
        <w:rPr>
          <w:w w:val="105"/>
          <w:sz w:val="28"/>
        </w:rPr>
        <w:t>go</w:t>
      </w:r>
      <w:r>
        <w:rPr>
          <w:spacing w:val="-26"/>
          <w:w w:val="105"/>
          <w:sz w:val="28"/>
        </w:rPr>
        <w:t xml:space="preserve"> </w:t>
      </w:r>
      <w:r>
        <w:rPr>
          <w:w w:val="105"/>
          <w:sz w:val="28"/>
        </w:rPr>
        <w:t>back</w:t>
      </w:r>
      <w:r>
        <w:rPr>
          <w:spacing w:val="-26"/>
          <w:w w:val="105"/>
          <w:sz w:val="28"/>
        </w:rPr>
        <w:t xml:space="preserve"> </w:t>
      </w:r>
      <w:r>
        <w:rPr>
          <w:w w:val="105"/>
          <w:sz w:val="28"/>
        </w:rPr>
        <w:t>to</w:t>
      </w:r>
      <w:r>
        <w:rPr>
          <w:spacing w:val="-26"/>
          <w:w w:val="105"/>
          <w:sz w:val="28"/>
        </w:rPr>
        <w:t xml:space="preserve"> </w:t>
      </w:r>
      <w:r>
        <w:rPr>
          <w:w w:val="105"/>
          <w:sz w:val="28"/>
        </w:rPr>
        <w:t>the</w:t>
      </w:r>
      <w:r>
        <w:rPr>
          <w:spacing w:val="-28"/>
          <w:w w:val="105"/>
          <w:sz w:val="28"/>
        </w:rPr>
        <w:t xml:space="preserve"> </w:t>
      </w:r>
      <w:r>
        <w:rPr>
          <w:w w:val="105"/>
          <w:sz w:val="28"/>
        </w:rPr>
        <w:t>model</w:t>
      </w:r>
      <w:r>
        <w:rPr>
          <w:spacing w:val="-26"/>
          <w:w w:val="105"/>
          <w:sz w:val="28"/>
        </w:rPr>
        <w:t xml:space="preserve"> </w:t>
      </w:r>
      <w:r>
        <w:rPr>
          <w:w w:val="105"/>
          <w:sz w:val="28"/>
        </w:rPr>
        <w:t>text.</w:t>
      </w:r>
      <w:r>
        <w:rPr>
          <w:spacing w:val="-26"/>
          <w:w w:val="105"/>
          <w:sz w:val="28"/>
        </w:rPr>
        <w:t xml:space="preserve"> </w:t>
      </w:r>
      <w:r>
        <w:rPr>
          <w:w w:val="105"/>
          <w:sz w:val="28"/>
        </w:rPr>
        <w:t>I</w:t>
      </w:r>
      <w:r>
        <w:rPr>
          <w:spacing w:val="-27"/>
          <w:w w:val="105"/>
          <w:sz w:val="28"/>
        </w:rPr>
        <w:t xml:space="preserve"> </w:t>
      </w:r>
      <w:r>
        <w:rPr>
          <w:w w:val="105"/>
          <w:sz w:val="28"/>
        </w:rPr>
        <w:t>have</w:t>
      </w:r>
      <w:r>
        <w:rPr>
          <w:spacing w:val="-28"/>
          <w:w w:val="105"/>
          <w:sz w:val="28"/>
        </w:rPr>
        <w:t xml:space="preserve"> </w:t>
      </w:r>
      <w:r>
        <w:rPr>
          <w:w w:val="105"/>
          <w:sz w:val="28"/>
        </w:rPr>
        <w:t>picked</w:t>
      </w:r>
      <w:r>
        <w:rPr>
          <w:spacing w:val="-26"/>
          <w:w w:val="105"/>
          <w:sz w:val="28"/>
        </w:rPr>
        <w:t xml:space="preserve"> </w:t>
      </w:r>
      <w:r>
        <w:rPr>
          <w:w w:val="105"/>
          <w:sz w:val="28"/>
        </w:rPr>
        <w:t>out</w:t>
      </w:r>
      <w:r>
        <w:rPr>
          <w:spacing w:val="-27"/>
          <w:w w:val="105"/>
          <w:sz w:val="28"/>
        </w:rPr>
        <w:t xml:space="preserve"> </w:t>
      </w:r>
      <w:r>
        <w:rPr>
          <w:w w:val="105"/>
          <w:sz w:val="28"/>
        </w:rPr>
        <w:t>the</w:t>
      </w:r>
      <w:r>
        <w:rPr>
          <w:spacing w:val="-28"/>
          <w:w w:val="105"/>
          <w:sz w:val="28"/>
        </w:rPr>
        <w:t xml:space="preserve"> </w:t>
      </w:r>
      <w:r>
        <w:rPr>
          <w:w w:val="105"/>
          <w:sz w:val="28"/>
        </w:rPr>
        <w:t>underlying</w:t>
      </w:r>
      <w:r>
        <w:rPr>
          <w:spacing w:val="-25"/>
          <w:w w:val="105"/>
          <w:sz w:val="28"/>
        </w:rPr>
        <w:t xml:space="preserve"> </w:t>
      </w:r>
      <w:r>
        <w:rPr>
          <w:w w:val="105"/>
          <w:sz w:val="28"/>
        </w:rPr>
        <w:t>pattern</w:t>
      </w:r>
      <w:r>
        <w:rPr>
          <w:spacing w:val="-26"/>
          <w:w w:val="105"/>
          <w:sz w:val="28"/>
        </w:rPr>
        <w:t xml:space="preserve"> </w:t>
      </w:r>
      <w:r>
        <w:rPr>
          <w:w w:val="105"/>
          <w:sz w:val="28"/>
        </w:rPr>
        <w:t>for you</w:t>
      </w:r>
      <w:r>
        <w:rPr>
          <w:spacing w:val="-19"/>
          <w:w w:val="105"/>
          <w:sz w:val="28"/>
        </w:rPr>
        <w:t xml:space="preserve"> </w:t>
      </w:r>
      <w:r>
        <w:rPr>
          <w:w w:val="105"/>
          <w:sz w:val="28"/>
        </w:rPr>
        <w:t>by</w:t>
      </w:r>
      <w:r>
        <w:rPr>
          <w:spacing w:val="24"/>
          <w:w w:val="105"/>
          <w:sz w:val="28"/>
        </w:rPr>
        <w:t xml:space="preserve"> </w:t>
      </w:r>
      <w:r>
        <w:rPr>
          <w:w w:val="105"/>
          <w:sz w:val="28"/>
        </w:rPr>
        <w:t>boxing</w:t>
      </w:r>
      <w:r>
        <w:rPr>
          <w:spacing w:val="-18"/>
          <w:w w:val="105"/>
          <w:sz w:val="28"/>
        </w:rPr>
        <w:t xml:space="preserve"> </w:t>
      </w:r>
      <w:r>
        <w:rPr>
          <w:w w:val="105"/>
          <w:sz w:val="28"/>
        </w:rPr>
        <w:t>up</w:t>
      </w:r>
      <w:r>
        <w:rPr>
          <w:spacing w:val="-23"/>
          <w:w w:val="105"/>
          <w:sz w:val="28"/>
        </w:rPr>
        <w:t xml:space="preserve"> </w:t>
      </w:r>
      <w:r>
        <w:rPr>
          <w:w w:val="105"/>
          <w:sz w:val="28"/>
        </w:rPr>
        <w:t>the</w:t>
      </w:r>
      <w:r>
        <w:rPr>
          <w:spacing w:val="-16"/>
          <w:w w:val="105"/>
          <w:sz w:val="28"/>
        </w:rPr>
        <w:t xml:space="preserve"> </w:t>
      </w:r>
      <w:r>
        <w:rPr>
          <w:w w:val="105"/>
          <w:sz w:val="28"/>
        </w:rPr>
        <w:t>structure</w:t>
      </w:r>
      <w:r>
        <w:rPr>
          <w:spacing w:val="-24"/>
          <w:w w:val="105"/>
          <w:sz w:val="28"/>
        </w:rPr>
        <w:t xml:space="preserve"> </w:t>
      </w:r>
      <w:r>
        <w:rPr>
          <w:w w:val="105"/>
          <w:sz w:val="28"/>
        </w:rPr>
        <w:t>for</w:t>
      </w:r>
      <w:r>
        <w:rPr>
          <w:spacing w:val="-22"/>
          <w:w w:val="105"/>
          <w:sz w:val="28"/>
        </w:rPr>
        <w:t xml:space="preserve"> </w:t>
      </w:r>
      <w:r>
        <w:rPr>
          <w:w w:val="105"/>
          <w:sz w:val="28"/>
        </w:rPr>
        <w:t>you;</w:t>
      </w:r>
      <w:r>
        <w:rPr>
          <w:spacing w:val="-18"/>
          <w:w w:val="105"/>
          <w:sz w:val="28"/>
        </w:rPr>
        <w:t xml:space="preserve"> </w:t>
      </w:r>
      <w:r>
        <w:rPr>
          <w:w w:val="105"/>
          <w:sz w:val="28"/>
        </w:rPr>
        <w:t>this</w:t>
      </w:r>
      <w:r>
        <w:rPr>
          <w:spacing w:val="-20"/>
          <w:w w:val="105"/>
          <w:sz w:val="28"/>
        </w:rPr>
        <w:t xml:space="preserve"> </w:t>
      </w:r>
      <w:r>
        <w:rPr>
          <w:w w:val="105"/>
          <w:sz w:val="28"/>
        </w:rPr>
        <w:t>will</w:t>
      </w:r>
      <w:r>
        <w:rPr>
          <w:spacing w:val="-18"/>
          <w:w w:val="105"/>
          <w:sz w:val="28"/>
        </w:rPr>
        <w:t xml:space="preserve"> </w:t>
      </w:r>
      <w:r>
        <w:rPr>
          <w:w w:val="105"/>
          <w:sz w:val="28"/>
        </w:rPr>
        <w:t>help</w:t>
      </w:r>
      <w:r>
        <w:rPr>
          <w:spacing w:val="-19"/>
          <w:w w:val="105"/>
          <w:sz w:val="28"/>
        </w:rPr>
        <w:t xml:space="preserve"> </w:t>
      </w:r>
      <w:r>
        <w:rPr>
          <w:w w:val="105"/>
          <w:sz w:val="28"/>
        </w:rPr>
        <w:t>guide</w:t>
      </w:r>
      <w:r>
        <w:rPr>
          <w:spacing w:val="-20"/>
          <w:w w:val="105"/>
          <w:sz w:val="28"/>
        </w:rPr>
        <w:t xml:space="preserve"> </w:t>
      </w:r>
      <w:r>
        <w:rPr>
          <w:w w:val="105"/>
          <w:sz w:val="28"/>
        </w:rPr>
        <w:t>your</w:t>
      </w:r>
      <w:r>
        <w:rPr>
          <w:spacing w:val="-22"/>
          <w:w w:val="105"/>
          <w:sz w:val="28"/>
        </w:rPr>
        <w:t xml:space="preserve"> </w:t>
      </w:r>
      <w:r>
        <w:rPr>
          <w:w w:val="105"/>
          <w:sz w:val="28"/>
        </w:rPr>
        <w:t>writing.</w:t>
      </w:r>
    </w:p>
    <w:p w:rsidR="00A85630" w:rsidRDefault="00A85630" w:rsidP="00A85630">
      <w:pPr>
        <w:pStyle w:val="BodyText"/>
        <w:spacing w:before="1"/>
        <w:ind w:left="625" w:right="1211"/>
      </w:pPr>
      <w:r>
        <w:t>Remember this is just a guide and, if you are confident, you could add in extra paragraphs, different sections, diagrams etc.</w:t>
      </w:r>
    </w:p>
    <w:p w:rsidR="00A85630" w:rsidRDefault="00A85630" w:rsidP="00A85630">
      <w:pPr>
        <w:pStyle w:val="BodyText"/>
        <w:spacing w:before="3" w:after="1"/>
        <w:rPr>
          <w:sz w:val="10"/>
        </w:rPr>
      </w:pPr>
    </w:p>
    <w:tbl>
      <w:tblPr>
        <w:tblW w:w="0" w:type="auto"/>
        <w:tblInd w:w="3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4"/>
        <w:gridCol w:w="7512"/>
      </w:tblGrid>
      <w:tr w:rsidR="00A85630" w:rsidTr="006E7249">
        <w:trPr>
          <w:trHeight w:val="503"/>
        </w:trPr>
        <w:tc>
          <w:tcPr>
            <w:tcW w:w="2554" w:type="dxa"/>
            <w:shd w:val="clear" w:color="auto" w:fill="FFF9B6"/>
          </w:tcPr>
          <w:p w:rsidR="00A85630" w:rsidRDefault="00A85630" w:rsidP="006E7249">
            <w:pPr>
              <w:pStyle w:val="TableParagraph"/>
              <w:spacing w:before="78"/>
              <w:ind w:left="1011" w:right="999"/>
              <w:jc w:val="center"/>
              <w:rPr>
                <w:i/>
                <w:sz w:val="28"/>
              </w:rPr>
            </w:pPr>
            <w:r>
              <w:rPr>
                <w:i/>
                <w:sz w:val="28"/>
              </w:rPr>
              <w:t>Title</w:t>
            </w:r>
          </w:p>
        </w:tc>
        <w:tc>
          <w:tcPr>
            <w:tcW w:w="7512" w:type="dxa"/>
            <w:shd w:val="clear" w:color="auto" w:fill="FFF9B6"/>
          </w:tcPr>
          <w:p w:rsidR="00A85630" w:rsidRDefault="00A85630" w:rsidP="006E7249">
            <w:pPr>
              <w:pStyle w:val="TableParagraph"/>
              <w:spacing w:before="78"/>
              <w:ind w:left="2719" w:right="2715"/>
              <w:jc w:val="center"/>
              <w:rPr>
                <w:b/>
                <w:sz w:val="28"/>
              </w:rPr>
            </w:pPr>
            <w:r>
              <w:rPr>
                <w:b/>
                <w:sz w:val="28"/>
              </w:rPr>
              <w:t>Swamp Monsters</w:t>
            </w:r>
          </w:p>
        </w:tc>
      </w:tr>
      <w:tr w:rsidR="00A85630" w:rsidTr="006E7249">
        <w:trPr>
          <w:trHeight w:val="398"/>
        </w:trPr>
        <w:tc>
          <w:tcPr>
            <w:tcW w:w="2554" w:type="dxa"/>
            <w:tcBorders>
              <w:bottom w:val="nil"/>
            </w:tcBorders>
            <w:shd w:val="clear" w:color="auto" w:fill="FFF9B6"/>
          </w:tcPr>
          <w:p w:rsidR="00A85630" w:rsidRDefault="00A85630" w:rsidP="006E7249">
            <w:pPr>
              <w:pStyle w:val="TableParagraph"/>
              <w:spacing w:before="78" w:line="300" w:lineRule="exact"/>
              <w:rPr>
                <w:i/>
                <w:sz w:val="26"/>
              </w:rPr>
            </w:pPr>
            <w:r>
              <w:rPr>
                <w:b/>
                <w:i/>
                <w:sz w:val="26"/>
              </w:rPr>
              <w:t xml:space="preserve">Opening hook </w:t>
            </w:r>
            <w:r>
              <w:rPr>
                <w:i/>
                <w:sz w:val="26"/>
              </w:rPr>
              <w:t>– to</w:t>
            </w:r>
          </w:p>
        </w:tc>
        <w:tc>
          <w:tcPr>
            <w:tcW w:w="7512" w:type="dxa"/>
            <w:tcBorders>
              <w:bottom w:val="nil"/>
            </w:tcBorders>
          </w:tcPr>
          <w:p w:rsidR="00A85630" w:rsidRDefault="00A85630" w:rsidP="006E7249">
            <w:pPr>
              <w:pStyle w:val="TableParagraph"/>
              <w:spacing w:before="78" w:line="300" w:lineRule="exact"/>
              <w:ind w:left="76"/>
              <w:rPr>
                <w:sz w:val="26"/>
              </w:rPr>
            </w:pPr>
            <w:r>
              <w:rPr>
                <w:sz w:val="26"/>
              </w:rPr>
              <w:t>Do you ever wonder what might be lurking in the murky</w:t>
            </w:r>
          </w:p>
        </w:tc>
      </w:tr>
      <w:tr w:rsidR="00A85630" w:rsidTr="006E7249">
        <w:trPr>
          <w:trHeight w:val="319"/>
        </w:trPr>
        <w:tc>
          <w:tcPr>
            <w:tcW w:w="2554" w:type="dxa"/>
            <w:tcBorders>
              <w:top w:val="nil"/>
              <w:bottom w:val="nil"/>
            </w:tcBorders>
            <w:shd w:val="clear" w:color="auto" w:fill="FFF9B6"/>
          </w:tcPr>
          <w:p w:rsidR="00A85630" w:rsidRDefault="00A85630" w:rsidP="006E7249">
            <w:pPr>
              <w:pStyle w:val="TableParagraph"/>
              <w:spacing w:before="2" w:line="297" w:lineRule="exact"/>
              <w:rPr>
                <w:i/>
                <w:sz w:val="26"/>
              </w:rPr>
            </w:pPr>
            <w:r>
              <w:rPr>
                <w:i/>
                <w:sz w:val="26"/>
              </w:rPr>
              <w:t>make the reader</w:t>
            </w:r>
          </w:p>
        </w:tc>
        <w:tc>
          <w:tcPr>
            <w:tcW w:w="7512" w:type="dxa"/>
            <w:tcBorders>
              <w:top w:val="nil"/>
              <w:bottom w:val="nil"/>
            </w:tcBorders>
          </w:tcPr>
          <w:p w:rsidR="00A85630" w:rsidRDefault="00A85630" w:rsidP="006E7249">
            <w:pPr>
              <w:pStyle w:val="TableParagraph"/>
              <w:spacing w:before="2" w:line="297" w:lineRule="exact"/>
              <w:ind w:left="76"/>
              <w:rPr>
                <w:sz w:val="26"/>
              </w:rPr>
            </w:pPr>
            <w:r>
              <w:rPr>
                <w:sz w:val="26"/>
              </w:rPr>
              <w:t>swamps of our world? Rumour has it that the fabled swamp</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spacing w:line="297" w:lineRule="exact"/>
              <w:rPr>
                <w:i/>
                <w:sz w:val="26"/>
              </w:rPr>
            </w:pPr>
            <w:r>
              <w:rPr>
                <w:i/>
                <w:sz w:val="26"/>
              </w:rPr>
              <w:t>interested in finding</w:t>
            </w: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monster is not just a creature mentioned in myth and legend</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spacing w:line="297" w:lineRule="exact"/>
              <w:rPr>
                <w:i/>
                <w:sz w:val="26"/>
              </w:rPr>
            </w:pPr>
            <w:r>
              <w:rPr>
                <w:i/>
                <w:sz w:val="26"/>
              </w:rPr>
              <w:t>out more. Fascinating</w:t>
            </w: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but it actually exists! Now is your chance to find out all that has</w:t>
            </w:r>
          </w:p>
        </w:tc>
      </w:tr>
      <w:tr w:rsidR="00A85630" w:rsidTr="006E7249">
        <w:trPr>
          <w:trHeight w:val="395"/>
        </w:trPr>
        <w:tc>
          <w:tcPr>
            <w:tcW w:w="2554" w:type="dxa"/>
            <w:tcBorders>
              <w:top w:val="nil"/>
            </w:tcBorders>
            <w:shd w:val="clear" w:color="auto" w:fill="FFF9B6"/>
          </w:tcPr>
          <w:p w:rsidR="00A85630" w:rsidRDefault="00A85630" w:rsidP="006E7249">
            <w:pPr>
              <w:pStyle w:val="TableParagraph"/>
              <w:spacing w:line="317" w:lineRule="exact"/>
              <w:rPr>
                <w:i/>
                <w:sz w:val="26"/>
              </w:rPr>
            </w:pPr>
            <w:r>
              <w:rPr>
                <w:i/>
                <w:sz w:val="26"/>
              </w:rPr>
              <w:t>fact for interest</w:t>
            </w:r>
          </w:p>
        </w:tc>
        <w:tc>
          <w:tcPr>
            <w:tcW w:w="7512" w:type="dxa"/>
            <w:tcBorders>
              <w:top w:val="nil"/>
            </w:tcBorders>
          </w:tcPr>
          <w:p w:rsidR="00A85630" w:rsidRDefault="00A85630" w:rsidP="006E7249">
            <w:pPr>
              <w:pStyle w:val="TableParagraph"/>
              <w:spacing w:line="317" w:lineRule="exact"/>
              <w:ind w:left="76"/>
              <w:rPr>
                <w:sz w:val="26"/>
              </w:rPr>
            </w:pPr>
            <w:r>
              <w:rPr>
                <w:sz w:val="26"/>
              </w:rPr>
              <w:t>been discovered about this unique being.</w:t>
            </w:r>
          </w:p>
        </w:tc>
      </w:tr>
      <w:tr w:rsidR="00A85630" w:rsidTr="006E7249">
        <w:trPr>
          <w:trHeight w:val="398"/>
        </w:trPr>
        <w:tc>
          <w:tcPr>
            <w:tcW w:w="2554" w:type="dxa"/>
            <w:tcBorders>
              <w:bottom w:val="nil"/>
            </w:tcBorders>
            <w:shd w:val="clear" w:color="auto" w:fill="FFF9B6"/>
          </w:tcPr>
          <w:p w:rsidR="00A85630" w:rsidRDefault="00A85630" w:rsidP="006E7249">
            <w:pPr>
              <w:pStyle w:val="TableParagraph"/>
              <w:spacing w:before="78" w:line="300" w:lineRule="exact"/>
              <w:rPr>
                <w:b/>
                <w:i/>
                <w:sz w:val="26"/>
              </w:rPr>
            </w:pPr>
            <w:r>
              <w:rPr>
                <w:b/>
                <w:i/>
                <w:sz w:val="26"/>
              </w:rPr>
              <w:t>Habitat</w:t>
            </w:r>
          </w:p>
        </w:tc>
        <w:tc>
          <w:tcPr>
            <w:tcW w:w="7512" w:type="dxa"/>
            <w:tcBorders>
              <w:bottom w:val="nil"/>
            </w:tcBorders>
          </w:tcPr>
          <w:p w:rsidR="00A85630" w:rsidRDefault="00A85630" w:rsidP="006E7249">
            <w:pPr>
              <w:pStyle w:val="TableParagraph"/>
              <w:spacing w:before="78" w:line="300" w:lineRule="exact"/>
              <w:ind w:left="76"/>
              <w:rPr>
                <w:sz w:val="26"/>
              </w:rPr>
            </w:pPr>
            <w:r>
              <w:rPr>
                <w:sz w:val="26"/>
              </w:rPr>
              <w:t>Swamp monsters are rumoured to inhabit the most remote and</w:t>
            </w:r>
          </w:p>
        </w:tc>
      </w:tr>
      <w:tr w:rsidR="00A85630" w:rsidTr="006E7249">
        <w:trPr>
          <w:trHeight w:val="319"/>
        </w:trPr>
        <w:tc>
          <w:tcPr>
            <w:tcW w:w="2554" w:type="dxa"/>
            <w:tcBorders>
              <w:top w:val="nil"/>
              <w:bottom w:val="nil"/>
            </w:tcBorders>
            <w:shd w:val="clear" w:color="auto" w:fill="FFF9B6"/>
          </w:tcPr>
          <w:p w:rsidR="00A85630" w:rsidRDefault="00A85630" w:rsidP="006E7249">
            <w:pPr>
              <w:pStyle w:val="TableParagraph"/>
              <w:spacing w:before="2" w:line="297" w:lineRule="exact"/>
              <w:rPr>
                <w:i/>
                <w:sz w:val="26"/>
              </w:rPr>
            </w:pPr>
            <w:r>
              <w:rPr>
                <w:i/>
                <w:sz w:val="26"/>
              </w:rPr>
              <w:t>Information about the</w:t>
            </w:r>
          </w:p>
        </w:tc>
        <w:tc>
          <w:tcPr>
            <w:tcW w:w="7512" w:type="dxa"/>
            <w:tcBorders>
              <w:top w:val="nil"/>
              <w:bottom w:val="nil"/>
            </w:tcBorders>
          </w:tcPr>
          <w:p w:rsidR="00A85630" w:rsidRDefault="00A85630" w:rsidP="006E7249">
            <w:pPr>
              <w:pStyle w:val="TableParagraph"/>
              <w:spacing w:before="2" w:line="297" w:lineRule="exact"/>
              <w:ind w:left="76"/>
              <w:rPr>
                <w:sz w:val="26"/>
              </w:rPr>
            </w:pPr>
            <w:r>
              <w:rPr>
                <w:sz w:val="26"/>
              </w:rPr>
              <w:t>humid swamps of the Amazon rainforest. Living in total</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spacing w:line="297" w:lineRule="exact"/>
              <w:rPr>
                <w:i/>
                <w:sz w:val="26"/>
              </w:rPr>
            </w:pPr>
            <w:r>
              <w:rPr>
                <w:i/>
                <w:sz w:val="26"/>
              </w:rPr>
              <w:t>area the creature lives</w:t>
            </w: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solitude, it is believed that there is, perhaps, only one swamp</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spacing w:line="297" w:lineRule="exact"/>
              <w:rPr>
                <w:i/>
                <w:sz w:val="26"/>
              </w:rPr>
            </w:pPr>
            <w:r>
              <w:rPr>
                <w:i/>
                <w:sz w:val="26"/>
              </w:rPr>
              <w:t>in</w:t>
            </w: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monster on our planet, making it a mystery how they</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rPr>
                <w:rFonts w:ascii="Times New Roman"/>
                <w:sz w:val="24"/>
              </w:rPr>
            </w:pP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reproduce. Dr Patrick Thurston - world renowned</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rPr>
                <w:rFonts w:ascii="Times New Roman"/>
                <w:sz w:val="24"/>
              </w:rPr>
            </w:pP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monsterologist from Bristol University - could perhaps be the</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rPr>
                <w:rFonts w:ascii="Times New Roman"/>
                <w:sz w:val="24"/>
              </w:rPr>
            </w:pP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only living person ever to see this magnificent creature: “You</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rPr>
                <w:rFonts w:ascii="Times New Roman"/>
                <w:sz w:val="24"/>
              </w:rPr>
            </w:pP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cannot believe the pure majesty of the swamp monster. They</w:t>
            </w:r>
          </w:p>
        </w:tc>
      </w:tr>
      <w:tr w:rsidR="00A85630" w:rsidTr="006E7249">
        <w:trPr>
          <w:trHeight w:val="319"/>
        </w:trPr>
        <w:tc>
          <w:tcPr>
            <w:tcW w:w="2554" w:type="dxa"/>
            <w:tcBorders>
              <w:top w:val="nil"/>
              <w:bottom w:val="nil"/>
            </w:tcBorders>
            <w:shd w:val="clear" w:color="auto" w:fill="FFF9B6"/>
          </w:tcPr>
          <w:p w:rsidR="00A85630" w:rsidRDefault="00A85630" w:rsidP="006E7249">
            <w:pPr>
              <w:pStyle w:val="TableParagraph"/>
              <w:rPr>
                <w:rFonts w:ascii="Times New Roman"/>
                <w:sz w:val="24"/>
              </w:rPr>
            </w:pPr>
          </w:p>
        </w:tc>
        <w:tc>
          <w:tcPr>
            <w:tcW w:w="7512" w:type="dxa"/>
            <w:tcBorders>
              <w:top w:val="nil"/>
              <w:bottom w:val="nil"/>
            </w:tcBorders>
          </w:tcPr>
          <w:p w:rsidR="00A85630" w:rsidRDefault="00A85630" w:rsidP="006E7249">
            <w:pPr>
              <w:pStyle w:val="TableParagraph"/>
              <w:spacing w:line="299" w:lineRule="exact"/>
              <w:ind w:left="76"/>
              <w:rPr>
                <w:sz w:val="26"/>
              </w:rPr>
            </w:pPr>
            <w:r>
              <w:rPr>
                <w:sz w:val="26"/>
              </w:rPr>
              <w:t>seem as if they are ‘</w:t>
            </w:r>
            <w:r>
              <w:rPr>
                <w:i/>
                <w:sz w:val="26"/>
              </w:rPr>
              <w:t>one with the swamp</w:t>
            </w:r>
            <w:r>
              <w:rPr>
                <w:sz w:val="26"/>
              </w:rPr>
              <w:t>’ living in pure harmony</w:t>
            </w:r>
          </w:p>
        </w:tc>
      </w:tr>
      <w:tr w:rsidR="00A85630" w:rsidTr="006E7249">
        <w:trPr>
          <w:trHeight w:val="393"/>
        </w:trPr>
        <w:tc>
          <w:tcPr>
            <w:tcW w:w="2554" w:type="dxa"/>
            <w:tcBorders>
              <w:top w:val="nil"/>
            </w:tcBorders>
            <w:shd w:val="clear" w:color="auto" w:fill="FFF9B6"/>
          </w:tcPr>
          <w:p w:rsidR="00A85630" w:rsidRDefault="00A85630" w:rsidP="006E7249">
            <w:pPr>
              <w:pStyle w:val="TableParagraph"/>
              <w:rPr>
                <w:rFonts w:ascii="Times New Roman"/>
                <w:sz w:val="26"/>
              </w:rPr>
            </w:pPr>
          </w:p>
        </w:tc>
        <w:tc>
          <w:tcPr>
            <w:tcW w:w="7512" w:type="dxa"/>
            <w:tcBorders>
              <w:top w:val="nil"/>
            </w:tcBorders>
          </w:tcPr>
          <w:p w:rsidR="00A85630" w:rsidRDefault="00A85630" w:rsidP="006E7249">
            <w:pPr>
              <w:pStyle w:val="TableParagraph"/>
              <w:spacing w:before="2"/>
              <w:ind w:left="76"/>
              <w:rPr>
                <w:sz w:val="26"/>
              </w:rPr>
            </w:pPr>
            <w:r>
              <w:rPr>
                <w:sz w:val="26"/>
              </w:rPr>
              <w:t>with their habitat.”</w:t>
            </w:r>
          </w:p>
        </w:tc>
      </w:tr>
      <w:tr w:rsidR="00A85630" w:rsidTr="006E7249">
        <w:trPr>
          <w:trHeight w:val="400"/>
        </w:trPr>
        <w:tc>
          <w:tcPr>
            <w:tcW w:w="2554" w:type="dxa"/>
            <w:tcBorders>
              <w:bottom w:val="nil"/>
            </w:tcBorders>
            <w:shd w:val="clear" w:color="auto" w:fill="FFF9B6"/>
          </w:tcPr>
          <w:p w:rsidR="00A85630" w:rsidRDefault="00A85630" w:rsidP="006E7249">
            <w:pPr>
              <w:pStyle w:val="TableParagraph"/>
              <w:spacing w:before="83" w:line="297" w:lineRule="exact"/>
              <w:rPr>
                <w:b/>
                <w:i/>
                <w:sz w:val="26"/>
              </w:rPr>
            </w:pPr>
            <w:r>
              <w:rPr>
                <w:b/>
                <w:i/>
                <w:sz w:val="26"/>
              </w:rPr>
              <w:t>Appearance</w:t>
            </w:r>
          </w:p>
        </w:tc>
        <w:tc>
          <w:tcPr>
            <w:tcW w:w="7512" w:type="dxa"/>
            <w:tcBorders>
              <w:bottom w:val="nil"/>
            </w:tcBorders>
          </w:tcPr>
          <w:p w:rsidR="00A85630" w:rsidRDefault="00A85630" w:rsidP="006E7249">
            <w:pPr>
              <w:pStyle w:val="TableParagraph"/>
              <w:spacing w:before="83" w:line="297" w:lineRule="exact"/>
              <w:ind w:left="76"/>
              <w:rPr>
                <w:sz w:val="26"/>
              </w:rPr>
            </w:pPr>
            <w:r>
              <w:rPr>
                <w:sz w:val="26"/>
              </w:rPr>
              <w:t>Swamp monsters don’t just live in swamps they resemble them.</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spacing w:line="297" w:lineRule="exact"/>
              <w:rPr>
                <w:i/>
                <w:sz w:val="26"/>
              </w:rPr>
            </w:pPr>
            <w:r>
              <w:rPr>
                <w:i/>
                <w:sz w:val="26"/>
              </w:rPr>
              <w:t>Information about</w:t>
            </w: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Being experts in camouflage, they are indistinguishable from</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spacing w:line="297" w:lineRule="exact"/>
              <w:rPr>
                <w:i/>
                <w:sz w:val="26"/>
              </w:rPr>
            </w:pPr>
            <w:r>
              <w:rPr>
                <w:i/>
                <w:sz w:val="26"/>
              </w:rPr>
              <w:t>what the creature</w:t>
            </w: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their environment. Their bodies are made from this</w:t>
            </w:r>
          </w:p>
        </w:tc>
      </w:tr>
      <w:tr w:rsidR="00A85630" w:rsidTr="006E7249">
        <w:trPr>
          <w:trHeight w:val="319"/>
        </w:trPr>
        <w:tc>
          <w:tcPr>
            <w:tcW w:w="2554" w:type="dxa"/>
            <w:tcBorders>
              <w:top w:val="nil"/>
              <w:bottom w:val="nil"/>
            </w:tcBorders>
            <w:shd w:val="clear" w:color="auto" w:fill="FFF9B6"/>
          </w:tcPr>
          <w:p w:rsidR="00A85630" w:rsidRDefault="00A85630" w:rsidP="006E7249">
            <w:pPr>
              <w:pStyle w:val="TableParagraph"/>
              <w:spacing w:line="299" w:lineRule="exact"/>
              <w:rPr>
                <w:i/>
                <w:sz w:val="26"/>
              </w:rPr>
            </w:pPr>
            <w:r>
              <w:rPr>
                <w:i/>
                <w:sz w:val="26"/>
              </w:rPr>
              <w:t>looks like including</w:t>
            </w:r>
          </w:p>
        </w:tc>
        <w:tc>
          <w:tcPr>
            <w:tcW w:w="7512" w:type="dxa"/>
            <w:tcBorders>
              <w:top w:val="nil"/>
              <w:bottom w:val="nil"/>
            </w:tcBorders>
          </w:tcPr>
          <w:p w:rsidR="00A85630" w:rsidRDefault="00A85630" w:rsidP="006E7249">
            <w:pPr>
              <w:pStyle w:val="TableParagraph"/>
              <w:spacing w:line="299" w:lineRule="exact"/>
              <w:ind w:left="76"/>
              <w:rPr>
                <w:sz w:val="26"/>
              </w:rPr>
            </w:pPr>
            <w:r>
              <w:rPr>
                <w:sz w:val="26"/>
              </w:rPr>
              <w:t>environment: limbs of gnarled branches, incredibly long fingers</w:t>
            </w:r>
          </w:p>
        </w:tc>
      </w:tr>
      <w:tr w:rsidR="00A85630" w:rsidTr="006E7249">
        <w:trPr>
          <w:trHeight w:val="319"/>
        </w:trPr>
        <w:tc>
          <w:tcPr>
            <w:tcW w:w="2554" w:type="dxa"/>
            <w:tcBorders>
              <w:top w:val="nil"/>
              <w:bottom w:val="nil"/>
            </w:tcBorders>
            <w:shd w:val="clear" w:color="auto" w:fill="FFF9B6"/>
          </w:tcPr>
          <w:p w:rsidR="00A85630" w:rsidRDefault="00A85630" w:rsidP="006E7249">
            <w:pPr>
              <w:pStyle w:val="TableParagraph"/>
              <w:spacing w:before="2" w:line="297" w:lineRule="exact"/>
              <w:rPr>
                <w:i/>
                <w:sz w:val="26"/>
              </w:rPr>
            </w:pPr>
            <w:r>
              <w:rPr>
                <w:i/>
                <w:sz w:val="26"/>
              </w:rPr>
              <w:t>evidence</w:t>
            </w:r>
          </w:p>
        </w:tc>
        <w:tc>
          <w:tcPr>
            <w:tcW w:w="7512" w:type="dxa"/>
            <w:tcBorders>
              <w:top w:val="nil"/>
              <w:bottom w:val="nil"/>
            </w:tcBorders>
          </w:tcPr>
          <w:p w:rsidR="00A85630" w:rsidRDefault="00A85630" w:rsidP="006E7249">
            <w:pPr>
              <w:pStyle w:val="TableParagraph"/>
              <w:spacing w:before="2" w:line="297" w:lineRule="exact"/>
              <w:ind w:left="76"/>
              <w:rPr>
                <w:sz w:val="26"/>
              </w:rPr>
            </w:pPr>
            <w:r>
              <w:rPr>
                <w:sz w:val="26"/>
              </w:rPr>
              <w:t>and glowing, iridescent hair which changes colour to match</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rPr>
                <w:rFonts w:ascii="Times New Roman"/>
                <w:sz w:val="24"/>
              </w:rPr>
            </w:pP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their mood. The most incredible thing about a swamp monster</w:t>
            </w:r>
          </w:p>
        </w:tc>
      </w:tr>
      <w:tr w:rsidR="00A85630" w:rsidTr="006E7249">
        <w:trPr>
          <w:trHeight w:val="316"/>
        </w:trPr>
        <w:tc>
          <w:tcPr>
            <w:tcW w:w="2554" w:type="dxa"/>
            <w:tcBorders>
              <w:top w:val="nil"/>
              <w:bottom w:val="nil"/>
            </w:tcBorders>
            <w:shd w:val="clear" w:color="auto" w:fill="FFF9B6"/>
          </w:tcPr>
          <w:p w:rsidR="00A85630" w:rsidRDefault="00A85630" w:rsidP="006E7249">
            <w:pPr>
              <w:pStyle w:val="TableParagraph"/>
              <w:rPr>
                <w:rFonts w:ascii="Times New Roman"/>
                <w:sz w:val="24"/>
              </w:rPr>
            </w:pPr>
          </w:p>
        </w:tc>
        <w:tc>
          <w:tcPr>
            <w:tcW w:w="7512" w:type="dxa"/>
            <w:tcBorders>
              <w:top w:val="nil"/>
              <w:bottom w:val="nil"/>
            </w:tcBorders>
          </w:tcPr>
          <w:p w:rsidR="00A85630" w:rsidRDefault="00A85630" w:rsidP="006E7249">
            <w:pPr>
              <w:pStyle w:val="TableParagraph"/>
              <w:spacing w:line="297" w:lineRule="exact"/>
              <w:ind w:left="76"/>
              <w:rPr>
                <w:sz w:val="26"/>
              </w:rPr>
            </w:pPr>
            <w:r>
              <w:rPr>
                <w:sz w:val="26"/>
              </w:rPr>
              <w:t>is that they have translucent breathing tubes meaning they can</w:t>
            </w:r>
          </w:p>
        </w:tc>
      </w:tr>
      <w:tr w:rsidR="00A85630" w:rsidTr="006E7249">
        <w:trPr>
          <w:trHeight w:val="395"/>
        </w:trPr>
        <w:tc>
          <w:tcPr>
            <w:tcW w:w="2554" w:type="dxa"/>
            <w:tcBorders>
              <w:top w:val="nil"/>
            </w:tcBorders>
            <w:shd w:val="clear" w:color="auto" w:fill="FFF9B6"/>
          </w:tcPr>
          <w:p w:rsidR="00A85630" w:rsidRDefault="00A85630" w:rsidP="006E7249">
            <w:pPr>
              <w:pStyle w:val="TableParagraph"/>
              <w:rPr>
                <w:rFonts w:ascii="Times New Roman"/>
                <w:sz w:val="26"/>
              </w:rPr>
            </w:pPr>
          </w:p>
        </w:tc>
        <w:tc>
          <w:tcPr>
            <w:tcW w:w="7512" w:type="dxa"/>
            <w:tcBorders>
              <w:top w:val="nil"/>
            </w:tcBorders>
          </w:tcPr>
          <w:p w:rsidR="00A85630" w:rsidRDefault="00A85630" w:rsidP="006E7249">
            <w:pPr>
              <w:pStyle w:val="TableParagraph"/>
              <w:spacing w:line="317" w:lineRule="exact"/>
              <w:ind w:left="76"/>
              <w:rPr>
                <w:sz w:val="26"/>
              </w:rPr>
            </w:pPr>
            <w:r>
              <w:rPr>
                <w:sz w:val="26"/>
              </w:rPr>
              <w:t>stay underwater indefinitely but continue to breathe.</w:t>
            </w:r>
          </w:p>
        </w:tc>
      </w:tr>
      <w:tr w:rsidR="00A85630" w:rsidTr="006E7249">
        <w:trPr>
          <w:trHeight w:val="1475"/>
        </w:trPr>
        <w:tc>
          <w:tcPr>
            <w:tcW w:w="2554" w:type="dxa"/>
            <w:tcBorders>
              <w:bottom w:val="nil"/>
            </w:tcBorders>
            <w:shd w:val="clear" w:color="auto" w:fill="FFF9B6"/>
          </w:tcPr>
          <w:p w:rsidR="00A85630" w:rsidRDefault="00A85630" w:rsidP="006E7249">
            <w:pPr>
              <w:pStyle w:val="TableParagraph"/>
              <w:spacing w:before="78"/>
              <w:rPr>
                <w:b/>
                <w:i/>
                <w:sz w:val="26"/>
              </w:rPr>
            </w:pPr>
            <w:r>
              <w:rPr>
                <w:b/>
                <w:i/>
                <w:sz w:val="26"/>
              </w:rPr>
              <w:lastRenderedPageBreak/>
              <w:t>Diet</w:t>
            </w:r>
          </w:p>
          <w:p w:rsidR="00A85630" w:rsidRDefault="00A85630" w:rsidP="006E7249">
            <w:pPr>
              <w:pStyle w:val="TableParagraph"/>
              <w:spacing w:before="5"/>
              <w:ind w:right="524"/>
              <w:jc w:val="both"/>
              <w:rPr>
                <w:i/>
                <w:sz w:val="26"/>
              </w:rPr>
            </w:pPr>
            <w:r>
              <w:rPr>
                <w:i/>
                <w:sz w:val="26"/>
              </w:rPr>
              <w:t>Information about what the creature eats</w:t>
            </w:r>
          </w:p>
        </w:tc>
        <w:tc>
          <w:tcPr>
            <w:tcW w:w="7512" w:type="dxa"/>
            <w:tcBorders>
              <w:bottom w:val="nil"/>
            </w:tcBorders>
          </w:tcPr>
          <w:p w:rsidR="00A85630" w:rsidRDefault="00A85630" w:rsidP="006E7249">
            <w:pPr>
              <w:pStyle w:val="TableParagraph"/>
              <w:spacing w:before="102" w:line="264" w:lineRule="auto"/>
              <w:ind w:left="76"/>
              <w:rPr>
                <w:sz w:val="26"/>
              </w:rPr>
            </w:pPr>
            <w:r>
              <w:rPr>
                <w:sz w:val="26"/>
              </w:rPr>
              <w:t>Have you ever wondered what a swamp monster eats? Their diet consists of herons, rats and even alligators which they hypnotise with their ever-staring, haunting eyes. Transfixed, any animal is helpless to</w:t>
            </w:r>
          </w:p>
          <w:p w:rsidR="00A85630" w:rsidRDefault="00A85630" w:rsidP="006E7249">
            <w:pPr>
              <w:pStyle w:val="TableParagraph"/>
              <w:spacing w:line="306" w:lineRule="exact"/>
              <w:ind w:left="76"/>
              <w:rPr>
                <w:sz w:val="26"/>
              </w:rPr>
            </w:pPr>
            <w:r>
              <w:rPr>
                <w:sz w:val="26"/>
              </w:rPr>
              <w:t>the swamp monster who squeezes the life from them with its lean,</w:t>
            </w:r>
          </w:p>
        </w:tc>
      </w:tr>
      <w:tr w:rsidR="00A85630" w:rsidTr="006E7249">
        <w:trPr>
          <w:trHeight w:val="345"/>
        </w:trPr>
        <w:tc>
          <w:tcPr>
            <w:tcW w:w="2554" w:type="dxa"/>
            <w:tcBorders>
              <w:top w:val="nil"/>
              <w:bottom w:val="nil"/>
            </w:tcBorders>
            <w:shd w:val="clear" w:color="auto" w:fill="FFF9B6"/>
          </w:tcPr>
          <w:p w:rsidR="00A85630" w:rsidRDefault="00A85630" w:rsidP="006E7249">
            <w:pPr>
              <w:pStyle w:val="TableParagraph"/>
              <w:rPr>
                <w:rFonts w:ascii="Times New Roman"/>
                <w:sz w:val="26"/>
              </w:rPr>
            </w:pPr>
          </w:p>
        </w:tc>
        <w:tc>
          <w:tcPr>
            <w:tcW w:w="7512" w:type="dxa"/>
            <w:tcBorders>
              <w:top w:val="nil"/>
              <w:bottom w:val="nil"/>
            </w:tcBorders>
          </w:tcPr>
          <w:p w:rsidR="00A85630" w:rsidRDefault="00A85630" w:rsidP="006E7249">
            <w:pPr>
              <w:pStyle w:val="TableParagraph"/>
              <w:spacing w:before="14" w:line="312" w:lineRule="exact"/>
              <w:ind w:left="76"/>
              <w:rPr>
                <w:sz w:val="26"/>
              </w:rPr>
            </w:pPr>
            <w:r>
              <w:rPr>
                <w:sz w:val="26"/>
              </w:rPr>
              <w:t>powerful limbs. The swamp monster’s tongue has the ability to taste</w:t>
            </w:r>
          </w:p>
        </w:tc>
      </w:tr>
      <w:tr w:rsidR="00A85630" w:rsidTr="006E7249">
        <w:trPr>
          <w:trHeight w:val="683"/>
        </w:trPr>
        <w:tc>
          <w:tcPr>
            <w:tcW w:w="2554" w:type="dxa"/>
            <w:tcBorders>
              <w:top w:val="nil"/>
            </w:tcBorders>
            <w:shd w:val="clear" w:color="auto" w:fill="FFF9B6"/>
          </w:tcPr>
          <w:p w:rsidR="00A85630" w:rsidRDefault="00A85630" w:rsidP="006E7249">
            <w:pPr>
              <w:pStyle w:val="TableParagraph"/>
              <w:rPr>
                <w:rFonts w:ascii="Times New Roman"/>
                <w:sz w:val="26"/>
              </w:rPr>
            </w:pPr>
          </w:p>
        </w:tc>
        <w:tc>
          <w:tcPr>
            <w:tcW w:w="7512" w:type="dxa"/>
            <w:tcBorders>
              <w:top w:val="nil"/>
            </w:tcBorders>
          </w:tcPr>
          <w:p w:rsidR="00A85630" w:rsidRDefault="00A85630" w:rsidP="006E7249">
            <w:pPr>
              <w:pStyle w:val="TableParagraph"/>
              <w:spacing w:before="14"/>
              <w:ind w:left="76"/>
              <w:rPr>
                <w:sz w:val="26"/>
              </w:rPr>
            </w:pPr>
            <w:r>
              <w:rPr>
                <w:sz w:val="26"/>
              </w:rPr>
              <w:t>the air; this allows it to identify when its prey is close by.</w:t>
            </w:r>
          </w:p>
        </w:tc>
      </w:tr>
      <w:tr w:rsidR="00A85630" w:rsidTr="006E7249">
        <w:trPr>
          <w:trHeight w:val="1204"/>
        </w:trPr>
        <w:tc>
          <w:tcPr>
            <w:tcW w:w="2554" w:type="dxa"/>
            <w:shd w:val="clear" w:color="auto" w:fill="FFF9B6"/>
          </w:tcPr>
          <w:p w:rsidR="00A85630" w:rsidRDefault="00A85630" w:rsidP="006E7249">
            <w:pPr>
              <w:pStyle w:val="TableParagraph"/>
              <w:spacing w:before="83" w:line="317" w:lineRule="exact"/>
              <w:rPr>
                <w:b/>
                <w:i/>
                <w:sz w:val="26"/>
              </w:rPr>
            </w:pPr>
            <w:r>
              <w:rPr>
                <w:b/>
                <w:i/>
                <w:sz w:val="26"/>
              </w:rPr>
              <w:t>Warnings and advice</w:t>
            </w:r>
          </w:p>
          <w:p w:rsidR="00A85630" w:rsidRDefault="00A85630" w:rsidP="006E7249">
            <w:pPr>
              <w:pStyle w:val="TableParagraph"/>
              <w:spacing w:line="317" w:lineRule="exact"/>
              <w:rPr>
                <w:i/>
                <w:sz w:val="26"/>
              </w:rPr>
            </w:pPr>
            <w:r>
              <w:rPr>
                <w:i/>
                <w:sz w:val="26"/>
              </w:rPr>
              <w:t>to the reader</w:t>
            </w:r>
          </w:p>
        </w:tc>
        <w:tc>
          <w:tcPr>
            <w:tcW w:w="7512" w:type="dxa"/>
          </w:tcPr>
          <w:p w:rsidR="00A85630" w:rsidRDefault="00A85630" w:rsidP="006E7249">
            <w:pPr>
              <w:pStyle w:val="TableParagraph"/>
              <w:spacing w:before="107" w:line="261" w:lineRule="auto"/>
              <w:ind w:left="76" w:right="209"/>
              <w:jc w:val="both"/>
              <w:rPr>
                <w:sz w:val="26"/>
              </w:rPr>
            </w:pPr>
            <w:r>
              <w:rPr>
                <w:sz w:val="26"/>
              </w:rPr>
              <w:t>If you are now tempted to try and spot a swamp monster, we</w:t>
            </w:r>
            <w:r>
              <w:rPr>
                <w:spacing w:val="-31"/>
                <w:sz w:val="26"/>
              </w:rPr>
              <w:t xml:space="preserve"> </w:t>
            </w:r>
            <w:r>
              <w:rPr>
                <w:sz w:val="26"/>
              </w:rPr>
              <w:t>advise extreme caution! This beautiful but deadly creature should be left in solitude to be studied only by experts trained in</w:t>
            </w:r>
            <w:r>
              <w:rPr>
                <w:spacing w:val="-12"/>
                <w:sz w:val="26"/>
              </w:rPr>
              <w:t xml:space="preserve"> </w:t>
            </w:r>
            <w:r>
              <w:rPr>
                <w:sz w:val="26"/>
              </w:rPr>
              <w:t>monsterology.</w:t>
            </w:r>
          </w:p>
        </w:tc>
      </w:tr>
    </w:tbl>
    <w:p w:rsidR="00A85630" w:rsidRDefault="00A85630" w:rsidP="00A85630">
      <w:pPr>
        <w:spacing w:line="261" w:lineRule="auto"/>
        <w:jc w:val="both"/>
        <w:rPr>
          <w:sz w:val="26"/>
        </w:rPr>
        <w:sectPr w:rsidR="00A85630">
          <w:headerReference w:type="default" r:id="rId69"/>
          <w:footerReference w:type="default" r:id="rId70"/>
          <w:pgSz w:w="11910" w:h="16840"/>
          <w:pgMar w:top="1340" w:right="380" w:bottom="1280" w:left="820" w:header="0" w:footer="1098" w:gutter="0"/>
          <w:pgNumType w:start="6"/>
          <w:cols w:space="720"/>
        </w:sectPr>
      </w:pPr>
    </w:p>
    <w:p w:rsidR="00A85630" w:rsidRDefault="00A85630" w:rsidP="00A85630">
      <w:pPr>
        <w:pStyle w:val="Heading1"/>
        <w:spacing w:before="205"/>
      </w:pPr>
      <w:r>
        <w:rPr>
          <w:color w:val="005DA3"/>
          <w:w w:val="140"/>
        </w:rPr>
        <w:lastRenderedPageBreak/>
        <w:t>Activity 3: Let’s look at the</w:t>
      </w:r>
      <w:r>
        <w:rPr>
          <w:color w:val="005DA3"/>
          <w:spacing w:val="60"/>
          <w:w w:val="140"/>
        </w:rPr>
        <w:t xml:space="preserve"> </w:t>
      </w:r>
      <w:r>
        <w:rPr>
          <w:color w:val="005DA3"/>
          <w:w w:val="140"/>
        </w:rPr>
        <w:t>toolkit</w:t>
      </w:r>
    </w:p>
    <w:p w:rsidR="00A85630" w:rsidRDefault="00A85630" w:rsidP="00A85630">
      <w:pPr>
        <w:pStyle w:val="BodyText"/>
        <w:spacing w:before="309"/>
        <w:ind w:left="2741" w:right="1365"/>
      </w:pPr>
      <w:r>
        <w:rPr>
          <w:noProof/>
          <w:lang w:val="en-GB" w:eastAsia="en-GB" w:bidi="ar-SA"/>
        </w:rPr>
        <w:drawing>
          <wp:anchor distT="0" distB="0" distL="0" distR="0" simplePos="0" relativeHeight="251689984" behindDoc="0" locked="0" layoutInCell="1" allowOverlap="1" wp14:anchorId="3BDFF89A" wp14:editId="1A50EE56">
            <wp:simplePos x="0" y="0"/>
            <wp:positionH relativeFrom="page">
              <wp:posOffset>929299</wp:posOffset>
            </wp:positionH>
            <wp:positionV relativeFrom="paragraph">
              <wp:posOffset>431000</wp:posOffset>
            </wp:positionV>
            <wp:extent cx="1190622" cy="709295"/>
            <wp:effectExtent l="0" t="0" r="0" b="0"/>
            <wp:wrapNone/>
            <wp:docPr id="1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png"/>
                    <pic:cNvPicPr/>
                  </pic:nvPicPr>
                  <pic:blipFill>
                    <a:blip r:embed="rId71" cstate="print"/>
                    <a:stretch>
                      <a:fillRect/>
                    </a:stretch>
                  </pic:blipFill>
                  <pic:spPr>
                    <a:xfrm>
                      <a:off x="0" y="0"/>
                      <a:ext cx="1190622" cy="709295"/>
                    </a:xfrm>
                    <a:prstGeom prst="rect">
                      <a:avLst/>
                    </a:prstGeom>
                  </pic:spPr>
                </pic:pic>
              </a:graphicData>
            </a:graphic>
          </wp:anchor>
        </w:drawing>
      </w:r>
      <w:r>
        <w:t>Before we start thinking about our own ideas for our monster, we need to look closely at the text and see what writing tools/tips/tricks the author has used so we can do the same in ours. Here is a toolkit I have made for writing information texts.</w:t>
      </w:r>
    </w:p>
    <w:p w:rsidR="00A85630" w:rsidRDefault="00A85630" w:rsidP="00A85630">
      <w:pPr>
        <w:pStyle w:val="BodyText"/>
        <w:rPr>
          <w:sz w:val="20"/>
        </w:rPr>
      </w:pPr>
    </w:p>
    <w:p w:rsidR="00A85630" w:rsidRDefault="00A85630" w:rsidP="00A85630">
      <w:pPr>
        <w:pStyle w:val="BodyText"/>
        <w:spacing w:before="10"/>
        <w:rPr>
          <w:sz w:val="16"/>
        </w:rPr>
      </w:pPr>
      <w:r>
        <w:rPr>
          <w:noProof/>
          <w:lang w:val="en-GB" w:eastAsia="en-GB" w:bidi="ar-SA"/>
        </w:rPr>
        <w:drawing>
          <wp:anchor distT="0" distB="0" distL="0" distR="0" simplePos="0" relativeHeight="251674624" behindDoc="0" locked="0" layoutInCell="1" allowOverlap="1" wp14:anchorId="2DD40A2C" wp14:editId="3A9704EA">
            <wp:simplePos x="0" y="0"/>
            <wp:positionH relativeFrom="page">
              <wp:posOffset>768891</wp:posOffset>
            </wp:positionH>
            <wp:positionV relativeFrom="paragraph">
              <wp:posOffset>155462</wp:posOffset>
            </wp:positionV>
            <wp:extent cx="5783051" cy="6475857"/>
            <wp:effectExtent l="0" t="0" r="0" b="0"/>
            <wp:wrapTopAndBottom/>
            <wp:docPr id="1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4.jpeg"/>
                    <pic:cNvPicPr/>
                  </pic:nvPicPr>
                  <pic:blipFill>
                    <a:blip r:embed="rId72" cstate="print"/>
                    <a:stretch>
                      <a:fillRect/>
                    </a:stretch>
                  </pic:blipFill>
                  <pic:spPr>
                    <a:xfrm>
                      <a:off x="0" y="0"/>
                      <a:ext cx="5783051" cy="6475857"/>
                    </a:xfrm>
                    <a:prstGeom prst="rect">
                      <a:avLst/>
                    </a:prstGeom>
                  </pic:spPr>
                </pic:pic>
              </a:graphicData>
            </a:graphic>
          </wp:anchor>
        </w:drawing>
      </w:r>
    </w:p>
    <w:p w:rsidR="00A85630" w:rsidRDefault="00A85630" w:rsidP="00A85630">
      <w:pPr>
        <w:rPr>
          <w:sz w:val="16"/>
        </w:rPr>
        <w:sectPr w:rsidR="00A85630">
          <w:headerReference w:type="default" r:id="rId73"/>
          <w:footerReference w:type="default" r:id="rId74"/>
          <w:pgSz w:w="11910" w:h="16840"/>
          <w:pgMar w:top="1580" w:right="380" w:bottom="1280" w:left="820" w:header="0" w:footer="1098" w:gutter="0"/>
          <w:pgNumType w:start="7"/>
          <w:cols w:space="720"/>
        </w:sectPr>
      </w:pPr>
    </w:p>
    <w:p w:rsidR="00A85630" w:rsidRDefault="00A85630" w:rsidP="00A85630">
      <w:pPr>
        <w:pStyle w:val="Heading1"/>
        <w:ind w:left="3025"/>
      </w:pPr>
      <w:r>
        <w:rPr>
          <w:color w:val="005DA3"/>
          <w:w w:val="150"/>
        </w:rPr>
        <w:lastRenderedPageBreak/>
        <w:t>Activity 4: Formality</w:t>
      </w:r>
    </w:p>
    <w:p w:rsidR="00A85630" w:rsidRDefault="00A85630" w:rsidP="00A85630">
      <w:pPr>
        <w:pStyle w:val="BodyText"/>
        <w:spacing w:before="122"/>
        <w:ind w:left="3025" w:right="1082"/>
      </w:pPr>
      <w:r>
        <w:rPr>
          <w:noProof/>
          <w:lang w:val="en-GB" w:eastAsia="en-GB" w:bidi="ar-SA"/>
        </w:rPr>
        <w:drawing>
          <wp:anchor distT="0" distB="0" distL="0" distR="0" simplePos="0" relativeHeight="251691008" behindDoc="0" locked="0" layoutInCell="1" allowOverlap="1" wp14:anchorId="4EA4510F" wp14:editId="10C6944E">
            <wp:simplePos x="0" y="0"/>
            <wp:positionH relativeFrom="page">
              <wp:posOffset>834895</wp:posOffset>
            </wp:positionH>
            <wp:positionV relativeFrom="paragraph">
              <wp:posOffset>169978</wp:posOffset>
            </wp:positionV>
            <wp:extent cx="1452660" cy="1594501"/>
            <wp:effectExtent l="0" t="0" r="0" b="0"/>
            <wp:wrapNone/>
            <wp:docPr id="1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5.jpeg"/>
                    <pic:cNvPicPr/>
                  </pic:nvPicPr>
                  <pic:blipFill>
                    <a:blip r:embed="rId75" cstate="print"/>
                    <a:stretch>
                      <a:fillRect/>
                    </a:stretch>
                  </pic:blipFill>
                  <pic:spPr>
                    <a:xfrm>
                      <a:off x="0" y="0"/>
                      <a:ext cx="1452660" cy="1594501"/>
                    </a:xfrm>
                    <a:prstGeom prst="rect">
                      <a:avLst/>
                    </a:prstGeom>
                  </pic:spPr>
                </pic:pic>
              </a:graphicData>
            </a:graphic>
          </wp:anchor>
        </w:drawing>
      </w:r>
      <w:r>
        <w:t xml:space="preserve">You might have heard your teachers talking about ‘being formal’. The best way to explain it in this type of writing is to: </w:t>
      </w:r>
      <w:r>
        <w:rPr>
          <w:b/>
          <w:i/>
        </w:rPr>
        <w:t>SOUND LIKE AN EXPERT</w:t>
      </w:r>
      <w:r>
        <w:t>.</w:t>
      </w:r>
    </w:p>
    <w:p w:rsidR="00A85630" w:rsidRDefault="00A85630" w:rsidP="00A85630">
      <w:pPr>
        <w:pStyle w:val="BodyText"/>
        <w:spacing w:before="2"/>
        <w:ind w:left="3025" w:right="1119"/>
      </w:pPr>
      <w:r>
        <w:t>Imagine you are David Attenborough narrating a TV show or your writing will feature in a non-fiction book from the library. We don’t need to make our reader laugh, persuade them or in fact give any opinion at all. Our main job is to give information as precisely as possible.</w:t>
      </w:r>
    </w:p>
    <w:p w:rsidR="00A85630" w:rsidRDefault="00A85630" w:rsidP="00A85630">
      <w:pPr>
        <w:pStyle w:val="BodyText"/>
        <w:spacing w:before="244"/>
        <w:ind w:left="625"/>
      </w:pPr>
      <w:r>
        <w:t>Here are two texts. Spot which is formal and which is informal!</w:t>
      </w:r>
    </w:p>
    <w:p w:rsidR="00A85630" w:rsidRDefault="00A85630" w:rsidP="00A85630">
      <w:pPr>
        <w:pStyle w:val="ListParagraph"/>
        <w:widowControl w:val="0"/>
        <w:numPr>
          <w:ilvl w:val="1"/>
          <w:numId w:val="6"/>
        </w:numPr>
        <w:tabs>
          <w:tab w:val="left" w:pos="986"/>
        </w:tabs>
        <w:autoSpaceDE w:val="0"/>
        <w:autoSpaceDN w:val="0"/>
        <w:spacing w:before="120" w:after="0" w:line="240" w:lineRule="auto"/>
        <w:ind w:right="1380"/>
        <w:contextualSpacing w:val="0"/>
        <w:rPr>
          <w:sz w:val="28"/>
        </w:rPr>
      </w:pPr>
      <w:r>
        <w:rPr>
          <w:sz w:val="28"/>
        </w:rPr>
        <w:t>Swamp monsters have a proper rancid diet. They love to eat all sorts of weird and unusual stuff like slugs – uuurrrggghhh! Also, they glug down the dirty swamp water by the gallon!</w:t>
      </w:r>
    </w:p>
    <w:p w:rsidR="00A85630" w:rsidRDefault="00A85630" w:rsidP="00A85630">
      <w:pPr>
        <w:pStyle w:val="ListParagraph"/>
        <w:widowControl w:val="0"/>
        <w:numPr>
          <w:ilvl w:val="1"/>
          <w:numId w:val="6"/>
        </w:numPr>
        <w:tabs>
          <w:tab w:val="left" w:pos="986"/>
        </w:tabs>
        <w:autoSpaceDE w:val="0"/>
        <w:autoSpaceDN w:val="0"/>
        <w:spacing w:before="140" w:after="0" w:line="240" w:lineRule="auto"/>
        <w:ind w:right="1090"/>
        <w:contextualSpacing w:val="0"/>
        <w:rPr>
          <w:sz w:val="28"/>
        </w:rPr>
      </w:pPr>
      <w:r>
        <w:rPr>
          <w:sz w:val="28"/>
        </w:rPr>
        <w:t>It has been discovered that swamp monsters have an unusual diet. In the main, these creatures are known to consume only gastropods. In addition, they have a preference for water from their swamps as it contains essential minerals.</w:t>
      </w:r>
    </w:p>
    <w:p w:rsidR="00A85630" w:rsidRDefault="00A85630" w:rsidP="00A85630">
      <w:pPr>
        <w:spacing w:before="123"/>
        <w:ind w:left="625" w:right="6390"/>
        <w:rPr>
          <w:sz w:val="28"/>
        </w:rPr>
      </w:pPr>
      <w:r>
        <w:rPr>
          <w:sz w:val="28"/>
        </w:rPr>
        <w:t xml:space="preserve">Which one is </w:t>
      </w:r>
      <w:r>
        <w:rPr>
          <w:b/>
          <w:sz w:val="28"/>
        </w:rPr>
        <w:t xml:space="preserve">informal </w:t>
      </w:r>
      <w:r>
        <w:rPr>
          <w:sz w:val="28"/>
        </w:rPr>
        <w:t xml:space="preserve">and why? Which one is </w:t>
      </w:r>
      <w:r>
        <w:rPr>
          <w:b/>
          <w:sz w:val="28"/>
        </w:rPr>
        <w:t xml:space="preserve">formal </w:t>
      </w:r>
      <w:r>
        <w:rPr>
          <w:sz w:val="28"/>
        </w:rPr>
        <w:t>and why?</w:t>
      </w:r>
    </w:p>
    <w:p w:rsidR="00A85630" w:rsidRDefault="00A85630" w:rsidP="00A85630">
      <w:pPr>
        <w:pStyle w:val="BodyText"/>
        <w:spacing w:before="123"/>
        <w:ind w:left="625"/>
      </w:pPr>
      <w:r>
        <w:t>Now decide whether these are formal or informal sentences?</w:t>
      </w:r>
    </w:p>
    <w:p w:rsidR="00A85630" w:rsidRDefault="00A85630" w:rsidP="00A85630">
      <w:pPr>
        <w:pStyle w:val="BodyText"/>
        <w:spacing w:before="205" w:line="194" w:lineRule="auto"/>
        <w:ind w:left="2065" w:right="2392" w:hanging="1080"/>
      </w:pPr>
      <w:r>
        <w:rPr>
          <w:rFonts w:ascii="Segoe UI Symbol" w:hAnsi="Segoe UI Symbol" w:cs="Segoe UI Symbol"/>
        </w:rPr>
        <w:t>★</w:t>
      </w:r>
      <w:r>
        <w:rPr>
          <w:rFonts w:ascii="Times New Roman" w:hAnsi="Times New Roman"/>
        </w:rPr>
        <w:t xml:space="preserve"> </w:t>
      </w:r>
      <w:r>
        <w:t>I really want you to come to my party – please come! formal/informal</w:t>
      </w:r>
    </w:p>
    <w:p w:rsidR="00A85630" w:rsidRDefault="00A85630" w:rsidP="00A85630">
      <w:pPr>
        <w:pStyle w:val="BodyText"/>
        <w:spacing w:before="221" w:line="194" w:lineRule="auto"/>
        <w:ind w:left="2065" w:right="1336" w:hanging="1080"/>
      </w:pPr>
      <w:r>
        <w:rPr>
          <w:rFonts w:ascii="Segoe UI Symbol" w:hAnsi="Segoe UI Symbol" w:cs="Segoe UI Symbol"/>
        </w:rPr>
        <w:t>★</w:t>
      </w:r>
      <w:r>
        <w:rPr>
          <w:rFonts w:ascii="Times New Roman" w:hAnsi="Times New Roman"/>
        </w:rPr>
        <w:t xml:space="preserve"> </w:t>
      </w:r>
      <w:r>
        <w:t>Henry VII didn’t like his wife – he chopped off her head! formal/informal</w:t>
      </w:r>
    </w:p>
    <w:p w:rsidR="00A85630" w:rsidRDefault="00A85630" w:rsidP="00A85630">
      <w:pPr>
        <w:pStyle w:val="BodyText"/>
        <w:spacing w:before="226" w:line="194" w:lineRule="auto"/>
        <w:ind w:left="2065" w:right="1160" w:hanging="1080"/>
      </w:pPr>
      <w:r>
        <w:rPr>
          <w:rFonts w:ascii="Segoe UI Symbol" w:hAnsi="Segoe UI Symbol" w:cs="Segoe UI Symbol"/>
        </w:rPr>
        <w:t>★</w:t>
      </w:r>
      <w:r>
        <w:rPr>
          <w:rFonts w:ascii="Times New Roman" w:hAnsi="Times New Roman"/>
        </w:rPr>
        <w:t xml:space="preserve"> </w:t>
      </w:r>
      <w:r>
        <w:t>The teacher-pleaser machine is a state-of-the-art contraption. formal/informal</w:t>
      </w:r>
    </w:p>
    <w:p w:rsidR="00A85630" w:rsidRDefault="00A85630" w:rsidP="00A85630">
      <w:pPr>
        <w:pStyle w:val="BodyText"/>
        <w:spacing w:before="221" w:line="194" w:lineRule="auto"/>
        <w:ind w:left="2065" w:right="1474" w:hanging="1080"/>
      </w:pPr>
      <w:r>
        <w:rPr>
          <w:rFonts w:ascii="Segoe UI Symbol" w:hAnsi="Segoe UI Symbol" w:cs="Segoe UI Symbol"/>
        </w:rPr>
        <w:t>★</w:t>
      </w:r>
      <w:r>
        <w:rPr>
          <w:rFonts w:ascii="Times New Roman" w:hAnsi="Times New Roman"/>
        </w:rPr>
        <w:t xml:space="preserve"> </w:t>
      </w:r>
      <w:r>
        <w:t>Your presence is requested at the Queen’s celebration. formal/informal</w:t>
      </w:r>
    </w:p>
    <w:p w:rsidR="00A85630" w:rsidRDefault="00A85630" w:rsidP="00A85630">
      <w:pPr>
        <w:pStyle w:val="BodyText"/>
        <w:spacing w:before="226" w:line="194" w:lineRule="auto"/>
        <w:ind w:left="1345" w:right="2392" w:hanging="360"/>
      </w:pPr>
      <w:r>
        <w:rPr>
          <w:rFonts w:ascii="Segoe UI Symbol" w:hAnsi="Segoe UI Symbol" w:cs="Segoe UI Symbol"/>
        </w:rPr>
        <w:t>★</w:t>
      </w:r>
      <w:r>
        <w:rPr>
          <w:rFonts w:ascii="Times New Roman" w:hAnsi="Times New Roman"/>
        </w:rPr>
        <w:t xml:space="preserve"> </w:t>
      </w:r>
      <w:r>
        <w:t>At 6:00pm on the 24</w:t>
      </w:r>
      <w:r>
        <w:rPr>
          <w:position w:val="9"/>
          <w:sz w:val="18"/>
        </w:rPr>
        <w:t xml:space="preserve">th </w:t>
      </w:r>
      <w:r>
        <w:t>December Mr Jones was arrested by the police and detained at the local police station.</w:t>
      </w:r>
    </w:p>
    <w:p w:rsidR="00A85630" w:rsidRDefault="00A85630" w:rsidP="00A85630">
      <w:pPr>
        <w:pStyle w:val="BodyText"/>
        <w:spacing w:before="15"/>
        <w:ind w:left="2065"/>
      </w:pPr>
      <w:r>
        <w:t>formal/informal</w:t>
      </w:r>
    </w:p>
    <w:p w:rsidR="00A85630" w:rsidRDefault="00A85630" w:rsidP="00A85630">
      <w:pPr>
        <w:pStyle w:val="BodyText"/>
        <w:spacing w:before="119" w:line="242" w:lineRule="auto"/>
        <w:ind w:left="625" w:right="1258"/>
      </w:pPr>
      <w:r>
        <w:t>Challenge: can you re-write each sentence the other way round so the formal ones become informal and the informal ones become formal!</w:t>
      </w:r>
    </w:p>
    <w:p w:rsidR="00A85630" w:rsidRDefault="00A85630" w:rsidP="00A85630">
      <w:pPr>
        <w:spacing w:line="242" w:lineRule="auto"/>
        <w:sectPr w:rsidR="00A85630">
          <w:headerReference w:type="default" r:id="rId76"/>
          <w:footerReference w:type="default" r:id="rId77"/>
          <w:pgSz w:w="11910" w:h="16840"/>
          <w:pgMar w:top="1360" w:right="380" w:bottom="1280" w:left="820" w:header="0" w:footer="1098" w:gutter="0"/>
          <w:pgNumType w:start="8"/>
          <w:cols w:space="720"/>
        </w:sectPr>
      </w:pPr>
    </w:p>
    <w:p w:rsidR="00A85630" w:rsidRDefault="00A85630" w:rsidP="00A85630">
      <w:pPr>
        <w:pStyle w:val="Heading2"/>
      </w:pPr>
      <w:r>
        <w:rPr>
          <w:color w:val="005DA3"/>
          <w:w w:val="140"/>
        </w:rPr>
        <w:lastRenderedPageBreak/>
        <w:t>Activity 5: Topic sentences</w:t>
      </w:r>
    </w:p>
    <w:p w:rsidR="00A85630" w:rsidRDefault="00A85630" w:rsidP="00A85630">
      <w:pPr>
        <w:pStyle w:val="BodyText"/>
        <w:spacing w:before="344"/>
        <w:ind w:left="625" w:right="1793"/>
      </w:pPr>
      <w:r>
        <w:t>You might have noticed that the model text does not have sub-headings. Instead, in Year 6, we can use TOPIC SENTENCES. These are like little introductions to the paragraph allowing you to add more detail than you would in a simple</w:t>
      </w:r>
      <w:r>
        <w:rPr>
          <w:spacing w:val="5"/>
        </w:rPr>
        <w:t xml:space="preserve"> </w:t>
      </w:r>
      <w:r>
        <w:t>heading.</w:t>
      </w:r>
    </w:p>
    <w:p w:rsidR="00A85630" w:rsidRDefault="00A85630" w:rsidP="00A85630">
      <w:pPr>
        <w:pStyle w:val="BodyText"/>
        <w:spacing w:before="11"/>
        <w:rPr>
          <w:sz w:val="27"/>
        </w:rPr>
      </w:pPr>
    </w:p>
    <w:p w:rsidR="00A85630" w:rsidRDefault="00A85630" w:rsidP="00A85630">
      <w:pPr>
        <w:pStyle w:val="Heading3"/>
        <w:spacing w:before="1"/>
      </w:pPr>
      <w:r>
        <w:t>Examples from our</w:t>
      </w:r>
      <w:r>
        <w:rPr>
          <w:spacing w:val="-10"/>
        </w:rPr>
        <w:t xml:space="preserve"> </w:t>
      </w:r>
      <w:r>
        <w:t>model:</w:t>
      </w:r>
    </w:p>
    <w:p w:rsidR="00A85630" w:rsidRDefault="00A85630" w:rsidP="00A85630">
      <w:pPr>
        <w:pStyle w:val="BodyText"/>
        <w:spacing w:before="5"/>
        <w:ind w:left="625" w:right="6301"/>
        <w:rPr>
          <w:rFonts w:ascii="Comic Sans MS" w:hAnsi="Comic Sans MS"/>
        </w:rPr>
      </w:pPr>
      <w:r>
        <w:rPr>
          <w:noProof/>
          <w:lang w:val="en-GB" w:eastAsia="en-GB" w:bidi="ar-SA"/>
        </w:rPr>
        <w:drawing>
          <wp:anchor distT="0" distB="0" distL="0" distR="0" simplePos="0" relativeHeight="251692032" behindDoc="0" locked="0" layoutInCell="1" allowOverlap="1" wp14:anchorId="2D341E5F" wp14:editId="437DF888">
            <wp:simplePos x="0" y="0"/>
            <wp:positionH relativeFrom="page">
              <wp:posOffset>3503586</wp:posOffset>
            </wp:positionH>
            <wp:positionV relativeFrom="paragraph">
              <wp:posOffset>161142</wp:posOffset>
            </wp:positionV>
            <wp:extent cx="3194050" cy="4438527"/>
            <wp:effectExtent l="0" t="0" r="0" b="0"/>
            <wp:wrapNone/>
            <wp:docPr id="1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6.jpeg"/>
                    <pic:cNvPicPr/>
                  </pic:nvPicPr>
                  <pic:blipFill>
                    <a:blip r:embed="rId78" cstate="print"/>
                    <a:stretch>
                      <a:fillRect/>
                    </a:stretch>
                  </pic:blipFill>
                  <pic:spPr>
                    <a:xfrm>
                      <a:off x="0" y="0"/>
                      <a:ext cx="3194050" cy="4438527"/>
                    </a:xfrm>
                    <a:prstGeom prst="rect">
                      <a:avLst/>
                    </a:prstGeom>
                  </pic:spPr>
                </pic:pic>
              </a:graphicData>
            </a:graphic>
          </wp:anchor>
        </w:drawing>
      </w:r>
      <w:r>
        <w:rPr>
          <w:rFonts w:ascii="Comic Sans MS" w:hAnsi="Comic Sans MS"/>
          <w:color w:val="7030A0"/>
        </w:rPr>
        <w:t>Swamp monsters don’t just live in swamps they resemble them.</w:t>
      </w:r>
    </w:p>
    <w:p w:rsidR="00A85630" w:rsidRDefault="00A85630" w:rsidP="00A85630">
      <w:pPr>
        <w:pStyle w:val="BodyText"/>
        <w:spacing w:line="242" w:lineRule="auto"/>
        <w:ind w:left="625" w:right="6600"/>
      </w:pPr>
      <w:r>
        <w:t>This topic sentence introduces our APPEARANCE paragraph</w:t>
      </w:r>
    </w:p>
    <w:p w:rsidR="00A85630" w:rsidRDefault="00A85630" w:rsidP="00A85630">
      <w:pPr>
        <w:pStyle w:val="BodyText"/>
        <w:spacing w:before="2"/>
        <w:rPr>
          <w:sz w:val="27"/>
        </w:rPr>
      </w:pPr>
    </w:p>
    <w:p w:rsidR="00A85630" w:rsidRDefault="00A85630" w:rsidP="00A85630">
      <w:pPr>
        <w:pStyle w:val="BodyText"/>
        <w:spacing w:before="1"/>
        <w:ind w:left="625" w:right="6341"/>
      </w:pPr>
      <w:r>
        <w:rPr>
          <w:rFonts w:ascii="Comic Sans MS"/>
          <w:color w:val="7030A0"/>
        </w:rPr>
        <w:t xml:space="preserve">Have you ever wondered what a swamp monster eats? </w:t>
      </w:r>
      <w:r>
        <w:t>This topic sentence introduces our DIET paragraph and uses another question to interest the reader.</w:t>
      </w:r>
    </w:p>
    <w:p w:rsidR="00A85630" w:rsidRDefault="00A85630" w:rsidP="00A85630">
      <w:pPr>
        <w:pStyle w:val="BodyText"/>
        <w:spacing w:before="1"/>
      </w:pPr>
    </w:p>
    <w:p w:rsidR="00A85630" w:rsidRDefault="00A85630" w:rsidP="00A85630">
      <w:pPr>
        <w:pStyle w:val="BodyText"/>
        <w:ind w:left="625" w:right="6938"/>
        <w:rPr>
          <w:rFonts w:ascii="Comic Sans MS"/>
        </w:rPr>
      </w:pPr>
      <w:r>
        <w:rPr>
          <w:rFonts w:ascii="Comic Sans MS"/>
          <w:color w:val="7030A0"/>
        </w:rPr>
        <w:t>Swamp monsters are rumoured to inhabit the most remote and humid swamps of the Amazon rainforest.</w:t>
      </w:r>
    </w:p>
    <w:p w:rsidR="00A85630" w:rsidRDefault="00A85630" w:rsidP="00A85630">
      <w:pPr>
        <w:pStyle w:val="BodyText"/>
        <w:ind w:left="625" w:right="6600"/>
      </w:pPr>
      <w:r>
        <w:t>This topic sentence introduces the paragraph which is about DIFFERENT SPECIES and HABITAT.</w:t>
      </w:r>
    </w:p>
    <w:p w:rsidR="00A85630" w:rsidRDefault="00A85630" w:rsidP="00A85630">
      <w:pPr>
        <w:pStyle w:val="BodyText"/>
        <w:spacing w:before="9"/>
        <w:rPr>
          <w:sz w:val="38"/>
        </w:rPr>
      </w:pPr>
    </w:p>
    <w:p w:rsidR="00A85630" w:rsidRDefault="00A85630" w:rsidP="00A85630">
      <w:pPr>
        <w:pStyle w:val="BodyText"/>
        <w:spacing w:line="194" w:lineRule="auto"/>
        <w:ind w:left="1345" w:right="1110" w:hanging="360"/>
      </w:pPr>
      <w:r>
        <w:rPr>
          <w:rFonts w:ascii="Segoe UI Symbol" w:hAnsi="Segoe UI Symbol" w:cs="Segoe UI Symbol"/>
          <w:color w:val="0070C0"/>
        </w:rPr>
        <w:t>★</w:t>
      </w:r>
      <w:r>
        <w:rPr>
          <w:rFonts w:ascii="Times New Roman" w:hAnsi="Times New Roman"/>
          <w:color w:val="0070C0"/>
        </w:rPr>
        <w:t xml:space="preserve"> </w:t>
      </w:r>
      <w:r>
        <w:rPr>
          <w:color w:val="0070C0"/>
        </w:rPr>
        <w:t>Use these examples to have a go at writing some topic sentences of your own for the topics below</w:t>
      </w:r>
    </w:p>
    <w:p w:rsidR="00A85630" w:rsidRDefault="00A85630" w:rsidP="00A85630">
      <w:pPr>
        <w:spacing w:line="194" w:lineRule="auto"/>
        <w:sectPr w:rsidR="00A85630">
          <w:headerReference w:type="default" r:id="rId79"/>
          <w:footerReference w:type="default" r:id="rId80"/>
          <w:pgSz w:w="11910" w:h="16840"/>
          <w:pgMar w:top="1340" w:right="380" w:bottom="1280" w:left="820" w:header="0" w:footer="1098" w:gutter="0"/>
          <w:pgNumType w:start="9"/>
          <w:cols w:space="720"/>
        </w:sectPr>
      </w:pPr>
    </w:p>
    <w:p w:rsidR="00A85630" w:rsidRDefault="00A85630" w:rsidP="00A85630">
      <w:pPr>
        <w:pStyle w:val="BodyText"/>
        <w:rPr>
          <w:sz w:val="20"/>
        </w:rPr>
      </w:pPr>
    </w:p>
    <w:p w:rsidR="00A85630" w:rsidRDefault="00A85630" w:rsidP="00A85630">
      <w:pPr>
        <w:pStyle w:val="BodyText"/>
        <w:rPr>
          <w:sz w:val="15"/>
        </w:rPr>
      </w:pPr>
    </w:p>
    <w:p w:rsidR="00A85630" w:rsidRDefault="00A85630" w:rsidP="00A85630">
      <w:pPr>
        <w:pStyle w:val="BodyText"/>
        <w:spacing w:before="99" w:line="242" w:lineRule="auto"/>
        <w:ind w:left="5055" w:right="1505"/>
      </w:pPr>
      <w:r>
        <w:rPr>
          <w:noProof/>
          <w:lang w:val="en-GB" w:eastAsia="en-GB" w:bidi="ar-SA"/>
        </w:rPr>
        <w:drawing>
          <wp:anchor distT="0" distB="0" distL="0" distR="0" simplePos="0" relativeHeight="251693056" behindDoc="0" locked="0" layoutInCell="1" allowOverlap="1" wp14:anchorId="52B440F6" wp14:editId="682D091D">
            <wp:simplePos x="0" y="0"/>
            <wp:positionH relativeFrom="page">
              <wp:posOffset>586787</wp:posOffset>
            </wp:positionH>
            <wp:positionV relativeFrom="paragraph">
              <wp:posOffset>35802</wp:posOffset>
            </wp:positionV>
            <wp:extent cx="2954693" cy="2187575"/>
            <wp:effectExtent l="0" t="0" r="0" b="0"/>
            <wp:wrapNone/>
            <wp:docPr id="2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7.jpeg"/>
                    <pic:cNvPicPr/>
                  </pic:nvPicPr>
                  <pic:blipFill>
                    <a:blip r:embed="rId81" cstate="print"/>
                    <a:stretch>
                      <a:fillRect/>
                    </a:stretch>
                  </pic:blipFill>
                  <pic:spPr>
                    <a:xfrm>
                      <a:off x="0" y="0"/>
                      <a:ext cx="2954693" cy="2187575"/>
                    </a:xfrm>
                    <a:prstGeom prst="rect">
                      <a:avLst/>
                    </a:prstGeom>
                  </pic:spPr>
                </pic:pic>
              </a:graphicData>
            </a:graphic>
          </wp:anchor>
        </w:drawing>
      </w:r>
      <w:r>
        <w:t>Topic sentences for the appearance, diet and habitat of a lion:</w:t>
      </w: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spacing w:before="7"/>
        <w:rPr>
          <w:sz w:val="41"/>
        </w:rPr>
      </w:pPr>
    </w:p>
    <w:p w:rsidR="00A85630" w:rsidRDefault="00A85630" w:rsidP="00A85630">
      <w:pPr>
        <w:pStyle w:val="BodyText"/>
        <w:spacing w:before="1"/>
        <w:ind w:left="4877"/>
      </w:pPr>
      <w:r>
        <w:rPr>
          <w:noProof/>
          <w:lang w:val="en-GB" w:eastAsia="en-GB" w:bidi="ar-SA"/>
        </w:rPr>
        <w:drawing>
          <wp:anchor distT="0" distB="0" distL="0" distR="0" simplePos="0" relativeHeight="251695104" behindDoc="0" locked="0" layoutInCell="1" allowOverlap="1" wp14:anchorId="22C37F05" wp14:editId="40ECA25B">
            <wp:simplePos x="0" y="0"/>
            <wp:positionH relativeFrom="page">
              <wp:posOffset>760388</wp:posOffset>
            </wp:positionH>
            <wp:positionV relativeFrom="paragraph">
              <wp:posOffset>22729</wp:posOffset>
            </wp:positionV>
            <wp:extent cx="2718433" cy="2534658"/>
            <wp:effectExtent l="0" t="0" r="0" b="0"/>
            <wp:wrapNone/>
            <wp:docPr id="2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jpeg"/>
                    <pic:cNvPicPr/>
                  </pic:nvPicPr>
                  <pic:blipFill>
                    <a:blip r:embed="rId78" cstate="print"/>
                    <a:stretch>
                      <a:fillRect/>
                    </a:stretch>
                  </pic:blipFill>
                  <pic:spPr>
                    <a:xfrm>
                      <a:off x="0" y="0"/>
                      <a:ext cx="2718433" cy="2534658"/>
                    </a:xfrm>
                    <a:prstGeom prst="rect">
                      <a:avLst/>
                    </a:prstGeom>
                  </pic:spPr>
                </pic:pic>
              </a:graphicData>
            </a:graphic>
          </wp:anchor>
        </w:drawing>
      </w:r>
      <w:r>
        <w:t>Topic sentences for the habitat, diet, and appearance of a swamp monster:</w:t>
      </w: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pStyle w:val="BodyText"/>
        <w:rPr>
          <w:sz w:val="30"/>
        </w:rPr>
      </w:pPr>
    </w:p>
    <w:p w:rsidR="00A85630" w:rsidRDefault="00A85630" w:rsidP="00A85630">
      <w:pPr>
        <w:pStyle w:val="BodyText"/>
        <w:ind w:left="5050" w:right="1220"/>
      </w:pPr>
      <w:r>
        <w:rPr>
          <w:noProof/>
          <w:lang w:val="en-GB" w:eastAsia="en-GB" w:bidi="ar-SA"/>
        </w:rPr>
        <w:drawing>
          <wp:anchor distT="0" distB="0" distL="0" distR="0" simplePos="0" relativeHeight="251694080" behindDoc="0" locked="0" layoutInCell="1" allowOverlap="1" wp14:anchorId="511D5819" wp14:editId="6DC98528">
            <wp:simplePos x="0" y="0"/>
            <wp:positionH relativeFrom="page">
              <wp:posOffset>983274</wp:posOffset>
            </wp:positionH>
            <wp:positionV relativeFrom="paragraph">
              <wp:posOffset>-1707</wp:posOffset>
            </wp:positionV>
            <wp:extent cx="2604132" cy="2252675"/>
            <wp:effectExtent l="0" t="0" r="0" b="0"/>
            <wp:wrapNone/>
            <wp:docPr id="2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jpeg"/>
                    <pic:cNvPicPr/>
                  </pic:nvPicPr>
                  <pic:blipFill>
                    <a:blip r:embed="rId82" cstate="print"/>
                    <a:stretch>
                      <a:fillRect/>
                    </a:stretch>
                  </pic:blipFill>
                  <pic:spPr>
                    <a:xfrm>
                      <a:off x="0" y="0"/>
                      <a:ext cx="2604132" cy="2252675"/>
                    </a:xfrm>
                    <a:prstGeom prst="rect">
                      <a:avLst/>
                    </a:prstGeom>
                  </pic:spPr>
                </pic:pic>
              </a:graphicData>
            </a:graphic>
          </wp:anchor>
        </w:drawing>
      </w:r>
      <w:r>
        <w:t>Topic sentences for the appearance, powers, enemies or abilities of a storm giant:</w:t>
      </w:r>
    </w:p>
    <w:p w:rsidR="00A85630" w:rsidRDefault="00A85630" w:rsidP="00A85630">
      <w:pPr>
        <w:sectPr w:rsidR="00A85630">
          <w:headerReference w:type="default" r:id="rId83"/>
          <w:footerReference w:type="default" r:id="rId84"/>
          <w:pgSz w:w="11910" w:h="16840"/>
          <w:pgMar w:top="1580" w:right="380" w:bottom="1280" w:left="820" w:header="0" w:footer="1098" w:gutter="0"/>
          <w:pgNumType w:start="10"/>
          <w:cols w:space="720"/>
        </w:sectPr>
      </w:pPr>
    </w:p>
    <w:p w:rsidR="00A85630" w:rsidRDefault="00A85630" w:rsidP="00A85630">
      <w:pPr>
        <w:pStyle w:val="Heading1"/>
        <w:ind w:left="2636"/>
      </w:pPr>
      <w:r>
        <w:rPr>
          <w:noProof/>
          <w:lang w:val="en-GB" w:eastAsia="en-GB" w:bidi="ar-SA"/>
        </w:rPr>
        <w:lastRenderedPageBreak/>
        <w:drawing>
          <wp:anchor distT="0" distB="0" distL="0" distR="0" simplePos="0" relativeHeight="251696128" behindDoc="0" locked="0" layoutInCell="1" allowOverlap="1" wp14:anchorId="670633B5" wp14:editId="73FAA169">
            <wp:simplePos x="0" y="0"/>
            <wp:positionH relativeFrom="page">
              <wp:posOffset>799444</wp:posOffset>
            </wp:positionH>
            <wp:positionV relativeFrom="paragraph">
              <wp:posOffset>185117</wp:posOffset>
            </wp:positionV>
            <wp:extent cx="1158755" cy="1548700"/>
            <wp:effectExtent l="0" t="0" r="0" b="0"/>
            <wp:wrapNone/>
            <wp:docPr id="2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png"/>
                    <pic:cNvPicPr/>
                  </pic:nvPicPr>
                  <pic:blipFill>
                    <a:blip r:embed="rId85" cstate="print"/>
                    <a:stretch>
                      <a:fillRect/>
                    </a:stretch>
                  </pic:blipFill>
                  <pic:spPr>
                    <a:xfrm>
                      <a:off x="0" y="0"/>
                      <a:ext cx="1158755" cy="1548700"/>
                    </a:xfrm>
                    <a:prstGeom prst="rect">
                      <a:avLst/>
                    </a:prstGeom>
                  </pic:spPr>
                </pic:pic>
              </a:graphicData>
            </a:graphic>
          </wp:anchor>
        </w:drawing>
      </w:r>
      <w:r>
        <w:rPr>
          <w:color w:val="005DA3"/>
          <w:w w:val="135"/>
        </w:rPr>
        <w:t>Activity 6: New ideas</w:t>
      </w:r>
    </w:p>
    <w:p w:rsidR="00A85630" w:rsidRDefault="00A85630" w:rsidP="00A85630">
      <w:pPr>
        <w:pStyle w:val="BodyText"/>
        <w:spacing w:before="343"/>
        <w:ind w:left="2636" w:right="1246"/>
      </w:pPr>
      <w:r>
        <w:t>Now comes the fun part! You need to write an information text about a monster beast for Professor Behemoth’s Monsterology. The choices are endless and I am sure that you already have an idea about what you might do but here are some pictures that might inspire you.</w:t>
      </w: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10"/>
        <w:rPr>
          <w:sz w:val="22"/>
        </w:rPr>
      </w:pPr>
      <w:r>
        <w:rPr>
          <w:noProof/>
          <w:lang w:val="en-GB" w:eastAsia="en-GB" w:bidi="ar-SA"/>
        </w:rPr>
        <w:drawing>
          <wp:anchor distT="0" distB="0" distL="0" distR="0" simplePos="0" relativeHeight="251675648" behindDoc="0" locked="0" layoutInCell="1" allowOverlap="1" wp14:anchorId="710F203E" wp14:editId="6C54E853">
            <wp:simplePos x="0" y="0"/>
            <wp:positionH relativeFrom="page">
              <wp:posOffset>629578</wp:posOffset>
            </wp:positionH>
            <wp:positionV relativeFrom="paragraph">
              <wp:posOffset>208268</wp:posOffset>
            </wp:positionV>
            <wp:extent cx="2160670" cy="2736723"/>
            <wp:effectExtent l="0" t="0" r="0" b="0"/>
            <wp:wrapTopAndBottom/>
            <wp:docPr id="2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jpeg"/>
                    <pic:cNvPicPr/>
                  </pic:nvPicPr>
                  <pic:blipFill>
                    <a:blip r:embed="rId86" cstate="print"/>
                    <a:stretch>
                      <a:fillRect/>
                    </a:stretch>
                  </pic:blipFill>
                  <pic:spPr>
                    <a:xfrm>
                      <a:off x="0" y="0"/>
                      <a:ext cx="2160670" cy="2736723"/>
                    </a:xfrm>
                    <a:prstGeom prst="rect">
                      <a:avLst/>
                    </a:prstGeom>
                  </pic:spPr>
                </pic:pic>
              </a:graphicData>
            </a:graphic>
          </wp:anchor>
        </w:drawing>
      </w:r>
      <w:r>
        <w:rPr>
          <w:noProof/>
          <w:lang w:val="en-GB" w:eastAsia="en-GB" w:bidi="ar-SA"/>
        </w:rPr>
        <w:drawing>
          <wp:anchor distT="0" distB="0" distL="0" distR="0" simplePos="0" relativeHeight="251676672" behindDoc="0" locked="0" layoutInCell="1" allowOverlap="1" wp14:anchorId="1061B775" wp14:editId="0FC7CE5C">
            <wp:simplePos x="0" y="0"/>
            <wp:positionH relativeFrom="page">
              <wp:posOffset>2888907</wp:posOffset>
            </wp:positionH>
            <wp:positionV relativeFrom="paragraph">
              <wp:posOffset>201918</wp:posOffset>
            </wp:positionV>
            <wp:extent cx="2033758" cy="2689479"/>
            <wp:effectExtent l="0" t="0" r="0" b="0"/>
            <wp:wrapTopAndBottom/>
            <wp:docPr id="3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1.jpeg"/>
                    <pic:cNvPicPr/>
                  </pic:nvPicPr>
                  <pic:blipFill>
                    <a:blip r:embed="rId87" cstate="print"/>
                    <a:stretch>
                      <a:fillRect/>
                    </a:stretch>
                  </pic:blipFill>
                  <pic:spPr>
                    <a:xfrm>
                      <a:off x="0" y="0"/>
                      <a:ext cx="2033758" cy="2689479"/>
                    </a:xfrm>
                    <a:prstGeom prst="rect">
                      <a:avLst/>
                    </a:prstGeom>
                  </pic:spPr>
                </pic:pic>
              </a:graphicData>
            </a:graphic>
          </wp:anchor>
        </w:drawing>
      </w:r>
      <w:r>
        <w:rPr>
          <w:noProof/>
          <w:lang w:val="en-GB" w:eastAsia="en-GB" w:bidi="ar-SA"/>
        </w:rPr>
        <w:drawing>
          <wp:anchor distT="0" distB="0" distL="0" distR="0" simplePos="0" relativeHeight="251677696" behindDoc="0" locked="0" layoutInCell="1" allowOverlap="1" wp14:anchorId="7F446481" wp14:editId="7DD094D5">
            <wp:simplePos x="0" y="0"/>
            <wp:positionH relativeFrom="page">
              <wp:posOffset>5027586</wp:posOffset>
            </wp:positionH>
            <wp:positionV relativeFrom="paragraph">
              <wp:posOffset>213983</wp:posOffset>
            </wp:positionV>
            <wp:extent cx="2170050" cy="2700337"/>
            <wp:effectExtent l="0" t="0" r="0" b="0"/>
            <wp:wrapTopAndBottom/>
            <wp:docPr id="3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jpeg"/>
                    <pic:cNvPicPr/>
                  </pic:nvPicPr>
                  <pic:blipFill>
                    <a:blip r:embed="rId88" cstate="print"/>
                    <a:stretch>
                      <a:fillRect/>
                    </a:stretch>
                  </pic:blipFill>
                  <pic:spPr>
                    <a:xfrm>
                      <a:off x="0" y="0"/>
                      <a:ext cx="2170050" cy="2700337"/>
                    </a:xfrm>
                    <a:prstGeom prst="rect">
                      <a:avLst/>
                    </a:prstGeom>
                  </pic:spPr>
                </pic:pic>
              </a:graphicData>
            </a:graphic>
          </wp:anchor>
        </w:drawing>
      </w: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8"/>
        <w:rPr>
          <w:sz w:val="16"/>
        </w:rPr>
      </w:pPr>
      <w:r>
        <w:rPr>
          <w:noProof/>
          <w:lang w:val="en-GB" w:eastAsia="en-GB" w:bidi="ar-SA"/>
        </w:rPr>
        <w:drawing>
          <wp:anchor distT="0" distB="0" distL="0" distR="0" simplePos="0" relativeHeight="251678720" behindDoc="0" locked="0" layoutInCell="1" allowOverlap="1" wp14:anchorId="45EAA5D7" wp14:editId="55E909B0">
            <wp:simplePos x="0" y="0"/>
            <wp:positionH relativeFrom="page">
              <wp:posOffset>628310</wp:posOffset>
            </wp:positionH>
            <wp:positionV relativeFrom="paragraph">
              <wp:posOffset>154253</wp:posOffset>
            </wp:positionV>
            <wp:extent cx="2043513" cy="2484596"/>
            <wp:effectExtent l="0" t="0" r="0" b="0"/>
            <wp:wrapTopAndBottom/>
            <wp:docPr id="3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3.jpeg"/>
                    <pic:cNvPicPr/>
                  </pic:nvPicPr>
                  <pic:blipFill>
                    <a:blip r:embed="rId89" cstate="print"/>
                    <a:stretch>
                      <a:fillRect/>
                    </a:stretch>
                  </pic:blipFill>
                  <pic:spPr>
                    <a:xfrm>
                      <a:off x="0" y="0"/>
                      <a:ext cx="2043513" cy="2484596"/>
                    </a:xfrm>
                    <a:prstGeom prst="rect">
                      <a:avLst/>
                    </a:prstGeom>
                  </pic:spPr>
                </pic:pic>
              </a:graphicData>
            </a:graphic>
          </wp:anchor>
        </w:drawing>
      </w:r>
      <w:r>
        <w:rPr>
          <w:noProof/>
          <w:lang w:val="en-GB" w:eastAsia="en-GB" w:bidi="ar-SA"/>
        </w:rPr>
        <w:drawing>
          <wp:anchor distT="0" distB="0" distL="0" distR="0" simplePos="0" relativeHeight="251679744" behindDoc="0" locked="0" layoutInCell="1" allowOverlap="1" wp14:anchorId="682583F2" wp14:editId="0243C10C">
            <wp:simplePos x="0" y="0"/>
            <wp:positionH relativeFrom="page">
              <wp:posOffset>2817152</wp:posOffset>
            </wp:positionH>
            <wp:positionV relativeFrom="paragraph">
              <wp:posOffset>156133</wp:posOffset>
            </wp:positionV>
            <wp:extent cx="4317441" cy="2477928"/>
            <wp:effectExtent l="0" t="0" r="0" b="0"/>
            <wp:wrapTopAndBottom/>
            <wp:docPr id="3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4.png"/>
                    <pic:cNvPicPr/>
                  </pic:nvPicPr>
                  <pic:blipFill>
                    <a:blip r:embed="rId90" cstate="print"/>
                    <a:stretch>
                      <a:fillRect/>
                    </a:stretch>
                  </pic:blipFill>
                  <pic:spPr>
                    <a:xfrm>
                      <a:off x="0" y="0"/>
                      <a:ext cx="4317441" cy="2477928"/>
                    </a:xfrm>
                    <a:prstGeom prst="rect">
                      <a:avLst/>
                    </a:prstGeom>
                  </pic:spPr>
                </pic:pic>
              </a:graphicData>
            </a:graphic>
          </wp:anchor>
        </w:drawing>
      </w:r>
    </w:p>
    <w:p w:rsidR="00A85630" w:rsidRDefault="00A85630" w:rsidP="00A85630">
      <w:pPr>
        <w:rPr>
          <w:sz w:val="16"/>
        </w:rPr>
        <w:sectPr w:rsidR="00A85630">
          <w:headerReference w:type="default" r:id="rId91"/>
          <w:footerReference w:type="default" r:id="rId92"/>
          <w:pgSz w:w="11910" w:h="16840"/>
          <w:pgMar w:top="1360" w:right="380" w:bottom="1280" w:left="820" w:header="0" w:footer="1098" w:gutter="0"/>
          <w:pgNumType w:start="11"/>
          <w:cols w:space="720"/>
        </w:sectPr>
      </w:pPr>
    </w:p>
    <w:p w:rsidR="00A85630" w:rsidRDefault="00A85630" w:rsidP="00A85630">
      <w:pPr>
        <w:pStyle w:val="BodyText"/>
        <w:spacing w:before="11"/>
        <w:rPr>
          <w:sz w:val="11"/>
        </w:rPr>
      </w:pPr>
    </w:p>
    <w:p w:rsidR="00A85630" w:rsidRDefault="00A85630" w:rsidP="00A85630">
      <w:pPr>
        <w:pStyle w:val="BodyText"/>
        <w:spacing w:before="96" w:line="216" w:lineRule="auto"/>
        <w:ind w:left="1345" w:right="1292" w:hanging="360"/>
      </w:pPr>
      <w:r>
        <w:rPr>
          <w:rFonts w:ascii="Segoe UI Symbol" w:hAnsi="Segoe UI Symbol" w:cs="Segoe UI Symbol"/>
        </w:rPr>
        <w:t>★</w:t>
      </w:r>
      <w:r>
        <w:rPr>
          <w:rFonts w:ascii="Times New Roman" w:hAnsi="Times New Roman"/>
        </w:rPr>
        <w:t xml:space="preserve"> </w:t>
      </w:r>
      <w:r>
        <w:t>Coming up with ideas! I have given you a few ideas for what your different paragraphs could be about below and I am sure that you can think of others. Use the space to get as many ideas down as you can or</w:t>
      </w:r>
    </w:p>
    <w:p w:rsidR="00A85630" w:rsidRDefault="00A85630" w:rsidP="00A85630">
      <w:pPr>
        <w:pStyle w:val="BodyText"/>
        <w:spacing w:before="4"/>
        <w:ind w:left="1345"/>
      </w:pPr>
      <w:r>
        <w:t>use separate paper</w:t>
      </w:r>
    </w:p>
    <w:p w:rsidR="00A85630" w:rsidRDefault="00A85630" w:rsidP="00A85630">
      <w:pPr>
        <w:pStyle w:val="BodyText"/>
        <w:spacing w:before="4"/>
      </w:pPr>
    </w:p>
    <w:tbl>
      <w:tblPr>
        <w:tblW w:w="0" w:type="auto"/>
        <w:tblInd w:w="1998" w:type="dxa"/>
        <w:tblLayout w:type="fixed"/>
        <w:tblCellMar>
          <w:left w:w="0" w:type="dxa"/>
          <w:right w:w="0" w:type="dxa"/>
        </w:tblCellMar>
        <w:tblLook w:val="01E0" w:firstRow="1" w:lastRow="1" w:firstColumn="1" w:lastColumn="1" w:noHBand="0" w:noVBand="0"/>
      </w:tblPr>
      <w:tblGrid>
        <w:gridCol w:w="3206"/>
        <w:gridCol w:w="1781"/>
        <w:gridCol w:w="2251"/>
      </w:tblGrid>
      <w:tr w:rsidR="00A85630" w:rsidTr="006E7249">
        <w:trPr>
          <w:trHeight w:val="510"/>
        </w:trPr>
        <w:tc>
          <w:tcPr>
            <w:tcW w:w="3206" w:type="dxa"/>
          </w:tcPr>
          <w:p w:rsidR="00A85630" w:rsidRDefault="00A85630" w:rsidP="006E7249">
            <w:pPr>
              <w:pStyle w:val="TableParagraph"/>
              <w:spacing w:line="340" w:lineRule="exact"/>
              <w:ind w:left="73"/>
              <w:rPr>
                <w:b/>
                <w:sz w:val="28"/>
              </w:rPr>
            </w:pPr>
            <w:r>
              <w:rPr>
                <w:b/>
                <w:sz w:val="28"/>
              </w:rPr>
              <w:t>Appearance</w:t>
            </w:r>
          </w:p>
        </w:tc>
        <w:tc>
          <w:tcPr>
            <w:tcW w:w="1781" w:type="dxa"/>
          </w:tcPr>
          <w:p w:rsidR="00A85630" w:rsidRDefault="00A85630" w:rsidP="006E7249">
            <w:pPr>
              <w:pStyle w:val="TableParagraph"/>
              <w:spacing w:line="340" w:lineRule="exact"/>
              <w:ind w:right="105"/>
              <w:jc w:val="right"/>
              <w:rPr>
                <w:b/>
                <w:sz w:val="28"/>
              </w:rPr>
            </w:pPr>
            <w:r>
              <w:rPr>
                <w:b/>
                <w:sz w:val="28"/>
              </w:rPr>
              <w:t>Diet</w:t>
            </w:r>
          </w:p>
        </w:tc>
        <w:tc>
          <w:tcPr>
            <w:tcW w:w="2251" w:type="dxa"/>
          </w:tcPr>
          <w:p w:rsidR="00A85630" w:rsidRDefault="00A85630" w:rsidP="006E7249">
            <w:pPr>
              <w:pStyle w:val="TableParagraph"/>
              <w:rPr>
                <w:rFonts w:ascii="Times New Roman"/>
                <w:sz w:val="26"/>
              </w:rPr>
            </w:pPr>
          </w:p>
        </w:tc>
      </w:tr>
      <w:tr w:rsidR="00A85630" w:rsidTr="006E7249">
        <w:trPr>
          <w:trHeight w:val="854"/>
        </w:trPr>
        <w:tc>
          <w:tcPr>
            <w:tcW w:w="3206" w:type="dxa"/>
          </w:tcPr>
          <w:p w:rsidR="00A85630" w:rsidRDefault="00A85630" w:rsidP="006E7249">
            <w:pPr>
              <w:pStyle w:val="TableParagraph"/>
              <w:spacing w:before="169" w:line="341" w:lineRule="exact"/>
              <w:ind w:left="50"/>
              <w:rPr>
                <w:sz w:val="28"/>
              </w:rPr>
            </w:pPr>
            <w:r>
              <w:rPr>
                <w:w w:val="99"/>
                <w:sz w:val="28"/>
              </w:rPr>
              <w:t>-</w:t>
            </w:r>
          </w:p>
          <w:p w:rsidR="00A85630" w:rsidRDefault="00A85630" w:rsidP="006E7249">
            <w:pPr>
              <w:pStyle w:val="TableParagraph"/>
              <w:spacing w:line="324" w:lineRule="exact"/>
              <w:ind w:left="50"/>
              <w:rPr>
                <w:sz w:val="28"/>
              </w:rPr>
            </w:pPr>
            <w:r>
              <w:rPr>
                <w:w w:val="99"/>
                <w:sz w:val="28"/>
              </w:rPr>
              <w:t>-</w:t>
            </w:r>
          </w:p>
        </w:tc>
        <w:tc>
          <w:tcPr>
            <w:tcW w:w="1781" w:type="dxa"/>
          </w:tcPr>
          <w:p w:rsidR="00A85630" w:rsidRDefault="00A85630" w:rsidP="006E7249">
            <w:pPr>
              <w:pStyle w:val="TableParagraph"/>
              <w:rPr>
                <w:rFonts w:ascii="Times New Roman"/>
                <w:sz w:val="26"/>
              </w:rPr>
            </w:pPr>
          </w:p>
        </w:tc>
        <w:tc>
          <w:tcPr>
            <w:tcW w:w="2251" w:type="dxa"/>
          </w:tcPr>
          <w:p w:rsidR="00A85630" w:rsidRDefault="00A85630" w:rsidP="006E7249">
            <w:pPr>
              <w:pStyle w:val="TableParagraph"/>
              <w:spacing w:before="169" w:line="341" w:lineRule="exact"/>
              <w:ind w:left="126"/>
              <w:rPr>
                <w:b/>
                <w:sz w:val="28"/>
              </w:rPr>
            </w:pPr>
            <w:r>
              <w:rPr>
                <w:b/>
                <w:w w:val="99"/>
                <w:sz w:val="28"/>
              </w:rPr>
              <w:t>-</w:t>
            </w:r>
          </w:p>
          <w:p w:rsidR="00A85630" w:rsidRDefault="00A85630" w:rsidP="006E7249">
            <w:pPr>
              <w:pStyle w:val="TableParagraph"/>
              <w:spacing w:line="324" w:lineRule="exact"/>
              <w:ind w:left="126"/>
              <w:rPr>
                <w:b/>
                <w:sz w:val="28"/>
              </w:rPr>
            </w:pPr>
            <w:r>
              <w:rPr>
                <w:b/>
                <w:w w:val="99"/>
                <w:sz w:val="28"/>
              </w:rPr>
              <w:t>-</w:t>
            </w:r>
          </w:p>
        </w:tc>
      </w:tr>
      <w:tr w:rsidR="00A85630" w:rsidTr="006E7249">
        <w:trPr>
          <w:trHeight w:val="854"/>
        </w:trPr>
        <w:tc>
          <w:tcPr>
            <w:tcW w:w="3206" w:type="dxa"/>
          </w:tcPr>
          <w:p w:rsidR="00A85630" w:rsidRDefault="00A85630" w:rsidP="006E7249">
            <w:pPr>
              <w:pStyle w:val="TableParagraph"/>
              <w:spacing w:before="1" w:line="341" w:lineRule="exact"/>
              <w:ind w:left="50"/>
              <w:rPr>
                <w:sz w:val="28"/>
              </w:rPr>
            </w:pPr>
            <w:r>
              <w:rPr>
                <w:w w:val="99"/>
                <w:sz w:val="28"/>
              </w:rPr>
              <w:t>-</w:t>
            </w:r>
          </w:p>
          <w:p w:rsidR="00A85630" w:rsidRDefault="00A85630" w:rsidP="006E7249">
            <w:pPr>
              <w:pStyle w:val="TableParagraph"/>
              <w:spacing w:line="341" w:lineRule="exact"/>
              <w:ind w:left="50"/>
              <w:rPr>
                <w:sz w:val="28"/>
              </w:rPr>
            </w:pPr>
            <w:r>
              <w:rPr>
                <w:w w:val="99"/>
                <w:sz w:val="28"/>
              </w:rPr>
              <w:t>-</w:t>
            </w:r>
          </w:p>
        </w:tc>
        <w:tc>
          <w:tcPr>
            <w:tcW w:w="1781" w:type="dxa"/>
          </w:tcPr>
          <w:p w:rsidR="00A85630" w:rsidRDefault="00A85630" w:rsidP="006E7249">
            <w:pPr>
              <w:pStyle w:val="TableParagraph"/>
              <w:rPr>
                <w:rFonts w:ascii="Times New Roman"/>
                <w:sz w:val="26"/>
              </w:rPr>
            </w:pPr>
          </w:p>
        </w:tc>
        <w:tc>
          <w:tcPr>
            <w:tcW w:w="2251" w:type="dxa"/>
          </w:tcPr>
          <w:p w:rsidR="00A85630" w:rsidRDefault="00A85630" w:rsidP="006E7249">
            <w:pPr>
              <w:pStyle w:val="TableParagraph"/>
              <w:spacing w:before="1" w:line="341" w:lineRule="exact"/>
              <w:ind w:left="126"/>
              <w:rPr>
                <w:b/>
                <w:sz w:val="28"/>
              </w:rPr>
            </w:pPr>
            <w:r>
              <w:rPr>
                <w:b/>
                <w:w w:val="99"/>
                <w:sz w:val="28"/>
              </w:rPr>
              <w:t>-</w:t>
            </w:r>
          </w:p>
          <w:p w:rsidR="00A85630" w:rsidRDefault="00A85630" w:rsidP="006E7249">
            <w:pPr>
              <w:pStyle w:val="TableParagraph"/>
              <w:spacing w:line="341" w:lineRule="exact"/>
              <w:ind w:left="107"/>
              <w:rPr>
                <w:b/>
                <w:sz w:val="28"/>
              </w:rPr>
            </w:pPr>
            <w:r>
              <w:rPr>
                <w:b/>
                <w:w w:val="99"/>
                <w:sz w:val="28"/>
              </w:rPr>
              <w:t>-</w:t>
            </w:r>
          </w:p>
        </w:tc>
      </w:tr>
      <w:tr w:rsidR="00A85630" w:rsidTr="006E7249">
        <w:trPr>
          <w:trHeight w:val="683"/>
        </w:trPr>
        <w:tc>
          <w:tcPr>
            <w:tcW w:w="3206" w:type="dxa"/>
          </w:tcPr>
          <w:p w:rsidR="00A85630" w:rsidRDefault="00A85630" w:rsidP="006E7249">
            <w:pPr>
              <w:pStyle w:val="TableParagraph"/>
              <w:spacing w:before="169"/>
              <w:ind w:left="73"/>
              <w:rPr>
                <w:b/>
                <w:sz w:val="28"/>
              </w:rPr>
            </w:pPr>
            <w:r>
              <w:rPr>
                <w:b/>
                <w:sz w:val="28"/>
              </w:rPr>
              <w:t>Habitat</w:t>
            </w:r>
          </w:p>
        </w:tc>
        <w:tc>
          <w:tcPr>
            <w:tcW w:w="1781" w:type="dxa"/>
          </w:tcPr>
          <w:p w:rsidR="00A85630" w:rsidRDefault="00A85630" w:rsidP="006E7249">
            <w:pPr>
              <w:pStyle w:val="TableParagraph"/>
              <w:rPr>
                <w:rFonts w:ascii="Times New Roman"/>
                <w:sz w:val="26"/>
              </w:rPr>
            </w:pPr>
          </w:p>
        </w:tc>
        <w:tc>
          <w:tcPr>
            <w:tcW w:w="2251" w:type="dxa"/>
          </w:tcPr>
          <w:p w:rsidR="00A85630" w:rsidRDefault="00A85630" w:rsidP="006E7249">
            <w:pPr>
              <w:pStyle w:val="TableParagraph"/>
              <w:spacing w:before="169"/>
              <w:ind w:left="126"/>
              <w:rPr>
                <w:b/>
                <w:sz w:val="28"/>
              </w:rPr>
            </w:pPr>
            <w:r>
              <w:rPr>
                <w:b/>
                <w:sz w:val="28"/>
              </w:rPr>
              <w:t>Abilities</w:t>
            </w:r>
          </w:p>
        </w:tc>
      </w:tr>
      <w:tr w:rsidR="00A85630" w:rsidTr="006E7249">
        <w:trPr>
          <w:trHeight w:val="1708"/>
        </w:trPr>
        <w:tc>
          <w:tcPr>
            <w:tcW w:w="3206" w:type="dxa"/>
          </w:tcPr>
          <w:p w:rsidR="00A85630" w:rsidRDefault="00A85630" w:rsidP="006E7249">
            <w:pPr>
              <w:pStyle w:val="TableParagraph"/>
              <w:spacing w:before="171" w:line="341" w:lineRule="exact"/>
              <w:ind w:left="50"/>
              <w:rPr>
                <w:sz w:val="28"/>
              </w:rPr>
            </w:pPr>
            <w:r>
              <w:rPr>
                <w:w w:val="99"/>
                <w:sz w:val="28"/>
              </w:rPr>
              <w:t>-</w:t>
            </w:r>
          </w:p>
          <w:p w:rsidR="00A85630" w:rsidRDefault="00A85630" w:rsidP="006E7249">
            <w:pPr>
              <w:pStyle w:val="TableParagraph"/>
              <w:spacing w:line="341" w:lineRule="exact"/>
              <w:ind w:left="50"/>
              <w:rPr>
                <w:sz w:val="28"/>
              </w:rPr>
            </w:pPr>
            <w:r>
              <w:rPr>
                <w:w w:val="99"/>
                <w:sz w:val="28"/>
              </w:rPr>
              <w:t>-</w:t>
            </w:r>
          </w:p>
          <w:p w:rsidR="00A85630" w:rsidRDefault="00A85630" w:rsidP="006E7249">
            <w:pPr>
              <w:pStyle w:val="TableParagraph"/>
              <w:spacing w:line="341" w:lineRule="exact"/>
              <w:ind w:left="50"/>
              <w:rPr>
                <w:sz w:val="28"/>
              </w:rPr>
            </w:pPr>
            <w:r>
              <w:rPr>
                <w:w w:val="99"/>
                <w:sz w:val="28"/>
              </w:rPr>
              <w:t>-</w:t>
            </w:r>
          </w:p>
          <w:p w:rsidR="00A85630" w:rsidRDefault="00A85630" w:rsidP="006E7249">
            <w:pPr>
              <w:pStyle w:val="TableParagraph"/>
              <w:spacing w:line="341" w:lineRule="exact"/>
              <w:ind w:left="50"/>
              <w:rPr>
                <w:sz w:val="28"/>
              </w:rPr>
            </w:pPr>
            <w:r>
              <w:rPr>
                <w:w w:val="99"/>
                <w:sz w:val="28"/>
              </w:rPr>
              <w:t>-</w:t>
            </w:r>
          </w:p>
        </w:tc>
        <w:tc>
          <w:tcPr>
            <w:tcW w:w="1781" w:type="dxa"/>
          </w:tcPr>
          <w:p w:rsidR="00A85630" w:rsidRDefault="00A85630" w:rsidP="006E7249">
            <w:pPr>
              <w:pStyle w:val="TableParagraph"/>
              <w:rPr>
                <w:rFonts w:ascii="Times New Roman"/>
                <w:sz w:val="26"/>
              </w:rPr>
            </w:pPr>
          </w:p>
        </w:tc>
        <w:tc>
          <w:tcPr>
            <w:tcW w:w="2251" w:type="dxa"/>
          </w:tcPr>
          <w:p w:rsidR="00A85630" w:rsidRDefault="00A85630" w:rsidP="006E7249">
            <w:pPr>
              <w:pStyle w:val="TableParagraph"/>
              <w:spacing w:before="171" w:line="341" w:lineRule="exact"/>
              <w:ind w:left="126"/>
              <w:rPr>
                <w:b/>
                <w:sz w:val="28"/>
              </w:rPr>
            </w:pPr>
            <w:r>
              <w:rPr>
                <w:b/>
                <w:w w:val="99"/>
                <w:sz w:val="28"/>
              </w:rPr>
              <w:t>-</w:t>
            </w:r>
          </w:p>
          <w:p w:rsidR="00A85630" w:rsidRDefault="00A85630" w:rsidP="006E7249">
            <w:pPr>
              <w:pStyle w:val="TableParagraph"/>
              <w:spacing w:line="341" w:lineRule="exact"/>
              <w:ind w:left="126"/>
              <w:rPr>
                <w:b/>
                <w:sz w:val="28"/>
              </w:rPr>
            </w:pPr>
            <w:r>
              <w:rPr>
                <w:b/>
                <w:w w:val="99"/>
                <w:sz w:val="28"/>
              </w:rPr>
              <w:t>-</w:t>
            </w:r>
          </w:p>
          <w:p w:rsidR="00A85630" w:rsidRDefault="00A85630" w:rsidP="006E7249">
            <w:pPr>
              <w:pStyle w:val="TableParagraph"/>
              <w:spacing w:line="341" w:lineRule="exact"/>
              <w:ind w:left="126"/>
              <w:rPr>
                <w:b/>
                <w:sz w:val="28"/>
              </w:rPr>
            </w:pPr>
            <w:r>
              <w:rPr>
                <w:b/>
                <w:w w:val="99"/>
                <w:sz w:val="28"/>
              </w:rPr>
              <w:t>-</w:t>
            </w:r>
          </w:p>
          <w:p w:rsidR="00A85630" w:rsidRDefault="00A85630" w:rsidP="006E7249">
            <w:pPr>
              <w:pStyle w:val="TableParagraph"/>
              <w:spacing w:line="341" w:lineRule="exact"/>
              <w:ind w:left="107"/>
              <w:rPr>
                <w:b/>
                <w:sz w:val="28"/>
              </w:rPr>
            </w:pPr>
            <w:r>
              <w:rPr>
                <w:b/>
                <w:w w:val="99"/>
                <w:sz w:val="28"/>
              </w:rPr>
              <w:t>-</w:t>
            </w:r>
          </w:p>
        </w:tc>
      </w:tr>
      <w:tr w:rsidR="00A85630" w:rsidTr="006E7249">
        <w:trPr>
          <w:trHeight w:val="683"/>
        </w:trPr>
        <w:tc>
          <w:tcPr>
            <w:tcW w:w="3206" w:type="dxa"/>
          </w:tcPr>
          <w:p w:rsidR="00A85630" w:rsidRDefault="00A85630" w:rsidP="006E7249">
            <w:pPr>
              <w:pStyle w:val="TableParagraph"/>
              <w:spacing w:before="171"/>
              <w:ind w:left="73"/>
              <w:rPr>
                <w:b/>
                <w:sz w:val="28"/>
              </w:rPr>
            </w:pPr>
            <w:r>
              <w:rPr>
                <w:b/>
                <w:sz w:val="28"/>
              </w:rPr>
              <w:t>Friends/Enemies</w:t>
            </w:r>
          </w:p>
        </w:tc>
        <w:tc>
          <w:tcPr>
            <w:tcW w:w="1781" w:type="dxa"/>
          </w:tcPr>
          <w:p w:rsidR="00A85630" w:rsidRDefault="00A85630" w:rsidP="006E7249">
            <w:pPr>
              <w:pStyle w:val="TableParagraph"/>
              <w:rPr>
                <w:rFonts w:ascii="Times New Roman"/>
                <w:sz w:val="26"/>
              </w:rPr>
            </w:pPr>
          </w:p>
        </w:tc>
        <w:tc>
          <w:tcPr>
            <w:tcW w:w="2251" w:type="dxa"/>
          </w:tcPr>
          <w:p w:rsidR="00A85630" w:rsidRDefault="00A85630" w:rsidP="006E7249">
            <w:pPr>
              <w:pStyle w:val="TableParagraph"/>
              <w:spacing w:before="171"/>
              <w:ind w:left="126"/>
              <w:rPr>
                <w:b/>
                <w:sz w:val="28"/>
              </w:rPr>
            </w:pPr>
            <w:r>
              <w:rPr>
                <w:b/>
                <w:sz w:val="28"/>
              </w:rPr>
              <w:t>Weapons/Powers</w:t>
            </w:r>
          </w:p>
        </w:tc>
      </w:tr>
      <w:tr w:rsidR="00A85630" w:rsidTr="006E7249">
        <w:trPr>
          <w:trHeight w:val="854"/>
        </w:trPr>
        <w:tc>
          <w:tcPr>
            <w:tcW w:w="3206" w:type="dxa"/>
          </w:tcPr>
          <w:p w:rsidR="00A85630" w:rsidRDefault="00A85630" w:rsidP="006E7249">
            <w:pPr>
              <w:pStyle w:val="TableParagraph"/>
              <w:spacing w:before="169" w:line="341" w:lineRule="exact"/>
              <w:ind w:left="50"/>
              <w:rPr>
                <w:sz w:val="28"/>
              </w:rPr>
            </w:pPr>
            <w:r>
              <w:rPr>
                <w:w w:val="99"/>
                <w:sz w:val="28"/>
              </w:rPr>
              <w:t>-</w:t>
            </w:r>
          </w:p>
          <w:p w:rsidR="00A85630" w:rsidRDefault="00A85630" w:rsidP="006E7249">
            <w:pPr>
              <w:pStyle w:val="TableParagraph"/>
              <w:spacing w:line="324" w:lineRule="exact"/>
              <w:ind w:left="50"/>
              <w:rPr>
                <w:sz w:val="28"/>
              </w:rPr>
            </w:pPr>
            <w:r>
              <w:rPr>
                <w:w w:val="99"/>
                <w:sz w:val="28"/>
              </w:rPr>
              <w:t>-</w:t>
            </w:r>
          </w:p>
        </w:tc>
        <w:tc>
          <w:tcPr>
            <w:tcW w:w="1781" w:type="dxa"/>
          </w:tcPr>
          <w:p w:rsidR="00A85630" w:rsidRDefault="00A85630" w:rsidP="006E7249">
            <w:pPr>
              <w:pStyle w:val="TableParagraph"/>
              <w:rPr>
                <w:rFonts w:ascii="Times New Roman"/>
                <w:sz w:val="26"/>
              </w:rPr>
            </w:pPr>
          </w:p>
        </w:tc>
        <w:tc>
          <w:tcPr>
            <w:tcW w:w="2251" w:type="dxa"/>
          </w:tcPr>
          <w:p w:rsidR="00A85630" w:rsidRDefault="00A85630" w:rsidP="006E7249">
            <w:pPr>
              <w:pStyle w:val="TableParagraph"/>
              <w:spacing w:before="169" w:line="341" w:lineRule="exact"/>
              <w:ind w:left="126"/>
              <w:rPr>
                <w:b/>
                <w:sz w:val="28"/>
              </w:rPr>
            </w:pPr>
            <w:r>
              <w:rPr>
                <w:b/>
                <w:w w:val="99"/>
                <w:sz w:val="28"/>
              </w:rPr>
              <w:t>-</w:t>
            </w:r>
          </w:p>
          <w:p w:rsidR="00A85630" w:rsidRDefault="00A85630" w:rsidP="006E7249">
            <w:pPr>
              <w:pStyle w:val="TableParagraph"/>
              <w:spacing w:line="324" w:lineRule="exact"/>
              <w:ind w:left="126"/>
              <w:rPr>
                <w:b/>
                <w:sz w:val="28"/>
              </w:rPr>
            </w:pPr>
            <w:r>
              <w:rPr>
                <w:b/>
                <w:w w:val="99"/>
                <w:sz w:val="28"/>
              </w:rPr>
              <w:t>-</w:t>
            </w:r>
          </w:p>
        </w:tc>
      </w:tr>
      <w:tr w:rsidR="00A85630" w:rsidTr="006E7249">
        <w:trPr>
          <w:trHeight w:val="683"/>
        </w:trPr>
        <w:tc>
          <w:tcPr>
            <w:tcW w:w="3206" w:type="dxa"/>
          </w:tcPr>
          <w:p w:rsidR="00A85630" w:rsidRDefault="00A85630" w:rsidP="006E7249">
            <w:pPr>
              <w:pStyle w:val="TableParagraph"/>
              <w:spacing w:before="1" w:line="341" w:lineRule="exact"/>
              <w:ind w:left="50"/>
              <w:rPr>
                <w:sz w:val="28"/>
              </w:rPr>
            </w:pPr>
            <w:r>
              <w:rPr>
                <w:w w:val="99"/>
                <w:sz w:val="28"/>
              </w:rPr>
              <w:t>-</w:t>
            </w:r>
          </w:p>
          <w:p w:rsidR="00A85630" w:rsidRDefault="00A85630" w:rsidP="006E7249">
            <w:pPr>
              <w:pStyle w:val="TableParagraph"/>
              <w:spacing w:line="321" w:lineRule="exact"/>
              <w:ind w:left="50"/>
              <w:rPr>
                <w:sz w:val="28"/>
              </w:rPr>
            </w:pPr>
            <w:r>
              <w:rPr>
                <w:w w:val="99"/>
                <w:sz w:val="28"/>
              </w:rPr>
              <w:t>-</w:t>
            </w:r>
          </w:p>
        </w:tc>
        <w:tc>
          <w:tcPr>
            <w:tcW w:w="1781" w:type="dxa"/>
          </w:tcPr>
          <w:p w:rsidR="00A85630" w:rsidRDefault="00A85630" w:rsidP="006E7249">
            <w:pPr>
              <w:pStyle w:val="TableParagraph"/>
              <w:rPr>
                <w:rFonts w:ascii="Times New Roman"/>
                <w:sz w:val="26"/>
              </w:rPr>
            </w:pPr>
          </w:p>
        </w:tc>
        <w:tc>
          <w:tcPr>
            <w:tcW w:w="2251" w:type="dxa"/>
          </w:tcPr>
          <w:p w:rsidR="00A85630" w:rsidRDefault="00A85630" w:rsidP="006E7249">
            <w:pPr>
              <w:pStyle w:val="TableParagraph"/>
              <w:spacing w:before="1" w:line="341" w:lineRule="exact"/>
              <w:ind w:left="126"/>
              <w:rPr>
                <w:b/>
                <w:sz w:val="28"/>
              </w:rPr>
            </w:pPr>
            <w:r>
              <w:rPr>
                <w:b/>
                <w:w w:val="99"/>
                <w:sz w:val="28"/>
              </w:rPr>
              <w:t>-</w:t>
            </w:r>
          </w:p>
          <w:p w:rsidR="00A85630" w:rsidRDefault="00A85630" w:rsidP="006E7249">
            <w:pPr>
              <w:pStyle w:val="TableParagraph"/>
              <w:spacing w:line="321" w:lineRule="exact"/>
              <w:ind w:left="126"/>
              <w:rPr>
                <w:b/>
                <w:sz w:val="28"/>
              </w:rPr>
            </w:pPr>
            <w:r>
              <w:rPr>
                <w:b/>
                <w:w w:val="99"/>
                <w:sz w:val="28"/>
              </w:rPr>
              <w:t>-</w:t>
            </w:r>
          </w:p>
        </w:tc>
      </w:tr>
    </w:tbl>
    <w:p w:rsidR="00A85630" w:rsidRDefault="00A85630" w:rsidP="00A85630">
      <w:pPr>
        <w:pStyle w:val="BodyText"/>
        <w:rPr>
          <w:sz w:val="34"/>
        </w:rPr>
      </w:pPr>
    </w:p>
    <w:p w:rsidR="00A85630" w:rsidRDefault="00A85630" w:rsidP="00A85630">
      <w:pPr>
        <w:pStyle w:val="BodyText"/>
        <w:spacing w:before="1"/>
        <w:rPr>
          <w:sz w:val="50"/>
        </w:rPr>
      </w:pPr>
    </w:p>
    <w:p w:rsidR="00A85630" w:rsidRDefault="00A85630" w:rsidP="00A85630">
      <w:pPr>
        <w:pStyle w:val="Heading3"/>
        <w:tabs>
          <w:tab w:val="left" w:pos="6384"/>
        </w:tabs>
        <w:ind w:left="2065"/>
      </w:pPr>
      <w:r>
        <w:t>Quotations from</w:t>
      </w:r>
      <w:r>
        <w:rPr>
          <w:spacing w:val="-3"/>
        </w:rPr>
        <w:t xml:space="preserve"> </w:t>
      </w:r>
      <w:r>
        <w:t>an</w:t>
      </w:r>
      <w:r>
        <w:rPr>
          <w:spacing w:val="-3"/>
        </w:rPr>
        <w:t xml:space="preserve"> </w:t>
      </w:r>
      <w:r>
        <w:t>expert</w:t>
      </w:r>
      <w:r>
        <w:tab/>
        <w:t>??????????</w:t>
      </w:r>
    </w:p>
    <w:p w:rsidR="00A85630" w:rsidRDefault="00A85630" w:rsidP="00A85630">
      <w:pPr>
        <w:pStyle w:val="BodyText"/>
        <w:spacing w:before="10"/>
        <w:rPr>
          <w:b/>
          <w:sz w:val="27"/>
        </w:rPr>
      </w:pPr>
    </w:p>
    <w:p w:rsidR="00A85630" w:rsidRDefault="00A85630" w:rsidP="00A85630">
      <w:pPr>
        <w:tabs>
          <w:tab w:val="left" w:pos="7104"/>
        </w:tabs>
        <w:spacing w:line="341" w:lineRule="exact"/>
        <w:ind w:left="2041"/>
        <w:rPr>
          <w:b/>
          <w:sz w:val="28"/>
        </w:rPr>
      </w:pPr>
      <w:r>
        <w:rPr>
          <w:sz w:val="28"/>
        </w:rPr>
        <w:t>-</w:t>
      </w:r>
      <w:r>
        <w:rPr>
          <w:sz w:val="28"/>
        </w:rPr>
        <w:tab/>
      </w:r>
      <w:r>
        <w:rPr>
          <w:b/>
          <w:sz w:val="28"/>
        </w:rPr>
        <w:t>-</w:t>
      </w:r>
    </w:p>
    <w:p w:rsidR="00A85630" w:rsidRDefault="00A85630" w:rsidP="00A85630">
      <w:pPr>
        <w:tabs>
          <w:tab w:val="left" w:pos="7104"/>
        </w:tabs>
        <w:spacing w:line="341" w:lineRule="exact"/>
        <w:ind w:left="2041"/>
        <w:rPr>
          <w:b/>
          <w:sz w:val="28"/>
        </w:rPr>
      </w:pPr>
      <w:r>
        <w:rPr>
          <w:sz w:val="28"/>
        </w:rPr>
        <w:t>-</w:t>
      </w:r>
      <w:r>
        <w:rPr>
          <w:sz w:val="28"/>
        </w:rPr>
        <w:tab/>
      </w:r>
      <w:r>
        <w:rPr>
          <w:b/>
          <w:sz w:val="28"/>
        </w:rPr>
        <w:t>-</w:t>
      </w:r>
    </w:p>
    <w:p w:rsidR="00A85630" w:rsidRDefault="00A85630" w:rsidP="00A85630">
      <w:pPr>
        <w:tabs>
          <w:tab w:val="left" w:pos="7104"/>
        </w:tabs>
        <w:spacing w:line="341" w:lineRule="exact"/>
        <w:ind w:left="2041"/>
        <w:rPr>
          <w:b/>
          <w:sz w:val="28"/>
        </w:rPr>
      </w:pPr>
      <w:r>
        <w:rPr>
          <w:sz w:val="28"/>
        </w:rPr>
        <w:t>-</w:t>
      </w:r>
      <w:r>
        <w:rPr>
          <w:sz w:val="28"/>
        </w:rPr>
        <w:tab/>
      </w:r>
      <w:r>
        <w:rPr>
          <w:b/>
          <w:sz w:val="28"/>
        </w:rPr>
        <w:t>-</w:t>
      </w:r>
    </w:p>
    <w:p w:rsidR="00A85630" w:rsidRDefault="00A85630" w:rsidP="00A85630">
      <w:pPr>
        <w:tabs>
          <w:tab w:val="left" w:pos="7104"/>
        </w:tabs>
        <w:spacing w:before="4"/>
        <w:ind w:left="2041"/>
        <w:rPr>
          <w:b/>
          <w:sz w:val="28"/>
        </w:rPr>
      </w:pPr>
      <w:r>
        <w:rPr>
          <w:sz w:val="28"/>
        </w:rPr>
        <w:t>-</w:t>
      </w:r>
      <w:r>
        <w:rPr>
          <w:sz w:val="28"/>
        </w:rPr>
        <w:tab/>
      </w:r>
      <w:r>
        <w:rPr>
          <w:b/>
          <w:sz w:val="28"/>
        </w:rPr>
        <w:t>-</w:t>
      </w:r>
    </w:p>
    <w:p w:rsidR="00A85630" w:rsidRDefault="00A85630" w:rsidP="00A85630">
      <w:pPr>
        <w:rPr>
          <w:sz w:val="28"/>
        </w:rPr>
        <w:sectPr w:rsidR="00A85630">
          <w:headerReference w:type="default" r:id="rId93"/>
          <w:footerReference w:type="default" r:id="rId94"/>
          <w:pgSz w:w="11910" w:h="16840"/>
          <w:pgMar w:top="1580" w:right="380" w:bottom="1280" w:left="820" w:header="0" w:footer="1098" w:gutter="0"/>
          <w:pgNumType w:start="12"/>
          <w:cols w:space="720"/>
        </w:sectPr>
      </w:pPr>
    </w:p>
    <w:p w:rsidR="00A85630" w:rsidRDefault="00A85630" w:rsidP="00A85630">
      <w:pPr>
        <w:pStyle w:val="BodyText"/>
        <w:spacing w:before="79"/>
        <w:ind w:left="625"/>
      </w:pPr>
      <w:r>
        <w:rPr>
          <w:color w:val="005DA3"/>
          <w:w w:val="130"/>
        </w:rPr>
        <w:lastRenderedPageBreak/>
        <w:t>Activity 7: Draw your monster</w:t>
      </w:r>
    </w:p>
    <w:p w:rsidR="00A85630" w:rsidRDefault="00A85630" w:rsidP="00A85630">
      <w:pPr>
        <w:pStyle w:val="BodyText"/>
        <w:rPr>
          <w:sz w:val="20"/>
        </w:rPr>
      </w:pPr>
    </w:p>
    <w:p w:rsidR="00A85630" w:rsidRDefault="00A85630" w:rsidP="00A85630">
      <w:pPr>
        <w:pStyle w:val="BodyText"/>
        <w:spacing w:before="8"/>
        <w:rPr>
          <w:sz w:val="20"/>
        </w:rPr>
      </w:pPr>
      <w:r>
        <w:rPr>
          <w:noProof/>
          <w:lang w:val="en-GB" w:eastAsia="en-GB" w:bidi="ar-SA"/>
        </w:rPr>
        <w:drawing>
          <wp:anchor distT="0" distB="0" distL="0" distR="0" simplePos="0" relativeHeight="251680768" behindDoc="0" locked="0" layoutInCell="1" allowOverlap="1" wp14:anchorId="7C518C93" wp14:editId="5F8ACB7A">
            <wp:simplePos x="0" y="0"/>
            <wp:positionH relativeFrom="page">
              <wp:posOffset>1403538</wp:posOffset>
            </wp:positionH>
            <wp:positionV relativeFrom="paragraph">
              <wp:posOffset>185197</wp:posOffset>
            </wp:positionV>
            <wp:extent cx="4694013" cy="2963894"/>
            <wp:effectExtent l="0" t="0" r="0" b="0"/>
            <wp:wrapTopAndBottom/>
            <wp:docPr id="3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jpeg"/>
                    <pic:cNvPicPr/>
                  </pic:nvPicPr>
                  <pic:blipFill>
                    <a:blip r:embed="rId95" cstate="print"/>
                    <a:stretch>
                      <a:fillRect/>
                    </a:stretch>
                  </pic:blipFill>
                  <pic:spPr>
                    <a:xfrm>
                      <a:off x="0" y="0"/>
                      <a:ext cx="4694013" cy="2963894"/>
                    </a:xfrm>
                    <a:prstGeom prst="rect">
                      <a:avLst/>
                    </a:prstGeom>
                  </pic:spPr>
                </pic:pic>
              </a:graphicData>
            </a:graphic>
          </wp:anchor>
        </w:drawing>
      </w:r>
    </w:p>
    <w:p w:rsidR="00A85630" w:rsidRDefault="00A85630" w:rsidP="00A85630">
      <w:pPr>
        <w:pStyle w:val="BodyText"/>
        <w:rPr>
          <w:sz w:val="34"/>
        </w:rPr>
      </w:pPr>
    </w:p>
    <w:p w:rsidR="00A85630" w:rsidRDefault="00A85630" w:rsidP="00A85630">
      <w:pPr>
        <w:pStyle w:val="BodyText"/>
        <w:spacing w:before="4"/>
        <w:rPr>
          <w:sz w:val="41"/>
        </w:rPr>
      </w:pPr>
    </w:p>
    <w:p w:rsidR="00A85630" w:rsidRDefault="00A85630" w:rsidP="00A85630">
      <w:pPr>
        <w:pStyle w:val="BodyText"/>
        <w:spacing w:before="1"/>
        <w:ind w:left="625" w:right="1993"/>
      </w:pPr>
      <w:r>
        <w:t>To help you get a real picture of what your monster is like, have a go at sketching them.</w:t>
      </w:r>
    </w:p>
    <w:p w:rsidR="00A85630" w:rsidRDefault="00A85630" w:rsidP="00A85630">
      <w:pPr>
        <w:sectPr w:rsidR="00A85630">
          <w:headerReference w:type="default" r:id="rId96"/>
          <w:footerReference w:type="default" r:id="rId97"/>
          <w:pgSz w:w="11910" w:h="16840"/>
          <w:pgMar w:top="1360" w:right="380" w:bottom="1280" w:left="820" w:header="0" w:footer="1098" w:gutter="0"/>
          <w:pgNumType w:start="13"/>
          <w:cols w:space="720"/>
        </w:sectPr>
      </w:pPr>
    </w:p>
    <w:p w:rsidR="00A85630" w:rsidRDefault="00A85630" w:rsidP="00A85630">
      <w:pPr>
        <w:pStyle w:val="Heading1"/>
        <w:ind w:left="2290"/>
      </w:pPr>
      <w:r>
        <w:rPr>
          <w:color w:val="005DA3"/>
          <w:w w:val="145"/>
        </w:rPr>
        <w:lastRenderedPageBreak/>
        <w:t>Activity 8: Planning</w:t>
      </w:r>
    </w:p>
    <w:p w:rsidR="00A85630" w:rsidRDefault="00A85630" w:rsidP="00A85630">
      <w:pPr>
        <w:pStyle w:val="BodyText"/>
        <w:spacing w:before="2"/>
        <w:ind w:left="2319" w:right="1054" w:hanging="5"/>
      </w:pPr>
      <w:r>
        <w:rPr>
          <w:noProof/>
          <w:lang w:val="en-GB" w:eastAsia="en-GB" w:bidi="ar-SA"/>
        </w:rPr>
        <w:drawing>
          <wp:anchor distT="0" distB="0" distL="0" distR="0" simplePos="0" relativeHeight="251697152" behindDoc="0" locked="0" layoutInCell="1" allowOverlap="1" wp14:anchorId="6AAD03A0" wp14:editId="0A70F814">
            <wp:simplePos x="0" y="0"/>
            <wp:positionH relativeFrom="page">
              <wp:posOffset>929299</wp:posOffset>
            </wp:positionH>
            <wp:positionV relativeFrom="paragraph">
              <wp:posOffset>119152</wp:posOffset>
            </wp:positionV>
            <wp:extent cx="962022" cy="1153794"/>
            <wp:effectExtent l="0" t="0" r="0" b="0"/>
            <wp:wrapNone/>
            <wp:docPr id="4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png"/>
                    <pic:cNvPicPr/>
                  </pic:nvPicPr>
                  <pic:blipFill>
                    <a:blip r:embed="rId98" cstate="print"/>
                    <a:stretch>
                      <a:fillRect/>
                    </a:stretch>
                  </pic:blipFill>
                  <pic:spPr>
                    <a:xfrm>
                      <a:off x="0" y="0"/>
                      <a:ext cx="962022" cy="1153794"/>
                    </a:xfrm>
                    <a:prstGeom prst="rect">
                      <a:avLst/>
                    </a:prstGeom>
                  </pic:spPr>
                </pic:pic>
              </a:graphicData>
            </a:graphic>
          </wp:anchor>
        </w:drawing>
      </w:r>
      <w:r>
        <w:t>Now we are going to organise our ideas into a box-up planner to help structure your writing. Remember you can pick different topics than appearance, habitat and diet and also you can have your quotation in a different section. I have left the right-hand column blank as you might want to have 2, 3, 4, 5 or 6 different sections so draw your own lines!</w:t>
      </w:r>
    </w:p>
    <w:p w:rsidR="00A85630" w:rsidRDefault="00A85630" w:rsidP="00A85630">
      <w:pPr>
        <w:pStyle w:val="BodyText"/>
        <w:spacing w:before="11"/>
        <w:rPr>
          <w:sz w:val="9"/>
        </w:rPr>
      </w:pPr>
    </w:p>
    <w:tbl>
      <w:tblPr>
        <w:tblW w:w="0" w:type="auto"/>
        <w:tblInd w:w="3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0"/>
        <w:gridCol w:w="6662"/>
      </w:tblGrid>
      <w:tr w:rsidR="00A85630" w:rsidTr="006E7249">
        <w:trPr>
          <w:trHeight w:val="844"/>
        </w:trPr>
        <w:tc>
          <w:tcPr>
            <w:tcW w:w="3120" w:type="dxa"/>
            <w:shd w:val="clear" w:color="auto" w:fill="FFF9B6"/>
          </w:tcPr>
          <w:p w:rsidR="00A85630" w:rsidRDefault="00A85630" w:rsidP="006E7249">
            <w:pPr>
              <w:pStyle w:val="TableParagraph"/>
              <w:spacing w:before="78"/>
              <w:rPr>
                <w:b/>
                <w:i/>
                <w:sz w:val="28"/>
              </w:rPr>
            </w:pPr>
            <w:r>
              <w:rPr>
                <w:b/>
                <w:i/>
                <w:sz w:val="28"/>
              </w:rPr>
              <w:t>Structure of monster information text</w:t>
            </w:r>
          </w:p>
        </w:tc>
        <w:tc>
          <w:tcPr>
            <w:tcW w:w="6662" w:type="dxa"/>
            <w:shd w:val="clear" w:color="auto" w:fill="FFF9B6"/>
          </w:tcPr>
          <w:p w:rsidR="00A85630" w:rsidRDefault="00A85630" w:rsidP="006E7249">
            <w:pPr>
              <w:pStyle w:val="TableParagraph"/>
              <w:spacing w:before="78"/>
              <w:ind w:left="2697" w:right="2696"/>
              <w:jc w:val="center"/>
              <w:rPr>
                <w:b/>
                <w:sz w:val="28"/>
              </w:rPr>
            </w:pPr>
            <w:r>
              <w:rPr>
                <w:b/>
                <w:sz w:val="28"/>
              </w:rPr>
              <w:t>Your ideas</w:t>
            </w:r>
          </w:p>
        </w:tc>
      </w:tr>
      <w:tr w:rsidR="00A85630" w:rsidTr="006E7249">
        <w:trPr>
          <w:trHeight w:val="830"/>
        </w:trPr>
        <w:tc>
          <w:tcPr>
            <w:tcW w:w="3120" w:type="dxa"/>
            <w:shd w:val="clear" w:color="auto" w:fill="FFF9B6"/>
          </w:tcPr>
          <w:p w:rsidR="00A85630" w:rsidRDefault="00A85630" w:rsidP="006E7249">
            <w:pPr>
              <w:pStyle w:val="TableParagraph"/>
              <w:spacing w:before="78"/>
              <w:rPr>
                <w:b/>
                <w:i/>
                <w:sz w:val="28"/>
              </w:rPr>
            </w:pPr>
            <w:r>
              <w:rPr>
                <w:b/>
                <w:i/>
                <w:sz w:val="28"/>
              </w:rPr>
              <w:t>Title of monster</w:t>
            </w:r>
          </w:p>
        </w:tc>
        <w:tc>
          <w:tcPr>
            <w:tcW w:w="6662" w:type="dxa"/>
          </w:tcPr>
          <w:p w:rsidR="00A85630" w:rsidRDefault="00A85630" w:rsidP="006E7249">
            <w:pPr>
              <w:pStyle w:val="TableParagraph"/>
              <w:rPr>
                <w:rFonts w:ascii="Times New Roman"/>
                <w:sz w:val="26"/>
              </w:rPr>
            </w:pPr>
          </w:p>
        </w:tc>
      </w:tr>
      <w:tr w:rsidR="00A85630" w:rsidTr="006E7249">
        <w:trPr>
          <w:trHeight w:val="1703"/>
        </w:trPr>
        <w:tc>
          <w:tcPr>
            <w:tcW w:w="3120" w:type="dxa"/>
            <w:shd w:val="clear" w:color="auto" w:fill="FFF9B6"/>
          </w:tcPr>
          <w:p w:rsidR="00A85630" w:rsidRDefault="00A85630" w:rsidP="006E7249">
            <w:pPr>
              <w:pStyle w:val="TableParagraph"/>
              <w:spacing w:before="83"/>
              <w:ind w:right="391"/>
              <w:rPr>
                <w:i/>
                <w:sz w:val="26"/>
              </w:rPr>
            </w:pPr>
            <w:r>
              <w:rPr>
                <w:b/>
                <w:i/>
                <w:sz w:val="26"/>
              </w:rPr>
              <w:t xml:space="preserve">Opening hook </w:t>
            </w:r>
            <w:r>
              <w:rPr>
                <w:i/>
                <w:sz w:val="26"/>
              </w:rPr>
              <w:t>– to make the reader interested in finding out more.</w:t>
            </w:r>
          </w:p>
          <w:p w:rsidR="00A85630" w:rsidRDefault="00A85630" w:rsidP="006E7249">
            <w:pPr>
              <w:pStyle w:val="TableParagraph"/>
              <w:spacing w:line="316" w:lineRule="exact"/>
              <w:rPr>
                <w:i/>
                <w:sz w:val="26"/>
              </w:rPr>
            </w:pPr>
            <w:r>
              <w:rPr>
                <w:i/>
                <w:sz w:val="26"/>
              </w:rPr>
              <w:t>Fascinating fact for interest</w:t>
            </w:r>
          </w:p>
        </w:tc>
        <w:tc>
          <w:tcPr>
            <w:tcW w:w="6662" w:type="dxa"/>
          </w:tcPr>
          <w:p w:rsidR="00A85630" w:rsidRDefault="00A85630" w:rsidP="006E7249">
            <w:pPr>
              <w:pStyle w:val="TableParagraph"/>
              <w:rPr>
                <w:rFonts w:ascii="Times New Roman"/>
                <w:sz w:val="26"/>
              </w:rPr>
            </w:pPr>
          </w:p>
        </w:tc>
      </w:tr>
      <w:tr w:rsidR="00A85630" w:rsidTr="006E7249">
        <w:trPr>
          <w:trHeight w:val="1790"/>
        </w:trPr>
        <w:tc>
          <w:tcPr>
            <w:tcW w:w="3120" w:type="dxa"/>
            <w:shd w:val="clear" w:color="auto" w:fill="FFF9B6"/>
          </w:tcPr>
          <w:p w:rsidR="00A85630" w:rsidRDefault="00A85630" w:rsidP="006E7249">
            <w:pPr>
              <w:pStyle w:val="TableParagraph"/>
              <w:spacing w:before="83" w:line="317" w:lineRule="exact"/>
              <w:rPr>
                <w:b/>
                <w:i/>
                <w:sz w:val="26"/>
              </w:rPr>
            </w:pPr>
            <w:r>
              <w:rPr>
                <w:b/>
                <w:i/>
                <w:sz w:val="26"/>
              </w:rPr>
              <w:t>Habitat</w:t>
            </w:r>
          </w:p>
          <w:p w:rsidR="00A85630" w:rsidRDefault="00A85630" w:rsidP="006E7249">
            <w:pPr>
              <w:pStyle w:val="TableParagraph"/>
              <w:rPr>
                <w:i/>
                <w:sz w:val="26"/>
              </w:rPr>
            </w:pPr>
            <w:r>
              <w:rPr>
                <w:i/>
                <w:sz w:val="26"/>
              </w:rPr>
              <w:t>Information about the area the creature lives in</w:t>
            </w:r>
          </w:p>
        </w:tc>
        <w:tc>
          <w:tcPr>
            <w:tcW w:w="6662" w:type="dxa"/>
          </w:tcPr>
          <w:p w:rsidR="00A85630" w:rsidRDefault="00A85630" w:rsidP="006E7249">
            <w:pPr>
              <w:pStyle w:val="TableParagraph"/>
              <w:rPr>
                <w:rFonts w:ascii="Times New Roman"/>
                <w:sz w:val="26"/>
              </w:rPr>
            </w:pPr>
          </w:p>
        </w:tc>
      </w:tr>
      <w:tr w:rsidR="00A85630" w:rsidTr="006E7249">
        <w:trPr>
          <w:trHeight w:val="1823"/>
        </w:trPr>
        <w:tc>
          <w:tcPr>
            <w:tcW w:w="3120" w:type="dxa"/>
            <w:shd w:val="clear" w:color="auto" w:fill="FFF9B6"/>
          </w:tcPr>
          <w:p w:rsidR="00A85630" w:rsidRDefault="00A85630" w:rsidP="006E7249">
            <w:pPr>
              <w:pStyle w:val="TableParagraph"/>
              <w:spacing w:before="83" w:line="317" w:lineRule="exact"/>
              <w:rPr>
                <w:b/>
                <w:i/>
                <w:sz w:val="26"/>
              </w:rPr>
            </w:pPr>
            <w:r>
              <w:rPr>
                <w:b/>
                <w:i/>
                <w:sz w:val="26"/>
              </w:rPr>
              <w:t>Appearance</w:t>
            </w:r>
          </w:p>
          <w:p w:rsidR="00A85630" w:rsidRDefault="00A85630" w:rsidP="006E7249">
            <w:pPr>
              <w:pStyle w:val="TableParagraph"/>
              <w:ind w:right="90"/>
              <w:jc w:val="both"/>
              <w:rPr>
                <w:i/>
                <w:sz w:val="26"/>
              </w:rPr>
            </w:pPr>
            <w:r>
              <w:rPr>
                <w:i/>
                <w:sz w:val="26"/>
              </w:rPr>
              <w:t>Information about what the creature looks like including evidence</w:t>
            </w:r>
          </w:p>
        </w:tc>
        <w:tc>
          <w:tcPr>
            <w:tcW w:w="6662" w:type="dxa"/>
          </w:tcPr>
          <w:p w:rsidR="00A85630" w:rsidRDefault="00A85630" w:rsidP="006E7249">
            <w:pPr>
              <w:pStyle w:val="TableParagraph"/>
              <w:rPr>
                <w:rFonts w:ascii="Times New Roman"/>
                <w:sz w:val="26"/>
              </w:rPr>
            </w:pPr>
          </w:p>
        </w:tc>
      </w:tr>
      <w:tr w:rsidR="00A85630" w:rsidTr="006E7249">
        <w:trPr>
          <w:trHeight w:val="2159"/>
        </w:trPr>
        <w:tc>
          <w:tcPr>
            <w:tcW w:w="3120" w:type="dxa"/>
            <w:shd w:val="clear" w:color="auto" w:fill="FFF9B6"/>
          </w:tcPr>
          <w:p w:rsidR="00A85630" w:rsidRDefault="00A85630" w:rsidP="006E7249">
            <w:pPr>
              <w:pStyle w:val="TableParagraph"/>
              <w:spacing w:before="78" w:line="317" w:lineRule="exact"/>
              <w:rPr>
                <w:b/>
                <w:i/>
                <w:sz w:val="26"/>
              </w:rPr>
            </w:pPr>
            <w:r>
              <w:rPr>
                <w:b/>
                <w:i/>
                <w:sz w:val="26"/>
              </w:rPr>
              <w:t>Diet</w:t>
            </w:r>
          </w:p>
          <w:p w:rsidR="00A85630" w:rsidRDefault="00A85630" w:rsidP="006E7249">
            <w:pPr>
              <w:pStyle w:val="TableParagraph"/>
              <w:spacing w:line="242" w:lineRule="auto"/>
              <w:ind w:right="71"/>
              <w:rPr>
                <w:i/>
                <w:sz w:val="26"/>
              </w:rPr>
            </w:pPr>
            <w:r>
              <w:rPr>
                <w:i/>
                <w:sz w:val="26"/>
              </w:rPr>
              <w:t>Information about what the creature eats</w:t>
            </w:r>
          </w:p>
        </w:tc>
        <w:tc>
          <w:tcPr>
            <w:tcW w:w="6662" w:type="dxa"/>
          </w:tcPr>
          <w:p w:rsidR="00A85630" w:rsidRDefault="00A85630" w:rsidP="006E7249">
            <w:pPr>
              <w:pStyle w:val="TableParagraph"/>
              <w:rPr>
                <w:rFonts w:ascii="Times New Roman"/>
                <w:sz w:val="26"/>
              </w:rPr>
            </w:pPr>
          </w:p>
        </w:tc>
      </w:tr>
      <w:tr w:rsidR="00A85630" w:rsidTr="006E7249">
        <w:trPr>
          <w:trHeight w:val="1914"/>
        </w:trPr>
        <w:tc>
          <w:tcPr>
            <w:tcW w:w="3120" w:type="dxa"/>
            <w:shd w:val="clear" w:color="auto" w:fill="FFF9B6"/>
          </w:tcPr>
          <w:p w:rsidR="00A85630" w:rsidRDefault="00A85630" w:rsidP="006E7249">
            <w:pPr>
              <w:pStyle w:val="TableParagraph"/>
              <w:spacing w:before="83"/>
              <w:ind w:right="59"/>
              <w:rPr>
                <w:i/>
                <w:sz w:val="26"/>
              </w:rPr>
            </w:pPr>
            <w:r>
              <w:rPr>
                <w:b/>
                <w:i/>
                <w:sz w:val="26"/>
              </w:rPr>
              <w:lastRenderedPageBreak/>
              <w:t xml:space="preserve">Warnings and advice </w:t>
            </w:r>
            <w:r>
              <w:rPr>
                <w:i/>
                <w:sz w:val="26"/>
              </w:rPr>
              <w:t>to the reader</w:t>
            </w:r>
          </w:p>
        </w:tc>
        <w:tc>
          <w:tcPr>
            <w:tcW w:w="6662" w:type="dxa"/>
          </w:tcPr>
          <w:p w:rsidR="00A85630" w:rsidRDefault="00A85630" w:rsidP="006E7249">
            <w:pPr>
              <w:pStyle w:val="TableParagraph"/>
              <w:rPr>
                <w:rFonts w:ascii="Times New Roman"/>
                <w:sz w:val="26"/>
              </w:rPr>
            </w:pPr>
          </w:p>
        </w:tc>
      </w:tr>
    </w:tbl>
    <w:p w:rsidR="00A85630" w:rsidRDefault="00A85630" w:rsidP="00A85630">
      <w:pPr>
        <w:rPr>
          <w:rFonts w:ascii="Times New Roman"/>
          <w:sz w:val="26"/>
        </w:rPr>
        <w:sectPr w:rsidR="00A85630">
          <w:headerReference w:type="default" r:id="rId99"/>
          <w:footerReference w:type="default" r:id="rId100"/>
          <w:pgSz w:w="11910" w:h="16840"/>
          <w:pgMar w:top="1360" w:right="380" w:bottom="1280" w:left="820" w:header="0" w:footer="1098" w:gutter="0"/>
          <w:pgNumType w:start="14"/>
          <w:cols w:space="720"/>
        </w:sectPr>
      </w:pPr>
    </w:p>
    <w:p w:rsidR="00A85630" w:rsidRDefault="00A85630" w:rsidP="00A85630">
      <w:pPr>
        <w:pStyle w:val="BodyText"/>
        <w:spacing w:before="79"/>
        <w:ind w:left="625"/>
      </w:pPr>
      <w:r>
        <w:rPr>
          <w:color w:val="005DA3"/>
          <w:w w:val="145"/>
        </w:rPr>
        <w:lastRenderedPageBreak/>
        <w:t xml:space="preserve">Activity </w:t>
      </w:r>
      <w:r>
        <w:rPr>
          <w:color w:val="005DA3"/>
          <w:w w:val="140"/>
        </w:rPr>
        <w:t xml:space="preserve">9: </w:t>
      </w:r>
      <w:r>
        <w:rPr>
          <w:color w:val="005DA3"/>
          <w:w w:val="145"/>
        </w:rPr>
        <w:t>Talk your plan through</w:t>
      </w:r>
    </w:p>
    <w:p w:rsidR="00A85630" w:rsidRDefault="00A85630" w:rsidP="00A85630">
      <w:pPr>
        <w:pStyle w:val="BodyText"/>
        <w:spacing w:before="5"/>
        <w:rPr>
          <w:sz w:val="29"/>
        </w:rPr>
      </w:pPr>
    </w:p>
    <w:p w:rsidR="00A85630" w:rsidRDefault="00A85630" w:rsidP="00A85630">
      <w:pPr>
        <w:pStyle w:val="BodyText"/>
        <w:ind w:left="5165" w:right="1343"/>
      </w:pPr>
      <w:r>
        <w:rPr>
          <w:noProof/>
          <w:lang w:val="en-GB" w:eastAsia="en-GB" w:bidi="ar-SA"/>
        </w:rPr>
        <w:drawing>
          <wp:anchor distT="0" distB="0" distL="0" distR="0" simplePos="0" relativeHeight="251698176" behindDoc="0" locked="0" layoutInCell="1" allowOverlap="1" wp14:anchorId="2AE9E0C6" wp14:editId="6960C6AC">
            <wp:simplePos x="0" y="0"/>
            <wp:positionH relativeFrom="page">
              <wp:posOffset>962934</wp:posOffset>
            </wp:positionH>
            <wp:positionV relativeFrom="paragraph">
              <wp:posOffset>-5018</wp:posOffset>
            </wp:positionV>
            <wp:extent cx="2690770" cy="1505241"/>
            <wp:effectExtent l="0" t="0" r="0" b="0"/>
            <wp:wrapNone/>
            <wp:docPr id="4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jpeg"/>
                    <pic:cNvPicPr/>
                  </pic:nvPicPr>
                  <pic:blipFill>
                    <a:blip r:embed="rId101" cstate="print"/>
                    <a:stretch>
                      <a:fillRect/>
                    </a:stretch>
                  </pic:blipFill>
                  <pic:spPr>
                    <a:xfrm>
                      <a:off x="0" y="0"/>
                      <a:ext cx="2690770" cy="1505241"/>
                    </a:xfrm>
                    <a:prstGeom prst="rect">
                      <a:avLst/>
                    </a:prstGeom>
                  </pic:spPr>
                </pic:pic>
              </a:graphicData>
            </a:graphic>
          </wp:anchor>
        </w:drawing>
      </w:r>
      <w:r>
        <w:t>It is really important to have a good read through your plan to make sure that it makes sense. Why not read it aloud to someone in your house and see if they have any suggestions for how to improve it.</w:t>
      </w:r>
    </w:p>
    <w:p w:rsidR="00A85630" w:rsidRDefault="00A85630" w:rsidP="00A85630">
      <w:pPr>
        <w:pStyle w:val="BodyText"/>
        <w:rPr>
          <w:sz w:val="34"/>
        </w:rPr>
      </w:pPr>
    </w:p>
    <w:p w:rsidR="00A85630" w:rsidRDefault="00A85630" w:rsidP="00A85630">
      <w:pPr>
        <w:pStyle w:val="BodyText"/>
        <w:rPr>
          <w:sz w:val="34"/>
        </w:rPr>
      </w:pPr>
    </w:p>
    <w:p w:rsidR="00A85630" w:rsidRDefault="00A85630" w:rsidP="00A85630">
      <w:pPr>
        <w:spacing w:before="292"/>
        <w:ind w:left="625"/>
        <w:rPr>
          <w:sz w:val="30"/>
        </w:rPr>
      </w:pPr>
      <w:r>
        <w:rPr>
          <w:color w:val="005DA3"/>
          <w:w w:val="140"/>
          <w:sz w:val="30"/>
        </w:rPr>
        <w:t>Activity 10: It’s time to write your monster report</w:t>
      </w:r>
    </w:p>
    <w:p w:rsidR="00A85630" w:rsidRDefault="00A85630" w:rsidP="00A85630">
      <w:pPr>
        <w:pStyle w:val="BodyText"/>
        <w:spacing w:before="2"/>
      </w:pPr>
    </w:p>
    <w:p w:rsidR="00A85630" w:rsidRDefault="00A85630" w:rsidP="00A85630">
      <w:pPr>
        <w:pStyle w:val="BodyText"/>
        <w:ind w:left="625"/>
      </w:pPr>
      <w:r>
        <w:t>To help you with your writing, you have lots of different things to help you:</w:t>
      </w:r>
    </w:p>
    <w:p w:rsidR="00A85630" w:rsidRDefault="00A85630" w:rsidP="00A85630">
      <w:pPr>
        <w:pStyle w:val="BodyText"/>
        <w:spacing w:before="8"/>
        <w:rPr>
          <w:sz w:val="29"/>
        </w:rPr>
      </w:pPr>
    </w:p>
    <w:p w:rsidR="00A85630" w:rsidRDefault="00A85630" w:rsidP="00A85630">
      <w:pPr>
        <w:pStyle w:val="ListParagraph"/>
        <w:widowControl w:val="0"/>
        <w:numPr>
          <w:ilvl w:val="2"/>
          <w:numId w:val="6"/>
        </w:numPr>
        <w:tabs>
          <w:tab w:val="left" w:pos="1346"/>
        </w:tabs>
        <w:autoSpaceDE w:val="0"/>
        <w:autoSpaceDN w:val="0"/>
        <w:spacing w:after="0" w:line="460" w:lineRule="exact"/>
        <w:ind w:hanging="361"/>
        <w:contextualSpacing w:val="0"/>
        <w:rPr>
          <w:rFonts w:ascii="Calibri" w:hAnsi="Calibri"/>
          <w:sz w:val="28"/>
        </w:rPr>
      </w:pPr>
      <w:r>
        <w:rPr>
          <w:rFonts w:ascii="Calibri" w:hAnsi="Calibri"/>
          <w:sz w:val="28"/>
        </w:rPr>
        <w:t>The original text about</w:t>
      </w:r>
      <w:r>
        <w:rPr>
          <w:rFonts w:ascii="Calibri" w:hAnsi="Calibri"/>
          <w:spacing w:val="-2"/>
          <w:sz w:val="28"/>
        </w:rPr>
        <w:t xml:space="preserve"> </w:t>
      </w:r>
      <w:r>
        <w:rPr>
          <w:rFonts w:ascii="Calibri" w:hAnsi="Calibri"/>
          <w:sz w:val="28"/>
        </w:rPr>
        <w:t>monsters</w:t>
      </w:r>
    </w:p>
    <w:p w:rsidR="00A85630" w:rsidRDefault="00A85630" w:rsidP="00A85630">
      <w:pPr>
        <w:pStyle w:val="ListParagraph"/>
        <w:widowControl w:val="0"/>
        <w:numPr>
          <w:ilvl w:val="2"/>
          <w:numId w:val="6"/>
        </w:numPr>
        <w:tabs>
          <w:tab w:val="left" w:pos="1346"/>
        </w:tabs>
        <w:autoSpaceDE w:val="0"/>
        <w:autoSpaceDN w:val="0"/>
        <w:spacing w:after="0" w:line="432" w:lineRule="exact"/>
        <w:ind w:hanging="361"/>
        <w:contextualSpacing w:val="0"/>
        <w:rPr>
          <w:rFonts w:ascii="Calibri" w:hAnsi="Calibri"/>
          <w:sz w:val="28"/>
        </w:rPr>
      </w:pPr>
      <w:r>
        <w:rPr>
          <w:rFonts w:ascii="Calibri" w:hAnsi="Calibri"/>
          <w:sz w:val="28"/>
        </w:rPr>
        <w:t>The toolkit for reporting</w:t>
      </w:r>
      <w:r>
        <w:rPr>
          <w:rFonts w:ascii="Calibri" w:hAnsi="Calibri"/>
          <w:spacing w:val="-1"/>
          <w:sz w:val="28"/>
        </w:rPr>
        <w:t xml:space="preserve"> </w:t>
      </w:r>
      <w:r>
        <w:rPr>
          <w:rFonts w:ascii="Calibri" w:hAnsi="Calibri"/>
          <w:sz w:val="28"/>
        </w:rPr>
        <w:t>information</w:t>
      </w:r>
    </w:p>
    <w:p w:rsidR="00A85630" w:rsidRDefault="00A85630" w:rsidP="00A85630">
      <w:pPr>
        <w:pStyle w:val="ListParagraph"/>
        <w:widowControl w:val="0"/>
        <w:numPr>
          <w:ilvl w:val="2"/>
          <w:numId w:val="6"/>
        </w:numPr>
        <w:tabs>
          <w:tab w:val="left" w:pos="1346"/>
        </w:tabs>
        <w:autoSpaceDE w:val="0"/>
        <w:autoSpaceDN w:val="0"/>
        <w:spacing w:after="0" w:line="430" w:lineRule="exact"/>
        <w:ind w:hanging="361"/>
        <w:contextualSpacing w:val="0"/>
        <w:rPr>
          <w:rFonts w:ascii="Calibri" w:hAnsi="Calibri"/>
          <w:sz w:val="28"/>
        </w:rPr>
      </w:pPr>
      <w:r>
        <w:rPr>
          <w:rFonts w:ascii="Calibri" w:hAnsi="Calibri"/>
          <w:sz w:val="28"/>
        </w:rPr>
        <w:t>Your ideas</w:t>
      </w:r>
      <w:r>
        <w:rPr>
          <w:rFonts w:ascii="Calibri" w:hAnsi="Calibri"/>
          <w:spacing w:val="-4"/>
          <w:sz w:val="28"/>
        </w:rPr>
        <w:t xml:space="preserve"> </w:t>
      </w:r>
      <w:r>
        <w:rPr>
          <w:rFonts w:ascii="Calibri" w:hAnsi="Calibri"/>
          <w:sz w:val="28"/>
        </w:rPr>
        <w:t>page</w:t>
      </w:r>
    </w:p>
    <w:p w:rsidR="00A85630" w:rsidRDefault="00A85630" w:rsidP="00A85630">
      <w:pPr>
        <w:pStyle w:val="ListParagraph"/>
        <w:widowControl w:val="0"/>
        <w:numPr>
          <w:ilvl w:val="2"/>
          <w:numId w:val="6"/>
        </w:numPr>
        <w:tabs>
          <w:tab w:val="left" w:pos="1346"/>
        </w:tabs>
        <w:autoSpaceDE w:val="0"/>
        <w:autoSpaceDN w:val="0"/>
        <w:spacing w:after="0" w:line="430" w:lineRule="exact"/>
        <w:ind w:hanging="361"/>
        <w:contextualSpacing w:val="0"/>
        <w:rPr>
          <w:rFonts w:ascii="Calibri" w:hAnsi="Calibri"/>
          <w:sz w:val="28"/>
        </w:rPr>
      </w:pPr>
      <w:r>
        <w:rPr>
          <w:rFonts w:ascii="Calibri" w:hAnsi="Calibri"/>
          <w:sz w:val="28"/>
        </w:rPr>
        <w:t>Your</w:t>
      </w:r>
      <w:r>
        <w:rPr>
          <w:rFonts w:ascii="Calibri" w:hAnsi="Calibri"/>
          <w:spacing w:val="-4"/>
          <w:sz w:val="28"/>
        </w:rPr>
        <w:t xml:space="preserve"> </w:t>
      </w:r>
      <w:r>
        <w:rPr>
          <w:rFonts w:ascii="Calibri" w:hAnsi="Calibri"/>
          <w:sz w:val="28"/>
        </w:rPr>
        <w:t>diagram</w:t>
      </w:r>
    </w:p>
    <w:p w:rsidR="00A85630" w:rsidRDefault="00A85630" w:rsidP="00A85630">
      <w:pPr>
        <w:pStyle w:val="ListParagraph"/>
        <w:widowControl w:val="0"/>
        <w:numPr>
          <w:ilvl w:val="2"/>
          <w:numId w:val="6"/>
        </w:numPr>
        <w:tabs>
          <w:tab w:val="left" w:pos="1346"/>
        </w:tabs>
        <w:autoSpaceDE w:val="0"/>
        <w:autoSpaceDN w:val="0"/>
        <w:spacing w:after="0" w:line="432" w:lineRule="exact"/>
        <w:ind w:hanging="361"/>
        <w:contextualSpacing w:val="0"/>
        <w:rPr>
          <w:rFonts w:ascii="Calibri" w:hAnsi="Calibri"/>
          <w:sz w:val="28"/>
        </w:rPr>
      </w:pPr>
      <w:r>
        <w:rPr>
          <w:rFonts w:ascii="Calibri" w:hAnsi="Calibri"/>
          <w:sz w:val="28"/>
        </w:rPr>
        <w:t>The vocabulary we learned from the model</w:t>
      </w:r>
    </w:p>
    <w:p w:rsidR="00A85630" w:rsidRDefault="00A85630" w:rsidP="00A85630">
      <w:pPr>
        <w:pStyle w:val="ListParagraph"/>
        <w:widowControl w:val="0"/>
        <w:numPr>
          <w:ilvl w:val="2"/>
          <w:numId w:val="6"/>
        </w:numPr>
        <w:tabs>
          <w:tab w:val="left" w:pos="1346"/>
        </w:tabs>
        <w:autoSpaceDE w:val="0"/>
        <w:autoSpaceDN w:val="0"/>
        <w:spacing w:after="0" w:line="460" w:lineRule="exact"/>
        <w:ind w:hanging="361"/>
        <w:contextualSpacing w:val="0"/>
        <w:rPr>
          <w:rFonts w:ascii="Calibri" w:hAnsi="Calibri"/>
          <w:sz w:val="28"/>
        </w:rPr>
      </w:pPr>
      <w:r>
        <w:rPr>
          <w:rFonts w:ascii="Calibri" w:hAnsi="Calibri"/>
          <w:sz w:val="28"/>
        </w:rPr>
        <w:t>And most importantly, your plan</w:t>
      </w:r>
    </w:p>
    <w:p w:rsidR="00A85630" w:rsidRDefault="00A85630" w:rsidP="00A85630">
      <w:pPr>
        <w:pStyle w:val="BodyText"/>
        <w:spacing w:before="263"/>
        <w:ind w:left="625" w:right="1199"/>
      </w:pPr>
      <w:r>
        <w:rPr>
          <w:color w:val="2F5496"/>
        </w:rPr>
        <w:t>Draft your ideas on one piece of paper and edit it so you really like the words you have chosen. Read it through again to check spelling and punctuation and then write your final draft.</w:t>
      </w:r>
    </w:p>
    <w:p w:rsidR="00A85630" w:rsidRDefault="00A85630" w:rsidP="00A85630">
      <w:pPr>
        <w:sectPr w:rsidR="00A85630">
          <w:headerReference w:type="default" r:id="rId102"/>
          <w:footerReference w:type="default" r:id="rId103"/>
          <w:pgSz w:w="11910" w:h="16840"/>
          <w:pgMar w:top="1360" w:right="380" w:bottom="1280" w:left="820" w:header="0" w:footer="1098" w:gutter="0"/>
          <w:pgNumType w:start="15"/>
          <w:cols w:space="720"/>
        </w:sectPr>
      </w:pPr>
    </w:p>
    <w:p w:rsidR="00A85630" w:rsidRDefault="00A85630" w:rsidP="00A85630">
      <w:pPr>
        <w:pStyle w:val="Heading2"/>
      </w:pPr>
      <w:r>
        <w:rPr>
          <w:color w:val="005DA3"/>
          <w:w w:val="140"/>
        </w:rPr>
        <w:lastRenderedPageBreak/>
        <w:t xml:space="preserve">Activity 11: Draw a </w:t>
      </w:r>
      <w:r>
        <w:rPr>
          <w:color w:val="005DA3"/>
          <w:spacing w:val="-2"/>
          <w:w w:val="140"/>
        </w:rPr>
        <w:t xml:space="preserve">map  </w:t>
      </w:r>
      <w:r>
        <w:rPr>
          <w:color w:val="005DA3"/>
          <w:w w:val="140"/>
        </w:rPr>
        <w:t xml:space="preserve">of your monster’s </w:t>
      </w:r>
      <w:r>
        <w:rPr>
          <w:color w:val="005DA3"/>
          <w:spacing w:val="18"/>
          <w:w w:val="140"/>
        </w:rPr>
        <w:t xml:space="preserve"> </w:t>
      </w:r>
      <w:r>
        <w:rPr>
          <w:color w:val="005DA3"/>
          <w:w w:val="140"/>
        </w:rPr>
        <w:t>land</w:t>
      </w:r>
    </w:p>
    <w:p w:rsidR="00A85630" w:rsidRDefault="00A85630" w:rsidP="00A85630">
      <w:pPr>
        <w:pStyle w:val="BodyText"/>
        <w:spacing w:before="128"/>
        <w:ind w:left="4805" w:right="1063"/>
      </w:pPr>
      <w:r>
        <w:rPr>
          <w:noProof/>
          <w:lang w:val="en-GB" w:eastAsia="en-GB" w:bidi="ar-SA"/>
        </w:rPr>
        <w:drawing>
          <wp:anchor distT="0" distB="0" distL="0" distR="0" simplePos="0" relativeHeight="251699200" behindDoc="0" locked="0" layoutInCell="1" allowOverlap="1" wp14:anchorId="40B29DE9" wp14:editId="1F60BCED">
            <wp:simplePos x="0" y="0"/>
            <wp:positionH relativeFrom="page">
              <wp:posOffset>917819</wp:posOffset>
            </wp:positionH>
            <wp:positionV relativeFrom="paragraph">
              <wp:posOffset>233519</wp:posOffset>
            </wp:positionV>
            <wp:extent cx="2505934" cy="1844621"/>
            <wp:effectExtent l="0" t="0" r="0" b="0"/>
            <wp:wrapNone/>
            <wp:docPr id="4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8.jpeg"/>
                    <pic:cNvPicPr/>
                  </pic:nvPicPr>
                  <pic:blipFill>
                    <a:blip r:embed="rId104" cstate="print"/>
                    <a:stretch>
                      <a:fillRect/>
                    </a:stretch>
                  </pic:blipFill>
                  <pic:spPr>
                    <a:xfrm>
                      <a:off x="0" y="0"/>
                      <a:ext cx="2505934" cy="1844621"/>
                    </a:xfrm>
                    <a:prstGeom prst="rect">
                      <a:avLst/>
                    </a:prstGeom>
                  </pic:spPr>
                </pic:pic>
              </a:graphicData>
            </a:graphic>
          </wp:anchor>
        </w:drawing>
      </w:r>
      <w:r>
        <w:t>One of my favourite things about reading children’s books is when you find a map right at the beginning of the land in the story. I keep referring to the map as they talk about the different locations and settings in the story. I am sure that you have done the same. I thought it would be a great idea for you to design and draw your own map of where your giant</w:t>
      </w:r>
      <w:r>
        <w:rPr>
          <w:spacing w:val="-14"/>
        </w:rPr>
        <w:t xml:space="preserve"> </w:t>
      </w:r>
      <w:r>
        <w:t>lives.</w:t>
      </w:r>
    </w:p>
    <w:p w:rsidR="00A85630" w:rsidRDefault="00A85630" w:rsidP="00A85630">
      <w:pPr>
        <w:pStyle w:val="BodyText"/>
        <w:spacing w:before="4"/>
        <w:rPr>
          <w:sz w:val="29"/>
        </w:rPr>
      </w:pPr>
    </w:p>
    <w:p w:rsidR="00A85630" w:rsidRDefault="00A85630" w:rsidP="00A85630">
      <w:pPr>
        <w:pStyle w:val="Heading3"/>
        <w:spacing w:line="460" w:lineRule="exact"/>
        <w:ind w:left="985"/>
      </w:pPr>
      <w:r>
        <w:rPr>
          <w:rFonts w:ascii="Segoe UI Symbol" w:hAnsi="Segoe UI Symbol" w:cs="Segoe UI Symbol"/>
          <w:b w:val="0"/>
          <w:color w:val="005DA3"/>
        </w:rPr>
        <w:t>★</w:t>
      </w:r>
      <w:r>
        <w:rPr>
          <w:rFonts w:ascii="Times New Roman" w:hAnsi="Times New Roman"/>
          <w:b w:val="0"/>
          <w:color w:val="005DA3"/>
        </w:rPr>
        <w:t xml:space="preserve"> </w:t>
      </w:r>
      <w:r>
        <w:t>Step 1: draw the outline of your map</w:t>
      </w:r>
    </w:p>
    <w:p w:rsidR="00A85630" w:rsidRDefault="00A85630" w:rsidP="00A85630">
      <w:pPr>
        <w:spacing w:before="36" w:line="194" w:lineRule="auto"/>
        <w:ind w:left="1345" w:right="1160" w:hanging="360"/>
        <w:rPr>
          <w:b/>
          <w:sz w:val="28"/>
        </w:rPr>
      </w:pPr>
      <w:r>
        <w:rPr>
          <w:rFonts w:ascii="Segoe UI Symbol" w:hAnsi="Segoe UI Symbol" w:cs="Segoe UI Symbol"/>
          <w:color w:val="005DA3"/>
          <w:sz w:val="28"/>
        </w:rPr>
        <w:t>★</w:t>
      </w:r>
      <w:r>
        <w:rPr>
          <w:rFonts w:ascii="Times New Roman" w:hAnsi="Times New Roman"/>
          <w:color w:val="005DA3"/>
          <w:sz w:val="28"/>
        </w:rPr>
        <w:t xml:space="preserve"> </w:t>
      </w:r>
      <w:r>
        <w:rPr>
          <w:b/>
          <w:sz w:val="28"/>
        </w:rPr>
        <w:t>Step 2: fill in the landmarks: trees, rivers, boulders, mountains, volcano, cities, sea, swamps</w:t>
      </w:r>
    </w:p>
    <w:p w:rsidR="00A85630" w:rsidRDefault="00A85630" w:rsidP="00A85630">
      <w:pPr>
        <w:spacing w:before="38" w:line="460" w:lineRule="exact"/>
        <w:ind w:left="985"/>
        <w:rPr>
          <w:b/>
          <w:sz w:val="28"/>
        </w:rPr>
      </w:pPr>
      <w:r>
        <w:rPr>
          <w:rFonts w:ascii="Segoe UI Symbol" w:hAnsi="Segoe UI Symbol" w:cs="Segoe UI Symbol"/>
          <w:color w:val="005DA3"/>
          <w:sz w:val="28"/>
        </w:rPr>
        <w:t>★</w:t>
      </w:r>
      <w:r>
        <w:rPr>
          <w:rFonts w:ascii="Times New Roman" w:hAnsi="Times New Roman"/>
          <w:color w:val="005DA3"/>
          <w:sz w:val="28"/>
        </w:rPr>
        <w:t xml:space="preserve"> </w:t>
      </w:r>
      <w:r>
        <w:rPr>
          <w:b/>
          <w:sz w:val="28"/>
        </w:rPr>
        <w:t>Step 3: make up names for the different areas of your map</w:t>
      </w:r>
    </w:p>
    <w:p w:rsidR="00A85630" w:rsidRDefault="00A85630" w:rsidP="00A85630">
      <w:pPr>
        <w:spacing w:before="6" w:line="216" w:lineRule="auto"/>
        <w:ind w:left="1345" w:right="1142" w:hanging="360"/>
        <w:jc w:val="both"/>
        <w:rPr>
          <w:b/>
          <w:sz w:val="28"/>
        </w:rPr>
      </w:pPr>
      <w:r>
        <w:rPr>
          <w:rFonts w:ascii="Segoe UI Symbol" w:hAnsi="Segoe UI Symbol" w:cs="Segoe UI Symbol"/>
          <w:color w:val="005DA3"/>
          <w:sz w:val="28"/>
        </w:rPr>
        <w:t>★</w:t>
      </w:r>
      <w:r>
        <w:rPr>
          <w:rFonts w:ascii="Times New Roman" w:hAnsi="Times New Roman"/>
          <w:color w:val="005DA3"/>
          <w:sz w:val="28"/>
        </w:rPr>
        <w:t xml:space="preserve"> </w:t>
      </w:r>
      <w:r>
        <w:rPr>
          <w:b/>
          <w:sz w:val="28"/>
        </w:rPr>
        <w:t>Step 4: stain the map to make it look old by using a used (and cool) tea bag to turn the paper brown. You don’t need to get it that wet for it to change colour</w:t>
      </w:r>
    </w:p>
    <w:p w:rsidR="00A85630" w:rsidRDefault="00A85630" w:rsidP="00A85630">
      <w:pPr>
        <w:spacing w:before="90" w:line="194" w:lineRule="auto"/>
        <w:ind w:left="1345" w:right="1184" w:hanging="360"/>
        <w:jc w:val="both"/>
        <w:rPr>
          <w:b/>
          <w:sz w:val="28"/>
        </w:rPr>
      </w:pPr>
      <w:r>
        <w:rPr>
          <w:rFonts w:ascii="Segoe UI Symbol" w:hAnsi="Segoe UI Symbol" w:cs="Segoe UI Symbol"/>
          <w:color w:val="005DA3"/>
          <w:sz w:val="28"/>
        </w:rPr>
        <w:t>★</w:t>
      </w:r>
      <w:r>
        <w:rPr>
          <w:rFonts w:ascii="Times New Roman" w:hAnsi="Times New Roman"/>
          <w:color w:val="005DA3"/>
          <w:sz w:val="28"/>
        </w:rPr>
        <w:t xml:space="preserve"> </w:t>
      </w:r>
      <w:r>
        <w:rPr>
          <w:b/>
          <w:sz w:val="28"/>
        </w:rPr>
        <w:t>Step 5: When it is dry, cut or rip the edges of the paper to make it look old and worn. A small hole in the middle of the map can look great</w:t>
      </w:r>
    </w:p>
    <w:p w:rsidR="00A85630" w:rsidRDefault="00A85630" w:rsidP="00A85630">
      <w:pPr>
        <w:pStyle w:val="BodyText"/>
        <w:spacing w:before="10"/>
        <w:rPr>
          <w:b/>
          <w:sz w:val="27"/>
        </w:rPr>
      </w:pPr>
      <w:r>
        <w:rPr>
          <w:noProof/>
          <w:lang w:val="en-GB" w:eastAsia="en-GB" w:bidi="ar-SA"/>
        </w:rPr>
        <w:drawing>
          <wp:anchor distT="0" distB="0" distL="0" distR="0" simplePos="0" relativeHeight="251681792" behindDoc="0" locked="0" layoutInCell="1" allowOverlap="1" wp14:anchorId="5D3C9C4C" wp14:editId="79450565">
            <wp:simplePos x="0" y="0"/>
            <wp:positionH relativeFrom="page">
              <wp:posOffset>1092495</wp:posOffset>
            </wp:positionH>
            <wp:positionV relativeFrom="paragraph">
              <wp:posOffset>240488</wp:posOffset>
            </wp:positionV>
            <wp:extent cx="5370563" cy="3639692"/>
            <wp:effectExtent l="0" t="0" r="0" b="0"/>
            <wp:wrapTopAndBottom/>
            <wp:docPr id="4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9.jpeg"/>
                    <pic:cNvPicPr/>
                  </pic:nvPicPr>
                  <pic:blipFill>
                    <a:blip r:embed="rId105" cstate="print"/>
                    <a:stretch>
                      <a:fillRect/>
                    </a:stretch>
                  </pic:blipFill>
                  <pic:spPr>
                    <a:xfrm>
                      <a:off x="0" y="0"/>
                      <a:ext cx="5370563" cy="3639692"/>
                    </a:xfrm>
                    <a:prstGeom prst="rect">
                      <a:avLst/>
                    </a:prstGeom>
                  </pic:spPr>
                </pic:pic>
              </a:graphicData>
            </a:graphic>
          </wp:anchor>
        </w:drawing>
      </w:r>
    </w:p>
    <w:p w:rsidR="00A85630" w:rsidRDefault="00A85630" w:rsidP="00A85630">
      <w:pPr>
        <w:rPr>
          <w:sz w:val="27"/>
        </w:rPr>
        <w:sectPr w:rsidR="00A85630">
          <w:headerReference w:type="default" r:id="rId106"/>
          <w:footerReference w:type="default" r:id="rId107"/>
          <w:pgSz w:w="11910" w:h="16840"/>
          <w:pgMar w:top="1340" w:right="380" w:bottom="1280" w:left="820" w:header="0" w:footer="1098" w:gutter="0"/>
          <w:pgNumType w:start="16"/>
          <w:cols w:space="720"/>
        </w:sectPr>
      </w:pPr>
    </w:p>
    <w:p w:rsidR="00A85630" w:rsidRDefault="00A85630" w:rsidP="00A85630">
      <w:pPr>
        <w:spacing w:before="84"/>
        <w:ind w:left="625"/>
        <w:rPr>
          <w:sz w:val="36"/>
        </w:rPr>
      </w:pPr>
      <w:r>
        <w:rPr>
          <w:color w:val="005DA3"/>
          <w:w w:val="140"/>
          <w:sz w:val="36"/>
        </w:rPr>
        <w:lastRenderedPageBreak/>
        <w:t>Activity 12: Giving feedback</w:t>
      </w:r>
    </w:p>
    <w:p w:rsidR="00A85630" w:rsidRDefault="00A85630" w:rsidP="00A85630">
      <w:pPr>
        <w:pStyle w:val="BodyText"/>
        <w:spacing w:before="11"/>
        <w:rPr>
          <w:sz w:val="37"/>
        </w:rPr>
      </w:pPr>
    </w:p>
    <w:p w:rsidR="00A85630" w:rsidRDefault="00A85630" w:rsidP="00A85630">
      <w:pPr>
        <w:pStyle w:val="BodyText"/>
        <w:ind w:left="625" w:right="6026"/>
      </w:pPr>
      <w:r>
        <w:rPr>
          <w:noProof/>
          <w:lang w:val="en-GB" w:eastAsia="en-GB" w:bidi="ar-SA"/>
        </w:rPr>
        <w:drawing>
          <wp:anchor distT="0" distB="0" distL="0" distR="0" simplePos="0" relativeHeight="251700224" behindDoc="0" locked="0" layoutInCell="1" allowOverlap="1" wp14:anchorId="67ECE235" wp14:editId="05AF0877">
            <wp:simplePos x="0" y="0"/>
            <wp:positionH relativeFrom="page">
              <wp:posOffset>3831424</wp:posOffset>
            </wp:positionH>
            <wp:positionV relativeFrom="paragraph">
              <wp:posOffset>146605</wp:posOffset>
            </wp:positionV>
            <wp:extent cx="2629531" cy="905991"/>
            <wp:effectExtent l="0" t="0" r="0" b="0"/>
            <wp:wrapNone/>
            <wp:docPr id="4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0.jpeg"/>
                    <pic:cNvPicPr/>
                  </pic:nvPicPr>
                  <pic:blipFill>
                    <a:blip r:embed="rId108" cstate="print"/>
                    <a:stretch>
                      <a:fillRect/>
                    </a:stretch>
                  </pic:blipFill>
                  <pic:spPr>
                    <a:xfrm>
                      <a:off x="0" y="0"/>
                      <a:ext cx="2629531" cy="905991"/>
                    </a:xfrm>
                    <a:prstGeom prst="rect">
                      <a:avLst/>
                    </a:prstGeom>
                  </pic:spPr>
                </pic:pic>
              </a:graphicData>
            </a:graphic>
          </wp:anchor>
        </w:drawing>
      </w:r>
      <w:r>
        <w:t>An important part of writing is giving feedback to the writer. Normally, in school, this is probably done by your teacher and sometimes by other children in your class. Read my paragraph of information writing underneath.</w:t>
      </w:r>
    </w:p>
    <w:p w:rsidR="00A85630" w:rsidRDefault="00A85630" w:rsidP="00A85630">
      <w:pPr>
        <w:pStyle w:val="BodyText"/>
        <w:spacing w:before="2"/>
        <w:ind w:left="625" w:right="1210"/>
      </w:pPr>
      <w:r>
        <w:t>Correct up any errors and then leave me some feedback based on the toolkit from earlier in the booklet. Is it formal enough? Is there a topic sentence? Is it interesting? Does it engage the reader?</w:t>
      </w:r>
    </w:p>
    <w:p w:rsidR="00A85630" w:rsidRDefault="00A85630" w:rsidP="00A85630">
      <w:pPr>
        <w:pStyle w:val="BodyText"/>
        <w:spacing w:before="7"/>
        <w:rPr>
          <w:sz w:val="42"/>
        </w:rPr>
      </w:pPr>
    </w:p>
    <w:p w:rsidR="00A85630" w:rsidRDefault="00A85630" w:rsidP="00A85630">
      <w:pPr>
        <w:ind w:left="625"/>
        <w:rPr>
          <w:rFonts w:ascii="Comic Sans MS"/>
          <w:b/>
          <w:sz w:val="27"/>
        </w:rPr>
      </w:pPr>
      <w:r>
        <w:rPr>
          <w:rFonts w:ascii="Comic Sans MS"/>
          <w:b/>
          <w:sz w:val="27"/>
        </w:rPr>
        <w:t>Diet:</w:t>
      </w:r>
    </w:p>
    <w:p w:rsidR="00A85630" w:rsidRDefault="00A85630" w:rsidP="00A85630">
      <w:pPr>
        <w:pStyle w:val="BodyText"/>
        <w:spacing w:before="8"/>
        <w:rPr>
          <w:rFonts w:ascii="Comic Sans MS"/>
          <w:b/>
        </w:rPr>
      </w:pPr>
    </w:p>
    <w:p w:rsidR="00A85630" w:rsidRDefault="00A85630" w:rsidP="00A85630">
      <w:pPr>
        <w:pStyle w:val="BodyText"/>
        <w:spacing w:before="1"/>
        <w:ind w:left="625" w:right="1500"/>
        <w:rPr>
          <w:rFonts w:ascii="Comic Sans MS" w:hAnsi="Comic Sans MS"/>
        </w:rPr>
      </w:pPr>
      <w:r>
        <w:rPr>
          <w:rFonts w:ascii="Comic Sans MS" w:hAnsi="Comic Sans MS"/>
        </w:rPr>
        <w:t>Ogres clubs there pray to death and then feast on the carcasses. Many ogres keep the bones and use them to festoon their caves; skulls being their main bone of choice! Disgusting isn’t it. Their favourite thing to eat are definitely otter or beaver cub’s which they cruelly take from their mothers.</w:t>
      </w:r>
    </w:p>
    <w:p w:rsidR="00A85630" w:rsidRDefault="00A85630" w:rsidP="00A85630">
      <w:pPr>
        <w:pStyle w:val="Heading2"/>
        <w:spacing w:before="121"/>
      </w:pPr>
      <w:r>
        <w:t>Feedback:</w:t>
      </w:r>
    </w:p>
    <w:p w:rsidR="00A85630" w:rsidRDefault="00A85630" w:rsidP="00A85630">
      <w:pPr>
        <w:pStyle w:val="BodyText"/>
        <w:rPr>
          <w:sz w:val="38"/>
        </w:rPr>
      </w:pPr>
    </w:p>
    <w:p w:rsidR="00A85630" w:rsidRDefault="00A85630" w:rsidP="00A85630">
      <w:pPr>
        <w:pStyle w:val="BodyText"/>
        <w:spacing w:before="7"/>
        <w:rPr>
          <w:sz w:val="38"/>
        </w:rPr>
      </w:pPr>
    </w:p>
    <w:p w:rsidR="00A85630" w:rsidRDefault="00A85630" w:rsidP="00A85630">
      <w:pPr>
        <w:ind w:left="625"/>
        <w:rPr>
          <w:sz w:val="36"/>
        </w:rPr>
      </w:pPr>
      <w:r>
        <w:rPr>
          <w:color w:val="005DA3"/>
          <w:w w:val="140"/>
          <w:sz w:val="36"/>
        </w:rPr>
        <w:t>Activity 13: Extension writing choices</w:t>
      </w:r>
    </w:p>
    <w:p w:rsidR="00A85630" w:rsidRDefault="00A85630" w:rsidP="00A85630">
      <w:pPr>
        <w:pStyle w:val="BodyText"/>
        <w:spacing w:before="207" w:line="194" w:lineRule="auto"/>
        <w:ind w:left="985" w:right="1110" w:hanging="360"/>
      </w:pPr>
      <w:r>
        <w:rPr>
          <w:rFonts w:ascii="Segoe UI Symbol" w:hAnsi="Segoe UI Symbol" w:cs="Segoe UI Symbol"/>
          <w:color w:val="FF0000"/>
        </w:rPr>
        <w:t>★</w:t>
      </w:r>
      <w:r>
        <w:rPr>
          <w:rFonts w:ascii="Times New Roman" w:hAnsi="Times New Roman"/>
          <w:color w:val="FF0000"/>
        </w:rPr>
        <w:t xml:space="preserve"> </w:t>
      </w:r>
      <w:r>
        <w:t>You are not finished yet! There are lots of different bits of writing you could do if you are enjoying this unit:</w:t>
      </w:r>
    </w:p>
    <w:p w:rsidR="00A85630" w:rsidRDefault="00A85630" w:rsidP="00A85630">
      <w:pPr>
        <w:pStyle w:val="BodyText"/>
        <w:spacing w:before="38" w:line="460" w:lineRule="exact"/>
        <w:ind w:left="625"/>
      </w:pPr>
      <w:r>
        <w:rPr>
          <w:rFonts w:ascii="Segoe UI Symbol" w:hAnsi="Segoe UI Symbol" w:cs="Segoe UI Symbol"/>
          <w:color w:val="FF0000"/>
        </w:rPr>
        <w:t>★</w:t>
      </w:r>
      <w:r>
        <w:rPr>
          <w:rFonts w:ascii="Times New Roman" w:hAnsi="Times New Roman"/>
          <w:color w:val="FF0000"/>
        </w:rPr>
        <w:t xml:space="preserve"> </w:t>
      </w:r>
      <w:r>
        <w:t>Write another report about a real animal (lion, great white shark)</w:t>
      </w:r>
    </w:p>
    <w:p w:rsidR="00A85630" w:rsidRDefault="00A85630" w:rsidP="00A85630">
      <w:pPr>
        <w:pStyle w:val="BodyText"/>
        <w:spacing w:line="432" w:lineRule="exact"/>
        <w:ind w:left="625"/>
      </w:pPr>
      <w:r>
        <w:rPr>
          <w:rFonts w:ascii="Segoe UI Symbol" w:hAnsi="Segoe UI Symbol" w:cs="Segoe UI Symbol"/>
          <w:color w:val="FF0000"/>
        </w:rPr>
        <w:t>★</w:t>
      </w:r>
      <w:r>
        <w:rPr>
          <w:rFonts w:ascii="Times New Roman" w:hAnsi="Times New Roman"/>
          <w:color w:val="FF0000"/>
        </w:rPr>
        <w:t xml:space="preserve"> </w:t>
      </w:r>
      <w:r>
        <w:t>Write another report about a different beast (vampire, ogre)</w:t>
      </w:r>
    </w:p>
    <w:p w:rsidR="00A85630" w:rsidRDefault="00A85630" w:rsidP="00A85630">
      <w:pPr>
        <w:pStyle w:val="BodyText"/>
        <w:spacing w:line="432" w:lineRule="exact"/>
        <w:ind w:left="625"/>
      </w:pPr>
      <w:r>
        <w:rPr>
          <w:rFonts w:ascii="Segoe UI Symbol" w:hAnsi="Segoe UI Symbol" w:cs="Segoe UI Symbol"/>
          <w:color w:val="FF0000"/>
        </w:rPr>
        <w:t>★</w:t>
      </w:r>
      <w:r>
        <w:rPr>
          <w:rFonts w:ascii="Times New Roman" w:hAnsi="Times New Roman"/>
          <w:color w:val="FF0000"/>
        </w:rPr>
        <w:t xml:space="preserve"> </w:t>
      </w:r>
      <w:r>
        <w:t>Write a fact-file for your monster</w:t>
      </w:r>
    </w:p>
    <w:p w:rsidR="00A85630" w:rsidRDefault="00A85630" w:rsidP="00A85630">
      <w:pPr>
        <w:pStyle w:val="BodyText"/>
        <w:spacing w:line="430" w:lineRule="exact"/>
        <w:ind w:left="625"/>
      </w:pPr>
      <w:r>
        <w:rPr>
          <w:rFonts w:ascii="Segoe UI Symbol" w:hAnsi="Segoe UI Symbol" w:cs="Segoe UI Symbol"/>
          <w:color w:val="FF0000"/>
        </w:rPr>
        <w:t>★</w:t>
      </w:r>
      <w:r>
        <w:rPr>
          <w:rFonts w:ascii="Times New Roman" w:hAnsi="Times New Roman"/>
          <w:color w:val="FF0000"/>
        </w:rPr>
        <w:t xml:space="preserve"> </w:t>
      </w:r>
      <w:r>
        <w:t>Write a newspaper report about a monster on the loose</w:t>
      </w:r>
    </w:p>
    <w:p w:rsidR="00A85630" w:rsidRDefault="00A85630" w:rsidP="00A85630">
      <w:pPr>
        <w:pStyle w:val="BodyText"/>
        <w:spacing w:line="430" w:lineRule="exact"/>
        <w:ind w:left="625"/>
      </w:pPr>
      <w:r>
        <w:rPr>
          <w:rFonts w:ascii="Segoe UI Symbol" w:hAnsi="Segoe UI Symbol" w:cs="Segoe UI Symbol"/>
          <w:color w:val="FF0000"/>
        </w:rPr>
        <w:t>★</w:t>
      </w:r>
      <w:r>
        <w:rPr>
          <w:rFonts w:ascii="Times New Roman" w:hAnsi="Times New Roman"/>
          <w:color w:val="FF0000"/>
        </w:rPr>
        <w:t xml:space="preserve"> </w:t>
      </w:r>
      <w:r>
        <w:t>Write a set of Instructions for How to Trap a Monster</w:t>
      </w:r>
    </w:p>
    <w:p w:rsidR="00A85630" w:rsidRDefault="00A85630" w:rsidP="00A85630">
      <w:pPr>
        <w:pStyle w:val="BodyText"/>
        <w:spacing w:line="460" w:lineRule="exact"/>
        <w:ind w:left="625"/>
      </w:pPr>
      <w:r>
        <w:rPr>
          <w:rFonts w:ascii="Segoe UI Symbol" w:hAnsi="Segoe UI Symbol" w:cs="Segoe UI Symbol"/>
          <w:color w:val="FF0000"/>
        </w:rPr>
        <w:t>★</w:t>
      </w:r>
      <w:r>
        <w:rPr>
          <w:rFonts w:ascii="Times New Roman" w:hAnsi="Times New Roman"/>
          <w:color w:val="FF0000"/>
        </w:rPr>
        <w:t xml:space="preserve"> </w:t>
      </w:r>
      <w:r>
        <w:t>Write a discussion text like Should Monsters be Allowed to Live on Earth?</w:t>
      </w:r>
    </w:p>
    <w:p w:rsidR="00A85630" w:rsidRDefault="00A85630" w:rsidP="00A85630">
      <w:pPr>
        <w:spacing w:line="460" w:lineRule="exact"/>
        <w:sectPr w:rsidR="00A85630">
          <w:headerReference w:type="default" r:id="rId109"/>
          <w:footerReference w:type="default" r:id="rId110"/>
          <w:pgSz w:w="11910" w:h="16840"/>
          <w:pgMar w:top="1360" w:right="380" w:bottom="1280" w:left="820" w:header="0" w:footer="1098" w:gutter="0"/>
          <w:pgNumType w:start="17"/>
          <w:cols w:space="720"/>
        </w:sectPr>
      </w:pPr>
    </w:p>
    <w:p w:rsidR="00A85630" w:rsidRDefault="00A85630" w:rsidP="00A85630">
      <w:pPr>
        <w:pStyle w:val="Heading1"/>
      </w:pPr>
      <w:r>
        <w:rPr>
          <w:color w:val="005DA3"/>
          <w:w w:val="135"/>
        </w:rPr>
        <w:lastRenderedPageBreak/>
        <w:t>Activity 14: WANTED Poster</w:t>
      </w:r>
    </w:p>
    <w:p w:rsidR="00A85630" w:rsidRDefault="00A85630" w:rsidP="00A85630">
      <w:pPr>
        <w:pStyle w:val="BodyText"/>
        <w:spacing w:before="247"/>
        <w:ind w:left="625" w:right="5584"/>
      </w:pPr>
      <w:r>
        <w:rPr>
          <w:noProof/>
          <w:lang w:val="en-GB" w:eastAsia="en-GB" w:bidi="ar-SA"/>
        </w:rPr>
        <w:drawing>
          <wp:anchor distT="0" distB="0" distL="0" distR="0" simplePos="0" relativeHeight="251701248" behindDoc="0" locked="0" layoutInCell="1" allowOverlap="1" wp14:anchorId="26E45E5A" wp14:editId="2204611D">
            <wp:simplePos x="0" y="0"/>
            <wp:positionH relativeFrom="page">
              <wp:posOffset>4110902</wp:posOffset>
            </wp:positionH>
            <wp:positionV relativeFrom="paragraph">
              <wp:posOffset>461554</wp:posOffset>
            </wp:positionV>
            <wp:extent cx="2443840" cy="2618358"/>
            <wp:effectExtent l="0" t="0" r="0" b="0"/>
            <wp:wrapNone/>
            <wp:docPr id="5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1.jpeg"/>
                    <pic:cNvPicPr/>
                  </pic:nvPicPr>
                  <pic:blipFill>
                    <a:blip r:embed="rId111" cstate="print"/>
                    <a:stretch>
                      <a:fillRect/>
                    </a:stretch>
                  </pic:blipFill>
                  <pic:spPr>
                    <a:xfrm>
                      <a:off x="0" y="0"/>
                      <a:ext cx="2443840" cy="2618358"/>
                    </a:xfrm>
                    <a:prstGeom prst="rect">
                      <a:avLst/>
                    </a:prstGeom>
                  </pic:spPr>
                </pic:pic>
              </a:graphicData>
            </a:graphic>
          </wp:anchor>
        </w:drawing>
      </w:r>
      <w:r>
        <w:t>Imagine the monster or beast you have written about is on the loose! Design a WANTED poster calling on the public to help hunt down and capture them before it is too late. You might want to include:</w:t>
      </w:r>
    </w:p>
    <w:p w:rsidR="00A85630" w:rsidRDefault="00A85630" w:rsidP="00A85630">
      <w:pPr>
        <w:pStyle w:val="BodyText"/>
        <w:spacing w:before="21" w:line="457" w:lineRule="exact"/>
        <w:ind w:left="985"/>
      </w:pPr>
      <w:r>
        <w:rPr>
          <w:rFonts w:ascii="Segoe UI Symbol" w:hAnsi="Segoe UI Symbol" w:cs="Segoe UI Symbol"/>
        </w:rPr>
        <w:t>★</w:t>
      </w:r>
      <w:r>
        <w:rPr>
          <w:rFonts w:ascii="Times New Roman" w:hAnsi="Times New Roman"/>
        </w:rPr>
        <w:t xml:space="preserve"> </w:t>
      </w:r>
      <w:r>
        <w:t>A reward</w:t>
      </w:r>
    </w:p>
    <w:p w:rsidR="00A85630" w:rsidRDefault="00A85630" w:rsidP="00A85630">
      <w:pPr>
        <w:pStyle w:val="BodyText"/>
        <w:spacing w:before="33" w:line="194" w:lineRule="auto"/>
        <w:ind w:left="1345" w:right="5584" w:hanging="360"/>
      </w:pPr>
      <w:r>
        <w:rPr>
          <w:rFonts w:ascii="Segoe UI Symbol" w:hAnsi="Segoe UI Symbol" w:cs="Segoe UI Symbol"/>
        </w:rPr>
        <w:t>★</w:t>
      </w:r>
      <w:r>
        <w:rPr>
          <w:rFonts w:ascii="Times New Roman" w:hAnsi="Times New Roman"/>
        </w:rPr>
        <w:t xml:space="preserve"> </w:t>
      </w:r>
      <w:r>
        <w:t>Who to contact if they see the monster</w:t>
      </w:r>
    </w:p>
    <w:p w:rsidR="00A85630" w:rsidRDefault="00A85630" w:rsidP="00A85630">
      <w:pPr>
        <w:pStyle w:val="BodyText"/>
        <w:spacing w:before="101" w:line="194" w:lineRule="auto"/>
        <w:ind w:left="1345" w:right="5584" w:hanging="360"/>
      </w:pPr>
      <w:r>
        <w:rPr>
          <w:rFonts w:ascii="Segoe UI Symbol" w:hAnsi="Segoe UI Symbol" w:cs="Segoe UI Symbol"/>
        </w:rPr>
        <w:t>★</w:t>
      </w:r>
      <w:r>
        <w:rPr>
          <w:rFonts w:ascii="Times New Roman" w:hAnsi="Times New Roman"/>
        </w:rPr>
        <w:t xml:space="preserve"> </w:t>
      </w:r>
      <w:r>
        <w:t>What the monster has done – why they are dangerous</w:t>
      </w:r>
    </w:p>
    <w:p w:rsidR="00A85630" w:rsidRDefault="00A85630" w:rsidP="00A85630">
      <w:pPr>
        <w:pStyle w:val="BodyText"/>
        <w:spacing w:before="38"/>
        <w:ind w:left="985"/>
      </w:pPr>
      <w:r>
        <w:rPr>
          <w:rFonts w:ascii="Segoe UI Symbol" w:hAnsi="Segoe UI Symbol" w:cs="Segoe UI Symbol"/>
        </w:rPr>
        <w:t>★</w:t>
      </w:r>
      <w:r>
        <w:rPr>
          <w:rFonts w:ascii="Times New Roman" w:hAnsi="Times New Roman"/>
        </w:rPr>
        <w:t xml:space="preserve"> </w:t>
      </w:r>
      <w:r>
        <w:t>Where they were last spotted</w:t>
      </w:r>
    </w:p>
    <w:p w:rsidR="00A85630" w:rsidRDefault="00A85630" w:rsidP="00A85630">
      <w:pPr>
        <w:sectPr w:rsidR="00A85630">
          <w:headerReference w:type="default" r:id="rId112"/>
          <w:footerReference w:type="default" r:id="rId113"/>
          <w:pgSz w:w="11910" w:h="16840"/>
          <w:pgMar w:top="1360" w:right="380" w:bottom="1280" w:left="820" w:header="0" w:footer="1098" w:gutter="0"/>
          <w:pgNumType w:start="18"/>
          <w:cols w:space="720"/>
        </w:sectPr>
      </w:pPr>
    </w:p>
    <w:p w:rsidR="00A85630" w:rsidRDefault="00A85630" w:rsidP="00A85630">
      <w:pPr>
        <w:spacing w:before="84"/>
        <w:ind w:left="687" w:right="1121"/>
        <w:jc w:val="center"/>
        <w:rPr>
          <w:sz w:val="36"/>
        </w:rPr>
      </w:pPr>
      <w:r>
        <w:rPr>
          <w:color w:val="0070C0"/>
          <w:w w:val="140"/>
          <w:sz w:val="36"/>
        </w:rPr>
        <w:lastRenderedPageBreak/>
        <w:t>Book</w:t>
      </w:r>
      <w:r>
        <w:rPr>
          <w:color w:val="0070C0"/>
          <w:spacing w:val="59"/>
          <w:w w:val="140"/>
          <w:sz w:val="36"/>
        </w:rPr>
        <w:t xml:space="preserve"> </w:t>
      </w:r>
      <w:r>
        <w:rPr>
          <w:color w:val="0070C0"/>
          <w:w w:val="140"/>
          <w:sz w:val="36"/>
        </w:rPr>
        <w:t>recommendations</w:t>
      </w:r>
    </w:p>
    <w:p w:rsidR="00A85630" w:rsidRDefault="00A85630" w:rsidP="00A85630">
      <w:pPr>
        <w:pStyle w:val="BodyText"/>
        <w:spacing w:before="2"/>
        <w:ind w:left="688" w:right="1121"/>
        <w:jc w:val="center"/>
      </w:pPr>
      <w:r>
        <w:t>Below are books that I would recommend for Year 6 that feature a monster or a beast. If you have read some of them, why not do a book review?</w:t>
      </w: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19"/>
        <w:gridCol w:w="2971"/>
        <w:gridCol w:w="3019"/>
      </w:tblGrid>
      <w:tr w:rsidR="00A85630" w:rsidTr="006E7249">
        <w:trPr>
          <w:trHeight w:val="3052"/>
        </w:trPr>
        <w:tc>
          <w:tcPr>
            <w:tcW w:w="3019" w:type="dxa"/>
          </w:tcPr>
          <w:p w:rsidR="00A85630" w:rsidRDefault="00A85630" w:rsidP="006E7249">
            <w:pPr>
              <w:pStyle w:val="TableParagraph"/>
              <w:ind w:left="368"/>
              <w:rPr>
                <w:sz w:val="20"/>
              </w:rPr>
            </w:pPr>
            <w:r>
              <w:rPr>
                <w:noProof/>
                <w:sz w:val="20"/>
                <w:lang w:val="en-GB" w:eastAsia="en-GB"/>
              </w:rPr>
              <w:drawing>
                <wp:inline distT="0" distB="0" distL="0" distR="0" wp14:anchorId="1D0E54C7" wp14:editId="49D71575">
                  <wp:extent cx="1468372" cy="1468374"/>
                  <wp:effectExtent l="0" t="0" r="0" b="0"/>
                  <wp:docPr id="5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2.jpeg"/>
                          <pic:cNvPicPr/>
                        </pic:nvPicPr>
                        <pic:blipFill>
                          <a:blip r:embed="rId114" cstate="print"/>
                          <a:stretch>
                            <a:fillRect/>
                          </a:stretch>
                        </pic:blipFill>
                        <pic:spPr>
                          <a:xfrm>
                            <a:off x="0" y="0"/>
                            <a:ext cx="1468372" cy="1468374"/>
                          </a:xfrm>
                          <a:prstGeom prst="rect">
                            <a:avLst/>
                          </a:prstGeom>
                        </pic:spPr>
                      </pic:pic>
                    </a:graphicData>
                  </a:graphic>
                </wp:inline>
              </w:drawing>
            </w:r>
          </w:p>
          <w:p w:rsidR="00A85630" w:rsidRDefault="00A85630" w:rsidP="006E7249">
            <w:pPr>
              <w:pStyle w:val="TableParagraph"/>
              <w:spacing w:before="7"/>
              <w:ind w:left="652" w:right="585" w:hanging="33"/>
              <w:rPr>
                <w:sz w:val="28"/>
              </w:rPr>
            </w:pPr>
            <w:r>
              <w:rPr>
                <w:color w:val="0070C0"/>
                <w:sz w:val="28"/>
              </w:rPr>
              <w:t>A Monster Calls by Patrick Ness</w:t>
            </w:r>
          </w:p>
        </w:tc>
        <w:tc>
          <w:tcPr>
            <w:tcW w:w="2971" w:type="dxa"/>
          </w:tcPr>
          <w:p w:rsidR="00A85630" w:rsidRDefault="00A85630" w:rsidP="006E7249">
            <w:pPr>
              <w:pStyle w:val="TableParagraph"/>
              <w:ind w:left="203"/>
              <w:rPr>
                <w:sz w:val="20"/>
              </w:rPr>
            </w:pPr>
            <w:r>
              <w:rPr>
                <w:noProof/>
                <w:sz w:val="20"/>
                <w:lang w:val="en-GB" w:eastAsia="en-GB"/>
              </w:rPr>
              <w:drawing>
                <wp:inline distT="0" distB="0" distL="0" distR="0" wp14:anchorId="5B5F0810" wp14:editId="67C5307E">
                  <wp:extent cx="1647758" cy="1499044"/>
                  <wp:effectExtent l="0" t="0" r="0" b="0"/>
                  <wp:docPr id="5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3.png"/>
                          <pic:cNvPicPr/>
                        </pic:nvPicPr>
                        <pic:blipFill>
                          <a:blip r:embed="rId115" cstate="print"/>
                          <a:stretch>
                            <a:fillRect/>
                          </a:stretch>
                        </pic:blipFill>
                        <pic:spPr>
                          <a:xfrm>
                            <a:off x="0" y="0"/>
                            <a:ext cx="1647758" cy="1499044"/>
                          </a:xfrm>
                          <a:prstGeom prst="rect">
                            <a:avLst/>
                          </a:prstGeom>
                        </pic:spPr>
                      </pic:pic>
                    </a:graphicData>
                  </a:graphic>
                </wp:inline>
              </w:drawing>
            </w:r>
          </w:p>
          <w:p w:rsidR="00A85630" w:rsidRDefault="00A85630" w:rsidP="006E7249">
            <w:pPr>
              <w:pStyle w:val="TableParagraph"/>
              <w:spacing w:before="7" w:line="341" w:lineRule="exact"/>
              <w:ind w:left="497" w:right="486"/>
              <w:jc w:val="center"/>
              <w:rPr>
                <w:sz w:val="28"/>
              </w:rPr>
            </w:pPr>
            <w:r>
              <w:rPr>
                <w:color w:val="0070C0"/>
                <w:sz w:val="28"/>
              </w:rPr>
              <w:t>Skellig</w:t>
            </w:r>
          </w:p>
          <w:p w:rsidR="00A85630" w:rsidRDefault="00A85630" w:rsidP="006E7249">
            <w:pPr>
              <w:pStyle w:val="TableParagraph"/>
              <w:spacing w:line="323" w:lineRule="exact"/>
              <w:ind w:left="498" w:right="486"/>
              <w:jc w:val="center"/>
              <w:rPr>
                <w:sz w:val="28"/>
              </w:rPr>
            </w:pPr>
            <w:r>
              <w:rPr>
                <w:color w:val="0070C0"/>
                <w:sz w:val="28"/>
              </w:rPr>
              <w:t>by David Almond</w:t>
            </w:r>
          </w:p>
        </w:tc>
        <w:tc>
          <w:tcPr>
            <w:tcW w:w="3019" w:type="dxa"/>
          </w:tcPr>
          <w:p w:rsidR="00A85630" w:rsidRDefault="00A85630" w:rsidP="006E7249">
            <w:pPr>
              <w:pStyle w:val="TableParagraph"/>
              <w:ind w:left="296"/>
              <w:rPr>
                <w:sz w:val="20"/>
              </w:rPr>
            </w:pPr>
            <w:r>
              <w:rPr>
                <w:noProof/>
                <w:sz w:val="20"/>
                <w:lang w:val="en-GB" w:eastAsia="en-GB"/>
              </w:rPr>
              <w:drawing>
                <wp:inline distT="0" distB="0" distL="0" distR="0" wp14:anchorId="12E23415" wp14:editId="0AF4C919">
                  <wp:extent cx="1546797" cy="1421892"/>
                  <wp:effectExtent l="0" t="0" r="0" b="0"/>
                  <wp:docPr id="5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4.jpeg"/>
                          <pic:cNvPicPr/>
                        </pic:nvPicPr>
                        <pic:blipFill>
                          <a:blip r:embed="rId116" cstate="print"/>
                          <a:stretch>
                            <a:fillRect/>
                          </a:stretch>
                        </pic:blipFill>
                        <pic:spPr>
                          <a:xfrm>
                            <a:off x="0" y="0"/>
                            <a:ext cx="1546797" cy="1421892"/>
                          </a:xfrm>
                          <a:prstGeom prst="rect">
                            <a:avLst/>
                          </a:prstGeom>
                        </pic:spPr>
                      </pic:pic>
                    </a:graphicData>
                  </a:graphic>
                </wp:inline>
              </w:drawing>
            </w:r>
          </w:p>
          <w:p w:rsidR="00A85630" w:rsidRDefault="00A85630" w:rsidP="006E7249">
            <w:pPr>
              <w:pStyle w:val="TableParagraph"/>
              <w:spacing w:before="22"/>
              <w:ind w:left="504" w:right="496" w:firstLine="272"/>
              <w:rPr>
                <w:sz w:val="28"/>
              </w:rPr>
            </w:pPr>
            <w:r>
              <w:rPr>
                <w:color w:val="0070C0"/>
                <w:sz w:val="28"/>
              </w:rPr>
              <w:t>Malamander by Thomas</w:t>
            </w:r>
            <w:r>
              <w:rPr>
                <w:color w:val="0070C0"/>
                <w:spacing w:val="-9"/>
                <w:sz w:val="28"/>
              </w:rPr>
              <w:t xml:space="preserve"> </w:t>
            </w:r>
            <w:r>
              <w:rPr>
                <w:color w:val="0070C0"/>
                <w:sz w:val="28"/>
              </w:rPr>
              <w:t>Taylor</w:t>
            </w:r>
          </w:p>
        </w:tc>
      </w:tr>
      <w:tr w:rsidR="00A85630" w:rsidTr="006E7249">
        <w:trPr>
          <w:trHeight w:val="2908"/>
        </w:trPr>
        <w:tc>
          <w:tcPr>
            <w:tcW w:w="3019" w:type="dxa"/>
          </w:tcPr>
          <w:p w:rsidR="00A85630" w:rsidRDefault="00A85630" w:rsidP="006E7249">
            <w:pPr>
              <w:pStyle w:val="TableParagraph"/>
              <w:ind w:left="344"/>
              <w:rPr>
                <w:sz w:val="20"/>
              </w:rPr>
            </w:pPr>
            <w:r>
              <w:rPr>
                <w:noProof/>
                <w:sz w:val="20"/>
                <w:lang w:val="en-GB" w:eastAsia="en-GB"/>
              </w:rPr>
              <w:drawing>
                <wp:inline distT="0" distB="0" distL="0" distR="0" wp14:anchorId="6BD371C9" wp14:editId="29C12495">
                  <wp:extent cx="1502617" cy="1413033"/>
                  <wp:effectExtent l="0" t="0" r="0" b="0"/>
                  <wp:docPr id="5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5.jpeg"/>
                          <pic:cNvPicPr/>
                        </pic:nvPicPr>
                        <pic:blipFill>
                          <a:blip r:embed="rId117" cstate="print"/>
                          <a:stretch>
                            <a:fillRect/>
                          </a:stretch>
                        </pic:blipFill>
                        <pic:spPr>
                          <a:xfrm>
                            <a:off x="0" y="0"/>
                            <a:ext cx="1502617" cy="1413033"/>
                          </a:xfrm>
                          <a:prstGeom prst="rect">
                            <a:avLst/>
                          </a:prstGeom>
                        </pic:spPr>
                      </pic:pic>
                    </a:graphicData>
                  </a:graphic>
                </wp:inline>
              </w:drawing>
            </w:r>
          </w:p>
          <w:p w:rsidR="00A85630" w:rsidRDefault="00A85630" w:rsidP="006E7249">
            <w:pPr>
              <w:pStyle w:val="TableParagraph"/>
              <w:spacing w:line="336" w:lineRule="exact"/>
              <w:ind w:left="648" w:right="173" w:hanging="439"/>
              <w:rPr>
                <w:sz w:val="28"/>
              </w:rPr>
            </w:pPr>
            <w:r>
              <w:rPr>
                <w:color w:val="0070C0"/>
                <w:sz w:val="28"/>
              </w:rPr>
              <w:t>Odd &amp; the Frost Giants by Neil Gaiman</w:t>
            </w:r>
          </w:p>
        </w:tc>
        <w:tc>
          <w:tcPr>
            <w:tcW w:w="2971" w:type="dxa"/>
          </w:tcPr>
          <w:p w:rsidR="00A85630" w:rsidRDefault="00A85630" w:rsidP="006E7249">
            <w:pPr>
              <w:pStyle w:val="TableParagraph"/>
              <w:ind w:left="128" w:right="-58"/>
              <w:rPr>
                <w:sz w:val="20"/>
              </w:rPr>
            </w:pPr>
            <w:r>
              <w:rPr>
                <w:noProof/>
                <w:sz w:val="20"/>
                <w:lang w:val="en-GB" w:eastAsia="en-GB"/>
              </w:rPr>
              <w:drawing>
                <wp:inline distT="0" distB="0" distL="0" distR="0" wp14:anchorId="71A525A4" wp14:editId="67A209A6">
                  <wp:extent cx="1806176" cy="1417320"/>
                  <wp:effectExtent l="0" t="0" r="0" b="0"/>
                  <wp:docPr id="6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6.jpeg"/>
                          <pic:cNvPicPr/>
                        </pic:nvPicPr>
                        <pic:blipFill>
                          <a:blip r:embed="rId118" cstate="print"/>
                          <a:stretch>
                            <a:fillRect/>
                          </a:stretch>
                        </pic:blipFill>
                        <pic:spPr>
                          <a:xfrm>
                            <a:off x="0" y="0"/>
                            <a:ext cx="1806176" cy="1417320"/>
                          </a:xfrm>
                          <a:prstGeom prst="rect">
                            <a:avLst/>
                          </a:prstGeom>
                        </pic:spPr>
                      </pic:pic>
                    </a:graphicData>
                  </a:graphic>
                </wp:inline>
              </w:drawing>
            </w:r>
          </w:p>
          <w:p w:rsidR="00A85630" w:rsidRDefault="00A85630" w:rsidP="006E7249">
            <w:pPr>
              <w:pStyle w:val="TableParagraph"/>
              <w:spacing w:line="333" w:lineRule="exact"/>
              <w:ind w:left="650" w:right="618" w:firstLine="69"/>
              <w:rPr>
                <w:sz w:val="28"/>
              </w:rPr>
            </w:pPr>
            <w:r>
              <w:rPr>
                <w:color w:val="0070C0"/>
                <w:sz w:val="28"/>
              </w:rPr>
              <w:t>The Iron Man by Ted Hughes</w:t>
            </w:r>
          </w:p>
        </w:tc>
        <w:tc>
          <w:tcPr>
            <w:tcW w:w="3019" w:type="dxa"/>
          </w:tcPr>
          <w:p w:rsidR="00A85630" w:rsidRDefault="00A85630" w:rsidP="006E7249">
            <w:pPr>
              <w:pStyle w:val="TableParagraph"/>
              <w:ind w:left="126"/>
              <w:rPr>
                <w:sz w:val="20"/>
              </w:rPr>
            </w:pPr>
            <w:r>
              <w:rPr>
                <w:noProof/>
                <w:sz w:val="20"/>
                <w:lang w:val="en-GB" w:eastAsia="en-GB"/>
              </w:rPr>
              <w:drawing>
                <wp:inline distT="0" distB="0" distL="0" distR="0" wp14:anchorId="4E5915EC" wp14:editId="4AAAD8CC">
                  <wp:extent cx="1801806" cy="1389316"/>
                  <wp:effectExtent l="0" t="0" r="0" b="0"/>
                  <wp:docPr id="6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7.jpeg"/>
                          <pic:cNvPicPr/>
                        </pic:nvPicPr>
                        <pic:blipFill>
                          <a:blip r:embed="rId119" cstate="print"/>
                          <a:stretch>
                            <a:fillRect/>
                          </a:stretch>
                        </pic:blipFill>
                        <pic:spPr>
                          <a:xfrm>
                            <a:off x="0" y="0"/>
                            <a:ext cx="1801806" cy="1389316"/>
                          </a:xfrm>
                          <a:prstGeom prst="rect">
                            <a:avLst/>
                          </a:prstGeom>
                        </pic:spPr>
                      </pic:pic>
                    </a:graphicData>
                  </a:graphic>
                </wp:inline>
              </w:drawing>
            </w:r>
          </w:p>
          <w:p w:rsidR="00A85630" w:rsidRDefault="00A85630" w:rsidP="006E7249">
            <w:pPr>
              <w:pStyle w:val="TableParagraph"/>
              <w:spacing w:before="31" w:line="340" w:lineRule="exact"/>
              <w:ind w:left="528" w:right="518" w:firstLine="332"/>
              <w:rPr>
                <w:sz w:val="28"/>
              </w:rPr>
            </w:pPr>
            <w:r>
              <w:rPr>
                <w:color w:val="0070C0"/>
                <w:sz w:val="28"/>
              </w:rPr>
              <w:t>Crater  Lake by Jennifer Killick</w:t>
            </w:r>
          </w:p>
        </w:tc>
      </w:tr>
      <w:tr w:rsidR="00A85630" w:rsidTr="006E7249">
        <w:trPr>
          <w:trHeight w:val="3023"/>
        </w:trPr>
        <w:tc>
          <w:tcPr>
            <w:tcW w:w="3019" w:type="dxa"/>
          </w:tcPr>
          <w:p w:rsidR="00A85630" w:rsidRDefault="00A85630" w:rsidP="006E7249">
            <w:pPr>
              <w:pStyle w:val="TableParagraph"/>
              <w:ind w:left="138"/>
              <w:rPr>
                <w:sz w:val="20"/>
              </w:rPr>
            </w:pPr>
            <w:r>
              <w:rPr>
                <w:noProof/>
                <w:sz w:val="20"/>
                <w:lang w:val="en-GB" w:eastAsia="en-GB"/>
              </w:rPr>
              <w:drawing>
                <wp:inline distT="0" distB="0" distL="0" distR="0" wp14:anchorId="174BF0B0" wp14:editId="575D5CF6">
                  <wp:extent cx="1773057" cy="1485900"/>
                  <wp:effectExtent l="0" t="0" r="0" b="0"/>
                  <wp:docPr id="6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8.jpeg"/>
                          <pic:cNvPicPr/>
                        </pic:nvPicPr>
                        <pic:blipFill>
                          <a:blip r:embed="rId120" cstate="print"/>
                          <a:stretch>
                            <a:fillRect/>
                          </a:stretch>
                        </pic:blipFill>
                        <pic:spPr>
                          <a:xfrm>
                            <a:off x="0" y="0"/>
                            <a:ext cx="1773057" cy="1485900"/>
                          </a:xfrm>
                          <a:prstGeom prst="rect">
                            <a:avLst/>
                          </a:prstGeom>
                        </pic:spPr>
                      </pic:pic>
                    </a:graphicData>
                  </a:graphic>
                </wp:inline>
              </w:drawing>
            </w:r>
          </w:p>
          <w:p w:rsidR="00A85630" w:rsidRDefault="00A85630" w:rsidP="006E7249">
            <w:pPr>
              <w:pStyle w:val="TableParagraph"/>
              <w:spacing w:line="332" w:lineRule="exact"/>
              <w:ind w:left="632" w:right="596" w:hanging="2"/>
              <w:rPr>
                <w:sz w:val="28"/>
              </w:rPr>
            </w:pPr>
            <w:r>
              <w:rPr>
                <w:color w:val="0070C0"/>
                <w:sz w:val="28"/>
              </w:rPr>
              <w:t>The Wild Robot by Peter Brown</w:t>
            </w:r>
          </w:p>
        </w:tc>
        <w:tc>
          <w:tcPr>
            <w:tcW w:w="2971" w:type="dxa"/>
          </w:tcPr>
          <w:p w:rsidR="00A85630" w:rsidRDefault="00A85630" w:rsidP="006E7249">
            <w:pPr>
              <w:pStyle w:val="TableParagraph"/>
              <w:ind w:left="128" w:right="-72"/>
              <w:rPr>
                <w:sz w:val="20"/>
              </w:rPr>
            </w:pPr>
            <w:r>
              <w:rPr>
                <w:noProof/>
                <w:sz w:val="20"/>
                <w:lang w:val="en-GB" w:eastAsia="en-GB"/>
              </w:rPr>
              <w:drawing>
                <wp:inline distT="0" distB="0" distL="0" distR="0" wp14:anchorId="33C43F15" wp14:editId="0AB4C9D2">
                  <wp:extent cx="1812648" cy="1488186"/>
                  <wp:effectExtent l="0" t="0" r="0" b="0"/>
                  <wp:docPr id="6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9.jpeg"/>
                          <pic:cNvPicPr/>
                        </pic:nvPicPr>
                        <pic:blipFill>
                          <a:blip r:embed="rId121" cstate="print"/>
                          <a:stretch>
                            <a:fillRect/>
                          </a:stretch>
                        </pic:blipFill>
                        <pic:spPr>
                          <a:xfrm>
                            <a:off x="0" y="0"/>
                            <a:ext cx="1812648" cy="1488186"/>
                          </a:xfrm>
                          <a:prstGeom prst="rect">
                            <a:avLst/>
                          </a:prstGeom>
                        </pic:spPr>
                      </pic:pic>
                    </a:graphicData>
                  </a:graphic>
                </wp:inline>
              </w:drawing>
            </w:r>
          </w:p>
          <w:p w:rsidR="00A85630" w:rsidRDefault="00A85630" w:rsidP="006E7249">
            <w:pPr>
              <w:pStyle w:val="TableParagraph"/>
              <w:spacing w:line="335" w:lineRule="exact"/>
              <w:ind w:left="715" w:right="542" w:hanging="142"/>
              <w:rPr>
                <w:sz w:val="28"/>
              </w:rPr>
            </w:pPr>
            <w:r>
              <w:rPr>
                <w:color w:val="0070C0"/>
                <w:sz w:val="28"/>
              </w:rPr>
              <w:t>Fantastic Beasts by JK Rowling</w:t>
            </w:r>
          </w:p>
        </w:tc>
        <w:tc>
          <w:tcPr>
            <w:tcW w:w="3019" w:type="dxa"/>
          </w:tcPr>
          <w:p w:rsidR="00A85630" w:rsidRDefault="00A85630" w:rsidP="006E7249">
            <w:pPr>
              <w:pStyle w:val="TableParagraph"/>
              <w:ind w:left="138"/>
              <w:rPr>
                <w:sz w:val="20"/>
              </w:rPr>
            </w:pPr>
            <w:r>
              <w:rPr>
                <w:noProof/>
                <w:sz w:val="20"/>
                <w:lang w:val="en-GB" w:eastAsia="en-GB"/>
              </w:rPr>
              <w:drawing>
                <wp:inline distT="0" distB="0" distL="0" distR="0" wp14:anchorId="54AF31D0" wp14:editId="6016DF10">
                  <wp:extent cx="1777422" cy="1489710"/>
                  <wp:effectExtent l="0" t="0" r="0" b="0"/>
                  <wp:docPr id="6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0.jpeg"/>
                          <pic:cNvPicPr/>
                        </pic:nvPicPr>
                        <pic:blipFill>
                          <a:blip r:embed="rId122" cstate="print"/>
                          <a:stretch>
                            <a:fillRect/>
                          </a:stretch>
                        </pic:blipFill>
                        <pic:spPr>
                          <a:xfrm>
                            <a:off x="0" y="0"/>
                            <a:ext cx="1777422" cy="1489710"/>
                          </a:xfrm>
                          <a:prstGeom prst="rect">
                            <a:avLst/>
                          </a:prstGeom>
                        </pic:spPr>
                      </pic:pic>
                    </a:graphicData>
                  </a:graphic>
                </wp:inline>
              </w:drawing>
            </w:r>
          </w:p>
          <w:p w:rsidR="00A85630" w:rsidRDefault="00A85630" w:rsidP="006E7249">
            <w:pPr>
              <w:pStyle w:val="TableParagraph"/>
              <w:spacing w:line="334" w:lineRule="exact"/>
              <w:ind w:left="144" w:right="139"/>
              <w:jc w:val="center"/>
              <w:rPr>
                <w:sz w:val="28"/>
              </w:rPr>
            </w:pPr>
            <w:r>
              <w:rPr>
                <w:color w:val="0070C0"/>
                <w:sz w:val="28"/>
              </w:rPr>
              <w:t>Beowulf</w:t>
            </w:r>
          </w:p>
          <w:p w:rsidR="00A85630" w:rsidRDefault="00A85630" w:rsidP="006E7249">
            <w:pPr>
              <w:pStyle w:val="TableParagraph"/>
              <w:spacing w:line="323" w:lineRule="exact"/>
              <w:ind w:left="144" w:right="139"/>
              <w:jc w:val="center"/>
              <w:rPr>
                <w:sz w:val="28"/>
              </w:rPr>
            </w:pPr>
            <w:r>
              <w:rPr>
                <w:color w:val="0070C0"/>
                <w:sz w:val="28"/>
              </w:rPr>
              <w:t>by Michael Morpurgo</w:t>
            </w:r>
          </w:p>
        </w:tc>
      </w:tr>
      <w:tr w:rsidR="00A85630" w:rsidTr="006E7249">
        <w:trPr>
          <w:trHeight w:val="3517"/>
        </w:trPr>
        <w:tc>
          <w:tcPr>
            <w:tcW w:w="3019" w:type="dxa"/>
          </w:tcPr>
          <w:p w:rsidR="00A85630" w:rsidRDefault="00A85630" w:rsidP="006E7249">
            <w:pPr>
              <w:pStyle w:val="TableParagraph"/>
              <w:ind w:left="126" w:right="-44"/>
              <w:rPr>
                <w:sz w:val="20"/>
              </w:rPr>
            </w:pPr>
            <w:r>
              <w:rPr>
                <w:noProof/>
                <w:sz w:val="20"/>
                <w:lang w:val="en-GB" w:eastAsia="en-GB"/>
              </w:rPr>
              <w:lastRenderedPageBreak/>
              <w:drawing>
                <wp:inline distT="0" distB="0" distL="0" distR="0" wp14:anchorId="6878553B" wp14:editId="6B6AB244">
                  <wp:extent cx="1828582" cy="1571625"/>
                  <wp:effectExtent l="0" t="0" r="0" b="0"/>
                  <wp:docPr id="7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1.jpeg"/>
                          <pic:cNvPicPr/>
                        </pic:nvPicPr>
                        <pic:blipFill>
                          <a:blip r:embed="rId123" cstate="print"/>
                          <a:stretch>
                            <a:fillRect/>
                          </a:stretch>
                        </pic:blipFill>
                        <pic:spPr>
                          <a:xfrm>
                            <a:off x="0" y="0"/>
                            <a:ext cx="1828582" cy="1571625"/>
                          </a:xfrm>
                          <a:prstGeom prst="rect">
                            <a:avLst/>
                          </a:prstGeom>
                        </pic:spPr>
                      </pic:pic>
                    </a:graphicData>
                  </a:graphic>
                </wp:inline>
              </w:drawing>
            </w:r>
          </w:p>
          <w:p w:rsidR="00A85630" w:rsidRDefault="00A85630" w:rsidP="006E7249">
            <w:pPr>
              <w:pStyle w:val="TableParagraph"/>
              <w:spacing w:before="13"/>
              <w:ind w:left="156" w:right="139"/>
              <w:jc w:val="center"/>
              <w:rPr>
                <w:sz w:val="28"/>
              </w:rPr>
            </w:pPr>
            <w:r>
              <w:rPr>
                <w:color w:val="0070C0"/>
                <w:sz w:val="28"/>
              </w:rPr>
              <w:t>The Girl of Ink and Stars by Kiran Milwood</w:t>
            </w:r>
          </w:p>
          <w:p w:rsidR="00A85630" w:rsidRDefault="00A85630" w:rsidP="006E7249">
            <w:pPr>
              <w:pStyle w:val="TableParagraph"/>
              <w:spacing w:before="3" w:line="323" w:lineRule="exact"/>
              <w:ind w:left="154" w:right="139"/>
              <w:jc w:val="center"/>
              <w:rPr>
                <w:sz w:val="28"/>
              </w:rPr>
            </w:pPr>
            <w:r>
              <w:rPr>
                <w:color w:val="0070C0"/>
                <w:sz w:val="28"/>
              </w:rPr>
              <w:t>Hargrave</w:t>
            </w:r>
          </w:p>
        </w:tc>
        <w:tc>
          <w:tcPr>
            <w:tcW w:w="2971" w:type="dxa"/>
          </w:tcPr>
          <w:p w:rsidR="00A85630" w:rsidRDefault="00A85630" w:rsidP="006E7249">
            <w:pPr>
              <w:pStyle w:val="TableParagraph"/>
              <w:ind w:left="128" w:right="-29"/>
              <w:rPr>
                <w:sz w:val="20"/>
              </w:rPr>
            </w:pPr>
            <w:r>
              <w:rPr>
                <w:noProof/>
                <w:sz w:val="20"/>
                <w:lang w:val="en-GB" w:eastAsia="en-GB"/>
              </w:rPr>
              <w:drawing>
                <wp:inline distT="0" distB="0" distL="0" distR="0" wp14:anchorId="7745C1E0" wp14:editId="4A2BB339">
                  <wp:extent cx="1787027" cy="1562862"/>
                  <wp:effectExtent l="0" t="0" r="0" b="0"/>
                  <wp:docPr id="7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2.jpeg"/>
                          <pic:cNvPicPr/>
                        </pic:nvPicPr>
                        <pic:blipFill>
                          <a:blip r:embed="rId124" cstate="print"/>
                          <a:stretch>
                            <a:fillRect/>
                          </a:stretch>
                        </pic:blipFill>
                        <pic:spPr>
                          <a:xfrm>
                            <a:off x="0" y="0"/>
                            <a:ext cx="1787027" cy="1562862"/>
                          </a:xfrm>
                          <a:prstGeom prst="rect">
                            <a:avLst/>
                          </a:prstGeom>
                        </pic:spPr>
                      </pic:pic>
                    </a:graphicData>
                  </a:graphic>
                </wp:inline>
              </w:drawing>
            </w:r>
          </w:p>
          <w:p w:rsidR="00A85630" w:rsidRDefault="00A85630" w:rsidP="006E7249">
            <w:pPr>
              <w:pStyle w:val="TableParagraph"/>
              <w:spacing w:before="26"/>
              <w:ind w:left="568" w:right="536" w:firstLine="178"/>
              <w:rPr>
                <w:sz w:val="28"/>
              </w:rPr>
            </w:pPr>
            <w:r>
              <w:rPr>
                <w:color w:val="0070C0"/>
                <w:sz w:val="28"/>
              </w:rPr>
              <w:t>The Creakers by Tom Fletcher</w:t>
            </w:r>
          </w:p>
        </w:tc>
        <w:tc>
          <w:tcPr>
            <w:tcW w:w="3019" w:type="dxa"/>
          </w:tcPr>
          <w:p w:rsidR="00A85630" w:rsidRDefault="00A85630" w:rsidP="006E7249">
            <w:pPr>
              <w:pStyle w:val="TableParagraph"/>
              <w:ind w:left="126"/>
              <w:rPr>
                <w:sz w:val="20"/>
              </w:rPr>
            </w:pPr>
            <w:r>
              <w:rPr>
                <w:noProof/>
                <w:sz w:val="20"/>
                <w:lang w:val="en-GB" w:eastAsia="en-GB"/>
              </w:rPr>
              <w:drawing>
                <wp:inline distT="0" distB="0" distL="0" distR="0" wp14:anchorId="09876D7F" wp14:editId="2B80682C">
                  <wp:extent cx="1801933" cy="1515999"/>
                  <wp:effectExtent l="0" t="0" r="0" b="0"/>
                  <wp:docPr id="7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3.jpeg"/>
                          <pic:cNvPicPr/>
                        </pic:nvPicPr>
                        <pic:blipFill>
                          <a:blip r:embed="rId125" cstate="print"/>
                          <a:stretch>
                            <a:fillRect/>
                          </a:stretch>
                        </pic:blipFill>
                        <pic:spPr>
                          <a:xfrm>
                            <a:off x="0" y="0"/>
                            <a:ext cx="1801933" cy="1515999"/>
                          </a:xfrm>
                          <a:prstGeom prst="rect">
                            <a:avLst/>
                          </a:prstGeom>
                        </pic:spPr>
                      </pic:pic>
                    </a:graphicData>
                  </a:graphic>
                </wp:inline>
              </w:drawing>
            </w:r>
          </w:p>
          <w:p w:rsidR="00A85630" w:rsidRDefault="00A85630" w:rsidP="006E7249">
            <w:pPr>
              <w:pStyle w:val="TableParagraph"/>
              <w:spacing w:before="42"/>
              <w:ind w:left="147" w:right="139"/>
              <w:jc w:val="center"/>
              <w:rPr>
                <w:sz w:val="28"/>
              </w:rPr>
            </w:pPr>
            <w:r>
              <w:rPr>
                <w:color w:val="0070C0"/>
                <w:sz w:val="28"/>
              </w:rPr>
              <w:t>Percy Jackson and the Sea of Monster by Rick Riordan</w:t>
            </w:r>
          </w:p>
        </w:tc>
      </w:tr>
    </w:tbl>
    <w:p w:rsidR="00A85630" w:rsidRDefault="00A85630" w:rsidP="00A85630">
      <w:pPr>
        <w:jc w:val="center"/>
        <w:rPr>
          <w:sz w:val="28"/>
        </w:rPr>
        <w:sectPr w:rsidR="00A85630">
          <w:headerReference w:type="default" r:id="rId126"/>
          <w:footerReference w:type="default" r:id="rId127"/>
          <w:pgSz w:w="11910" w:h="16840"/>
          <w:pgMar w:top="1360" w:right="380" w:bottom="1280" w:left="820" w:header="0" w:footer="1098" w:gutter="0"/>
          <w:pgNumType w:start="19"/>
          <w:cols w:space="720"/>
        </w:sectPr>
      </w:pPr>
    </w:p>
    <w:p w:rsidR="00A85630" w:rsidRDefault="00A85630" w:rsidP="00A85630">
      <w:pPr>
        <w:pStyle w:val="BodyText"/>
        <w:spacing w:before="84"/>
        <w:ind w:left="625" w:right="1904"/>
      </w:pPr>
      <w:r>
        <w:lastRenderedPageBreak/>
        <w:t>If you enjoyed this activity, why not tune in to the creative writing show Radioblogging each morning at 9:30am with Pie Corbett. Visit RadioBlogging.net</w:t>
      </w:r>
    </w:p>
    <w:p w:rsidR="00A85630" w:rsidRDefault="00A85630" w:rsidP="00A85630">
      <w:pPr>
        <w:pStyle w:val="BodyText"/>
        <w:rPr>
          <w:sz w:val="34"/>
        </w:rPr>
      </w:pPr>
    </w:p>
    <w:p w:rsidR="00A85630" w:rsidRDefault="00A85630" w:rsidP="00A85630">
      <w:pPr>
        <w:pStyle w:val="BodyText"/>
        <w:spacing w:before="269"/>
        <w:ind w:left="625" w:right="1160"/>
      </w:pPr>
      <w:r>
        <w:t>I hope you have enjoyed working through this workbook. Please share any work produced by tweeting me @MrWalkerPrimary</w:t>
      </w:r>
    </w:p>
    <w:p w:rsidR="00A85630" w:rsidRDefault="00A85630" w:rsidP="00A85630">
      <w:pPr>
        <w:pStyle w:val="BodyText"/>
        <w:spacing w:before="1"/>
      </w:pPr>
    </w:p>
    <w:p w:rsidR="00A85630" w:rsidRDefault="00A85630" w:rsidP="00A85630">
      <w:pPr>
        <w:pStyle w:val="BodyText"/>
        <w:spacing w:before="1"/>
        <w:ind w:left="625"/>
      </w:pPr>
      <w:r>
        <w:t>James Walker a Year 6 Teacher and TalkForWriting Trainer from Bristol.</w:t>
      </w:r>
    </w:p>
    <w:p w:rsidR="00A85630" w:rsidRDefault="00A85630" w:rsidP="00A85630">
      <w:pPr>
        <w:pStyle w:val="Heading3"/>
        <w:spacing w:before="119"/>
      </w:pPr>
      <w:r>
        <w:t>Answers to vocabulary</w:t>
      </w:r>
    </w:p>
    <w:p w:rsidR="00A85630" w:rsidRDefault="00A85630" w:rsidP="00A85630">
      <w:pPr>
        <w:pStyle w:val="BodyText"/>
        <w:spacing w:before="2"/>
        <w:rPr>
          <w:b/>
        </w:rPr>
      </w:pPr>
    </w:p>
    <w:p w:rsidR="00A85630" w:rsidRDefault="00A85630" w:rsidP="00A85630">
      <w:pPr>
        <w:pStyle w:val="BodyText"/>
        <w:tabs>
          <w:tab w:val="left" w:pos="2784"/>
        </w:tabs>
        <w:spacing w:line="341" w:lineRule="exact"/>
        <w:ind w:left="625"/>
      </w:pPr>
      <w:r>
        <w:t>myth</w:t>
      </w:r>
      <w:r>
        <w:tab/>
        <w:t>– a traditional or legendary</w:t>
      </w:r>
      <w:r>
        <w:rPr>
          <w:spacing w:val="-1"/>
        </w:rPr>
        <w:t xml:space="preserve"> </w:t>
      </w:r>
      <w:r>
        <w:t>story</w:t>
      </w:r>
    </w:p>
    <w:p w:rsidR="00A85630" w:rsidRDefault="00A85630" w:rsidP="00A85630">
      <w:pPr>
        <w:pStyle w:val="BodyText"/>
        <w:tabs>
          <w:tab w:val="left" w:pos="2784"/>
        </w:tabs>
        <w:ind w:left="3029" w:right="1279" w:hanging="2405"/>
      </w:pPr>
      <w:r>
        <w:t>translucent</w:t>
      </w:r>
      <w:r>
        <w:tab/>
        <w:t>– permitting light to pass through but objects on the other side are not clearly visible</w:t>
      </w:r>
    </w:p>
    <w:p w:rsidR="00A85630" w:rsidRDefault="00A85630" w:rsidP="00A85630">
      <w:pPr>
        <w:pStyle w:val="BodyText"/>
        <w:tabs>
          <w:tab w:val="left" w:pos="2784"/>
        </w:tabs>
        <w:ind w:left="625" w:right="4622"/>
      </w:pPr>
      <w:r>
        <w:t>indistinguishable</w:t>
      </w:r>
      <w:r>
        <w:tab/>
        <w:t>– not distinguishable resemble</w:t>
      </w:r>
      <w:r>
        <w:tab/>
        <w:t>– to be like or similar to renowned</w:t>
      </w:r>
      <w:r>
        <w:tab/>
        <w:t>– to be celebrated or famous majesty</w:t>
      </w:r>
      <w:r>
        <w:tab/>
        <w:t>– supreme</w:t>
      </w:r>
      <w:r>
        <w:rPr>
          <w:spacing w:val="1"/>
        </w:rPr>
        <w:t xml:space="preserve"> </w:t>
      </w:r>
      <w:r>
        <w:t>greatness</w:t>
      </w:r>
    </w:p>
    <w:p w:rsidR="00A85630" w:rsidRDefault="00A85630" w:rsidP="00A85630">
      <w:pPr>
        <w:pStyle w:val="BodyText"/>
        <w:tabs>
          <w:tab w:val="left" w:pos="2784"/>
        </w:tabs>
        <w:ind w:left="625" w:right="2050"/>
      </w:pPr>
      <w:r>
        <w:t>iridescent</w:t>
      </w:r>
      <w:r>
        <w:tab/>
        <w:t>– displaying lustrous colours like those of a rainbow harmony</w:t>
      </w:r>
      <w:r>
        <w:tab/>
        <w:t>– agreement or harmonious</w:t>
      </w:r>
      <w:r>
        <w:rPr>
          <w:spacing w:val="-3"/>
        </w:rPr>
        <w:t xml:space="preserve"> </w:t>
      </w:r>
      <w:r>
        <w:t>relations</w:t>
      </w:r>
    </w:p>
    <w:p w:rsidR="00A85630" w:rsidRDefault="00A85630" w:rsidP="00A85630">
      <w:pPr>
        <w:pStyle w:val="BodyText"/>
        <w:tabs>
          <w:tab w:val="left" w:pos="2784"/>
        </w:tabs>
        <w:spacing w:before="1"/>
        <w:ind w:left="625" w:right="3073"/>
      </w:pPr>
      <w:r>
        <w:t>gnarled</w:t>
      </w:r>
      <w:r>
        <w:tab/>
        <w:t>– rugged, bent, twisted or weather-beaten solitude</w:t>
      </w:r>
      <w:r>
        <w:tab/>
        <w:t>– the state of living alone in seclusion transfixed</w:t>
      </w:r>
      <w:r>
        <w:tab/>
        <w:t>– to hold motionless with</w:t>
      </w:r>
      <w:r>
        <w:rPr>
          <w:spacing w:val="-7"/>
        </w:rPr>
        <w:t xml:space="preserve"> </w:t>
      </w:r>
      <w:r>
        <w:t>amazement</w:t>
      </w:r>
    </w:p>
    <w:p w:rsidR="00A85630" w:rsidRDefault="00A85630" w:rsidP="00A85630">
      <w:pPr>
        <w:pStyle w:val="BodyText"/>
        <w:spacing w:before="9"/>
        <w:rPr>
          <w:sz w:val="27"/>
        </w:rPr>
      </w:pPr>
    </w:p>
    <w:p w:rsidR="00A85630" w:rsidRDefault="00A85630" w:rsidP="00A85630">
      <w:pPr>
        <w:pStyle w:val="Heading3"/>
      </w:pPr>
      <w:r>
        <w:t>Answers to formality</w:t>
      </w:r>
    </w:p>
    <w:p w:rsidR="00A85630" w:rsidRDefault="00A85630" w:rsidP="00A85630">
      <w:pPr>
        <w:pStyle w:val="BodyText"/>
        <w:spacing w:before="209" w:line="194" w:lineRule="auto"/>
        <w:ind w:left="2065" w:right="2392" w:hanging="1080"/>
        <w:rPr>
          <w:b/>
        </w:rPr>
      </w:pPr>
      <w:r>
        <w:rPr>
          <w:rFonts w:ascii="Segoe UI Symbol" w:hAnsi="Segoe UI Symbol" w:cs="Segoe UI Symbol"/>
        </w:rPr>
        <w:t>★</w:t>
      </w:r>
      <w:r>
        <w:rPr>
          <w:rFonts w:ascii="Times New Roman" w:hAnsi="Times New Roman"/>
        </w:rPr>
        <w:t xml:space="preserve"> </w:t>
      </w:r>
      <w:r>
        <w:t>I really want you to come to my party - please come! formal/</w:t>
      </w:r>
      <w:r>
        <w:rPr>
          <w:b/>
        </w:rPr>
        <w:t>informal</w:t>
      </w:r>
    </w:p>
    <w:p w:rsidR="00A85630" w:rsidRDefault="00A85630" w:rsidP="00A85630">
      <w:pPr>
        <w:pStyle w:val="BodyText"/>
        <w:spacing w:before="222" w:line="194" w:lineRule="auto"/>
        <w:ind w:left="2065" w:right="1336" w:hanging="1080"/>
        <w:rPr>
          <w:b/>
        </w:rPr>
      </w:pPr>
      <w:r>
        <w:rPr>
          <w:rFonts w:ascii="Segoe UI Symbol" w:hAnsi="Segoe UI Symbol" w:cs="Segoe UI Symbol"/>
        </w:rPr>
        <w:t>★</w:t>
      </w:r>
      <w:r>
        <w:rPr>
          <w:rFonts w:ascii="Times New Roman" w:hAnsi="Times New Roman"/>
        </w:rPr>
        <w:t xml:space="preserve"> </w:t>
      </w:r>
      <w:r>
        <w:t>Henry VII didn’t like his wife – he chopped off her head! formal/</w:t>
      </w:r>
      <w:r>
        <w:rPr>
          <w:b/>
        </w:rPr>
        <w:t>informal</w:t>
      </w:r>
    </w:p>
    <w:p w:rsidR="00A85630" w:rsidRDefault="00A85630" w:rsidP="00A85630">
      <w:pPr>
        <w:pStyle w:val="BodyText"/>
        <w:spacing w:before="162" w:line="449" w:lineRule="exact"/>
        <w:ind w:left="985"/>
      </w:pPr>
      <w:r>
        <w:rPr>
          <w:rFonts w:ascii="Segoe UI Symbol" w:hAnsi="Segoe UI Symbol" w:cs="Segoe UI Symbol"/>
        </w:rPr>
        <w:t>★</w:t>
      </w:r>
      <w:r>
        <w:rPr>
          <w:rFonts w:ascii="Times New Roman" w:hAnsi="Times New Roman"/>
        </w:rPr>
        <w:t xml:space="preserve"> </w:t>
      </w:r>
      <w:r>
        <w:t>The teacher-pleaser machine is a state-of-the-art contraption.</w:t>
      </w:r>
    </w:p>
    <w:p w:rsidR="00A85630" w:rsidRDefault="00A85630" w:rsidP="00A85630">
      <w:pPr>
        <w:spacing w:line="303" w:lineRule="exact"/>
        <w:ind w:left="2065"/>
        <w:rPr>
          <w:sz w:val="28"/>
        </w:rPr>
      </w:pPr>
      <w:r>
        <w:rPr>
          <w:b/>
          <w:sz w:val="28"/>
        </w:rPr>
        <w:t>formal</w:t>
      </w:r>
      <w:r>
        <w:rPr>
          <w:sz w:val="28"/>
        </w:rPr>
        <w:t>/informal</w:t>
      </w:r>
    </w:p>
    <w:p w:rsidR="00A85630" w:rsidRDefault="00A85630" w:rsidP="00A85630">
      <w:pPr>
        <w:pStyle w:val="BodyText"/>
        <w:spacing w:before="141" w:line="449" w:lineRule="exact"/>
        <w:ind w:left="985"/>
      </w:pPr>
      <w:r>
        <w:rPr>
          <w:rFonts w:ascii="Segoe UI Symbol" w:hAnsi="Segoe UI Symbol" w:cs="Segoe UI Symbol"/>
        </w:rPr>
        <w:t>★</w:t>
      </w:r>
      <w:r>
        <w:rPr>
          <w:rFonts w:ascii="Times New Roman" w:hAnsi="Times New Roman"/>
        </w:rPr>
        <w:t xml:space="preserve"> </w:t>
      </w:r>
      <w:r>
        <w:t>Your presence is requested at the Queen’s celebration.</w:t>
      </w:r>
    </w:p>
    <w:p w:rsidR="00A85630" w:rsidRDefault="00A85630" w:rsidP="00A85630">
      <w:pPr>
        <w:spacing w:line="303" w:lineRule="exact"/>
        <w:ind w:left="2065"/>
        <w:rPr>
          <w:sz w:val="28"/>
        </w:rPr>
      </w:pPr>
      <w:r>
        <w:rPr>
          <w:b/>
          <w:sz w:val="28"/>
        </w:rPr>
        <w:t>formal</w:t>
      </w:r>
      <w:r>
        <w:rPr>
          <w:sz w:val="28"/>
        </w:rPr>
        <w:t>/informal</w:t>
      </w:r>
    </w:p>
    <w:p w:rsidR="00A85630" w:rsidRDefault="00A85630" w:rsidP="00A85630">
      <w:pPr>
        <w:pStyle w:val="BodyText"/>
        <w:spacing w:before="205" w:line="194" w:lineRule="auto"/>
        <w:ind w:left="1345" w:right="2392" w:hanging="360"/>
      </w:pPr>
      <w:r>
        <w:rPr>
          <w:rFonts w:ascii="Segoe UI Symbol" w:hAnsi="Segoe UI Symbol" w:cs="Segoe UI Symbol"/>
        </w:rPr>
        <w:t>★</w:t>
      </w:r>
      <w:r>
        <w:rPr>
          <w:rFonts w:ascii="Times New Roman" w:hAnsi="Times New Roman"/>
        </w:rPr>
        <w:t xml:space="preserve"> </w:t>
      </w:r>
      <w:r>
        <w:t>At 6:00pm on the 24</w:t>
      </w:r>
      <w:r>
        <w:rPr>
          <w:position w:val="9"/>
          <w:sz w:val="18"/>
        </w:rPr>
        <w:t xml:space="preserve">th </w:t>
      </w:r>
      <w:r>
        <w:t>December Mr Jones was arrested by the police and detained at the local police station.</w:t>
      </w:r>
    </w:p>
    <w:p w:rsidR="00A85630" w:rsidRDefault="00A85630" w:rsidP="00A85630">
      <w:pPr>
        <w:spacing w:before="20"/>
        <w:ind w:left="2065"/>
        <w:rPr>
          <w:sz w:val="28"/>
        </w:rPr>
      </w:pPr>
      <w:r>
        <w:rPr>
          <w:b/>
          <w:sz w:val="28"/>
        </w:rPr>
        <w:t>formal</w:t>
      </w:r>
      <w:r>
        <w:rPr>
          <w:sz w:val="28"/>
        </w:rPr>
        <w:t>/informal</w:t>
      </w:r>
    </w:p>
    <w:p w:rsidR="00A85630" w:rsidRDefault="00A85630" w:rsidP="00A85630">
      <w:pPr>
        <w:rPr>
          <w:sz w:val="28"/>
        </w:rPr>
        <w:sectPr w:rsidR="00A85630">
          <w:headerReference w:type="default" r:id="rId128"/>
          <w:footerReference w:type="default" r:id="rId129"/>
          <w:pgSz w:w="11910" w:h="16840"/>
          <w:pgMar w:top="1340" w:right="380" w:bottom="1280" w:left="820" w:header="0" w:footer="1098" w:gutter="0"/>
          <w:pgNumType w:start="20"/>
          <w:cols w:space="720"/>
        </w:sectPr>
      </w:pPr>
    </w:p>
    <w:p w:rsidR="00A85630" w:rsidRDefault="00A85630" w:rsidP="00A85630">
      <w:pPr>
        <w:pStyle w:val="BodyText"/>
        <w:spacing w:before="2"/>
        <w:rPr>
          <w:sz w:val="20"/>
        </w:rPr>
      </w:pPr>
    </w:p>
    <w:p w:rsidR="00A85630" w:rsidRDefault="00A85630" w:rsidP="00A85630">
      <w:pPr>
        <w:pStyle w:val="BodyText"/>
        <w:ind w:left="6232"/>
        <w:rPr>
          <w:sz w:val="20"/>
        </w:rPr>
      </w:pPr>
      <w:r>
        <w:rPr>
          <w:noProof/>
          <w:sz w:val="20"/>
          <w:lang w:val="en-GB" w:eastAsia="en-GB" w:bidi="ar-SA"/>
        </w:rPr>
        <w:drawing>
          <wp:inline distT="0" distB="0" distL="0" distR="0" wp14:anchorId="78291AF3" wp14:editId="5BFBDA9B">
            <wp:extent cx="2551918" cy="665988"/>
            <wp:effectExtent l="0" t="0" r="0" b="0"/>
            <wp:docPr id="7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png"/>
                    <pic:cNvPicPr/>
                  </pic:nvPicPr>
                  <pic:blipFill>
                    <a:blip r:embed="rId28" cstate="print"/>
                    <a:stretch>
                      <a:fillRect/>
                    </a:stretch>
                  </pic:blipFill>
                  <pic:spPr>
                    <a:xfrm>
                      <a:off x="0" y="0"/>
                      <a:ext cx="2551918" cy="665988"/>
                    </a:xfrm>
                    <a:prstGeom prst="rect">
                      <a:avLst/>
                    </a:prstGeom>
                  </pic:spPr>
                </pic:pic>
              </a:graphicData>
            </a:graphic>
          </wp:inline>
        </w:drawing>
      </w: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11"/>
      </w:pPr>
    </w:p>
    <w:p w:rsidR="00A85630" w:rsidRDefault="00A85630" w:rsidP="00A85630">
      <w:pPr>
        <w:pStyle w:val="Heading3"/>
        <w:spacing w:before="98" w:line="242" w:lineRule="auto"/>
        <w:ind w:right="1348"/>
      </w:pPr>
      <w:r>
        <w:t>James Walker is a teacher who also works as a trainer with Talk for Writing to help schools develop the approach.</w:t>
      </w:r>
    </w:p>
    <w:p w:rsidR="00A85630" w:rsidRDefault="00A85630" w:rsidP="00A85630">
      <w:pPr>
        <w:pStyle w:val="BodyText"/>
        <w:spacing w:before="7"/>
        <w:rPr>
          <w:b/>
          <w:sz w:val="27"/>
        </w:rPr>
      </w:pPr>
    </w:p>
    <w:p w:rsidR="00A85630" w:rsidRDefault="00A85630" w:rsidP="00A85630">
      <w:pPr>
        <w:spacing w:before="1" w:line="341" w:lineRule="exact"/>
        <w:ind w:left="625"/>
        <w:rPr>
          <w:b/>
          <w:sz w:val="28"/>
        </w:rPr>
      </w:pPr>
      <w:r>
        <w:rPr>
          <w:b/>
          <w:sz w:val="28"/>
        </w:rPr>
        <w:t>Edited and designed by Julia Strong</w:t>
      </w:r>
    </w:p>
    <w:p w:rsidR="00A85630" w:rsidRDefault="00A85630" w:rsidP="00A85630">
      <w:pPr>
        <w:spacing w:line="341" w:lineRule="exact"/>
        <w:ind w:left="625"/>
        <w:rPr>
          <w:b/>
          <w:sz w:val="28"/>
        </w:rPr>
      </w:pPr>
      <w:r>
        <w:rPr>
          <w:b/>
          <w:sz w:val="28"/>
        </w:rPr>
        <w:t>Prepared for online distribution by Nick Batty</w:t>
      </w:r>
    </w:p>
    <w:p w:rsidR="00A85630" w:rsidRDefault="00A85630" w:rsidP="00A85630">
      <w:pPr>
        <w:pStyle w:val="BodyText"/>
        <w:spacing w:before="2"/>
        <w:rPr>
          <w:b/>
        </w:rPr>
      </w:pPr>
    </w:p>
    <w:p w:rsidR="00A85630" w:rsidRDefault="00A85630" w:rsidP="00A85630">
      <w:pPr>
        <w:ind w:left="625"/>
        <w:rPr>
          <w:b/>
          <w:sz w:val="28"/>
        </w:rPr>
      </w:pPr>
      <w:r>
        <w:rPr>
          <w:b/>
          <w:sz w:val="28"/>
        </w:rPr>
        <w:t xml:space="preserve">To find out more about Talk for Writing, visit </w:t>
      </w:r>
      <w:hyperlink r:id="rId130">
        <w:r>
          <w:rPr>
            <w:b/>
            <w:sz w:val="28"/>
          </w:rPr>
          <w:t>www.talk4writing.com.</w:t>
        </w:r>
      </w:hyperlink>
    </w:p>
    <w:p w:rsidR="00A85630" w:rsidRDefault="00A85630" w:rsidP="00A85630">
      <w:pPr>
        <w:pStyle w:val="BodyText"/>
        <w:spacing w:before="5"/>
        <w:rPr>
          <w:b/>
          <w:sz w:val="45"/>
        </w:rPr>
      </w:pPr>
    </w:p>
    <w:p w:rsidR="00A85630" w:rsidRDefault="00A85630" w:rsidP="00A85630">
      <w:pPr>
        <w:ind w:left="625" w:right="1181"/>
        <w:rPr>
          <w:rFonts w:ascii="Arial"/>
          <w:sz w:val="24"/>
        </w:rPr>
      </w:pPr>
      <w:r>
        <w:rPr>
          <w:rFonts w:ascii="Arial"/>
          <w:sz w:val="24"/>
        </w:rPr>
        <w:t>This resource is copyright. All materials herein, texts and supporting resources are copyright to James Walker &amp; Talk for Writing. They are to be used to support children/staff/parents in home-learning ONLY and not for commercial gain or for training or sharing widely, in their original form or any variations. They must also not be shared online or on any social media platforms.</w:t>
      </w:r>
    </w:p>
    <w:p w:rsidR="00A85630" w:rsidRDefault="00A85630" w:rsidP="00A85630">
      <w:pPr>
        <w:pStyle w:val="BodyText"/>
        <w:rPr>
          <w:rFonts w:ascii="Arial"/>
          <w:sz w:val="24"/>
        </w:rPr>
      </w:pPr>
    </w:p>
    <w:p w:rsidR="00A85630" w:rsidRPr="002A7570" w:rsidRDefault="00A85630" w:rsidP="002A7570">
      <w:pPr>
        <w:ind w:left="625" w:right="1140"/>
        <w:rPr>
          <w:rFonts w:ascii="Arial"/>
          <w:sz w:val="24"/>
        </w:rPr>
      </w:pPr>
      <w:r>
        <w:rPr>
          <w:rFonts w:ascii="Arial"/>
          <w:sz w:val="24"/>
        </w:rPr>
        <w:t>Thanks to Lauren Stringer and all the authors of graphics from Flaticon.com, including Freepix, Smashicons, and Becris and Valeria from Pexels.com, for sharing their content.</w:t>
      </w:r>
      <w:r>
        <w:rPr>
          <w:noProof/>
          <w:lang w:eastAsia="en-GB"/>
        </w:rPr>
        <w:drawing>
          <wp:anchor distT="0" distB="0" distL="0" distR="0" simplePos="0" relativeHeight="251682816" behindDoc="0" locked="0" layoutInCell="1" allowOverlap="1" wp14:anchorId="25CFA2CD" wp14:editId="29A56C77">
            <wp:simplePos x="0" y="0"/>
            <wp:positionH relativeFrom="page">
              <wp:posOffset>3295075</wp:posOffset>
            </wp:positionH>
            <wp:positionV relativeFrom="paragraph">
              <wp:posOffset>128238</wp:posOffset>
            </wp:positionV>
            <wp:extent cx="869117" cy="456056"/>
            <wp:effectExtent l="0" t="0" r="0" b="0"/>
            <wp:wrapTopAndBottom/>
            <wp:docPr id="7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4.jpeg"/>
                    <pic:cNvPicPr/>
                  </pic:nvPicPr>
                  <pic:blipFill>
                    <a:blip r:embed="rId131" cstate="print"/>
                    <a:stretch>
                      <a:fillRect/>
                    </a:stretch>
                  </pic:blipFill>
                  <pic:spPr>
                    <a:xfrm>
                      <a:off x="0" y="0"/>
                      <a:ext cx="869117" cy="456056"/>
                    </a:xfrm>
                    <a:prstGeom prst="rect">
                      <a:avLst/>
                    </a:prstGeom>
                  </pic:spPr>
                </pic:pic>
              </a:graphicData>
            </a:graphic>
          </wp:anchor>
        </w:drawing>
      </w:r>
    </w:p>
    <w:p w:rsidR="00A85630" w:rsidRDefault="00A85630" w:rsidP="00A85630">
      <w:pPr>
        <w:pStyle w:val="BodyText"/>
        <w:spacing w:before="10"/>
        <w:rPr>
          <w:rFonts w:ascii="Times New Roman"/>
          <w:sz w:val="25"/>
        </w:rPr>
      </w:pPr>
    </w:p>
    <w:p w:rsidR="00A85630" w:rsidRDefault="00A85630" w:rsidP="00A85630">
      <w:pPr>
        <w:pStyle w:val="Heading1"/>
        <w:ind w:left="9324"/>
      </w:pPr>
      <w:r>
        <w:rPr>
          <w:noProof/>
          <w:lang w:val="en-GB" w:eastAsia="en-GB" w:bidi="ar-SA"/>
        </w:rPr>
        <w:drawing>
          <wp:anchor distT="0" distB="0" distL="0" distR="0" simplePos="0" relativeHeight="251704320" behindDoc="0" locked="0" layoutInCell="1" allowOverlap="1" wp14:anchorId="6DC960B1" wp14:editId="618F574A">
            <wp:simplePos x="0" y="0"/>
            <wp:positionH relativeFrom="page">
              <wp:posOffset>300038</wp:posOffset>
            </wp:positionH>
            <wp:positionV relativeFrom="paragraph">
              <wp:posOffset>490395</wp:posOffset>
            </wp:positionV>
            <wp:extent cx="5516300" cy="4629241"/>
            <wp:effectExtent l="0" t="0" r="0" b="0"/>
            <wp:wrapNone/>
            <wp:docPr id="12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2" cstate="print"/>
                    <a:stretch>
                      <a:fillRect/>
                    </a:stretch>
                  </pic:blipFill>
                  <pic:spPr>
                    <a:xfrm>
                      <a:off x="0" y="0"/>
                      <a:ext cx="5516300" cy="4629241"/>
                    </a:xfrm>
                    <a:prstGeom prst="rect">
                      <a:avLst/>
                    </a:prstGeom>
                  </pic:spPr>
                </pic:pic>
              </a:graphicData>
            </a:graphic>
          </wp:anchor>
        </w:drawing>
      </w:r>
      <w:r>
        <w:rPr>
          <w:color w:val="00AEEF"/>
        </w:rPr>
        <w:t>Story starter!</w:t>
      </w:r>
    </w:p>
    <w:p w:rsidR="00A85630" w:rsidRDefault="00A85630" w:rsidP="00A85630">
      <w:pPr>
        <w:pStyle w:val="BodyText"/>
        <w:spacing w:before="8"/>
        <w:rPr>
          <w:sz w:val="15"/>
        </w:rPr>
      </w:pPr>
      <w:r>
        <w:rPr>
          <w:noProof/>
          <w:lang w:val="en-GB" w:eastAsia="en-GB" w:bidi="ar-SA"/>
        </w:rPr>
        <mc:AlternateContent>
          <mc:Choice Requires="wps">
            <w:drawing>
              <wp:anchor distT="0" distB="0" distL="0" distR="0" simplePos="0" relativeHeight="251703296" behindDoc="1" locked="0" layoutInCell="1" allowOverlap="1" wp14:anchorId="5314AECA" wp14:editId="5B824D5A">
                <wp:simplePos x="0" y="0"/>
                <wp:positionH relativeFrom="page">
                  <wp:posOffset>6149975</wp:posOffset>
                </wp:positionH>
                <wp:positionV relativeFrom="paragraph">
                  <wp:posOffset>142240</wp:posOffset>
                </wp:positionV>
                <wp:extent cx="2697480" cy="1270"/>
                <wp:effectExtent l="0" t="0" r="0" b="0"/>
                <wp:wrapTopAndBottom/>
                <wp:docPr id="115"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7480" cy="1270"/>
                        </a:xfrm>
                        <a:custGeom>
                          <a:avLst/>
                          <a:gdLst>
                            <a:gd name="T0" fmla="+- 0 9685 9685"/>
                            <a:gd name="T1" fmla="*/ T0 w 4248"/>
                            <a:gd name="T2" fmla="+- 0 13932 9685"/>
                            <a:gd name="T3" fmla="*/ T2 w 4248"/>
                          </a:gdLst>
                          <a:ahLst/>
                          <a:cxnLst>
                            <a:cxn ang="0">
                              <a:pos x="T1" y="0"/>
                            </a:cxn>
                            <a:cxn ang="0">
                              <a:pos x="T3" y="0"/>
                            </a:cxn>
                          </a:cxnLst>
                          <a:rect l="0" t="0" r="r" b="b"/>
                          <a:pathLst>
                            <a:path w="4248">
                              <a:moveTo>
                                <a:pt x="0" y="0"/>
                              </a:moveTo>
                              <a:lnTo>
                                <a:pt x="4247" y="0"/>
                              </a:lnTo>
                            </a:path>
                          </a:pathLst>
                        </a:custGeom>
                        <a:noFill/>
                        <a:ln w="635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64A9192" id="Freeform 6" o:spid="_x0000_s1026" style="position:absolute;margin-left:484.25pt;margin-top:11.2pt;width:212.4pt;height:.1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" path="m,l4247,e" filled="f" strokecolor="#00aeef" strokeweight=".5pt">
                <v:path arrowok="t" o:connecttype="custom" o:connectlocs="0,0;2696845,0" o:connectangles="0,0"/>
                <w10:wrap type="topAndBottom" anchorx="page"/>
              </v:shape>
            </w:pict>
          </mc:Fallback>
        </mc:AlternateContent>
      </w:r>
    </w:p>
    <w:p w:rsidR="00A85630" w:rsidRDefault="00A85630" w:rsidP="00A85630">
      <w:pPr>
        <w:pStyle w:val="BodyText"/>
        <w:spacing w:before="47" w:line="225" w:lineRule="auto"/>
        <w:ind w:left="9324" w:right="196"/>
      </w:pPr>
      <w:r>
        <w:rPr>
          <w:color w:val="0C0C0C"/>
        </w:rPr>
        <w:t>Thump…Thump…Thump…His footsteps thundered down the road, causing passers-by to stare in amazement, dogs to howl in back yards and alarmed old ladies to peer out of their bedroom windows wearing petrified looks on their faces.</w:t>
      </w:r>
    </w:p>
    <w:p w:rsidR="00A85630" w:rsidRDefault="00A85630" w:rsidP="00A85630">
      <w:pPr>
        <w:pStyle w:val="BodyText"/>
        <w:spacing w:before="159" w:line="225" w:lineRule="auto"/>
        <w:ind w:left="9324" w:right="111"/>
      </w:pPr>
      <w:r>
        <w:rPr>
          <w:color w:val="0C0C0C"/>
        </w:rPr>
        <w:t>His legs were as long as oak trees, his torso was as wide as a house and his fists were as heavy as tractors: this metallic monster meant business.</w:t>
      </w:r>
    </w:p>
    <w:p w:rsidR="00A85630" w:rsidRDefault="00A85630" w:rsidP="00A85630">
      <w:pPr>
        <w:pStyle w:val="BodyText"/>
        <w:spacing w:before="163" w:line="223" w:lineRule="auto"/>
        <w:ind w:left="9324" w:right="335"/>
      </w:pPr>
      <w:r>
        <w:rPr>
          <w:color w:val="0C0C0C"/>
        </w:rPr>
        <w:t>“Number 28 checking in. Over.” He spoke into the radio set, built in to his helmet.</w:t>
      </w:r>
    </w:p>
    <w:p w:rsidR="00A85630" w:rsidRDefault="00A85630" w:rsidP="00A85630">
      <w:pPr>
        <w:pStyle w:val="BodyText"/>
        <w:spacing w:before="166" w:line="225" w:lineRule="auto"/>
        <w:ind w:left="9324" w:right="522"/>
      </w:pPr>
      <w:r>
        <w:rPr>
          <w:color w:val="0C0C0C"/>
        </w:rPr>
        <w:t>His instructions crackled back through the earpiece. He knew what he had to do…</w:t>
      </w:r>
    </w:p>
    <w:p w:rsidR="00A85630" w:rsidRDefault="00A85630" w:rsidP="00A85630">
      <w:pPr>
        <w:spacing w:line="225" w:lineRule="auto"/>
        <w:sectPr w:rsidR="00A85630" w:rsidSect="00A85630">
          <w:headerReference w:type="default" r:id="rId133"/>
          <w:footerReference w:type="default" r:id="rId134"/>
          <w:pgSz w:w="14400" w:h="10800" w:orient="landscape"/>
          <w:pgMar w:top="1100" w:right="360" w:bottom="640" w:left="360" w:header="361" w:footer="459"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10"/>
        <w:rPr>
          <w:sz w:val="25"/>
        </w:rPr>
      </w:pPr>
    </w:p>
    <w:p w:rsidR="00A85630" w:rsidRDefault="00A85630" w:rsidP="00A85630">
      <w:pPr>
        <w:pStyle w:val="Heading1"/>
        <w:ind w:right="1811"/>
        <w:jc w:val="right"/>
      </w:pPr>
      <w:r>
        <w:rPr>
          <w:noProof/>
          <w:lang w:val="en-GB" w:eastAsia="en-GB" w:bidi="ar-SA"/>
        </w:rPr>
        <w:drawing>
          <wp:anchor distT="0" distB="0" distL="0" distR="0" simplePos="0" relativeHeight="251706368" behindDoc="0" locked="0" layoutInCell="1" allowOverlap="1" wp14:anchorId="30DE6AF6" wp14:editId="5FBA1D1B">
            <wp:simplePos x="0" y="0"/>
            <wp:positionH relativeFrom="page">
              <wp:posOffset>300038</wp:posOffset>
            </wp:positionH>
            <wp:positionV relativeFrom="paragraph">
              <wp:posOffset>490395</wp:posOffset>
            </wp:positionV>
            <wp:extent cx="5516300" cy="4629241"/>
            <wp:effectExtent l="0" t="0" r="0" b="0"/>
            <wp:wrapNone/>
            <wp:docPr id="12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132" cstate="print"/>
                    <a:stretch>
                      <a:fillRect/>
                    </a:stretch>
                  </pic:blipFill>
                  <pic:spPr>
                    <a:xfrm>
                      <a:off x="0" y="0"/>
                      <a:ext cx="5516300" cy="4629241"/>
                    </a:xfrm>
                    <a:prstGeom prst="rect">
                      <a:avLst/>
                    </a:prstGeom>
                  </pic:spPr>
                </pic:pic>
              </a:graphicData>
            </a:graphic>
          </wp:anchor>
        </w:drawing>
      </w:r>
      <w:r>
        <w:rPr>
          <w:color w:val="00AEEF"/>
        </w:rPr>
        <w:t>Question</w:t>
      </w:r>
      <w:r>
        <w:rPr>
          <w:color w:val="00AEEF"/>
          <w:spacing w:val="-43"/>
        </w:rPr>
        <w:t xml:space="preserve"> </w:t>
      </w:r>
      <w:r>
        <w:rPr>
          <w:color w:val="00AEEF"/>
        </w:rPr>
        <w:t>time!</w:t>
      </w:r>
    </w:p>
    <w:p w:rsidR="00A85630" w:rsidRDefault="00A85630" w:rsidP="00A85630">
      <w:pPr>
        <w:pStyle w:val="BodyText"/>
        <w:spacing w:before="8"/>
        <w:rPr>
          <w:sz w:val="15"/>
        </w:rPr>
      </w:pPr>
      <w:r>
        <w:rPr>
          <w:noProof/>
          <w:lang w:val="en-GB" w:eastAsia="en-GB" w:bidi="ar-SA"/>
        </w:rPr>
        <mc:AlternateContent>
          <mc:Choice Requires="wps">
            <w:drawing>
              <wp:anchor distT="0" distB="0" distL="0" distR="0" simplePos="0" relativeHeight="251705344" behindDoc="1" locked="0" layoutInCell="1" allowOverlap="1" wp14:anchorId="01FB886D" wp14:editId="29AD7B7D">
                <wp:simplePos x="0" y="0"/>
                <wp:positionH relativeFrom="page">
                  <wp:posOffset>6149975</wp:posOffset>
                </wp:positionH>
                <wp:positionV relativeFrom="paragraph">
                  <wp:posOffset>142240</wp:posOffset>
                </wp:positionV>
                <wp:extent cx="2697480" cy="1270"/>
                <wp:effectExtent l="0" t="0" r="0" b="0"/>
                <wp:wrapTopAndBottom/>
                <wp:docPr id="11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7480" cy="1270"/>
                        </a:xfrm>
                        <a:custGeom>
                          <a:avLst/>
                          <a:gdLst>
                            <a:gd name="T0" fmla="+- 0 9685 9685"/>
                            <a:gd name="T1" fmla="*/ T0 w 4248"/>
                            <a:gd name="T2" fmla="+- 0 13932 9685"/>
                            <a:gd name="T3" fmla="*/ T2 w 4248"/>
                          </a:gdLst>
                          <a:ahLst/>
                          <a:cxnLst>
                            <a:cxn ang="0">
                              <a:pos x="T1" y="0"/>
                            </a:cxn>
                            <a:cxn ang="0">
                              <a:pos x="T3" y="0"/>
                            </a:cxn>
                          </a:cxnLst>
                          <a:rect l="0" t="0" r="r" b="b"/>
                          <a:pathLst>
                            <a:path w="4248">
                              <a:moveTo>
                                <a:pt x="0" y="0"/>
                              </a:moveTo>
                              <a:lnTo>
                                <a:pt x="4247" y="0"/>
                              </a:lnTo>
                            </a:path>
                          </a:pathLst>
                        </a:custGeom>
                        <a:noFill/>
                        <a:ln w="635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E495D43" id="Freeform 5" o:spid="_x0000_s1026" style="position:absolute;margin-left:484.25pt;margin-top:11.2pt;width:212.4pt;height:.1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" path="m,l4247,e" filled="f" strokecolor="#00aeef" strokeweight=".5pt">
                <v:path arrowok="t" o:connecttype="custom" o:connectlocs="0,0;2696845,0" o:connectangles="0,0"/>
                <w10:wrap type="topAndBottom" anchorx="page"/>
              </v:shape>
            </w:pict>
          </mc:Fallback>
        </mc:AlternateContent>
      </w:r>
    </w:p>
    <w:p w:rsidR="00A85630" w:rsidRDefault="00A85630" w:rsidP="00A85630">
      <w:pPr>
        <w:pStyle w:val="ListParagraph"/>
        <w:widowControl w:val="0"/>
        <w:numPr>
          <w:ilvl w:val="0"/>
          <w:numId w:val="7"/>
        </w:numPr>
        <w:tabs>
          <w:tab w:val="left" w:pos="9864"/>
          <w:tab w:val="left" w:pos="9865"/>
        </w:tabs>
        <w:autoSpaceDE w:val="0"/>
        <w:autoSpaceDN w:val="0"/>
        <w:spacing w:before="145" w:after="0" w:line="225" w:lineRule="auto"/>
        <w:ind w:right="167"/>
        <w:contextualSpacing w:val="0"/>
        <w:rPr>
          <w:color w:val="00AEEF"/>
          <w:sz w:val="36"/>
        </w:rPr>
      </w:pPr>
      <w:r>
        <w:rPr>
          <w:color w:val="0C0C0C"/>
          <w:sz w:val="36"/>
        </w:rPr>
        <w:t>Who/what is Number 28? What is his mission?</w:t>
      </w:r>
      <w:r>
        <w:rPr>
          <w:color w:val="0C0C0C"/>
          <w:spacing w:val="-40"/>
          <w:sz w:val="36"/>
        </w:rPr>
        <w:t xml:space="preserve"> </w:t>
      </w:r>
      <w:r>
        <w:rPr>
          <w:color w:val="0C0C0C"/>
          <w:sz w:val="36"/>
        </w:rPr>
        <w:t>Where</w:t>
      </w:r>
      <w:r>
        <w:rPr>
          <w:color w:val="0C0C0C"/>
          <w:spacing w:val="-40"/>
          <w:sz w:val="36"/>
        </w:rPr>
        <w:t xml:space="preserve"> </w:t>
      </w:r>
      <w:r>
        <w:rPr>
          <w:color w:val="0C0C0C"/>
          <w:sz w:val="36"/>
        </w:rPr>
        <w:t>has</w:t>
      </w:r>
      <w:r>
        <w:rPr>
          <w:color w:val="0C0C0C"/>
          <w:spacing w:val="-40"/>
          <w:sz w:val="36"/>
        </w:rPr>
        <w:t xml:space="preserve"> </w:t>
      </w:r>
      <w:r>
        <w:rPr>
          <w:color w:val="0C0C0C"/>
          <w:sz w:val="36"/>
        </w:rPr>
        <w:t>he come from? Who is he speaking</w:t>
      </w:r>
      <w:r>
        <w:rPr>
          <w:color w:val="0C0C0C"/>
          <w:spacing w:val="-8"/>
          <w:sz w:val="36"/>
        </w:rPr>
        <w:t xml:space="preserve"> </w:t>
      </w:r>
      <w:r>
        <w:rPr>
          <w:color w:val="0C0C0C"/>
          <w:sz w:val="36"/>
        </w:rPr>
        <w:t>to?</w:t>
      </w:r>
    </w:p>
    <w:p w:rsidR="00A85630" w:rsidRDefault="00A85630" w:rsidP="00A85630">
      <w:pPr>
        <w:pStyle w:val="ListParagraph"/>
        <w:widowControl w:val="0"/>
        <w:numPr>
          <w:ilvl w:val="0"/>
          <w:numId w:val="7"/>
        </w:numPr>
        <w:tabs>
          <w:tab w:val="left" w:pos="9864"/>
          <w:tab w:val="left" w:pos="9865"/>
        </w:tabs>
        <w:autoSpaceDE w:val="0"/>
        <w:autoSpaceDN w:val="0"/>
        <w:spacing w:before="155" w:after="0" w:line="225" w:lineRule="auto"/>
        <w:ind w:right="279"/>
        <w:contextualSpacing w:val="0"/>
        <w:rPr>
          <w:color w:val="00AEEF"/>
          <w:sz w:val="36"/>
        </w:rPr>
      </w:pPr>
      <w:r>
        <w:rPr>
          <w:color w:val="0C0C0C"/>
          <w:sz w:val="36"/>
        </w:rPr>
        <w:t>Do robots have feelings? Will there</w:t>
      </w:r>
      <w:r>
        <w:rPr>
          <w:color w:val="0C0C0C"/>
          <w:spacing w:val="-22"/>
          <w:sz w:val="36"/>
        </w:rPr>
        <w:t xml:space="preserve"> </w:t>
      </w:r>
      <w:r>
        <w:rPr>
          <w:color w:val="0C0C0C"/>
          <w:sz w:val="36"/>
        </w:rPr>
        <w:t>be robots around in the future?</w:t>
      </w:r>
    </w:p>
    <w:p w:rsidR="00A85630" w:rsidRDefault="00A85630" w:rsidP="00A85630">
      <w:pPr>
        <w:pStyle w:val="ListParagraph"/>
        <w:widowControl w:val="0"/>
        <w:numPr>
          <w:ilvl w:val="0"/>
          <w:numId w:val="7"/>
        </w:numPr>
        <w:tabs>
          <w:tab w:val="left" w:pos="9864"/>
          <w:tab w:val="left" w:pos="9865"/>
        </w:tabs>
        <w:autoSpaceDE w:val="0"/>
        <w:autoSpaceDN w:val="0"/>
        <w:spacing w:before="163" w:after="0" w:line="225" w:lineRule="auto"/>
        <w:ind w:right="247"/>
        <w:contextualSpacing w:val="0"/>
        <w:rPr>
          <w:color w:val="00AEEF"/>
          <w:sz w:val="36"/>
        </w:rPr>
      </w:pPr>
      <w:r>
        <w:rPr>
          <w:color w:val="0C0C0C"/>
          <w:sz w:val="36"/>
        </w:rPr>
        <w:t>If we all had a personal robot that belonged to us, would this be a good thing or a bad</w:t>
      </w:r>
      <w:r>
        <w:rPr>
          <w:color w:val="0C0C0C"/>
          <w:spacing w:val="-17"/>
          <w:sz w:val="36"/>
        </w:rPr>
        <w:t xml:space="preserve"> </w:t>
      </w:r>
      <w:r>
        <w:rPr>
          <w:color w:val="0C0C0C"/>
          <w:sz w:val="36"/>
        </w:rPr>
        <w:t>thing?</w:t>
      </w:r>
    </w:p>
    <w:p w:rsidR="00A85630" w:rsidRDefault="00A85630" w:rsidP="00A85630">
      <w:pPr>
        <w:spacing w:line="225" w:lineRule="auto"/>
        <w:rPr>
          <w:sz w:val="36"/>
        </w:rPr>
        <w:sectPr w:rsidR="00A85630">
          <w:pgSz w:w="14400" w:h="10800" w:orient="landscape"/>
          <w:pgMar w:top="1100" w:right="360" w:bottom="640" w:left="360" w:header="361" w:footer="459"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10"/>
        <w:rPr>
          <w:sz w:val="25"/>
        </w:rPr>
      </w:pPr>
    </w:p>
    <w:p w:rsidR="00A85630" w:rsidRDefault="00A85630" w:rsidP="00A85630">
      <w:pPr>
        <w:spacing w:before="88"/>
        <w:ind w:right="731"/>
        <w:jc w:val="right"/>
        <w:rPr>
          <w:sz w:val="40"/>
        </w:rPr>
      </w:pPr>
      <w:r>
        <w:rPr>
          <w:noProof/>
          <w:lang w:eastAsia="en-GB"/>
        </w:rPr>
        <w:drawing>
          <wp:anchor distT="0" distB="0" distL="0" distR="0" simplePos="0" relativeHeight="251708416" behindDoc="0" locked="0" layoutInCell="1" allowOverlap="1" wp14:anchorId="7F674599" wp14:editId="37E5F199">
            <wp:simplePos x="0" y="0"/>
            <wp:positionH relativeFrom="page">
              <wp:posOffset>300038</wp:posOffset>
            </wp:positionH>
            <wp:positionV relativeFrom="paragraph">
              <wp:posOffset>490395</wp:posOffset>
            </wp:positionV>
            <wp:extent cx="5516300" cy="4629241"/>
            <wp:effectExtent l="0" t="0" r="0" b="0"/>
            <wp:wrapNone/>
            <wp:docPr id="12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132" cstate="print"/>
                    <a:stretch>
                      <a:fillRect/>
                    </a:stretch>
                  </pic:blipFill>
                  <pic:spPr>
                    <a:xfrm>
                      <a:off x="0" y="0"/>
                      <a:ext cx="5516300" cy="4629241"/>
                    </a:xfrm>
                    <a:prstGeom prst="rect">
                      <a:avLst/>
                    </a:prstGeom>
                  </pic:spPr>
                </pic:pic>
              </a:graphicData>
            </a:graphic>
          </wp:anchor>
        </w:drawing>
      </w:r>
      <w:r>
        <w:rPr>
          <w:color w:val="00AEEF"/>
          <w:sz w:val="40"/>
        </w:rPr>
        <w:t>Sentence challenge!</w:t>
      </w:r>
    </w:p>
    <w:p w:rsidR="00A85630" w:rsidRDefault="00A85630" w:rsidP="00A85630">
      <w:pPr>
        <w:pStyle w:val="BodyText"/>
        <w:spacing w:before="8"/>
        <w:rPr>
          <w:sz w:val="15"/>
        </w:rPr>
      </w:pPr>
      <w:r>
        <w:rPr>
          <w:noProof/>
          <w:lang w:val="en-GB" w:eastAsia="en-GB" w:bidi="ar-SA"/>
        </w:rPr>
        <mc:AlternateContent>
          <mc:Choice Requires="wps">
            <w:drawing>
              <wp:anchor distT="0" distB="0" distL="0" distR="0" simplePos="0" relativeHeight="251707392" behindDoc="1" locked="0" layoutInCell="1" allowOverlap="1" wp14:anchorId="0B724D88" wp14:editId="3B1510CE">
                <wp:simplePos x="0" y="0"/>
                <wp:positionH relativeFrom="page">
                  <wp:posOffset>6149975</wp:posOffset>
                </wp:positionH>
                <wp:positionV relativeFrom="paragraph">
                  <wp:posOffset>142240</wp:posOffset>
                </wp:positionV>
                <wp:extent cx="2697480" cy="1270"/>
                <wp:effectExtent l="0" t="0" r="0" b="0"/>
                <wp:wrapTopAndBottom/>
                <wp:docPr id="117"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7480" cy="1270"/>
                        </a:xfrm>
                        <a:custGeom>
                          <a:avLst/>
                          <a:gdLst>
                            <a:gd name="T0" fmla="+- 0 9685 9685"/>
                            <a:gd name="T1" fmla="*/ T0 w 4248"/>
                            <a:gd name="T2" fmla="+- 0 13932 9685"/>
                            <a:gd name="T3" fmla="*/ T2 w 4248"/>
                          </a:gdLst>
                          <a:ahLst/>
                          <a:cxnLst>
                            <a:cxn ang="0">
                              <a:pos x="T1" y="0"/>
                            </a:cxn>
                            <a:cxn ang="0">
                              <a:pos x="T3" y="0"/>
                            </a:cxn>
                          </a:cxnLst>
                          <a:rect l="0" t="0" r="r" b="b"/>
                          <a:pathLst>
                            <a:path w="4248">
                              <a:moveTo>
                                <a:pt x="0" y="0"/>
                              </a:moveTo>
                              <a:lnTo>
                                <a:pt x="4247" y="0"/>
                              </a:lnTo>
                            </a:path>
                          </a:pathLst>
                        </a:custGeom>
                        <a:noFill/>
                        <a:ln w="635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D5CD47B" id="Freeform 4" o:spid="_x0000_s1026" style="position:absolute;margin-left:484.25pt;margin-top:11.2pt;width:212.4pt;height:.1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" path="m,l4247,e" filled="f" strokecolor="#00aeef" strokeweight=".5pt">
                <v:path arrowok="t" o:connecttype="custom" o:connectlocs="0,0;2696845,0" o:connectangles="0,0"/>
                <w10:wrap type="topAndBottom" anchorx="page"/>
              </v:shape>
            </w:pict>
          </mc:Fallback>
        </mc:AlternateContent>
      </w:r>
    </w:p>
    <w:p w:rsidR="00A85630" w:rsidRDefault="00A85630" w:rsidP="00A85630">
      <w:pPr>
        <w:pStyle w:val="ListParagraph"/>
        <w:widowControl w:val="0"/>
        <w:numPr>
          <w:ilvl w:val="0"/>
          <w:numId w:val="7"/>
        </w:numPr>
        <w:tabs>
          <w:tab w:val="left" w:pos="9864"/>
          <w:tab w:val="left" w:pos="9865"/>
        </w:tabs>
        <w:autoSpaceDE w:val="0"/>
        <w:autoSpaceDN w:val="0"/>
        <w:spacing w:before="147" w:after="0" w:line="225" w:lineRule="auto"/>
        <w:ind w:right="195"/>
        <w:contextualSpacing w:val="0"/>
        <w:rPr>
          <w:color w:val="00AEEF"/>
          <w:sz w:val="32"/>
        </w:rPr>
      </w:pPr>
      <w:r>
        <w:rPr>
          <w:color w:val="0C0C0C"/>
          <w:sz w:val="32"/>
        </w:rPr>
        <w:t>Can you write a sentence that uses an apostrophe for</w:t>
      </w:r>
      <w:r>
        <w:rPr>
          <w:color w:val="0C0C0C"/>
          <w:spacing w:val="-10"/>
          <w:sz w:val="32"/>
        </w:rPr>
        <w:t xml:space="preserve"> </w:t>
      </w:r>
      <w:r>
        <w:rPr>
          <w:color w:val="0C0C0C"/>
          <w:sz w:val="32"/>
        </w:rPr>
        <w:t>omission?</w:t>
      </w:r>
    </w:p>
    <w:p w:rsidR="00A85630" w:rsidRDefault="00A85630" w:rsidP="00A85630">
      <w:pPr>
        <w:pStyle w:val="ListParagraph"/>
        <w:widowControl w:val="0"/>
        <w:numPr>
          <w:ilvl w:val="0"/>
          <w:numId w:val="7"/>
        </w:numPr>
        <w:tabs>
          <w:tab w:val="left" w:pos="9864"/>
          <w:tab w:val="left" w:pos="9865"/>
        </w:tabs>
        <w:autoSpaceDE w:val="0"/>
        <w:autoSpaceDN w:val="0"/>
        <w:spacing w:before="138" w:after="0" w:line="240" w:lineRule="auto"/>
        <w:ind w:hanging="541"/>
        <w:contextualSpacing w:val="0"/>
        <w:rPr>
          <w:color w:val="00AEEF"/>
          <w:sz w:val="32"/>
        </w:rPr>
      </w:pPr>
      <w:r>
        <w:rPr>
          <w:color w:val="0C0C0C"/>
          <w:sz w:val="32"/>
        </w:rPr>
        <w:t>E.g. cannot</w:t>
      </w:r>
      <w:r>
        <w:rPr>
          <w:color w:val="0C0C0C"/>
          <w:spacing w:val="-21"/>
          <w:sz w:val="32"/>
        </w:rPr>
        <w:t xml:space="preserve"> </w:t>
      </w:r>
      <w:r>
        <w:rPr>
          <w:color w:val="0C0C0C"/>
          <w:sz w:val="32"/>
        </w:rPr>
        <w:t>=can’t</w:t>
      </w:r>
    </w:p>
    <w:p w:rsidR="00A85630" w:rsidRDefault="00A85630" w:rsidP="00A85630">
      <w:pPr>
        <w:pStyle w:val="ListParagraph"/>
        <w:widowControl w:val="0"/>
        <w:numPr>
          <w:ilvl w:val="0"/>
          <w:numId w:val="7"/>
        </w:numPr>
        <w:tabs>
          <w:tab w:val="left" w:pos="9864"/>
          <w:tab w:val="left" w:pos="9865"/>
        </w:tabs>
        <w:autoSpaceDE w:val="0"/>
        <w:autoSpaceDN w:val="0"/>
        <w:spacing w:before="139" w:after="0" w:line="240" w:lineRule="auto"/>
        <w:ind w:hanging="541"/>
        <w:contextualSpacing w:val="0"/>
        <w:rPr>
          <w:color w:val="00AEEF"/>
          <w:sz w:val="32"/>
        </w:rPr>
      </w:pPr>
      <w:r>
        <w:rPr>
          <w:color w:val="0C0C0C"/>
          <w:sz w:val="32"/>
        </w:rPr>
        <w:t>I have =</w:t>
      </w:r>
      <w:r>
        <w:rPr>
          <w:color w:val="0C0C0C"/>
          <w:spacing w:val="-25"/>
          <w:sz w:val="32"/>
        </w:rPr>
        <w:t xml:space="preserve"> </w:t>
      </w:r>
      <w:r>
        <w:rPr>
          <w:color w:val="0C0C0C"/>
          <w:sz w:val="32"/>
        </w:rPr>
        <w:t>I’ve</w:t>
      </w:r>
    </w:p>
    <w:p w:rsidR="00A85630" w:rsidRDefault="00A85630" w:rsidP="00A85630">
      <w:pPr>
        <w:pStyle w:val="ListParagraph"/>
        <w:widowControl w:val="0"/>
        <w:numPr>
          <w:ilvl w:val="0"/>
          <w:numId w:val="7"/>
        </w:numPr>
        <w:tabs>
          <w:tab w:val="left" w:pos="9864"/>
          <w:tab w:val="left" w:pos="9865"/>
        </w:tabs>
        <w:autoSpaceDE w:val="0"/>
        <w:autoSpaceDN w:val="0"/>
        <w:spacing w:before="138" w:after="0" w:line="240" w:lineRule="auto"/>
        <w:ind w:hanging="541"/>
        <w:contextualSpacing w:val="0"/>
        <w:rPr>
          <w:color w:val="00AEEF"/>
          <w:sz w:val="32"/>
        </w:rPr>
      </w:pPr>
      <w:r>
        <w:rPr>
          <w:color w:val="0C0C0C"/>
          <w:w w:val="105"/>
          <w:sz w:val="32"/>
        </w:rPr>
        <w:t>he will=</w:t>
      </w:r>
      <w:r>
        <w:rPr>
          <w:color w:val="0C0C0C"/>
          <w:spacing w:val="-27"/>
          <w:w w:val="105"/>
          <w:sz w:val="32"/>
        </w:rPr>
        <w:t xml:space="preserve"> </w:t>
      </w:r>
      <w:r>
        <w:rPr>
          <w:color w:val="0C0C0C"/>
          <w:w w:val="105"/>
          <w:sz w:val="32"/>
        </w:rPr>
        <w:t>he’ll</w:t>
      </w:r>
    </w:p>
    <w:p w:rsidR="00A85630" w:rsidRDefault="00A85630" w:rsidP="00A85630">
      <w:pPr>
        <w:pStyle w:val="ListParagraph"/>
        <w:widowControl w:val="0"/>
        <w:numPr>
          <w:ilvl w:val="0"/>
          <w:numId w:val="7"/>
        </w:numPr>
        <w:tabs>
          <w:tab w:val="left" w:pos="9864"/>
          <w:tab w:val="left" w:pos="9865"/>
        </w:tabs>
        <w:autoSpaceDE w:val="0"/>
        <w:autoSpaceDN w:val="0"/>
        <w:spacing w:before="157" w:after="0" w:line="225" w:lineRule="auto"/>
        <w:ind w:right="195"/>
        <w:contextualSpacing w:val="0"/>
        <w:rPr>
          <w:color w:val="00AEEF"/>
          <w:sz w:val="32"/>
        </w:rPr>
      </w:pPr>
      <w:r>
        <w:rPr>
          <w:color w:val="0C0C0C"/>
          <w:sz w:val="32"/>
        </w:rPr>
        <w:t>Can you write a sentence that uses an apostrophe for</w:t>
      </w:r>
      <w:r>
        <w:rPr>
          <w:color w:val="0C0C0C"/>
          <w:spacing w:val="-10"/>
          <w:sz w:val="32"/>
        </w:rPr>
        <w:t xml:space="preserve"> </w:t>
      </w:r>
      <w:r>
        <w:rPr>
          <w:color w:val="0C0C0C"/>
          <w:sz w:val="32"/>
        </w:rPr>
        <w:t>possession?</w:t>
      </w:r>
    </w:p>
    <w:p w:rsidR="00A85630" w:rsidRDefault="00A85630" w:rsidP="00A85630">
      <w:pPr>
        <w:pStyle w:val="ListParagraph"/>
        <w:widowControl w:val="0"/>
        <w:numPr>
          <w:ilvl w:val="0"/>
          <w:numId w:val="7"/>
        </w:numPr>
        <w:tabs>
          <w:tab w:val="left" w:pos="9864"/>
          <w:tab w:val="left" w:pos="9865"/>
        </w:tabs>
        <w:autoSpaceDE w:val="0"/>
        <w:autoSpaceDN w:val="0"/>
        <w:spacing w:before="138" w:after="0" w:line="240" w:lineRule="auto"/>
        <w:ind w:hanging="541"/>
        <w:contextualSpacing w:val="0"/>
        <w:rPr>
          <w:color w:val="00AEEF"/>
          <w:sz w:val="32"/>
        </w:rPr>
      </w:pPr>
      <w:r>
        <w:rPr>
          <w:color w:val="0C0C0C"/>
          <w:sz w:val="32"/>
        </w:rPr>
        <w:t>E..g. The robot’s</w:t>
      </w:r>
      <w:r>
        <w:rPr>
          <w:color w:val="0C0C0C"/>
          <w:spacing w:val="-39"/>
          <w:sz w:val="32"/>
        </w:rPr>
        <w:t xml:space="preserve"> </w:t>
      </w:r>
      <w:r>
        <w:rPr>
          <w:color w:val="0C0C0C"/>
          <w:sz w:val="32"/>
        </w:rPr>
        <w:t>suit</w:t>
      </w:r>
    </w:p>
    <w:p w:rsidR="00A85630" w:rsidRDefault="00A85630" w:rsidP="00A85630">
      <w:pPr>
        <w:pStyle w:val="ListParagraph"/>
        <w:widowControl w:val="0"/>
        <w:numPr>
          <w:ilvl w:val="0"/>
          <w:numId w:val="7"/>
        </w:numPr>
        <w:tabs>
          <w:tab w:val="left" w:pos="9864"/>
          <w:tab w:val="left" w:pos="9865"/>
        </w:tabs>
        <w:autoSpaceDE w:val="0"/>
        <w:autoSpaceDN w:val="0"/>
        <w:spacing w:before="138" w:after="0" w:line="240" w:lineRule="auto"/>
        <w:ind w:hanging="541"/>
        <w:contextualSpacing w:val="0"/>
        <w:rPr>
          <w:color w:val="00AEEF"/>
          <w:sz w:val="32"/>
        </w:rPr>
      </w:pPr>
      <w:r>
        <w:rPr>
          <w:color w:val="0C0C0C"/>
          <w:sz w:val="32"/>
        </w:rPr>
        <w:t>Number 28’s</w:t>
      </w:r>
      <w:r>
        <w:rPr>
          <w:color w:val="0C0C0C"/>
          <w:spacing w:val="-13"/>
          <w:sz w:val="32"/>
        </w:rPr>
        <w:t xml:space="preserve"> </w:t>
      </w:r>
      <w:r>
        <w:rPr>
          <w:color w:val="0C0C0C"/>
          <w:sz w:val="32"/>
        </w:rPr>
        <w:t>head</w:t>
      </w:r>
    </w:p>
    <w:p w:rsidR="00A85630" w:rsidRDefault="00A85630" w:rsidP="00A85630">
      <w:pPr>
        <w:rPr>
          <w:sz w:val="32"/>
        </w:rPr>
        <w:sectPr w:rsidR="00A85630">
          <w:pgSz w:w="14400" w:h="10800" w:orient="landscape"/>
          <w:pgMar w:top="1100" w:right="360" w:bottom="640" w:left="360" w:header="361" w:footer="459"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10"/>
        <w:rPr>
          <w:sz w:val="25"/>
        </w:rPr>
      </w:pPr>
    </w:p>
    <w:p w:rsidR="00A85630" w:rsidRDefault="00A85630" w:rsidP="00A85630">
      <w:pPr>
        <w:spacing w:before="88"/>
        <w:ind w:right="1631"/>
        <w:jc w:val="right"/>
        <w:rPr>
          <w:sz w:val="40"/>
        </w:rPr>
      </w:pPr>
      <w:r>
        <w:rPr>
          <w:noProof/>
          <w:lang w:eastAsia="en-GB"/>
        </w:rPr>
        <w:drawing>
          <wp:anchor distT="0" distB="0" distL="0" distR="0" simplePos="0" relativeHeight="251710464" behindDoc="0" locked="0" layoutInCell="1" allowOverlap="1" wp14:anchorId="323283BB" wp14:editId="56F46F0E">
            <wp:simplePos x="0" y="0"/>
            <wp:positionH relativeFrom="page">
              <wp:posOffset>300038</wp:posOffset>
            </wp:positionH>
            <wp:positionV relativeFrom="paragraph">
              <wp:posOffset>490395</wp:posOffset>
            </wp:positionV>
            <wp:extent cx="5516300" cy="4629241"/>
            <wp:effectExtent l="0" t="0" r="0" b="0"/>
            <wp:wrapNone/>
            <wp:docPr id="12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132" cstate="print"/>
                    <a:stretch>
                      <a:fillRect/>
                    </a:stretch>
                  </pic:blipFill>
                  <pic:spPr>
                    <a:xfrm>
                      <a:off x="0" y="0"/>
                      <a:ext cx="5516300" cy="4629241"/>
                    </a:xfrm>
                    <a:prstGeom prst="rect">
                      <a:avLst/>
                    </a:prstGeom>
                  </pic:spPr>
                </pic:pic>
              </a:graphicData>
            </a:graphic>
          </wp:anchor>
        </w:drawing>
      </w:r>
      <w:r>
        <w:rPr>
          <w:color w:val="00AEEF"/>
          <w:w w:val="95"/>
          <w:sz w:val="40"/>
        </w:rPr>
        <w:t>Sick</w:t>
      </w:r>
      <w:r>
        <w:rPr>
          <w:color w:val="00AEEF"/>
          <w:spacing w:val="53"/>
          <w:w w:val="95"/>
          <w:sz w:val="40"/>
        </w:rPr>
        <w:t xml:space="preserve"> </w:t>
      </w:r>
      <w:r>
        <w:rPr>
          <w:color w:val="00AEEF"/>
          <w:w w:val="95"/>
          <w:sz w:val="40"/>
        </w:rPr>
        <w:t>sentences!</w:t>
      </w:r>
    </w:p>
    <w:p w:rsidR="00A85630" w:rsidRDefault="00A85630" w:rsidP="00A85630">
      <w:pPr>
        <w:pStyle w:val="BodyText"/>
        <w:spacing w:before="8"/>
        <w:rPr>
          <w:sz w:val="15"/>
        </w:rPr>
      </w:pPr>
      <w:r>
        <w:rPr>
          <w:noProof/>
          <w:lang w:val="en-GB" w:eastAsia="en-GB" w:bidi="ar-SA"/>
        </w:rPr>
        <mc:AlternateContent>
          <mc:Choice Requires="wps">
            <w:drawing>
              <wp:anchor distT="0" distB="0" distL="0" distR="0" simplePos="0" relativeHeight="251709440" behindDoc="1" locked="0" layoutInCell="1" allowOverlap="1" wp14:anchorId="7A5548EB" wp14:editId="34DB6199">
                <wp:simplePos x="0" y="0"/>
                <wp:positionH relativeFrom="page">
                  <wp:posOffset>6149975</wp:posOffset>
                </wp:positionH>
                <wp:positionV relativeFrom="paragraph">
                  <wp:posOffset>142240</wp:posOffset>
                </wp:positionV>
                <wp:extent cx="2697480" cy="1270"/>
                <wp:effectExtent l="0" t="0" r="0" b="0"/>
                <wp:wrapTopAndBottom/>
                <wp:docPr id="11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7480" cy="1270"/>
                        </a:xfrm>
                        <a:custGeom>
                          <a:avLst/>
                          <a:gdLst>
                            <a:gd name="T0" fmla="+- 0 9685 9685"/>
                            <a:gd name="T1" fmla="*/ T0 w 4248"/>
                            <a:gd name="T2" fmla="+- 0 13932 9685"/>
                            <a:gd name="T3" fmla="*/ T2 w 4248"/>
                          </a:gdLst>
                          <a:ahLst/>
                          <a:cxnLst>
                            <a:cxn ang="0">
                              <a:pos x="T1" y="0"/>
                            </a:cxn>
                            <a:cxn ang="0">
                              <a:pos x="T3" y="0"/>
                            </a:cxn>
                          </a:cxnLst>
                          <a:rect l="0" t="0" r="r" b="b"/>
                          <a:pathLst>
                            <a:path w="4248">
                              <a:moveTo>
                                <a:pt x="0" y="0"/>
                              </a:moveTo>
                              <a:lnTo>
                                <a:pt x="4247" y="0"/>
                              </a:lnTo>
                            </a:path>
                          </a:pathLst>
                        </a:custGeom>
                        <a:noFill/>
                        <a:ln w="635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1180F23" id="Freeform 3" o:spid="_x0000_s1026" style="position:absolute;margin-left:484.25pt;margin-top:11.2pt;width:212.4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4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" path="m,l4247,e" filled="f" strokecolor="#00aeef" strokeweight=".5pt">
                <v:path arrowok="t" o:connecttype="custom" o:connectlocs="0,0;2696845,0" o:connectangles="0,0"/>
                <w10:wrap type="topAndBottom" anchorx="page"/>
              </v:shape>
            </w:pict>
          </mc:Fallback>
        </mc:AlternateContent>
      </w:r>
    </w:p>
    <w:p w:rsidR="00A85630" w:rsidRDefault="00A85630" w:rsidP="00A85630">
      <w:pPr>
        <w:pStyle w:val="ListParagraph"/>
        <w:widowControl w:val="0"/>
        <w:numPr>
          <w:ilvl w:val="0"/>
          <w:numId w:val="7"/>
        </w:numPr>
        <w:tabs>
          <w:tab w:val="left" w:pos="9864"/>
          <w:tab w:val="left" w:pos="9865"/>
        </w:tabs>
        <w:autoSpaceDE w:val="0"/>
        <w:autoSpaceDN w:val="0"/>
        <w:spacing w:before="143" w:after="0" w:line="225" w:lineRule="auto"/>
        <w:ind w:right="137"/>
        <w:contextualSpacing w:val="0"/>
        <w:rPr>
          <w:color w:val="00AEEF"/>
          <w:sz w:val="40"/>
        </w:rPr>
      </w:pPr>
      <w:r>
        <w:rPr>
          <w:color w:val="0C0C0C"/>
          <w:sz w:val="40"/>
        </w:rPr>
        <w:t>These sentences</w:t>
      </w:r>
      <w:r>
        <w:rPr>
          <w:color w:val="0C0C0C"/>
          <w:spacing w:val="-66"/>
          <w:sz w:val="40"/>
        </w:rPr>
        <w:t xml:space="preserve"> </w:t>
      </w:r>
      <w:r>
        <w:rPr>
          <w:color w:val="0C0C0C"/>
          <w:sz w:val="40"/>
        </w:rPr>
        <w:t>are ‘sick’ and need help to get better. Can you</w:t>
      </w:r>
      <w:r>
        <w:rPr>
          <w:color w:val="0C0C0C"/>
          <w:spacing w:val="-10"/>
          <w:sz w:val="40"/>
        </w:rPr>
        <w:t xml:space="preserve"> </w:t>
      </w:r>
      <w:r>
        <w:rPr>
          <w:color w:val="0C0C0C"/>
          <w:sz w:val="40"/>
        </w:rPr>
        <w:t>help?</w:t>
      </w:r>
    </w:p>
    <w:p w:rsidR="00A85630" w:rsidRDefault="00A85630" w:rsidP="00A85630">
      <w:pPr>
        <w:pStyle w:val="ListParagraph"/>
        <w:widowControl w:val="0"/>
        <w:numPr>
          <w:ilvl w:val="0"/>
          <w:numId w:val="7"/>
        </w:numPr>
        <w:tabs>
          <w:tab w:val="left" w:pos="9864"/>
          <w:tab w:val="left" w:pos="9865"/>
        </w:tabs>
        <w:autoSpaceDE w:val="0"/>
        <w:autoSpaceDN w:val="0"/>
        <w:spacing w:before="158" w:after="0" w:line="225" w:lineRule="auto"/>
        <w:ind w:right="192"/>
        <w:contextualSpacing w:val="0"/>
        <w:rPr>
          <w:color w:val="00AEEF"/>
          <w:sz w:val="40"/>
        </w:rPr>
      </w:pPr>
      <w:r>
        <w:rPr>
          <w:color w:val="0C0C0C"/>
          <w:sz w:val="40"/>
        </w:rPr>
        <w:t xml:space="preserve">He was really big. People were scared. His big </w:t>
      </w:r>
      <w:r>
        <w:rPr>
          <w:color w:val="0C0C0C"/>
          <w:spacing w:val="-4"/>
          <w:sz w:val="40"/>
        </w:rPr>
        <w:t xml:space="preserve">body </w:t>
      </w:r>
      <w:r>
        <w:rPr>
          <w:color w:val="0C0C0C"/>
          <w:sz w:val="40"/>
        </w:rPr>
        <w:t>walked down the street.</w:t>
      </w:r>
    </w:p>
    <w:p w:rsidR="00A85630" w:rsidRDefault="00A85630" w:rsidP="00A85630">
      <w:pPr>
        <w:spacing w:line="225" w:lineRule="auto"/>
        <w:rPr>
          <w:sz w:val="40"/>
        </w:rPr>
        <w:sectPr w:rsidR="00A85630">
          <w:pgSz w:w="14400" w:h="10800" w:orient="landscape"/>
          <w:pgMar w:top="1100" w:right="360" w:bottom="640" w:left="360" w:header="361" w:footer="459"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rPr>
          <w:rFonts w:ascii="Times New Roman"/>
          <w:sz w:val="20"/>
        </w:rPr>
      </w:pPr>
    </w:p>
    <w:p w:rsidR="00A85630" w:rsidRDefault="00A85630" w:rsidP="00A85630">
      <w:pPr>
        <w:pStyle w:val="BodyText"/>
        <w:rPr>
          <w:rFonts w:ascii="Times New Roman"/>
          <w:sz w:val="20"/>
        </w:rPr>
      </w:pPr>
    </w:p>
    <w:p w:rsidR="00A85630" w:rsidRDefault="00A85630" w:rsidP="00A85630">
      <w:pPr>
        <w:pStyle w:val="BodyText"/>
        <w:spacing w:before="6"/>
        <w:rPr>
          <w:rFonts w:ascii="Times New Roman"/>
          <w:sz w:val="20"/>
        </w:rPr>
      </w:pPr>
    </w:p>
    <w:p w:rsidR="00A85630" w:rsidRDefault="00A85630" w:rsidP="00A85630">
      <w:pPr>
        <w:spacing w:before="89"/>
        <w:ind w:left="9365"/>
        <w:rPr>
          <w:b/>
          <w:sz w:val="37"/>
        </w:rPr>
      </w:pPr>
      <w:r>
        <w:rPr>
          <w:noProof/>
          <w:lang w:eastAsia="en-GB"/>
        </w:rPr>
        <w:drawing>
          <wp:anchor distT="0" distB="0" distL="0" distR="0" simplePos="0" relativeHeight="251713536" behindDoc="0" locked="0" layoutInCell="1" allowOverlap="1" wp14:anchorId="754499E1" wp14:editId="63D0417A">
            <wp:simplePos x="0" y="0"/>
            <wp:positionH relativeFrom="page">
              <wp:posOffset>280789</wp:posOffset>
            </wp:positionH>
            <wp:positionV relativeFrom="paragraph">
              <wp:posOffset>460101</wp:posOffset>
            </wp:positionV>
            <wp:extent cx="5603589" cy="4665623"/>
            <wp:effectExtent l="0" t="0" r="0" b="0"/>
            <wp:wrapNone/>
            <wp:docPr id="14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5" cstate="print"/>
                    <a:stretch>
                      <a:fillRect/>
                    </a:stretch>
                  </pic:blipFill>
                  <pic:spPr>
                    <a:xfrm>
                      <a:off x="0" y="0"/>
                      <a:ext cx="5603589" cy="4665623"/>
                    </a:xfrm>
                    <a:prstGeom prst="rect">
                      <a:avLst/>
                    </a:prstGeom>
                  </pic:spPr>
                </pic:pic>
              </a:graphicData>
            </a:graphic>
          </wp:anchor>
        </w:drawing>
      </w:r>
      <w:r>
        <w:rPr>
          <w:b/>
          <w:color w:val="00ACED"/>
          <w:sz w:val="37"/>
        </w:rPr>
        <w:t>Story starter!</w:t>
      </w:r>
    </w:p>
    <w:p w:rsidR="00A85630" w:rsidRDefault="00A85630" w:rsidP="00A85630">
      <w:pPr>
        <w:pStyle w:val="BodyText"/>
        <w:spacing w:before="6"/>
        <w:rPr>
          <w:b/>
          <w:sz w:val="16"/>
        </w:rPr>
      </w:pPr>
      <w:r>
        <w:rPr>
          <w:noProof/>
          <w:lang w:val="en-GB" w:eastAsia="en-GB" w:bidi="ar-SA"/>
        </w:rPr>
        <mc:AlternateContent>
          <mc:Choice Requires="wps">
            <w:drawing>
              <wp:anchor distT="0" distB="0" distL="0" distR="0" simplePos="0" relativeHeight="251712512" behindDoc="1" locked="0" layoutInCell="1" allowOverlap="1" wp14:anchorId="476CBF29" wp14:editId="31EE5991">
                <wp:simplePos x="0" y="0"/>
                <wp:positionH relativeFrom="page">
                  <wp:posOffset>6153150</wp:posOffset>
                </wp:positionH>
                <wp:positionV relativeFrom="paragraph">
                  <wp:posOffset>148590</wp:posOffset>
                </wp:positionV>
                <wp:extent cx="2710815" cy="1270"/>
                <wp:effectExtent l="0" t="0" r="0" b="0"/>
                <wp:wrapTopAndBottom/>
                <wp:docPr id="132"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5BAC18D" id="Freeform 6" o:spid="_x0000_s1026" style="position:absolute;margin-left:484.5pt;margin-top:11.7pt;width:213.45pt;height:.1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" path="m,l4268,e" filled="f" strokeweight=".16964mm">
                <v:path arrowok="t" o:connecttype="custom" o:connectlocs="0,0;2710180,0" o:connectangles="0,0"/>
                <w10:wrap type="topAndBottom" anchorx="page"/>
              </v:shape>
            </w:pict>
          </mc:Fallback>
        </mc:AlternateContent>
      </w:r>
    </w:p>
    <w:p w:rsidR="00A85630" w:rsidRDefault="00A85630" w:rsidP="00A85630">
      <w:pPr>
        <w:pStyle w:val="BodyText"/>
        <w:spacing w:before="57" w:line="249" w:lineRule="auto"/>
        <w:ind w:left="9362" w:right="288" w:firstLine="1"/>
      </w:pPr>
      <w:r>
        <w:rPr>
          <w:color w:val="0C0C0C"/>
          <w:w w:val="110"/>
        </w:rPr>
        <w:t>The engine screamed as the wheels spun round. His heart pounded. Tim knew that he only had seconds to act.</w:t>
      </w:r>
    </w:p>
    <w:p w:rsidR="00A85630" w:rsidRDefault="00A85630" w:rsidP="00A85630">
      <w:pPr>
        <w:pStyle w:val="BodyText"/>
        <w:spacing w:before="154" w:line="247" w:lineRule="auto"/>
        <w:ind w:left="9360" w:right="308" w:firstLine="3"/>
      </w:pPr>
      <w:r>
        <w:rPr>
          <w:color w:val="0C0C0C"/>
          <w:w w:val="105"/>
        </w:rPr>
        <w:t>There was a long, moss-covered log wedged underneath the jeep, preventing it from moving. The wheels continued to spin pointlessly, smoke starting to billow out from underneath the bonnet.</w:t>
      </w:r>
    </w:p>
    <w:p w:rsidR="00A85630" w:rsidRDefault="00A85630" w:rsidP="00A85630">
      <w:pPr>
        <w:pStyle w:val="BodyText"/>
        <w:spacing w:before="153" w:line="247" w:lineRule="auto"/>
        <w:ind w:left="9363" w:right="139" w:firstLine="5"/>
      </w:pPr>
      <w:r>
        <w:rPr>
          <w:color w:val="0C0C0C"/>
          <w:w w:val="110"/>
        </w:rPr>
        <w:t>A terrifying roar filled his ears, and he knew</w:t>
      </w:r>
      <w:r>
        <w:rPr>
          <w:color w:val="0C0C0C"/>
          <w:spacing w:val="-12"/>
          <w:w w:val="110"/>
        </w:rPr>
        <w:t xml:space="preserve"> </w:t>
      </w:r>
      <w:r>
        <w:rPr>
          <w:color w:val="0C0C0C"/>
          <w:w w:val="110"/>
        </w:rPr>
        <w:t>the</w:t>
      </w:r>
      <w:r>
        <w:rPr>
          <w:color w:val="0C0C0C"/>
          <w:spacing w:val="-14"/>
          <w:w w:val="110"/>
        </w:rPr>
        <w:t xml:space="preserve"> </w:t>
      </w:r>
      <w:r>
        <w:rPr>
          <w:color w:val="0C0C0C"/>
          <w:w w:val="110"/>
        </w:rPr>
        <w:t>monster</w:t>
      </w:r>
      <w:r>
        <w:rPr>
          <w:color w:val="0C0C0C"/>
          <w:spacing w:val="2"/>
          <w:w w:val="110"/>
        </w:rPr>
        <w:t xml:space="preserve"> </w:t>
      </w:r>
      <w:r>
        <w:rPr>
          <w:color w:val="0C0C0C"/>
          <w:w w:val="110"/>
        </w:rPr>
        <w:t>was</w:t>
      </w:r>
      <w:r>
        <w:rPr>
          <w:color w:val="0C0C0C"/>
          <w:spacing w:val="-12"/>
          <w:w w:val="110"/>
        </w:rPr>
        <w:t xml:space="preserve"> </w:t>
      </w:r>
      <w:r>
        <w:rPr>
          <w:color w:val="0C0C0C"/>
          <w:w w:val="110"/>
        </w:rPr>
        <w:t>right</w:t>
      </w:r>
      <w:r>
        <w:rPr>
          <w:color w:val="0C0C0C"/>
          <w:spacing w:val="-15"/>
          <w:w w:val="110"/>
        </w:rPr>
        <w:t xml:space="preserve"> </w:t>
      </w:r>
      <w:r>
        <w:rPr>
          <w:color w:val="0C0C0C"/>
          <w:w w:val="110"/>
        </w:rPr>
        <w:t>behind</w:t>
      </w:r>
      <w:r>
        <w:rPr>
          <w:color w:val="0C0C0C"/>
          <w:spacing w:val="-11"/>
          <w:w w:val="110"/>
        </w:rPr>
        <w:t xml:space="preserve"> </w:t>
      </w:r>
      <w:r>
        <w:rPr>
          <w:color w:val="0C0C0C"/>
          <w:w w:val="110"/>
        </w:rPr>
        <w:t xml:space="preserve">him. He could feel the ground shake beneath him as its gigantic feet collided with the ground. He knew what would happen if it caught him, and </w:t>
      </w:r>
      <w:r>
        <w:rPr>
          <w:color w:val="0C0C0C"/>
          <w:w w:val="110"/>
        </w:rPr>
        <w:lastRenderedPageBreak/>
        <w:t>muttered a prayer beneath his</w:t>
      </w:r>
      <w:r>
        <w:rPr>
          <w:color w:val="0C0C0C"/>
          <w:spacing w:val="-10"/>
          <w:w w:val="110"/>
        </w:rPr>
        <w:t xml:space="preserve"> </w:t>
      </w:r>
      <w:r>
        <w:rPr>
          <w:color w:val="0C0C0C"/>
          <w:w w:val="110"/>
        </w:rPr>
        <w:t>breath.</w:t>
      </w:r>
    </w:p>
    <w:p w:rsidR="00A85630" w:rsidRDefault="00A85630" w:rsidP="00A85630">
      <w:pPr>
        <w:pStyle w:val="BodyText"/>
        <w:spacing w:before="157" w:line="247" w:lineRule="auto"/>
        <w:ind w:left="9362" w:right="142" w:firstLine="1"/>
      </w:pPr>
      <w:r>
        <w:rPr>
          <w:color w:val="0C0C0C"/>
          <w:w w:val="110"/>
        </w:rPr>
        <w:t>Tim suddenly found himself lunging forward. He realised that the wheels must finally have found some traction, and he breathed out with relief as he sped off onto the path once again; the wheels of the jeep content to be chewing up the firm gravel once again.</w:t>
      </w:r>
    </w:p>
    <w:p w:rsidR="00A85630" w:rsidRDefault="00A85630" w:rsidP="00A85630">
      <w:pPr>
        <w:pStyle w:val="BodyText"/>
        <w:spacing w:before="152" w:line="247" w:lineRule="auto"/>
        <w:ind w:left="9364" w:right="288" w:hanging="1"/>
      </w:pPr>
      <w:r>
        <w:rPr>
          <w:color w:val="0C0C0C"/>
          <w:w w:val="105"/>
        </w:rPr>
        <w:t>The chase was back on, and the T-Rex let out another blood-chilling roar, determined not to let its prey escape...</w:t>
      </w:r>
    </w:p>
    <w:p w:rsidR="00A85630" w:rsidRDefault="00A85630" w:rsidP="00A85630">
      <w:pPr>
        <w:spacing w:line="247" w:lineRule="auto"/>
        <w:sectPr w:rsidR="00A85630" w:rsidSect="00A85630">
          <w:headerReference w:type="default" r:id="rId136"/>
          <w:footerReference w:type="default" r:id="rId137"/>
          <w:pgSz w:w="14400" w:h="10800" w:orient="landscape"/>
          <w:pgMar w:top="1180" w:right="340" w:bottom="580" w:left="340" w:header="0" w:footer="399"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1"/>
      </w:pPr>
    </w:p>
    <w:p w:rsidR="00A85630" w:rsidRDefault="00A85630" w:rsidP="00A85630">
      <w:pPr>
        <w:spacing w:before="90"/>
        <w:ind w:right="1803"/>
        <w:jc w:val="right"/>
        <w:rPr>
          <w:b/>
          <w:sz w:val="35"/>
        </w:rPr>
      </w:pPr>
      <w:r>
        <w:rPr>
          <w:noProof/>
          <w:lang w:eastAsia="en-GB"/>
        </w:rPr>
        <w:drawing>
          <wp:anchor distT="0" distB="0" distL="0" distR="0" simplePos="0" relativeHeight="251715584" behindDoc="0" locked="0" layoutInCell="1" allowOverlap="1" wp14:anchorId="1FEEE911" wp14:editId="2B6FFF67">
            <wp:simplePos x="0" y="0"/>
            <wp:positionH relativeFrom="page">
              <wp:posOffset>283841</wp:posOffset>
            </wp:positionH>
            <wp:positionV relativeFrom="paragraph">
              <wp:posOffset>448823</wp:posOffset>
            </wp:positionV>
            <wp:extent cx="5600537" cy="4665623"/>
            <wp:effectExtent l="0" t="0" r="0" b="0"/>
            <wp:wrapNone/>
            <wp:docPr id="14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8" cstate="print"/>
                    <a:stretch>
                      <a:fillRect/>
                    </a:stretch>
                  </pic:blipFill>
                  <pic:spPr>
                    <a:xfrm>
                      <a:off x="0" y="0"/>
                      <a:ext cx="5600537" cy="4665623"/>
                    </a:xfrm>
                    <a:prstGeom prst="rect">
                      <a:avLst/>
                    </a:prstGeom>
                  </pic:spPr>
                </pic:pic>
              </a:graphicData>
            </a:graphic>
          </wp:anchor>
        </w:drawing>
      </w:r>
      <w:r>
        <w:rPr>
          <w:b/>
          <w:color w:val="00ACED"/>
          <w:w w:val="105"/>
          <w:sz w:val="35"/>
        </w:rPr>
        <w:t>Question time!</w:t>
      </w:r>
    </w:p>
    <w:p w:rsidR="00A85630" w:rsidRDefault="00A85630" w:rsidP="00A85630">
      <w:pPr>
        <w:pStyle w:val="BodyText"/>
        <w:spacing w:before="10"/>
        <w:rPr>
          <w:b/>
          <w:sz w:val="16"/>
        </w:rPr>
      </w:pPr>
      <w:r>
        <w:rPr>
          <w:noProof/>
          <w:lang w:val="en-GB" w:eastAsia="en-GB" w:bidi="ar-SA"/>
        </w:rPr>
        <mc:AlternateContent>
          <mc:Choice Requires="wps">
            <w:drawing>
              <wp:anchor distT="0" distB="0" distL="0" distR="0" simplePos="0" relativeHeight="251714560" behindDoc="1" locked="0" layoutInCell="1" allowOverlap="1" wp14:anchorId="02A5DE2D" wp14:editId="304909F7">
                <wp:simplePos x="0" y="0"/>
                <wp:positionH relativeFrom="page">
                  <wp:posOffset>6153150</wp:posOffset>
                </wp:positionH>
                <wp:positionV relativeFrom="paragraph">
                  <wp:posOffset>151130</wp:posOffset>
                </wp:positionV>
                <wp:extent cx="2710815" cy="1270"/>
                <wp:effectExtent l="0" t="0" r="0" b="0"/>
                <wp:wrapTopAndBottom/>
                <wp:docPr id="13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3F9B406" id="Freeform 5" o:spid="_x0000_s1026" style="position:absolute;margin-left:484.5pt;margin-top:11.9pt;width:213.45pt;height:.1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" path="m,l4268,e" filled="f" strokeweight=".16964mm">
                <v:path arrowok="t" o:connecttype="custom" o:connectlocs="0,0;2710180,0" o:connectangles="0,0"/>
                <w10:wrap type="topAndBottom" anchorx="page"/>
              </v:shape>
            </w:pict>
          </mc:Fallback>
        </mc:AlternateContent>
      </w:r>
    </w:p>
    <w:p w:rsidR="00A85630" w:rsidRDefault="00A85630" w:rsidP="00A85630">
      <w:pPr>
        <w:pStyle w:val="ListParagraph"/>
        <w:widowControl w:val="0"/>
        <w:numPr>
          <w:ilvl w:val="0"/>
          <w:numId w:val="8"/>
        </w:numPr>
        <w:tabs>
          <w:tab w:val="left" w:pos="9902"/>
          <w:tab w:val="left" w:pos="9903"/>
        </w:tabs>
        <w:autoSpaceDE w:val="0"/>
        <w:autoSpaceDN w:val="0"/>
        <w:spacing w:before="147" w:after="0" w:line="189" w:lineRule="auto"/>
        <w:ind w:right="423" w:hanging="611"/>
        <w:contextualSpacing w:val="0"/>
        <w:rPr>
          <w:color w:val="00ACED"/>
          <w:sz w:val="46"/>
        </w:rPr>
      </w:pPr>
      <w:r>
        <w:rPr>
          <w:color w:val="080808"/>
          <w:w w:val="110"/>
          <w:sz w:val="29"/>
        </w:rPr>
        <w:t>How do you think Tim is feeling?</w:t>
      </w:r>
    </w:p>
    <w:p w:rsidR="00A85630" w:rsidRDefault="00A85630" w:rsidP="00A85630">
      <w:pPr>
        <w:pStyle w:val="ListParagraph"/>
        <w:widowControl w:val="0"/>
        <w:numPr>
          <w:ilvl w:val="0"/>
          <w:numId w:val="8"/>
        </w:numPr>
        <w:tabs>
          <w:tab w:val="left" w:pos="9903"/>
          <w:tab w:val="left" w:pos="9904"/>
        </w:tabs>
        <w:autoSpaceDE w:val="0"/>
        <w:autoSpaceDN w:val="0"/>
        <w:spacing w:before="184" w:after="0" w:line="184" w:lineRule="auto"/>
        <w:ind w:left="9897" w:right="131" w:hanging="604"/>
        <w:contextualSpacing w:val="0"/>
        <w:rPr>
          <w:color w:val="00ACED"/>
          <w:sz w:val="46"/>
        </w:rPr>
      </w:pPr>
      <w:r>
        <w:rPr>
          <w:color w:val="080808"/>
          <w:w w:val="110"/>
          <w:sz w:val="29"/>
        </w:rPr>
        <w:t>What has caused the</w:t>
      </w:r>
      <w:r>
        <w:rPr>
          <w:color w:val="080808"/>
          <w:spacing w:val="-15"/>
          <w:w w:val="110"/>
          <w:sz w:val="29"/>
        </w:rPr>
        <w:t xml:space="preserve"> </w:t>
      </w:r>
      <w:r>
        <w:rPr>
          <w:color w:val="080808"/>
          <w:w w:val="110"/>
          <w:sz w:val="29"/>
        </w:rPr>
        <w:t>jeep to stop</w:t>
      </w:r>
      <w:r>
        <w:rPr>
          <w:color w:val="080808"/>
          <w:spacing w:val="10"/>
          <w:w w:val="110"/>
          <w:sz w:val="29"/>
        </w:rPr>
        <w:t xml:space="preserve"> </w:t>
      </w:r>
      <w:r>
        <w:rPr>
          <w:color w:val="080808"/>
          <w:w w:val="110"/>
          <w:sz w:val="29"/>
        </w:rPr>
        <w:t>moving?</w:t>
      </w:r>
    </w:p>
    <w:p w:rsidR="00A85630" w:rsidRDefault="00A85630" w:rsidP="00A85630">
      <w:pPr>
        <w:pStyle w:val="ListParagraph"/>
        <w:widowControl w:val="0"/>
        <w:numPr>
          <w:ilvl w:val="0"/>
          <w:numId w:val="8"/>
        </w:numPr>
        <w:tabs>
          <w:tab w:val="left" w:pos="9903"/>
          <w:tab w:val="left" w:pos="9904"/>
        </w:tabs>
        <w:autoSpaceDE w:val="0"/>
        <w:autoSpaceDN w:val="0"/>
        <w:spacing w:before="187" w:after="0" w:line="184" w:lineRule="auto"/>
        <w:ind w:left="9907" w:right="466" w:hanging="614"/>
        <w:contextualSpacing w:val="0"/>
        <w:rPr>
          <w:color w:val="00ACED"/>
          <w:sz w:val="46"/>
        </w:rPr>
      </w:pPr>
      <w:r>
        <w:rPr>
          <w:color w:val="080808"/>
          <w:w w:val="110"/>
          <w:sz w:val="29"/>
        </w:rPr>
        <w:t>Why is he all alone and being chased by</w:t>
      </w:r>
      <w:r>
        <w:rPr>
          <w:color w:val="080808"/>
          <w:spacing w:val="42"/>
          <w:w w:val="110"/>
          <w:sz w:val="29"/>
        </w:rPr>
        <w:t xml:space="preserve"> </w:t>
      </w:r>
      <w:r>
        <w:rPr>
          <w:color w:val="080808"/>
          <w:w w:val="110"/>
          <w:sz w:val="29"/>
        </w:rPr>
        <w:t>a</w:t>
      </w:r>
    </w:p>
    <w:p w:rsidR="00A85630" w:rsidRDefault="00A85630" w:rsidP="00A85630">
      <w:pPr>
        <w:spacing w:before="27"/>
        <w:ind w:left="9907"/>
        <w:rPr>
          <w:sz w:val="29"/>
        </w:rPr>
      </w:pPr>
      <w:r>
        <w:rPr>
          <w:color w:val="080808"/>
          <w:w w:val="105"/>
          <w:sz w:val="29"/>
        </w:rPr>
        <w:t>dinosaur?</w:t>
      </w:r>
    </w:p>
    <w:p w:rsidR="00A85630" w:rsidRDefault="00A85630" w:rsidP="00A85630">
      <w:pPr>
        <w:pStyle w:val="ListParagraph"/>
        <w:widowControl w:val="0"/>
        <w:numPr>
          <w:ilvl w:val="0"/>
          <w:numId w:val="8"/>
        </w:numPr>
        <w:tabs>
          <w:tab w:val="left" w:pos="9907"/>
          <w:tab w:val="left" w:pos="9908"/>
        </w:tabs>
        <w:autoSpaceDE w:val="0"/>
        <w:autoSpaceDN w:val="0"/>
        <w:spacing w:before="163" w:after="0" w:line="189" w:lineRule="auto"/>
        <w:ind w:left="9907" w:right="238" w:hanging="613"/>
        <w:contextualSpacing w:val="0"/>
        <w:rPr>
          <w:color w:val="00ACED"/>
          <w:sz w:val="46"/>
        </w:rPr>
      </w:pPr>
      <w:r>
        <w:rPr>
          <w:color w:val="080808"/>
          <w:w w:val="110"/>
          <w:sz w:val="29"/>
        </w:rPr>
        <w:t>Are there other</w:t>
      </w:r>
      <w:r>
        <w:rPr>
          <w:color w:val="080808"/>
          <w:spacing w:val="-41"/>
          <w:w w:val="110"/>
          <w:sz w:val="29"/>
        </w:rPr>
        <w:t xml:space="preserve"> </w:t>
      </w:r>
      <w:r>
        <w:rPr>
          <w:color w:val="080808"/>
          <w:w w:val="110"/>
          <w:sz w:val="29"/>
        </w:rPr>
        <w:t>dinosaurs or people close</w:t>
      </w:r>
      <w:r>
        <w:rPr>
          <w:color w:val="080808"/>
          <w:spacing w:val="22"/>
          <w:w w:val="110"/>
          <w:sz w:val="29"/>
        </w:rPr>
        <w:t xml:space="preserve"> </w:t>
      </w:r>
      <w:r>
        <w:rPr>
          <w:color w:val="080808"/>
          <w:w w:val="110"/>
          <w:sz w:val="29"/>
        </w:rPr>
        <w:t>by?</w:t>
      </w:r>
    </w:p>
    <w:p w:rsidR="00A85630" w:rsidRDefault="00A85630" w:rsidP="00A85630">
      <w:pPr>
        <w:pStyle w:val="ListParagraph"/>
        <w:widowControl w:val="0"/>
        <w:numPr>
          <w:ilvl w:val="0"/>
          <w:numId w:val="8"/>
        </w:numPr>
        <w:tabs>
          <w:tab w:val="left" w:pos="9902"/>
          <w:tab w:val="left" w:pos="9903"/>
        </w:tabs>
        <w:autoSpaceDE w:val="0"/>
        <w:autoSpaceDN w:val="0"/>
        <w:spacing w:before="185" w:after="0" w:line="184" w:lineRule="auto"/>
        <w:ind w:left="9906" w:right="415" w:hanging="612"/>
        <w:contextualSpacing w:val="0"/>
        <w:rPr>
          <w:color w:val="00ACED"/>
          <w:sz w:val="46"/>
        </w:rPr>
      </w:pPr>
      <w:r>
        <w:rPr>
          <w:color w:val="080808"/>
          <w:w w:val="110"/>
          <w:sz w:val="29"/>
        </w:rPr>
        <w:t>How will Tim manage to escape?</w:t>
      </w:r>
    </w:p>
    <w:p w:rsidR="00A85630" w:rsidRDefault="00A85630" w:rsidP="00A85630">
      <w:pPr>
        <w:pStyle w:val="ListParagraph"/>
        <w:widowControl w:val="0"/>
        <w:numPr>
          <w:ilvl w:val="0"/>
          <w:numId w:val="8"/>
        </w:numPr>
        <w:tabs>
          <w:tab w:val="left" w:pos="9899"/>
          <w:tab w:val="left" w:pos="9900"/>
        </w:tabs>
        <w:autoSpaceDE w:val="0"/>
        <w:autoSpaceDN w:val="0"/>
        <w:spacing w:before="187" w:after="0" w:line="184" w:lineRule="auto"/>
        <w:ind w:left="9897" w:right="589" w:hanging="604"/>
        <w:contextualSpacing w:val="0"/>
        <w:rPr>
          <w:color w:val="00ACED"/>
          <w:sz w:val="46"/>
        </w:rPr>
      </w:pPr>
      <w:r>
        <w:rPr>
          <w:color w:val="080808"/>
          <w:w w:val="110"/>
          <w:sz w:val="29"/>
        </w:rPr>
        <w:t>If you could bring back the dinosaurs,</w:t>
      </w:r>
      <w:r>
        <w:rPr>
          <w:color w:val="080808"/>
          <w:spacing w:val="21"/>
          <w:w w:val="110"/>
          <w:sz w:val="29"/>
        </w:rPr>
        <w:t xml:space="preserve"> </w:t>
      </w:r>
      <w:r>
        <w:rPr>
          <w:color w:val="080808"/>
          <w:w w:val="110"/>
          <w:sz w:val="29"/>
        </w:rPr>
        <w:t>would</w:t>
      </w:r>
    </w:p>
    <w:p w:rsidR="00A85630" w:rsidRDefault="00A85630" w:rsidP="00A85630">
      <w:pPr>
        <w:spacing w:before="27"/>
        <w:ind w:left="9917"/>
        <w:rPr>
          <w:sz w:val="29"/>
        </w:rPr>
      </w:pPr>
      <w:r>
        <w:rPr>
          <w:color w:val="080808"/>
          <w:w w:val="105"/>
          <w:sz w:val="29"/>
        </w:rPr>
        <w:t>you?</w:t>
      </w:r>
    </w:p>
    <w:p w:rsidR="00A85630" w:rsidRDefault="00A85630" w:rsidP="00A85630">
      <w:pPr>
        <w:pStyle w:val="ListParagraph"/>
        <w:widowControl w:val="0"/>
        <w:numPr>
          <w:ilvl w:val="0"/>
          <w:numId w:val="8"/>
        </w:numPr>
        <w:tabs>
          <w:tab w:val="left" w:pos="9904"/>
          <w:tab w:val="left" w:pos="9905"/>
        </w:tabs>
        <w:autoSpaceDE w:val="0"/>
        <w:autoSpaceDN w:val="0"/>
        <w:spacing w:before="162" w:after="0" w:line="189" w:lineRule="auto"/>
        <w:ind w:left="9907" w:right="133" w:hanging="614"/>
        <w:contextualSpacing w:val="0"/>
        <w:rPr>
          <w:color w:val="00ACED"/>
          <w:sz w:val="46"/>
        </w:rPr>
      </w:pPr>
      <w:r>
        <w:rPr>
          <w:color w:val="080808"/>
          <w:w w:val="110"/>
          <w:sz w:val="29"/>
        </w:rPr>
        <w:t>Might it be possible to bring them back one</w:t>
      </w:r>
      <w:r>
        <w:rPr>
          <w:color w:val="080808"/>
          <w:spacing w:val="-8"/>
          <w:w w:val="110"/>
          <w:sz w:val="29"/>
        </w:rPr>
        <w:t xml:space="preserve"> </w:t>
      </w:r>
      <w:r>
        <w:rPr>
          <w:color w:val="080808"/>
          <w:w w:val="110"/>
          <w:sz w:val="29"/>
        </w:rPr>
        <w:t>day?</w:t>
      </w:r>
    </w:p>
    <w:p w:rsidR="00A85630" w:rsidRDefault="00A85630" w:rsidP="00A85630">
      <w:pPr>
        <w:spacing w:line="189" w:lineRule="auto"/>
        <w:rPr>
          <w:sz w:val="46"/>
        </w:rPr>
        <w:sectPr w:rsidR="00A85630">
          <w:pgSz w:w="14400" w:h="10800" w:orient="landscape"/>
          <w:pgMar w:top="1180" w:right="340" w:bottom="620" w:left="340" w:header="0" w:footer="399"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6"/>
        <w:rPr>
          <w:sz w:val="20"/>
        </w:rPr>
      </w:pPr>
    </w:p>
    <w:p w:rsidR="00A85630" w:rsidRDefault="00A85630" w:rsidP="00A85630">
      <w:pPr>
        <w:spacing w:before="89"/>
        <w:ind w:left="9361"/>
        <w:rPr>
          <w:sz w:val="37"/>
        </w:rPr>
      </w:pPr>
      <w:r>
        <w:rPr>
          <w:noProof/>
          <w:lang w:eastAsia="en-GB"/>
        </w:rPr>
        <w:drawing>
          <wp:anchor distT="0" distB="0" distL="0" distR="0" simplePos="0" relativeHeight="251717632" behindDoc="0" locked="0" layoutInCell="1" allowOverlap="1" wp14:anchorId="7D100340" wp14:editId="6A5999C5">
            <wp:simplePos x="0" y="0"/>
            <wp:positionH relativeFrom="page">
              <wp:posOffset>283841</wp:posOffset>
            </wp:positionH>
            <wp:positionV relativeFrom="paragraph">
              <wp:posOffset>460101</wp:posOffset>
            </wp:positionV>
            <wp:extent cx="5600537" cy="4665623"/>
            <wp:effectExtent l="0" t="0" r="0" b="0"/>
            <wp:wrapNone/>
            <wp:docPr id="14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138" cstate="print"/>
                    <a:stretch>
                      <a:fillRect/>
                    </a:stretch>
                  </pic:blipFill>
                  <pic:spPr>
                    <a:xfrm>
                      <a:off x="0" y="0"/>
                      <a:ext cx="5600537" cy="4665623"/>
                    </a:xfrm>
                    <a:prstGeom prst="rect">
                      <a:avLst/>
                    </a:prstGeom>
                  </pic:spPr>
                </pic:pic>
              </a:graphicData>
            </a:graphic>
          </wp:anchor>
        </w:drawing>
      </w:r>
      <w:r>
        <w:rPr>
          <w:color w:val="00ACED"/>
          <w:w w:val="105"/>
          <w:sz w:val="37"/>
        </w:rPr>
        <w:t>Sentence challenge!</w:t>
      </w:r>
    </w:p>
    <w:p w:rsidR="00A85630" w:rsidRDefault="00A85630" w:rsidP="00A85630">
      <w:pPr>
        <w:pStyle w:val="BodyText"/>
        <w:spacing w:before="6"/>
        <w:rPr>
          <w:sz w:val="16"/>
        </w:rPr>
      </w:pPr>
      <w:r>
        <w:rPr>
          <w:noProof/>
          <w:lang w:val="en-GB" w:eastAsia="en-GB" w:bidi="ar-SA"/>
        </w:rPr>
        <mc:AlternateContent>
          <mc:Choice Requires="wps">
            <w:drawing>
              <wp:anchor distT="0" distB="0" distL="0" distR="0" simplePos="0" relativeHeight="251716608" behindDoc="1" locked="0" layoutInCell="1" allowOverlap="1" wp14:anchorId="0A6D0D96" wp14:editId="14AEE001">
                <wp:simplePos x="0" y="0"/>
                <wp:positionH relativeFrom="page">
                  <wp:posOffset>6153150</wp:posOffset>
                </wp:positionH>
                <wp:positionV relativeFrom="paragraph">
                  <wp:posOffset>148590</wp:posOffset>
                </wp:positionV>
                <wp:extent cx="2710815" cy="1270"/>
                <wp:effectExtent l="0" t="0" r="0" b="0"/>
                <wp:wrapTopAndBottom/>
                <wp:docPr id="13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9C75DD5" id="Freeform 4" o:spid="_x0000_s1026" style="position:absolute;margin-left:484.5pt;margin-top:11.7pt;width:213.45pt;height:.1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" path="m,l4268,e" filled="f" strokeweight=".16964mm">
                <v:path arrowok="t" o:connecttype="custom" o:connectlocs="0,0;2710180,0" o:connectangles="0,0"/>
                <w10:wrap type="topAndBottom" anchorx="page"/>
              </v:shape>
            </w:pict>
          </mc:Fallback>
        </mc:AlternateContent>
      </w:r>
    </w:p>
    <w:p w:rsidR="00A85630" w:rsidRDefault="00A85630" w:rsidP="00A85630">
      <w:pPr>
        <w:spacing w:before="148" w:line="244" w:lineRule="auto"/>
        <w:ind w:left="9368" w:right="142" w:hanging="4"/>
        <w:rPr>
          <w:sz w:val="37"/>
        </w:rPr>
      </w:pPr>
      <w:r>
        <w:rPr>
          <w:color w:val="0C0C0C"/>
          <w:w w:val="105"/>
          <w:sz w:val="37"/>
        </w:rPr>
        <w:t>Can you make a list of all of the noises a T-Rex might make whilst pursuing its prey?</w:t>
      </w:r>
    </w:p>
    <w:p w:rsidR="00A85630" w:rsidRDefault="00A85630" w:rsidP="00A85630">
      <w:pPr>
        <w:tabs>
          <w:tab w:val="left" w:pos="12386"/>
        </w:tabs>
        <w:spacing w:before="158" w:line="244" w:lineRule="auto"/>
        <w:ind w:left="9367" w:right="573" w:hanging="3"/>
        <w:rPr>
          <w:sz w:val="37"/>
        </w:rPr>
      </w:pPr>
      <w:r>
        <w:rPr>
          <w:color w:val="0C0C0C"/>
          <w:w w:val="110"/>
          <w:sz w:val="37"/>
        </w:rPr>
        <w:t>Can you use these words</w:t>
      </w:r>
      <w:r>
        <w:rPr>
          <w:color w:val="0C0C0C"/>
          <w:spacing w:val="-42"/>
          <w:w w:val="110"/>
          <w:sz w:val="37"/>
        </w:rPr>
        <w:t xml:space="preserve"> </w:t>
      </w:r>
      <w:r>
        <w:rPr>
          <w:color w:val="0C0C0C"/>
          <w:w w:val="110"/>
          <w:sz w:val="37"/>
        </w:rPr>
        <w:t>in</w:t>
      </w:r>
      <w:r>
        <w:rPr>
          <w:color w:val="0C0C0C"/>
          <w:spacing w:val="-45"/>
          <w:w w:val="110"/>
          <w:sz w:val="37"/>
        </w:rPr>
        <w:t xml:space="preserve"> </w:t>
      </w:r>
      <w:r>
        <w:rPr>
          <w:color w:val="0C0C0C"/>
          <w:w w:val="110"/>
          <w:sz w:val="37"/>
        </w:rPr>
        <w:t>a</w:t>
      </w:r>
      <w:r>
        <w:rPr>
          <w:color w:val="0C0C0C"/>
          <w:spacing w:val="-39"/>
          <w:w w:val="110"/>
          <w:sz w:val="37"/>
        </w:rPr>
        <w:t xml:space="preserve"> </w:t>
      </w:r>
      <w:r>
        <w:rPr>
          <w:color w:val="0C0C0C"/>
          <w:w w:val="110"/>
          <w:sz w:val="37"/>
        </w:rPr>
        <w:t>sentence? They are called onomatopoeia</w:t>
      </w:r>
      <w:r>
        <w:rPr>
          <w:color w:val="0C0C0C"/>
          <w:spacing w:val="10"/>
          <w:w w:val="110"/>
          <w:sz w:val="37"/>
        </w:rPr>
        <w:t xml:space="preserve"> </w:t>
      </w:r>
      <w:r>
        <w:rPr>
          <w:color w:val="0C0C0C"/>
          <w:w w:val="110"/>
          <w:sz w:val="37"/>
        </w:rPr>
        <w:t>-</w:t>
      </w:r>
      <w:r>
        <w:rPr>
          <w:color w:val="0C0C0C"/>
          <w:w w:val="110"/>
          <w:sz w:val="37"/>
        </w:rPr>
        <w:tab/>
      </w:r>
      <w:r>
        <w:rPr>
          <w:color w:val="0C0C0C"/>
          <w:spacing w:val="-4"/>
          <w:w w:val="110"/>
          <w:sz w:val="37"/>
        </w:rPr>
        <w:t xml:space="preserve">they </w:t>
      </w:r>
      <w:r>
        <w:rPr>
          <w:color w:val="0C0C0C"/>
          <w:w w:val="110"/>
          <w:sz w:val="37"/>
        </w:rPr>
        <w:t>sound like their meaning.</w:t>
      </w:r>
    </w:p>
    <w:p w:rsidR="00A85630" w:rsidRDefault="00A85630" w:rsidP="00A85630">
      <w:pPr>
        <w:spacing w:line="244" w:lineRule="auto"/>
        <w:rPr>
          <w:sz w:val="37"/>
        </w:rPr>
        <w:sectPr w:rsidR="00A85630">
          <w:pgSz w:w="14400" w:h="10800" w:orient="landscape"/>
          <w:pgMar w:top="1180" w:right="340" w:bottom="620" w:left="340" w:header="0" w:footer="399" w:gutter="0"/>
          <w:cols w:space="720"/>
        </w:sectPr>
      </w:pPr>
    </w:p>
    <w:p w:rsidR="00A85630" w:rsidRDefault="00A85630" w:rsidP="00A85630">
      <w:pPr>
        <w:pStyle w:val="BodyText"/>
        <w:rPr>
          <w:rFonts w:ascii="Times New Roman"/>
          <w:sz w:val="20"/>
        </w:rPr>
      </w:pPr>
    </w:p>
    <w:p w:rsidR="00A85630" w:rsidRDefault="00A85630" w:rsidP="00A85630">
      <w:pPr>
        <w:pStyle w:val="BodyText"/>
        <w:rPr>
          <w:rFonts w:ascii="Times New Roman"/>
          <w:sz w:val="20"/>
        </w:rPr>
      </w:pPr>
    </w:p>
    <w:p w:rsidR="00A85630" w:rsidRDefault="00A85630" w:rsidP="00A85630">
      <w:pPr>
        <w:pStyle w:val="BodyText"/>
        <w:spacing w:before="6"/>
        <w:rPr>
          <w:rFonts w:ascii="Times New Roman"/>
          <w:sz w:val="20"/>
        </w:rPr>
      </w:pPr>
    </w:p>
    <w:p w:rsidR="00A85630" w:rsidRDefault="00A85630" w:rsidP="00A85630">
      <w:pPr>
        <w:spacing w:before="89"/>
        <w:ind w:left="9365"/>
        <w:rPr>
          <w:b/>
          <w:sz w:val="37"/>
        </w:rPr>
      </w:pPr>
      <w:r>
        <w:rPr>
          <w:noProof/>
          <w:lang w:eastAsia="en-GB"/>
        </w:rPr>
        <w:drawing>
          <wp:anchor distT="0" distB="0" distL="0" distR="0" simplePos="0" relativeHeight="251720704" behindDoc="0" locked="0" layoutInCell="1" allowOverlap="1" wp14:anchorId="321CCA37" wp14:editId="1586679D">
            <wp:simplePos x="0" y="0"/>
            <wp:positionH relativeFrom="page">
              <wp:posOffset>289946</wp:posOffset>
            </wp:positionH>
            <wp:positionV relativeFrom="paragraph">
              <wp:posOffset>447887</wp:posOffset>
            </wp:positionV>
            <wp:extent cx="5545600" cy="4677836"/>
            <wp:effectExtent l="0" t="0" r="0" b="0"/>
            <wp:wrapNone/>
            <wp:docPr id="15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9" cstate="print"/>
                    <a:stretch>
                      <a:fillRect/>
                    </a:stretch>
                  </pic:blipFill>
                  <pic:spPr>
                    <a:xfrm>
                      <a:off x="0" y="0"/>
                      <a:ext cx="5545600" cy="4677836"/>
                    </a:xfrm>
                    <a:prstGeom prst="rect">
                      <a:avLst/>
                    </a:prstGeom>
                  </pic:spPr>
                </pic:pic>
              </a:graphicData>
            </a:graphic>
          </wp:anchor>
        </w:drawing>
      </w:r>
      <w:r>
        <w:rPr>
          <w:b/>
          <w:color w:val="00ACED"/>
          <w:sz w:val="37"/>
        </w:rPr>
        <w:t>Story starter!</w:t>
      </w:r>
    </w:p>
    <w:p w:rsidR="00A85630" w:rsidRDefault="00A85630" w:rsidP="00A85630">
      <w:pPr>
        <w:pStyle w:val="BodyText"/>
        <w:spacing w:before="6"/>
        <w:rPr>
          <w:b/>
          <w:sz w:val="16"/>
        </w:rPr>
      </w:pPr>
      <w:r>
        <w:rPr>
          <w:noProof/>
          <w:lang w:val="en-GB" w:eastAsia="en-GB" w:bidi="ar-SA"/>
        </w:rPr>
        <mc:AlternateContent>
          <mc:Choice Requires="wps">
            <w:drawing>
              <wp:anchor distT="0" distB="0" distL="0" distR="0" simplePos="0" relativeHeight="251719680" behindDoc="1" locked="0" layoutInCell="1" allowOverlap="1" wp14:anchorId="6041BE63" wp14:editId="5531B953">
                <wp:simplePos x="0" y="0"/>
                <wp:positionH relativeFrom="page">
                  <wp:posOffset>6153150</wp:posOffset>
                </wp:positionH>
                <wp:positionV relativeFrom="paragraph">
                  <wp:posOffset>148590</wp:posOffset>
                </wp:positionV>
                <wp:extent cx="2710815" cy="1270"/>
                <wp:effectExtent l="0" t="0" r="0" b="0"/>
                <wp:wrapTopAndBottom/>
                <wp:docPr id="147"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3A9802A" id="Freeform 6" o:spid="_x0000_s1026" style="position:absolute;margin-left:484.5pt;margin-top:11.7pt;width:213.45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" path="m,l4268,e" filled="f" strokeweight=".16964mm">
                <v:path arrowok="t" o:connecttype="custom" o:connectlocs="0,0;2710180,0" o:connectangles="0,0"/>
                <w10:wrap type="topAndBottom" anchorx="page"/>
              </v:shape>
            </w:pict>
          </mc:Fallback>
        </mc:AlternateContent>
      </w:r>
    </w:p>
    <w:p w:rsidR="00A85630" w:rsidRPr="00A85630" w:rsidRDefault="00A85630" w:rsidP="00A85630">
      <w:pPr>
        <w:pStyle w:val="BodyText"/>
        <w:spacing w:before="158" w:line="247" w:lineRule="auto"/>
        <w:ind w:left="9362" w:right="155"/>
        <w:rPr>
          <w:sz w:val="20"/>
        </w:rPr>
      </w:pPr>
      <w:r w:rsidRPr="00A85630">
        <w:rPr>
          <w:color w:val="0C0C0C"/>
          <w:w w:val="110"/>
          <w:sz w:val="20"/>
        </w:rPr>
        <w:t>It came from the sea, calmly at first. An enormous, slithering tentacle slowly oozing its way over the top of the sea wall, exploring the metal and concrete shapes with suckers the size of your front door.</w:t>
      </w:r>
    </w:p>
    <w:p w:rsidR="00A85630" w:rsidRPr="00A85630" w:rsidRDefault="00A85630" w:rsidP="00A85630">
      <w:pPr>
        <w:pStyle w:val="BodyText"/>
        <w:spacing w:before="158" w:line="247" w:lineRule="auto"/>
        <w:ind w:left="9364" w:right="139" w:hanging="1"/>
        <w:rPr>
          <w:sz w:val="20"/>
        </w:rPr>
      </w:pPr>
      <w:r w:rsidRPr="00A85630">
        <w:rPr>
          <w:color w:val="0C0C0C"/>
          <w:w w:val="110"/>
          <w:sz w:val="20"/>
        </w:rPr>
        <w:t>Then, as more and more people came, and shrieks and cries of alarm filled the air, the creature became angry. All hell broke loose...</w:t>
      </w:r>
    </w:p>
    <w:p w:rsidR="00A85630" w:rsidRPr="00A85630" w:rsidRDefault="00A85630" w:rsidP="00A85630">
      <w:pPr>
        <w:pStyle w:val="BodyText"/>
        <w:spacing w:before="156" w:line="247" w:lineRule="auto"/>
        <w:ind w:left="9360" w:right="209" w:firstLine="2"/>
        <w:rPr>
          <w:sz w:val="20"/>
        </w:rPr>
      </w:pPr>
      <w:r w:rsidRPr="00A85630">
        <w:rPr>
          <w:color w:val="0C0C0C"/>
          <w:w w:val="110"/>
          <w:sz w:val="20"/>
        </w:rPr>
        <w:t>In an almighty tangle of limbs and water and buildings and people, the beast came violently exploding out of the frothing water. The normally sturdy metal supports of the buildings groaned under the extreme weight of the gigantic tentacles crushing them. Panic. Complete panic set in.</w:t>
      </w:r>
    </w:p>
    <w:p w:rsidR="00A85630" w:rsidRPr="00A85630" w:rsidRDefault="00A85630" w:rsidP="00A85630">
      <w:pPr>
        <w:pStyle w:val="BodyText"/>
        <w:spacing w:before="151" w:line="247" w:lineRule="auto"/>
        <w:ind w:left="9366" w:right="69"/>
        <w:rPr>
          <w:sz w:val="20"/>
        </w:rPr>
      </w:pPr>
      <w:r w:rsidRPr="00A85630">
        <w:rPr>
          <w:color w:val="0C0C0C"/>
          <w:w w:val="110"/>
          <w:sz w:val="20"/>
        </w:rPr>
        <w:t>But where had the creature come from? What did it want? How could anybody stop it?</w:t>
      </w:r>
    </w:p>
    <w:p w:rsidR="00A85630" w:rsidRPr="00A85630" w:rsidRDefault="00A85630" w:rsidP="00A85630">
      <w:pPr>
        <w:pStyle w:val="BodyText"/>
        <w:spacing w:before="161" w:line="247" w:lineRule="auto"/>
        <w:ind w:left="9363"/>
        <w:rPr>
          <w:sz w:val="20"/>
        </w:rPr>
      </w:pPr>
      <w:r w:rsidRPr="00A85630">
        <w:rPr>
          <w:color w:val="0C0C0C"/>
          <w:w w:val="110"/>
          <w:sz w:val="20"/>
        </w:rPr>
        <w:t>There wasn't time for people to think. Only to run...</w:t>
      </w:r>
    </w:p>
    <w:p w:rsidR="00A85630" w:rsidRDefault="00A85630" w:rsidP="00A85630">
      <w:pPr>
        <w:spacing w:line="247" w:lineRule="auto"/>
        <w:sectPr w:rsidR="00A85630" w:rsidSect="00A85630">
          <w:headerReference w:type="default" r:id="rId140"/>
          <w:footerReference w:type="default" r:id="rId141"/>
          <w:pgSz w:w="14400" w:h="10800" w:orient="landscape"/>
          <w:pgMar w:top="1180" w:right="340" w:bottom="620" w:left="340" w:header="0" w:footer="421"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6"/>
        <w:rPr>
          <w:sz w:val="20"/>
        </w:rPr>
      </w:pPr>
    </w:p>
    <w:p w:rsidR="00A85630" w:rsidRDefault="00A85630" w:rsidP="00A85630">
      <w:pPr>
        <w:pStyle w:val="Heading1"/>
        <w:ind w:right="1808"/>
        <w:jc w:val="right"/>
      </w:pPr>
      <w:r>
        <w:rPr>
          <w:noProof/>
          <w:lang w:val="en-GB" w:eastAsia="en-GB" w:bidi="ar-SA"/>
        </w:rPr>
        <w:drawing>
          <wp:anchor distT="0" distB="0" distL="0" distR="0" simplePos="0" relativeHeight="251722752" behindDoc="0" locked="0" layoutInCell="1" allowOverlap="1" wp14:anchorId="6F9F8B6D" wp14:editId="56B4D27A">
            <wp:simplePos x="0" y="0"/>
            <wp:positionH relativeFrom="page">
              <wp:posOffset>289946</wp:posOffset>
            </wp:positionH>
            <wp:positionV relativeFrom="paragraph">
              <wp:posOffset>447887</wp:posOffset>
            </wp:positionV>
            <wp:extent cx="5545600" cy="4677836"/>
            <wp:effectExtent l="0" t="0" r="0" b="0"/>
            <wp:wrapNone/>
            <wp:docPr id="15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139" cstate="print"/>
                    <a:stretch>
                      <a:fillRect/>
                    </a:stretch>
                  </pic:blipFill>
                  <pic:spPr>
                    <a:xfrm>
                      <a:off x="0" y="0"/>
                      <a:ext cx="5545600" cy="4677836"/>
                    </a:xfrm>
                    <a:prstGeom prst="rect">
                      <a:avLst/>
                    </a:prstGeom>
                  </pic:spPr>
                </pic:pic>
              </a:graphicData>
            </a:graphic>
          </wp:anchor>
        </w:drawing>
      </w:r>
      <w:r>
        <w:rPr>
          <w:color w:val="00ACED"/>
          <w:w w:val="105"/>
        </w:rPr>
        <w:t>Question time!</w:t>
      </w:r>
    </w:p>
    <w:p w:rsidR="00A85630" w:rsidRDefault="00A85630" w:rsidP="00A85630">
      <w:pPr>
        <w:pStyle w:val="BodyText"/>
        <w:spacing w:before="6"/>
        <w:rPr>
          <w:sz w:val="16"/>
        </w:rPr>
      </w:pPr>
      <w:r>
        <w:rPr>
          <w:noProof/>
          <w:lang w:val="en-GB" w:eastAsia="en-GB" w:bidi="ar-SA"/>
        </w:rPr>
        <mc:AlternateContent>
          <mc:Choice Requires="wps">
            <w:drawing>
              <wp:anchor distT="0" distB="0" distL="0" distR="0" simplePos="0" relativeHeight="251721728" behindDoc="1" locked="0" layoutInCell="1" allowOverlap="1" wp14:anchorId="71FB7227" wp14:editId="56572838">
                <wp:simplePos x="0" y="0"/>
                <wp:positionH relativeFrom="page">
                  <wp:posOffset>6153150</wp:posOffset>
                </wp:positionH>
                <wp:positionV relativeFrom="paragraph">
                  <wp:posOffset>148590</wp:posOffset>
                </wp:positionV>
                <wp:extent cx="2710815" cy="1270"/>
                <wp:effectExtent l="0" t="0" r="0" b="0"/>
                <wp:wrapTopAndBottom/>
                <wp:docPr id="14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D7EB7EC" id="Freeform 5" o:spid="_x0000_s1026" style="position:absolute;margin-left:484.5pt;margin-top:11.7pt;width:213.45pt;height:.1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" path="m,l4268,e" filled="f" strokeweight=".16964mm">
                <v:path arrowok="t" o:connecttype="custom" o:connectlocs="0,0;2710180,0" o:connectangles="0,0"/>
                <w10:wrap type="topAndBottom" anchorx="page"/>
              </v:shape>
            </w:pict>
          </mc:Fallback>
        </mc:AlternateContent>
      </w:r>
    </w:p>
    <w:p w:rsidR="00A85630" w:rsidRDefault="00A85630" w:rsidP="00A85630">
      <w:pPr>
        <w:pStyle w:val="ListParagraph"/>
        <w:widowControl w:val="0"/>
        <w:numPr>
          <w:ilvl w:val="0"/>
          <w:numId w:val="9"/>
        </w:numPr>
        <w:tabs>
          <w:tab w:val="left" w:pos="9903"/>
          <w:tab w:val="left" w:pos="9904"/>
        </w:tabs>
        <w:autoSpaceDE w:val="0"/>
        <w:autoSpaceDN w:val="0"/>
        <w:spacing w:before="7" w:after="0" w:line="232" w:lineRule="auto"/>
        <w:ind w:right="253" w:hanging="615"/>
        <w:contextualSpacing w:val="0"/>
        <w:rPr>
          <w:color w:val="00ACED"/>
          <w:sz w:val="51"/>
        </w:rPr>
      </w:pPr>
      <w:r>
        <w:rPr>
          <w:color w:val="0C0C0C"/>
          <w:w w:val="105"/>
          <w:sz w:val="33"/>
        </w:rPr>
        <w:t xml:space="preserve">Where do  you think the creature has </w:t>
      </w:r>
      <w:r>
        <w:rPr>
          <w:color w:val="0C0C0C"/>
          <w:spacing w:val="-3"/>
          <w:w w:val="105"/>
          <w:sz w:val="33"/>
        </w:rPr>
        <w:t xml:space="preserve">come </w:t>
      </w:r>
      <w:r>
        <w:rPr>
          <w:color w:val="0C0C0C"/>
          <w:w w:val="105"/>
          <w:sz w:val="33"/>
        </w:rPr>
        <w:t>from?</w:t>
      </w:r>
    </w:p>
    <w:p w:rsidR="00A85630" w:rsidRDefault="00A85630" w:rsidP="00A85630">
      <w:pPr>
        <w:pStyle w:val="ListParagraph"/>
        <w:widowControl w:val="0"/>
        <w:numPr>
          <w:ilvl w:val="0"/>
          <w:numId w:val="9"/>
        </w:numPr>
        <w:tabs>
          <w:tab w:val="left" w:pos="9903"/>
          <w:tab w:val="left" w:pos="9904"/>
        </w:tabs>
        <w:autoSpaceDE w:val="0"/>
        <w:autoSpaceDN w:val="0"/>
        <w:spacing w:before="41" w:after="0" w:line="223" w:lineRule="auto"/>
        <w:ind w:left="9905" w:right="648" w:hanging="618"/>
        <w:contextualSpacing w:val="0"/>
        <w:rPr>
          <w:color w:val="00ACED"/>
          <w:sz w:val="51"/>
        </w:rPr>
      </w:pPr>
      <w:r>
        <w:rPr>
          <w:color w:val="0C0C0C"/>
          <w:w w:val="110"/>
          <w:sz w:val="33"/>
        </w:rPr>
        <w:t>What do you think</w:t>
      </w:r>
      <w:r>
        <w:rPr>
          <w:color w:val="0C0C0C"/>
          <w:spacing w:val="-31"/>
          <w:w w:val="110"/>
          <w:sz w:val="33"/>
        </w:rPr>
        <w:t xml:space="preserve"> </w:t>
      </w:r>
      <w:r>
        <w:rPr>
          <w:color w:val="0C0C0C"/>
          <w:w w:val="110"/>
          <w:sz w:val="33"/>
        </w:rPr>
        <w:t>it usually</w:t>
      </w:r>
      <w:r>
        <w:rPr>
          <w:color w:val="0C0C0C"/>
          <w:spacing w:val="24"/>
          <w:w w:val="110"/>
          <w:sz w:val="33"/>
        </w:rPr>
        <w:t xml:space="preserve"> </w:t>
      </w:r>
      <w:r>
        <w:rPr>
          <w:color w:val="0C0C0C"/>
          <w:w w:val="110"/>
          <w:sz w:val="33"/>
        </w:rPr>
        <w:t>eats?</w:t>
      </w:r>
    </w:p>
    <w:p w:rsidR="00A85630" w:rsidRDefault="00A85630" w:rsidP="00A85630">
      <w:pPr>
        <w:pStyle w:val="ListParagraph"/>
        <w:widowControl w:val="0"/>
        <w:numPr>
          <w:ilvl w:val="0"/>
          <w:numId w:val="9"/>
        </w:numPr>
        <w:tabs>
          <w:tab w:val="left" w:pos="9904"/>
        </w:tabs>
        <w:autoSpaceDE w:val="0"/>
        <w:autoSpaceDN w:val="0"/>
        <w:spacing w:before="25" w:after="0" w:line="232" w:lineRule="auto"/>
        <w:ind w:left="9904" w:right="763" w:hanging="618"/>
        <w:contextualSpacing w:val="0"/>
        <w:jc w:val="both"/>
        <w:rPr>
          <w:color w:val="00ACED"/>
          <w:sz w:val="51"/>
        </w:rPr>
      </w:pPr>
      <w:r>
        <w:rPr>
          <w:color w:val="0C0C0C"/>
          <w:w w:val="105"/>
          <w:sz w:val="33"/>
        </w:rPr>
        <w:t>Why do you think it has come up to the surface?</w:t>
      </w:r>
    </w:p>
    <w:p w:rsidR="00A85630" w:rsidRDefault="00A85630" w:rsidP="00A85630">
      <w:pPr>
        <w:pStyle w:val="ListParagraph"/>
        <w:widowControl w:val="0"/>
        <w:numPr>
          <w:ilvl w:val="0"/>
          <w:numId w:val="9"/>
        </w:numPr>
        <w:tabs>
          <w:tab w:val="left" w:pos="9903"/>
          <w:tab w:val="left" w:pos="9904"/>
        </w:tabs>
        <w:autoSpaceDE w:val="0"/>
        <w:autoSpaceDN w:val="0"/>
        <w:spacing w:before="22" w:after="0" w:line="232" w:lineRule="auto"/>
        <w:ind w:left="9904" w:right="475" w:hanging="617"/>
        <w:contextualSpacing w:val="0"/>
        <w:rPr>
          <w:color w:val="00ACED"/>
          <w:sz w:val="51"/>
        </w:rPr>
      </w:pPr>
      <w:r>
        <w:rPr>
          <w:color w:val="0C0C0C"/>
          <w:w w:val="110"/>
          <w:sz w:val="33"/>
        </w:rPr>
        <w:t>What do you think</w:t>
      </w:r>
      <w:r>
        <w:rPr>
          <w:color w:val="0C0C0C"/>
          <w:spacing w:val="-40"/>
          <w:w w:val="110"/>
          <w:sz w:val="33"/>
        </w:rPr>
        <w:t xml:space="preserve"> </w:t>
      </w:r>
      <w:r>
        <w:rPr>
          <w:color w:val="0C0C0C"/>
          <w:w w:val="110"/>
          <w:sz w:val="33"/>
        </w:rPr>
        <w:t>its feelings are towards humans?</w:t>
      </w:r>
    </w:p>
    <w:p w:rsidR="00A85630" w:rsidRDefault="00A85630" w:rsidP="00A85630">
      <w:pPr>
        <w:pStyle w:val="ListParagraph"/>
        <w:widowControl w:val="0"/>
        <w:numPr>
          <w:ilvl w:val="0"/>
          <w:numId w:val="9"/>
        </w:numPr>
        <w:tabs>
          <w:tab w:val="left" w:pos="9900"/>
          <w:tab w:val="left" w:pos="9901"/>
        </w:tabs>
        <w:autoSpaceDE w:val="0"/>
        <w:autoSpaceDN w:val="0"/>
        <w:spacing w:before="13" w:after="0" w:line="237" w:lineRule="auto"/>
        <w:ind w:left="9899" w:right="232" w:hanging="613"/>
        <w:contextualSpacing w:val="0"/>
        <w:rPr>
          <w:color w:val="00ACED"/>
          <w:sz w:val="51"/>
        </w:rPr>
      </w:pPr>
      <w:r>
        <w:rPr>
          <w:color w:val="0C0C0C"/>
          <w:w w:val="105"/>
          <w:sz w:val="33"/>
        </w:rPr>
        <w:t>Is it possible that there are sea creatures as big as this one lurking in our</w:t>
      </w:r>
      <w:r>
        <w:rPr>
          <w:color w:val="0C0C0C"/>
          <w:spacing w:val="17"/>
          <w:w w:val="105"/>
          <w:sz w:val="33"/>
        </w:rPr>
        <w:t xml:space="preserve"> </w:t>
      </w:r>
      <w:r>
        <w:rPr>
          <w:color w:val="0C0C0C"/>
          <w:w w:val="105"/>
          <w:sz w:val="33"/>
        </w:rPr>
        <w:t>waters?</w:t>
      </w:r>
    </w:p>
    <w:p w:rsidR="00A85630" w:rsidRDefault="00A85630" w:rsidP="00A85630">
      <w:pPr>
        <w:spacing w:line="237" w:lineRule="auto"/>
        <w:rPr>
          <w:sz w:val="51"/>
        </w:rPr>
        <w:sectPr w:rsidR="00A85630">
          <w:pgSz w:w="14400" w:h="10800" w:orient="landscape"/>
          <w:pgMar w:top="1180" w:right="340" w:bottom="620" w:left="340" w:header="0" w:footer="421"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6"/>
        <w:rPr>
          <w:sz w:val="20"/>
        </w:rPr>
      </w:pPr>
    </w:p>
    <w:p w:rsidR="00A85630" w:rsidRDefault="00A85630" w:rsidP="00A85630">
      <w:pPr>
        <w:spacing w:before="89"/>
        <w:ind w:left="9361"/>
        <w:jc w:val="both"/>
        <w:rPr>
          <w:sz w:val="37"/>
        </w:rPr>
      </w:pPr>
      <w:r>
        <w:rPr>
          <w:noProof/>
          <w:lang w:eastAsia="en-GB"/>
        </w:rPr>
        <w:drawing>
          <wp:anchor distT="0" distB="0" distL="0" distR="0" simplePos="0" relativeHeight="251724800" behindDoc="0" locked="0" layoutInCell="1" allowOverlap="1" wp14:anchorId="68AED577" wp14:editId="1640305E">
            <wp:simplePos x="0" y="0"/>
            <wp:positionH relativeFrom="page">
              <wp:posOffset>289946</wp:posOffset>
            </wp:positionH>
            <wp:positionV relativeFrom="paragraph">
              <wp:posOffset>447887</wp:posOffset>
            </wp:positionV>
            <wp:extent cx="5545600" cy="4677836"/>
            <wp:effectExtent l="0" t="0" r="0" b="0"/>
            <wp:wrapNone/>
            <wp:docPr id="15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139" cstate="print"/>
                    <a:stretch>
                      <a:fillRect/>
                    </a:stretch>
                  </pic:blipFill>
                  <pic:spPr>
                    <a:xfrm>
                      <a:off x="0" y="0"/>
                      <a:ext cx="5545600" cy="4677836"/>
                    </a:xfrm>
                    <a:prstGeom prst="rect">
                      <a:avLst/>
                    </a:prstGeom>
                  </pic:spPr>
                </pic:pic>
              </a:graphicData>
            </a:graphic>
          </wp:anchor>
        </w:drawing>
      </w:r>
      <w:r>
        <w:rPr>
          <w:color w:val="00ACED"/>
          <w:w w:val="105"/>
          <w:sz w:val="37"/>
        </w:rPr>
        <w:t>Sentence challenge!</w:t>
      </w:r>
    </w:p>
    <w:p w:rsidR="00A85630" w:rsidRDefault="00A85630" w:rsidP="00A85630">
      <w:pPr>
        <w:pStyle w:val="BodyText"/>
        <w:spacing w:before="6"/>
        <w:rPr>
          <w:sz w:val="16"/>
        </w:rPr>
      </w:pPr>
      <w:r>
        <w:rPr>
          <w:noProof/>
          <w:lang w:val="en-GB" w:eastAsia="en-GB" w:bidi="ar-SA"/>
        </w:rPr>
        <mc:AlternateContent>
          <mc:Choice Requires="wps">
            <w:drawing>
              <wp:anchor distT="0" distB="0" distL="0" distR="0" simplePos="0" relativeHeight="251723776" behindDoc="1" locked="0" layoutInCell="1" allowOverlap="1" wp14:anchorId="378C3C79" wp14:editId="19F8BBE3">
                <wp:simplePos x="0" y="0"/>
                <wp:positionH relativeFrom="page">
                  <wp:posOffset>6153150</wp:posOffset>
                </wp:positionH>
                <wp:positionV relativeFrom="paragraph">
                  <wp:posOffset>148590</wp:posOffset>
                </wp:positionV>
                <wp:extent cx="2710815" cy="1270"/>
                <wp:effectExtent l="0" t="0" r="0" b="0"/>
                <wp:wrapTopAndBottom/>
                <wp:docPr id="149"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63ABE5A" id="Freeform 4" o:spid="_x0000_s1026" style="position:absolute;margin-left:484.5pt;margin-top:11.7pt;width:213.45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" path="m,l4268,e" filled="f" strokeweight=".16964mm">
                <v:path arrowok="t" o:connecttype="custom" o:connectlocs="0,0;2710180,0" o:connectangles="0,0"/>
                <w10:wrap type="topAndBottom" anchorx="page"/>
              </v:shape>
            </w:pict>
          </mc:Fallback>
        </mc:AlternateContent>
      </w:r>
    </w:p>
    <w:p w:rsidR="00A85630" w:rsidRDefault="00A85630" w:rsidP="00A85630">
      <w:pPr>
        <w:spacing w:before="148" w:line="244" w:lineRule="auto"/>
        <w:ind w:left="9367" w:right="708" w:hanging="9"/>
        <w:jc w:val="both"/>
        <w:rPr>
          <w:sz w:val="37"/>
        </w:rPr>
      </w:pPr>
      <w:r>
        <w:rPr>
          <w:color w:val="0C0C0C"/>
          <w:w w:val="110"/>
          <w:sz w:val="37"/>
        </w:rPr>
        <w:t>Insert</w:t>
      </w:r>
      <w:r>
        <w:rPr>
          <w:color w:val="0C0C0C"/>
          <w:spacing w:val="-42"/>
          <w:w w:val="110"/>
          <w:sz w:val="37"/>
        </w:rPr>
        <w:t xml:space="preserve"> </w:t>
      </w:r>
      <w:r>
        <w:rPr>
          <w:color w:val="0C0C0C"/>
          <w:w w:val="110"/>
          <w:sz w:val="37"/>
        </w:rPr>
        <w:t>commas</w:t>
      </w:r>
      <w:r>
        <w:rPr>
          <w:color w:val="0C0C0C"/>
          <w:spacing w:val="-37"/>
          <w:w w:val="110"/>
          <w:sz w:val="37"/>
        </w:rPr>
        <w:t xml:space="preserve"> </w:t>
      </w:r>
      <w:r>
        <w:rPr>
          <w:color w:val="0C0C0C"/>
          <w:w w:val="110"/>
          <w:sz w:val="37"/>
        </w:rPr>
        <w:t>in</w:t>
      </w:r>
      <w:r>
        <w:rPr>
          <w:color w:val="0C0C0C"/>
          <w:spacing w:val="-52"/>
          <w:w w:val="110"/>
          <w:sz w:val="37"/>
        </w:rPr>
        <w:t xml:space="preserve"> </w:t>
      </w:r>
      <w:r>
        <w:rPr>
          <w:color w:val="0C0C0C"/>
          <w:w w:val="110"/>
          <w:sz w:val="37"/>
        </w:rPr>
        <w:t>the correct places in the sentence</w:t>
      </w:r>
      <w:r>
        <w:rPr>
          <w:color w:val="0C0C0C"/>
          <w:spacing w:val="2"/>
          <w:w w:val="110"/>
          <w:sz w:val="37"/>
        </w:rPr>
        <w:t xml:space="preserve"> </w:t>
      </w:r>
      <w:r>
        <w:rPr>
          <w:color w:val="0C0C0C"/>
          <w:w w:val="110"/>
          <w:sz w:val="37"/>
        </w:rPr>
        <w:t>below.</w:t>
      </w:r>
    </w:p>
    <w:p w:rsidR="00A85630" w:rsidRDefault="00A85630" w:rsidP="00A85630">
      <w:pPr>
        <w:spacing w:before="159" w:line="244" w:lineRule="auto"/>
        <w:ind w:left="9363" w:right="168" w:firstLine="4"/>
        <w:rPr>
          <w:sz w:val="37"/>
        </w:rPr>
      </w:pPr>
      <w:r>
        <w:rPr>
          <w:color w:val="0C0C0C"/>
          <w:w w:val="110"/>
          <w:sz w:val="37"/>
        </w:rPr>
        <w:t>Viciously an enormous tentacle exploded out of the frothing bubbling water heading straight towards a crowd of anxious people.</w:t>
      </w:r>
    </w:p>
    <w:p w:rsidR="00A85630" w:rsidRDefault="00A85630" w:rsidP="00A85630">
      <w:pPr>
        <w:spacing w:line="244" w:lineRule="auto"/>
        <w:rPr>
          <w:sz w:val="37"/>
        </w:rPr>
        <w:sectPr w:rsidR="00A85630">
          <w:pgSz w:w="14400" w:h="10800" w:orient="landscape"/>
          <w:pgMar w:top="1180" w:right="340" w:bottom="620" w:left="340" w:header="0" w:footer="421"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4"/>
        <w:rPr>
          <w:sz w:val="21"/>
        </w:rPr>
      </w:pPr>
    </w:p>
    <w:p w:rsidR="00A85630" w:rsidRDefault="00A85630" w:rsidP="00A85630">
      <w:pPr>
        <w:spacing w:before="89"/>
        <w:ind w:left="9361"/>
        <w:rPr>
          <w:sz w:val="36"/>
        </w:rPr>
      </w:pPr>
      <w:r>
        <w:rPr>
          <w:noProof/>
          <w:lang w:eastAsia="en-GB"/>
        </w:rPr>
        <w:drawing>
          <wp:anchor distT="0" distB="0" distL="0" distR="0" simplePos="0" relativeHeight="251726848" behindDoc="0" locked="0" layoutInCell="1" allowOverlap="1" wp14:anchorId="764CA357" wp14:editId="7523436D">
            <wp:simplePos x="0" y="0"/>
            <wp:positionH relativeFrom="page">
              <wp:posOffset>289946</wp:posOffset>
            </wp:positionH>
            <wp:positionV relativeFrom="paragraph">
              <wp:posOffset>441931</wp:posOffset>
            </wp:positionV>
            <wp:extent cx="5545600" cy="4677836"/>
            <wp:effectExtent l="0" t="0" r="0" b="0"/>
            <wp:wrapNone/>
            <wp:docPr id="15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jpeg"/>
                    <pic:cNvPicPr/>
                  </pic:nvPicPr>
                  <pic:blipFill>
                    <a:blip r:embed="rId139" cstate="print"/>
                    <a:stretch>
                      <a:fillRect/>
                    </a:stretch>
                  </pic:blipFill>
                  <pic:spPr>
                    <a:xfrm>
                      <a:off x="0" y="0"/>
                      <a:ext cx="5545600" cy="4677836"/>
                    </a:xfrm>
                    <a:prstGeom prst="rect">
                      <a:avLst/>
                    </a:prstGeom>
                  </pic:spPr>
                </pic:pic>
              </a:graphicData>
            </a:graphic>
          </wp:anchor>
        </w:drawing>
      </w:r>
      <w:r>
        <w:rPr>
          <w:color w:val="00ACED"/>
          <w:w w:val="105"/>
          <w:sz w:val="36"/>
        </w:rPr>
        <w:t>Sick sentences!</w:t>
      </w:r>
    </w:p>
    <w:p w:rsidR="00A85630" w:rsidRDefault="00A85630" w:rsidP="00A85630">
      <w:pPr>
        <w:pStyle w:val="BodyText"/>
        <w:spacing w:before="8"/>
        <w:rPr>
          <w:sz w:val="16"/>
        </w:rPr>
      </w:pPr>
      <w:r>
        <w:rPr>
          <w:noProof/>
          <w:lang w:val="en-GB" w:eastAsia="en-GB" w:bidi="ar-SA"/>
        </w:rPr>
        <mc:AlternateContent>
          <mc:Choice Requires="wps">
            <w:drawing>
              <wp:anchor distT="0" distB="0" distL="0" distR="0" simplePos="0" relativeHeight="251725824" behindDoc="1" locked="0" layoutInCell="1" allowOverlap="1" wp14:anchorId="64DEB27E" wp14:editId="4E727C64">
                <wp:simplePos x="0" y="0"/>
                <wp:positionH relativeFrom="page">
                  <wp:posOffset>6153150</wp:posOffset>
                </wp:positionH>
                <wp:positionV relativeFrom="paragraph">
                  <wp:posOffset>149860</wp:posOffset>
                </wp:positionV>
                <wp:extent cx="2710815" cy="1270"/>
                <wp:effectExtent l="0" t="0" r="0" b="0"/>
                <wp:wrapTopAndBottom/>
                <wp:docPr id="15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8C885FD" id="Freeform 3" o:spid="_x0000_s1026" style="position:absolute;margin-left:484.5pt;margin-top:11.8pt;width:213.45pt;height:.1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" path="m,l4268,e" filled="f" strokeweight=".16964mm">
                <v:path arrowok="t" o:connecttype="custom" o:connectlocs="0,0;2710180,0" o:connectangles="0,0"/>
                <w10:wrap type="topAndBottom" anchorx="page"/>
              </v:shape>
            </w:pict>
          </mc:Fallback>
        </mc:AlternateContent>
      </w:r>
    </w:p>
    <w:p w:rsidR="00A85630" w:rsidRDefault="00A85630" w:rsidP="00A85630">
      <w:pPr>
        <w:spacing w:before="157" w:line="252" w:lineRule="auto"/>
        <w:ind w:left="9367" w:right="155" w:firstLine="3"/>
        <w:rPr>
          <w:sz w:val="36"/>
        </w:rPr>
      </w:pPr>
      <w:r>
        <w:rPr>
          <w:color w:val="0C0C0C"/>
          <w:w w:val="110"/>
          <w:sz w:val="36"/>
        </w:rPr>
        <w:t>These sentences are 'sick' and need help to get better. Can you help?</w:t>
      </w:r>
    </w:p>
    <w:p w:rsidR="00A85630" w:rsidRDefault="00A85630" w:rsidP="00A85630">
      <w:pPr>
        <w:pStyle w:val="ListParagraph"/>
        <w:widowControl w:val="0"/>
        <w:numPr>
          <w:ilvl w:val="0"/>
          <w:numId w:val="9"/>
        </w:numPr>
        <w:tabs>
          <w:tab w:val="left" w:pos="9907"/>
          <w:tab w:val="left" w:pos="9908"/>
        </w:tabs>
        <w:autoSpaceDE w:val="0"/>
        <w:autoSpaceDN w:val="0"/>
        <w:spacing w:before="1" w:after="0" w:line="223" w:lineRule="auto"/>
        <w:ind w:left="9909" w:right="259" w:hanging="631"/>
        <w:contextualSpacing w:val="0"/>
        <w:rPr>
          <w:color w:val="00ACED"/>
          <w:sz w:val="57"/>
        </w:rPr>
      </w:pPr>
      <w:r>
        <w:rPr>
          <w:color w:val="0C0C0C"/>
          <w:w w:val="110"/>
          <w:sz w:val="36"/>
        </w:rPr>
        <w:t xml:space="preserve">A tentacle came </w:t>
      </w:r>
      <w:r>
        <w:rPr>
          <w:color w:val="0C0C0C"/>
          <w:spacing w:val="-5"/>
          <w:w w:val="110"/>
          <w:sz w:val="36"/>
        </w:rPr>
        <w:t xml:space="preserve">out </w:t>
      </w:r>
      <w:r>
        <w:rPr>
          <w:color w:val="0C0C0C"/>
          <w:w w:val="110"/>
          <w:sz w:val="36"/>
        </w:rPr>
        <w:t>of the</w:t>
      </w:r>
      <w:r>
        <w:rPr>
          <w:color w:val="0C0C0C"/>
          <w:spacing w:val="1"/>
          <w:w w:val="110"/>
          <w:sz w:val="36"/>
        </w:rPr>
        <w:t xml:space="preserve"> </w:t>
      </w:r>
      <w:r>
        <w:rPr>
          <w:color w:val="0C0C0C"/>
          <w:w w:val="110"/>
          <w:sz w:val="36"/>
        </w:rPr>
        <w:t>water.</w:t>
      </w:r>
    </w:p>
    <w:p w:rsidR="00A85630" w:rsidRDefault="00A85630" w:rsidP="00A85630">
      <w:pPr>
        <w:pStyle w:val="ListParagraph"/>
        <w:widowControl w:val="0"/>
        <w:numPr>
          <w:ilvl w:val="0"/>
          <w:numId w:val="9"/>
        </w:numPr>
        <w:tabs>
          <w:tab w:val="left" w:pos="9908"/>
          <w:tab w:val="left" w:pos="9909"/>
        </w:tabs>
        <w:autoSpaceDE w:val="0"/>
        <w:autoSpaceDN w:val="0"/>
        <w:spacing w:after="0" w:line="237" w:lineRule="auto"/>
        <w:ind w:left="9907" w:right="451" w:hanging="629"/>
        <w:contextualSpacing w:val="0"/>
        <w:rPr>
          <w:color w:val="00ACED"/>
          <w:sz w:val="57"/>
        </w:rPr>
      </w:pPr>
      <w:r>
        <w:rPr>
          <w:color w:val="0C0C0C"/>
          <w:w w:val="110"/>
          <w:sz w:val="36"/>
        </w:rPr>
        <w:t xml:space="preserve">The creature had </w:t>
      </w:r>
      <w:r>
        <w:rPr>
          <w:color w:val="0C0C0C"/>
          <w:spacing w:val="-13"/>
          <w:w w:val="110"/>
          <w:sz w:val="36"/>
        </w:rPr>
        <w:t xml:space="preserve">a </w:t>
      </w:r>
      <w:r>
        <w:rPr>
          <w:color w:val="0C0C0C"/>
          <w:w w:val="110"/>
          <w:sz w:val="36"/>
        </w:rPr>
        <w:t>big head and big eyes.</w:t>
      </w:r>
    </w:p>
    <w:p w:rsidR="00A85630" w:rsidRDefault="00A85630" w:rsidP="00A85630">
      <w:pPr>
        <w:spacing w:line="237" w:lineRule="auto"/>
        <w:rPr>
          <w:sz w:val="57"/>
        </w:rPr>
        <w:sectPr w:rsidR="00A85630">
          <w:pgSz w:w="14400" w:h="10800" w:orient="landscape"/>
          <w:pgMar w:top="1180" w:right="340" w:bottom="620" w:left="340" w:header="0" w:footer="421" w:gutter="0"/>
          <w:cols w:space="720"/>
        </w:sectPr>
      </w:pPr>
    </w:p>
    <w:p w:rsidR="00A85630" w:rsidRDefault="00A85630" w:rsidP="00A85630">
      <w:pPr>
        <w:pStyle w:val="BodyText"/>
        <w:rPr>
          <w:sz w:val="20"/>
        </w:rPr>
      </w:pPr>
    </w:p>
    <w:p w:rsidR="00A85630" w:rsidRDefault="00A85630" w:rsidP="00A85630">
      <w:pPr>
        <w:pStyle w:val="BodyText"/>
        <w:rPr>
          <w:sz w:val="20"/>
        </w:rPr>
      </w:pPr>
    </w:p>
    <w:p w:rsidR="00A85630" w:rsidRDefault="00A85630" w:rsidP="00A85630">
      <w:pPr>
        <w:pStyle w:val="BodyText"/>
        <w:spacing w:before="4"/>
        <w:rPr>
          <w:sz w:val="21"/>
        </w:rPr>
      </w:pPr>
    </w:p>
    <w:p w:rsidR="00A85630" w:rsidRDefault="00A85630" w:rsidP="00A85630">
      <w:pPr>
        <w:spacing w:before="89"/>
        <w:ind w:left="9365"/>
        <w:rPr>
          <w:sz w:val="36"/>
        </w:rPr>
      </w:pPr>
      <w:r>
        <w:rPr>
          <w:noProof/>
          <w:lang w:eastAsia="en-GB"/>
        </w:rPr>
        <w:drawing>
          <wp:anchor distT="0" distB="0" distL="0" distR="0" simplePos="0" relativeHeight="251728896" behindDoc="0" locked="0" layoutInCell="1" allowOverlap="1" wp14:anchorId="191AE265" wp14:editId="376BFCE8">
            <wp:simplePos x="0" y="0"/>
            <wp:positionH relativeFrom="page">
              <wp:posOffset>289946</wp:posOffset>
            </wp:positionH>
            <wp:positionV relativeFrom="paragraph">
              <wp:posOffset>441931</wp:posOffset>
            </wp:positionV>
            <wp:extent cx="5545600" cy="4677836"/>
            <wp:effectExtent l="0" t="0" r="0" b="0"/>
            <wp:wrapNone/>
            <wp:docPr id="16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jpeg"/>
                    <pic:cNvPicPr/>
                  </pic:nvPicPr>
                  <pic:blipFill>
                    <a:blip r:embed="rId139" cstate="print"/>
                    <a:stretch>
                      <a:fillRect/>
                    </a:stretch>
                  </pic:blipFill>
                  <pic:spPr>
                    <a:xfrm>
                      <a:off x="0" y="0"/>
                      <a:ext cx="5545600" cy="4677836"/>
                    </a:xfrm>
                    <a:prstGeom prst="rect">
                      <a:avLst/>
                    </a:prstGeom>
                  </pic:spPr>
                </pic:pic>
              </a:graphicData>
            </a:graphic>
          </wp:anchor>
        </w:drawing>
      </w:r>
      <w:r>
        <w:rPr>
          <w:color w:val="00ACED"/>
          <w:w w:val="110"/>
          <w:sz w:val="36"/>
        </w:rPr>
        <w:t>Perfect picture!</w:t>
      </w:r>
    </w:p>
    <w:p w:rsidR="00A85630" w:rsidRDefault="00A85630" w:rsidP="00A85630">
      <w:pPr>
        <w:pStyle w:val="BodyText"/>
        <w:spacing w:before="8"/>
        <w:rPr>
          <w:sz w:val="16"/>
        </w:rPr>
      </w:pPr>
      <w:r>
        <w:rPr>
          <w:noProof/>
          <w:lang w:val="en-GB" w:eastAsia="en-GB" w:bidi="ar-SA"/>
        </w:rPr>
        <mc:AlternateContent>
          <mc:Choice Requires="wps">
            <w:drawing>
              <wp:anchor distT="0" distB="0" distL="0" distR="0" simplePos="0" relativeHeight="251727872" behindDoc="1" locked="0" layoutInCell="1" allowOverlap="1" wp14:anchorId="44D21D4F" wp14:editId="4BBB2F0C">
                <wp:simplePos x="0" y="0"/>
                <wp:positionH relativeFrom="page">
                  <wp:posOffset>6153150</wp:posOffset>
                </wp:positionH>
                <wp:positionV relativeFrom="paragraph">
                  <wp:posOffset>149860</wp:posOffset>
                </wp:positionV>
                <wp:extent cx="2710815" cy="1270"/>
                <wp:effectExtent l="0" t="0" r="0" b="0"/>
                <wp:wrapTopAndBottom/>
                <wp:docPr id="15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0815" cy="1270"/>
                        </a:xfrm>
                        <a:custGeom>
                          <a:avLst/>
                          <a:gdLst>
                            <a:gd name="T0" fmla="+- 0 9690 9690"/>
                            <a:gd name="T1" fmla="*/ T0 w 4269"/>
                            <a:gd name="T2" fmla="+- 0 13958 9690"/>
                            <a:gd name="T3" fmla="*/ T2 w 4269"/>
                          </a:gdLst>
                          <a:ahLst/>
                          <a:cxnLst>
                            <a:cxn ang="0">
                              <a:pos x="T1" y="0"/>
                            </a:cxn>
                            <a:cxn ang="0">
                              <a:pos x="T3" y="0"/>
                            </a:cxn>
                          </a:cxnLst>
                          <a:rect l="0" t="0" r="r" b="b"/>
                          <a:pathLst>
                            <a:path w="4269">
                              <a:moveTo>
                                <a:pt x="0" y="0"/>
                              </a:moveTo>
                              <a:lnTo>
                                <a:pt x="4268" y="0"/>
                              </a:lnTo>
                            </a:path>
                          </a:pathLst>
                        </a:custGeom>
                        <a:noFill/>
                        <a:ln w="61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DD120AF" id="Freeform 2" o:spid="_x0000_s1026" style="position:absolute;margin-left:484.5pt;margin-top:11.8pt;width:213.45pt;height:.1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" path="m,l4268,e" filled="f" strokeweight=".16964mm">
                <v:path arrowok="t" o:connecttype="custom" o:connectlocs="0,0;2710180,0" o:connectangles="0,0"/>
                <w10:wrap type="topAndBottom" anchorx="page"/>
              </v:shape>
            </w:pict>
          </mc:Fallback>
        </mc:AlternateContent>
      </w:r>
    </w:p>
    <w:p w:rsidR="00A85630" w:rsidRDefault="00A85630" w:rsidP="00A85630">
      <w:pPr>
        <w:spacing w:before="157" w:line="252" w:lineRule="auto"/>
        <w:ind w:left="9366" w:right="155" w:hanging="8"/>
        <w:rPr>
          <w:sz w:val="36"/>
        </w:rPr>
      </w:pPr>
      <w:r>
        <w:rPr>
          <w:color w:val="0C0C0C"/>
          <w:w w:val="110"/>
          <w:sz w:val="36"/>
        </w:rPr>
        <w:t>Imagine the creature is out of the water. Can you draw or describe what its entire body Looks like?</w:t>
      </w:r>
    </w:p>
    <w:p w:rsidR="00BA0E0F" w:rsidRDefault="00BA0E0F" w:rsidP="00A85630">
      <w:pPr>
        <w:widowControl w:val="0"/>
        <w:tabs>
          <w:tab w:val="left" w:pos="9901"/>
          <w:tab w:val="left" w:pos="9903"/>
          <w:tab w:val="left" w:pos="10525"/>
          <w:tab w:val="left" w:pos="11200"/>
        </w:tabs>
        <w:autoSpaceDE w:val="0"/>
        <w:autoSpaceDN w:val="0"/>
        <w:spacing w:after="0" w:line="612" w:lineRule="exact"/>
      </w:pPr>
    </w:p>
    <w:p w:rsidR="00A85630" w:rsidRDefault="00A85630" w:rsidP="00A85630">
      <w:pPr>
        <w:widowControl w:val="0"/>
        <w:tabs>
          <w:tab w:val="left" w:pos="9901"/>
          <w:tab w:val="left" w:pos="9903"/>
          <w:tab w:val="left" w:pos="10525"/>
          <w:tab w:val="left" w:pos="11200"/>
        </w:tabs>
        <w:autoSpaceDE w:val="0"/>
        <w:autoSpaceDN w:val="0"/>
        <w:spacing w:after="0" w:line="612" w:lineRule="exact"/>
      </w:pPr>
    </w:p>
    <w:p w:rsidR="00A85630" w:rsidRDefault="00A85630" w:rsidP="00A85630">
      <w:pPr>
        <w:widowControl w:val="0"/>
        <w:tabs>
          <w:tab w:val="left" w:pos="9901"/>
          <w:tab w:val="left" w:pos="9903"/>
          <w:tab w:val="left" w:pos="10525"/>
          <w:tab w:val="left" w:pos="11200"/>
        </w:tabs>
        <w:autoSpaceDE w:val="0"/>
        <w:autoSpaceDN w:val="0"/>
        <w:spacing w:after="0" w:line="612" w:lineRule="exact"/>
      </w:pPr>
    </w:p>
    <w:p w:rsidR="00A85630" w:rsidRDefault="00A85630" w:rsidP="00A85630">
      <w:pPr>
        <w:widowControl w:val="0"/>
        <w:tabs>
          <w:tab w:val="left" w:pos="9901"/>
          <w:tab w:val="left" w:pos="9903"/>
          <w:tab w:val="left" w:pos="10525"/>
          <w:tab w:val="left" w:pos="11200"/>
        </w:tabs>
        <w:autoSpaceDE w:val="0"/>
        <w:autoSpaceDN w:val="0"/>
        <w:spacing w:after="0" w:line="612" w:lineRule="exact"/>
      </w:pPr>
    </w:p>
    <w:p w:rsidR="00A85630" w:rsidRDefault="00A85630" w:rsidP="00A85630">
      <w:pPr>
        <w:widowControl w:val="0"/>
        <w:tabs>
          <w:tab w:val="left" w:pos="9901"/>
          <w:tab w:val="left" w:pos="9903"/>
          <w:tab w:val="left" w:pos="10525"/>
          <w:tab w:val="left" w:pos="11200"/>
        </w:tabs>
        <w:autoSpaceDE w:val="0"/>
        <w:autoSpaceDN w:val="0"/>
        <w:spacing w:after="0" w:line="612" w:lineRule="exact"/>
      </w:pPr>
    </w:p>
    <w:p w:rsidR="00A85630" w:rsidRDefault="00A85630" w:rsidP="00A85630">
      <w:pPr>
        <w:widowControl w:val="0"/>
        <w:tabs>
          <w:tab w:val="left" w:pos="9901"/>
          <w:tab w:val="left" w:pos="9903"/>
          <w:tab w:val="left" w:pos="10525"/>
          <w:tab w:val="left" w:pos="11200"/>
        </w:tabs>
        <w:autoSpaceDE w:val="0"/>
        <w:autoSpaceDN w:val="0"/>
        <w:spacing w:after="0" w:line="612" w:lineRule="exact"/>
      </w:pPr>
    </w:p>
    <w:p w:rsidR="00A85630" w:rsidRDefault="00A85630" w:rsidP="00A85630">
      <w:pPr>
        <w:widowControl w:val="0"/>
        <w:tabs>
          <w:tab w:val="left" w:pos="9901"/>
          <w:tab w:val="left" w:pos="9903"/>
          <w:tab w:val="left" w:pos="10525"/>
          <w:tab w:val="left" w:pos="11200"/>
        </w:tabs>
        <w:autoSpaceDE w:val="0"/>
        <w:autoSpaceDN w:val="0"/>
        <w:spacing w:after="0" w:line="612" w:lineRule="exact"/>
      </w:pPr>
    </w:p>
    <w:p w:rsidR="00A85630" w:rsidRDefault="00A85630" w:rsidP="00A85630">
      <w:pPr>
        <w:widowControl w:val="0"/>
        <w:tabs>
          <w:tab w:val="left" w:pos="9901"/>
          <w:tab w:val="left" w:pos="9903"/>
          <w:tab w:val="left" w:pos="10525"/>
          <w:tab w:val="left" w:pos="11200"/>
        </w:tabs>
        <w:autoSpaceDE w:val="0"/>
        <w:autoSpaceDN w:val="0"/>
        <w:spacing w:after="0" w:line="612" w:lineRule="exact"/>
      </w:pPr>
    </w:p>
    <w:sectPr w:rsidR="00A85630">
      <w:pgSz w:w="14400" w:h="10800" w:orient="landscape"/>
      <w:pgMar w:top="1180" w:right="340" w:bottom="620" w:left="340" w:header="0" w:footer="4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69CB" w:rsidRDefault="002A7570">
      <w:pPr>
        <w:spacing w:after="0" w:line="240" w:lineRule="auto"/>
      </w:pPr>
      <w:r>
        <w:separator/>
      </w:r>
    </w:p>
  </w:endnote>
  <w:endnote w:type="continuationSeparator" w:id="0">
    <w:p w:rsidR="006669CB" w:rsidRDefault="002A75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59264" behindDoc="1" locked="0" layoutInCell="1" allowOverlap="1" wp14:anchorId="51699F18" wp14:editId="5C093AE0">
              <wp:simplePos x="0" y="0"/>
              <wp:positionH relativeFrom="page">
                <wp:posOffset>6452870</wp:posOffset>
              </wp:positionH>
              <wp:positionV relativeFrom="page">
                <wp:posOffset>9855200</wp:posOffset>
              </wp:positionV>
              <wp:extent cx="231140" cy="211455"/>
              <wp:effectExtent l="0" t="0" r="0" b="0"/>
              <wp:wrapNone/>
              <wp:docPr id="8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026" type="#_x0000_t202" style="position:absolute;margin-left:508.1pt;margin-top:776pt;width:18.2pt;height:16.6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4m0rAIAAKo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9</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60288" behindDoc="1" locked="0" layoutInCell="1" allowOverlap="1" wp14:anchorId="69249770" wp14:editId="3BD28B64">
              <wp:simplePos x="0" y="0"/>
              <wp:positionH relativeFrom="page">
                <wp:posOffset>3092450</wp:posOffset>
              </wp:positionH>
              <wp:positionV relativeFrom="page">
                <wp:posOffset>10041255</wp:posOffset>
              </wp:positionV>
              <wp:extent cx="1149350" cy="211455"/>
              <wp:effectExtent l="0" t="0" r="0" b="0"/>
              <wp:wrapNone/>
              <wp:docPr id="8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9249770" id="Text Box 41" o:spid="_x0000_s1027" type="#_x0000_t202" style="position:absolute;margin-left:243.5pt;margin-top:790.65pt;width:90.5pt;height:16.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77696" behindDoc="1" locked="0" layoutInCell="1" allowOverlap="1" wp14:anchorId="6D71ACD5" wp14:editId="3D005167">
              <wp:simplePos x="0" y="0"/>
              <wp:positionH relativeFrom="page">
                <wp:posOffset>6452870</wp:posOffset>
              </wp:positionH>
              <wp:positionV relativeFrom="page">
                <wp:posOffset>9855200</wp:posOffset>
              </wp:positionV>
              <wp:extent cx="231140" cy="211455"/>
              <wp:effectExtent l="0" t="0" r="0" b="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44" type="#_x0000_t202" style="position:absolute;margin-left:508.1pt;margin-top:776pt;width:18.2pt;height:16.6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10</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78720" behindDoc="1" locked="0" layoutInCell="1" allowOverlap="1" wp14:anchorId="503FB728" wp14:editId="37625219">
              <wp:simplePos x="0" y="0"/>
              <wp:positionH relativeFrom="page">
                <wp:posOffset>3092450</wp:posOffset>
              </wp:positionH>
              <wp:positionV relativeFrom="page">
                <wp:posOffset>10041255</wp:posOffset>
              </wp:positionV>
              <wp:extent cx="1149350" cy="211455"/>
              <wp:effectExtent l="0" t="0" r="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03FB728" id="Text Box 23" o:spid="_x0000_s1045" type="#_x0000_t202" style="position:absolute;margin-left:243.5pt;margin-top:790.65pt;width:90.5pt;height:16.6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79744" behindDoc="1" locked="0" layoutInCell="1" allowOverlap="1" wp14:anchorId="51F45762" wp14:editId="25C91D53">
              <wp:simplePos x="0" y="0"/>
              <wp:positionH relativeFrom="page">
                <wp:posOffset>6452870</wp:posOffset>
              </wp:positionH>
              <wp:positionV relativeFrom="page">
                <wp:posOffset>9855200</wp:posOffset>
              </wp:positionV>
              <wp:extent cx="231140" cy="211455"/>
              <wp:effectExtent l="0" t="0" r="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46" type="#_x0000_t202" style="position:absolute;margin-left:508.1pt;margin-top:776pt;width:18.2pt;height:16.6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uFsAIAALI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11</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80768" behindDoc="1" locked="0" layoutInCell="1" allowOverlap="1" wp14:anchorId="2F76C103" wp14:editId="79D74AFB">
              <wp:simplePos x="0" y="0"/>
              <wp:positionH relativeFrom="page">
                <wp:posOffset>3092450</wp:posOffset>
              </wp:positionH>
              <wp:positionV relativeFrom="page">
                <wp:posOffset>10041255</wp:posOffset>
              </wp:positionV>
              <wp:extent cx="1149350" cy="211455"/>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F76C103" id="Text Box 21" o:spid="_x0000_s1047" type="#_x0000_t202" style="position:absolute;margin-left:243.5pt;margin-top:790.65pt;width:90.5pt;height:16.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81792" behindDoc="1" locked="0" layoutInCell="1" allowOverlap="1" wp14:anchorId="5364768B" wp14:editId="502499F9">
              <wp:simplePos x="0" y="0"/>
              <wp:positionH relativeFrom="page">
                <wp:posOffset>6452870</wp:posOffset>
              </wp:positionH>
              <wp:positionV relativeFrom="page">
                <wp:posOffset>9855200</wp:posOffset>
              </wp:positionV>
              <wp:extent cx="231140" cy="211455"/>
              <wp:effectExtent l="0" t="0"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48" type="#_x0000_t202" style="position:absolute;margin-left:508.1pt;margin-top:776pt;width:18.2pt;height:16.6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12</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82816" behindDoc="1" locked="0" layoutInCell="1" allowOverlap="1" wp14:anchorId="2733B961" wp14:editId="065B8280">
              <wp:simplePos x="0" y="0"/>
              <wp:positionH relativeFrom="page">
                <wp:posOffset>3092450</wp:posOffset>
              </wp:positionH>
              <wp:positionV relativeFrom="page">
                <wp:posOffset>10041255</wp:posOffset>
              </wp:positionV>
              <wp:extent cx="1149350" cy="211455"/>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733B961" id="Text Box 19" o:spid="_x0000_s1049" type="#_x0000_t202" style="position:absolute;margin-left:243.5pt;margin-top:790.65pt;width:90.5pt;height:16.6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9kFxD7ACAACz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83840" behindDoc="1" locked="0" layoutInCell="1" allowOverlap="1" wp14:anchorId="7FAA2E2E" wp14:editId="3EBA9811">
              <wp:simplePos x="0" y="0"/>
              <wp:positionH relativeFrom="page">
                <wp:posOffset>6452870</wp:posOffset>
              </wp:positionH>
              <wp:positionV relativeFrom="page">
                <wp:posOffset>9855200</wp:posOffset>
              </wp:positionV>
              <wp:extent cx="231140" cy="211455"/>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50" type="#_x0000_t202" style="position:absolute;margin-left:508.1pt;margin-top:776pt;width:18.2pt;height:16.6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C+VsAIAALI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13</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84864" behindDoc="1" locked="0" layoutInCell="1" allowOverlap="1" wp14:anchorId="176899AC" wp14:editId="22DC18A1">
              <wp:simplePos x="0" y="0"/>
              <wp:positionH relativeFrom="page">
                <wp:posOffset>3092450</wp:posOffset>
              </wp:positionH>
              <wp:positionV relativeFrom="page">
                <wp:posOffset>10041255</wp:posOffset>
              </wp:positionV>
              <wp:extent cx="1149350" cy="211455"/>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76899AC" id="Text Box 17" o:spid="_x0000_s1051" type="#_x0000_t202" style="position:absolute;margin-left:243.5pt;margin-top:790.65pt;width:90.5pt;height:16.6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85888" behindDoc="1" locked="0" layoutInCell="1" allowOverlap="1" wp14:anchorId="70A9945A" wp14:editId="34AD45EB">
              <wp:simplePos x="0" y="0"/>
              <wp:positionH relativeFrom="page">
                <wp:posOffset>6452870</wp:posOffset>
              </wp:positionH>
              <wp:positionV relativeFrom="page">
                <wp:posOffset>9855200</wp:posOffset>
              </wp:positionV>
              <wp:extent cx="231140" cy="211455"/>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52" type="#_x0000_t202" style="position:absolute;margin-left:508.1pt;margin-top:776pt;width:18.2pt;height:16.6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15</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86912" behindDoc="1" locked="0" layoutInCell="1" allowOverlap="1" wp14:anchorId="766020B5" wp14:editId="60D3C5E0">
              <wp:simplePos x="0" y="0"/>
              <wp:positionH relativeFrom="page">
                <wp:posOffset>3092450</wp:posOffset>
              </wp:positionH>
              <wp:positionV relativeFrom="page">
                <wp:posOffset>10041255</wp:posOffset>
              </wp:positionV>
              <wp:extent cx="1149350" cy="21145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66020B5" id="Text Box 15" o:spid="_x0000_s1053" type="#_x0000_t202" style="position:absolute;margin-left:243.5pt;margin-top:790.65pt;width:90.5pt;height:16.6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87936" behindDoc="1" locked="0" layoutInCell="1" allowOverlap="1" wp14:anchorId="375B019C" wp14:editId="39599257">
              <wp:simplePos x="0" y="0"/>
              <wp:positionH relativeFrom="page">
                <wp:posOffset>6452870</wp:posOffset>
              </wp:positionH>
              <wp:positionV relativeFrom="page">
                <wp:posOffset>9855200</wp:posOffset>
              </wp:positionV>
              <wp:extent cx="231140" cy="211455"/>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54" type="#_x0000_t202" style="position:absolute;margin-left:508.1pt;margin-top:776pt;width:18.2pt;height:16.6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15</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88960" behindDoc="1" locked="0" layoutInCell="1" allowOverlap="1" wp14:anchorId="3C4FF730" wp14:editId="62CAAF46">
              <wp:simplePos x="0" y="0"/>
              <wp:positionH relativeFrom="page">
                <wp:posOffset>3092450</wp:posOffset>
              </wp:positionH>
              <wp:positionV relativeFrom="page">
                <wp:posOffset>10041255</wp:posOffset>
              </wp:positionV>
              <wp:extent cx="1149350" cy="21145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C4FF730" id="Text Box 13" o:spid="_x0000_s1055" type="#_x0000_t202" style="position:absolute;margin-left:243.5pt;margin-top:790.65pt;width:90.5pt;height:16.6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p2M3mrACAACz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89984" behindDoc="1" locked="0" layoutInCell="1" allowOverlap="1" wp14:anchorId="14B2EB2C" wp14:editId="2EF4A930">
              <wp:simplePos x="0" y="0"/>
              <wp:positionH relativeFrom="page">
                <wp:posOffset>6452870</wp:posOffset>
              </wp:positionH>
              <wp:positionV relativeFrom="page">
                <wp:posOffset>9855200</wp:posOffset>
              </wp:positionV>
              <wp:extent cx="231140" cy="211455"/>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56" type="#_x0000_t202" style="position:absolute;margin-left:508.1pt;margin-top:776pt;width:18.2pt;height:16.6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qi1sAIAALI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16</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91008" behindDoc="1" locked="0" layoutInCell="1" allowOverlap="1" wp14:anchorId="7B0B64BC" wp14:editId="7F247961">
              <wp:simplePos x="0" y="0"/>
              <wp:positionH relativeFrom="page">
                <wp:posOffset>3092450</wp:posOffset>
              </wp:positionH>
              <wp:positionV relativeFrom="page">
                <wp:posOffset>10041255</wp:posOffset>
              </wp:positionV>
              <wp:extent cx="1149350" cy="21145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B0B64BC" id="Text Box 11" o:spid="_x0000_s1057" type="#_x0000_t202" style="position:absolute;margin-left:243.5pt;margin-top:790.65pt;width:90.5pt;height:16.6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Urp6S7ACAACz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92032" behindDoc="1" locked="0" layoutInCell="1" allowOverlap="1" wp14:anchorId="35516C75" wp14:editId="0FBAA5D7">
              <wp:simplePos x="0" y="0"/>
              <wp:positionH relativeFrom="page">
                <wp:posOffset>6452870</wp:posOffset>
              </wp:positionH>
              <wp:positionV relativeFrom="page">
                <wp:posOffset>9855200</wp:posOffset>
              </wp:positionV>
              <wp:extent cx="231140" cy="21145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8" type="#_x0000_t202" style="position:absolute;margin-left:508.1pt;margin-top:776pt;width:18.2pt;height:16.6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rDsQIAALI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17</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93056" behindDoc="1" locked="0" layoutInCell="1" allowOverlap="1" wp14:anchorId="0678DAB6" wp14:editId="656B3508">
              <wp:simplePos x="0" y="0"/>
              <wp:positionH relativeFrom="page">
                <wp:posOffset>3092450</wp:posOffset>
              </wp:positionH>
              <wp:positionV relativeFrom="page">
                <wp:posOffset>10041255</wp:posOffset>
              </wp:positionV>
              <wp:extent cx="1149350" cy="21145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678DAB6" id="Text Box 9" o:spid="_x0000_s1059" type="#_x0000_t202" style="position:absolute;margin-left:243.5pt;margin-top:790.65pt;width:90.5pt;height:16.6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94080" behindDoc="1" locked="0" layoutInCell="1" allowOverlap="1" wp14:anchorId="5CDE6798" wp14:editId="5B391D71">
              <wp:simplePos x="0" y="0"/>
              <wp:positionH relativeFrom="page">
                <wp:posOffset>6452870</wp:posOffset>
              </wp:positionH>
              <wp:positionV relativeFrom="page">
                <wp:posOffset>9855200</wp:posOffset>
              </wp:positionV>
              <wp:extent cx="231140" cy="21145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60" type="#_x0000_t202" style="position:absolute;margin-left:508.1pt;margin-top:776pt;width:18.2pt;height:16.6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g1+rwIAALE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18</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95104" behindDoc="1" locked="0" layoutInCell="1" allowOverlap="1" wp14:anchorId="392B4F1E" wp14:editId="4D870E49">
              <wp:simplePos x="0" y="0"/>
              <wp:positionH relativeFrom="page">
                <wp:posOffset>3092450</wp:posOffset>
              </wp:positionH>
              <wp:positionV relativeFrom="page">
                <wp:posOffset>10041255</wp:posOffset>
              </wp:positionV>
              <wp:extent cx="1149350" cy="21145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92B4F1E" id="Text Box 7" o:spid="_x0000_s1061" type="#_x0000_t202" style="position:absolute;margin-left:243.5pt;margin-top:790.65pt;width:90.5pt;height:16.6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96128" behindDoc="1" locked="0" layoutInCell="1" allowOverlap="1" wp14:anchorId="513BDEEF" wp14:editId="00E45D8E">
              <wp:simplePos x="0" y="0"/>
              <wp:positionH relativeFrom="page">
                <wp:posOffset>6452870</wp:posOffset>
              </wp:positionH>
              <wp:positionV relativeFrom="page">
                <wp:posOffset>9855200</wp:posOffset>
              </wp:positionV>
              <wp:extent cx="231140" cy="21145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62" type="#_x0000_t202" style="position:absolute;margin-left:508.1pt;margin-top:776pt;width:18.2pt;height:16.6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20</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97152" behindDoc="1" locked="0" layoutInCell="1" allowOverlap="1" wp14:anchorId="53E5C52F" wp14:editId="30CA898C">
              <wp:simplePos x="0" y="0"/>
              <wp:positionH relativeFrom="page">
                <wp:posOffset>3092450</wp:posOffset>
              </wp:positionH>
              <wp:positionV relativeFrom="page">
                <wp:posOffset>10041255</wp:posOffset>
              </wp:positionV>
              <wp:extent cx="1149350" cy="21145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3E5C52F" id="Text Box 5" o:spid="_x0000_s1063" type="#_x0000_t202" style="position:absolute;margin-left:243.5pt;margin-top:790.65pt;width:90.5pt;height:16.6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61312" behindDoc="1" locked="0" layoutInCell="1" allowOverlap="1" wp14:anchorId="173A3DCB" wp14:editId="30614CA5">
              <wp:simplePos x="0" y="0"/>
              <wp:positionH relativeFrom="page">
                <wp:posOffset>6529705</wp:posOffset>
              </wp:positionH>
              <wp:positionV relativeFrom="page">
                <wp:posOffset>9855200</wp:posOffset>
              </wp:positionV>
              <wp:extent cx="153670" cy="211455"/>
              <wp:effectExtent l="0" t="0" r="0" b="0"/>
              <wp:wrapNone/>
              <wp:docPr id="8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028" type="#_x0000_t202" style="position:absolute;margin-left:514.15pt;margin-top:776pt;width:12.1pt;height:16.6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2</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62336" behindDoc="1" locked="0" layoutInCell="1" allowOverlap="1" wp14:anchorId="1FC61CC0" wp14:editId="0E49BE2E">
              <wp:simplePos x="0" y="0"/>
              <wp:positionH relativeFrom="page">
                <wp:posOffset>3092450</wp:posOffset>
              </wp:positionH>
              <wp:positionV relativeFrom="page">
                <wp:posOffset>10041255</wp:posOffset>
              </wp:positionV>
              <wp:extent cx="1149350" cy="211455"/>
              <wp:effectExtent l="0" t="0" r="0" b="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FC61CC0" id="Text Box 39" o:spid="_x0000_s1029" type="#_x0000_t202" style="position:absolute;margin-left:243.5pt;margin-top:790.65pt;width:90.5pt;height:16.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98176" behindDoc="1" locked="0" layoutInCell="1" allowOverlap="1" wp14:anchorId="650B8D42" wp14:editId="07370F2C">
              <wp:simplePos x="0" y="0"/>
              <wp:positionH relativeFrom="page">
                <wp:posOffset>6452870</wp:posOffset>
              </wp:positionH>
              <wp:positionV relativeFrom="page">
                <wp:posOffset>9855200</wp:posOffset>
              </wp:positionV>
              <wp:extent cx="231140" cy="211455"/>
              <wp:effectExtent l="0" t="0" r="0" b="0"/>
              <wp:wrapNone/>
              <wp:docPr id="1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64" type="#_x0000_t202" style="position:absolute;margin-left:508.1pt;margin-top:776pt;width:18.2pt;height:16.6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8ePsAIAALI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20</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99200" behindDoc="1" locked="0" layoutInCell="1" allowOverlap="1" wp14:anchorId="664DB791" wp14:editId="4E881270">
              <wp:simplePos x="0" y="0"/>
              <wp:positionH relativeFrom="page">
                <wp:posOffset>3092450</wp:posOffset>
              </wp:positionH>
              <wp:positionV relativeFrom="page">
                <wp:posOffset>10041255</wp:posOffset>
              </wp:positionV>
              <wp:extent cx="1149350" cy="21145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64DB791" id="Text Box 3" o:spid="_x0000_s1065" type="#_x0000_t202" style="position:absolute;margin-left:243.5pt;margin-top:790.65pt;width:90.5pt;height:16.6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706368" behindDoc="1" locked="0" layoutInCell="1" allowOverlap="1" wp14:anchorId="5AE638B0" wp14:editId="4D19A6C2">
              <wp:simplePos x="0" y="0"/>
              <wp:positionH relativeFrom="page">
                <wp:posOffset>7999730</wp:posOffset>
              </wp:positionH>
              <wp:positionV relativeFrom="page">
                <wp:posOffset>6426835</wp:posOffset>
              </wp:positionV>
              <wp:extent cx="847090" cy="302260"/>
              <wp:effectExtent l="0" t="0" r="0" b="0"/>
              <wp:wrapNone/>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14" w:line="254" w:lineRule="auto"/>
                            <w:ind w:left="20" w:right="-1" w:firstLine="325"/>
                            <w:rPr>
                              <w:b/>
                              <w:sz w:val="18"/>
                            </w:rPr>
                          </w:pPr>
                          <w:r>
                            <w:rPr>
                              <w:b/>
                              <w:color w:val="00AEEF"/>
                              <w:w w:val="95"/>
                              <w:sz w:val="18"/>
                            </w:rPr>
                            <w:t>Pobble.com Pobble365.com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5AE638B0" id="_x0000_t202" coordsize="21600,21600" o:spt="202" path="m,l,21600r21600,l21600,xe">
              <v:stroke joinstyle="miter"/>
              <v:path gradientshapeok="t" o:connecttype="rect"/>
            </v:shapetype>
            <v:shape id="Text Box 2" o:spid="_x0000_s1066" type="#_x0000_t202" style="position:absolute;margin-left:629.9pt;margin-top:506.05pt;width:66.7pt;height:23.8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" filled="f" stroked="f">
              <v:textbox inset="0,0,0,0">
                <w:txbxContent>
                  <w:p w:rsidR="00A85630" w:rsidRDefault="00A85630">
                    <w:pPr>
                      <w:spacing w:before="14" w:line="254" w:lineRule="auto"/>
                      <w:ind w:left="20" w:right="-1" w:firstLine="325"/>
                      <w:rPr>
                        <w:b/>
                        <w:sz w:val="18"/>
                      </w:rPr>
                    </w:pPr>
                    <w:r>
                      <w:rPr>
                        <w:b/>
                        <w:color w:val="00AEEF"/>
                        <w:w w:val="95"/>
                        <w:sz w:val="18"/>
                      </w:rPr>
                      <w:t>Pobble.com Pobble365.com</w:t>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707392" behindDoc="1" locked="0" layoutInCell="1" allowOverlap="1" wp14:anchorId="6C1F2CC0" wp14:editId="0304BE82">
              <wp:simplePos x="0" y="0"/>
              <wp:positionH relativeFrom="page">
                <wp:posOffset>287020</wp:posOffset>
              </wp:positionH>
              <wp:positionV relativeFrom="page">
                <wp:posOffset>6568440</wp:posOffset>
              </wp:positionV>
              <wp:extent cx="1415415" cy="163830"/>
              <wp:effectExtent l="0" t="0" r="0" b="0"/>
              <wp:wrapNone/>
              <wp:docPr id="1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9"/>
                            <w:ind w:left="20"/>
                            <w:rPr>
                              <w:sz w:val="18"/>
                            </w:rPr>
                          </w:pPr>
                          <w:r>
                            <w:rPr>
                              <w:color w:val="0C0C0C"/>
                              <w:position w:val="1"/>
                              <w:sz w:val="18"/>
                            </w:rPr>
                            <w:t xml:space="preserve">Image by: </w:t>
                          </w:r>
                          <w:r>
                            <w:rPr>
                              <w:color w:val="0C0C0C"/>
                              <w:sz w:val="18"/>
                            </w:rPr>
                            <w:t>Laurent Chehere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C1F2CC0" id="Text Box 1" o:spid="_x0000_s1067" type="#_x0000_t202" style="position:absolute;margin-left:22.6pt;margin-top:517.2pt;width:111.45pt;height:12.9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" filled="f" stroked="f">
              <v:textbox inset="0,0,0,0">
                <w:txbxContent>
                  <w:p w:rsidR="00A85630" w:rsidRDefault="00A85630">
                    <w:pPr>
                      <w:spacing w:before="9"/>
                      <w:ind w:left="20"/>
                      <w:rPr>
                        <w:sz w:val="18"/>
                      </w:rPr>
                    </w:pPr>
                    <w:r>
                      <w:rPr>
                        <w:color w:val="0C0C0C"/>
                        <w:position w:val="1"/>
                        <w:sz w:val="18"/>
                      </w:rPr>
                      <w:t xml:space="preserve">Image by: </w:t>
                    </w:r>
                    <w:r>
                      <w:rPr>
                        <w:color w:val="0C0C0C"/>
                        <w:sz w:val="18"/>
                      </w:rPr>
                      <w:t xml:space="preserve">Laurent </w:t>
                    </w:r>
                    <w:proofErr w:type="spellStart"/>
                    <w:r>
                      <w:rPr>
                        <w:color w:val="0C0C0C"/>
                        <w:sz w:val="18"/>
                      </w:rPr>
                      <w:t>Chehere</w:t>
                    </w:r>
                    <w:proofErr w:type="spellEnd"/>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711488" behindDoc="1" locked="0" layoutInCell="1" allowOverlap="1" wp14:anchorId="5F7C1EA0" wp14:editId="37AFCB6C">
              <wp:simplePos x="0" y="0"/>
              <wp:positionH relativeFrom="page">
                <wp:posOffset>8009890</wp:posOffset>
              </wp:positionH>
              <wp:positionV relativeFrom="page">
                <wp:posOffset>6450965</wp:posOffset>
              </wp:positionV>
              <wp:extent cx="843280" cy="276860"/>
              <wp:effectExtent l="0" t="0" r="0" b="0"/>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15" w:line="283" w:lineRule="auto"/>
                            <w:ind w:left="20" w:right="9" w:firstLine="326"/>
                            <w:rPr>
                              <w:b/>
                              <w:sz w:val="16"/>
                            </w:rPr>
                          </w:pPr>
                          <w:r>
                            <w:rPr>
                              <w:b/>
                              <w:color w:val="00ACED"/>
                              <w:w w:val="105"/>
                              <w:sz w:val="16"/>
                            </w:rPr>
                            <w:t>Pobble.com Pobble365.com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5F7C1EA0" id="_x0000_t202" coordsize="21600,21600" o:spt="202" path="m,l,21600r21600,l21600,xe">
              <v:stroke joinstyle="miter"/>
              <v:path gradientshapeok="t" o:connecttype="rect"/>
            </v:shapetype>
            <v:shape id="_x0000_s1070" type="#_x0000_t202" style="position:absolute;margin-left:630.7pt;margin-top:507.95pt;width:66.4pt;height:21.8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Xg0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" filled="f" stroked="f">
              <v:textbox inset="0,0,0,0">
                <w:txbxContent>
                  <w:p w:rsidR="00A85630" w:rsidRDefault="00A85630">
                    <w:pPr>
                      <w:spacing w:before="15" w:line="283" w:lineRule="auto"/>
                      <w:ind w:left="20" w:right="9" w:firstLine="326"/>
                      <w:rPr>
                        <w:b/>
                        <w:sz w:val="16"/>
                      </w:rPr>
                    </w:pPr>
                    <w:r>
                      <w:rPr>
                        <w:b/>
                        <w:color w:val="00ACED"/>
                        <w:w w:val="105"/>
                        <w:sz w:val="16"/>
                      </w:rPr>
                      <w:t>Pobble.com Pobble365.com</w:t>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712512" behindDoc="1" locked="0" layoutInCell="1" allowOverlap="1" wp14:anchorId="6E1BCC44" wp14:editId="3B784B55">
              <wp:simplePos x="0" y="0"/>
              <wp:positionH relativeFrom="page">
                <wp:posOffset>288925</wp:posOffset>
              </wp:positionH>
              <wp:positionV relativeFrom="page">
                <wp:posOffset>6594475</wp:posOffset>
              </wp:positionV>
              <wp:extent cx="1155700" cy="139700"/>
              <wp:effectExtent l="0" t="0" r="0" b="0"/>
              <wp:wrapNone/>
              <wp:docPr id="14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15"/>
                            <w:ind w:left="20"/>
                            <w:rPr>
                              <w:sz w:val="16"/>
                            </w:rPr>
                          </w:pPr>
                          <w:r>
                            <w:rPr>
                              <w:color w:val="0C0C0C"/>
                              <w:w w:val="110"/>
                              <w:sz w:val="16"/>
                            </w:rPr>
                            <w:t>Image by: Caras lonut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E1BCC44" id="_x0000_s1071" type="#_x0000_t202" style="position:absolute;margin-left:22.75pt;margin-top:519.25pt;width:91pt;height:11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" filled="f" stroked="f">
              <v:textbox inset="0,0,0,0">
                <w:txbxContent>
                  <w:p w:rsidR="00A85630" w:rsidRDefault="00A85630">
                    <w:pPr>
                      <w:spacing w:before="15"/>
                      <w:ind w:left="20"/>
                      <w:rPr>
                        <w:sz w:val="16"/>
                      </w:rPr>
                    </w:pPr>
                    <w:r>
                      <w:rPr>
                        <w:color w:val="0C0C0C"/>
                        <w:w w:val="110"/>
                        <w:sz w:val="16"/>
                      </w:rPr>
                      <w:t xml:space="preserve">Image by: </w:t>
                    </w:r>
                    <w:proofErr w:type="spellStart"/>
                    <w:r>
                      <w:rPr>
                        <w:color w:val="0C0C0C"/>
                        <w:w w:val="110"/>
                        <w:sz w:val="16"/>
                      </w:rPr>
                      <w:t>Caras</w:t>
                    </w:r>
                    <w:proofErr w:type="spellEnd"/>
                    <w:r>
                      <w:rPr>
                        <w:color w:val="0C0C0C"/>
                        <w:w w:val="110"/>
                        <w:sz w:val="16"/>
                      </w:rPr>
                      <w:t xml:space="preserve"> </w:t>
                    </w:r>
                    <w:proofErr w:type="spellStart"/>
                    <w:r>
                      <w:rPr>
                        <w:color w:val="0C0C0C"/>
                        <w:w w:val="110"/>
                        <w:sz w:val="16"/>
                      </w:rPr>
                      <w:t>lonut</w:t>
                    </w:r>
                    <w:proofErr w:type="spellEnd"/>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716608" behindDoc="1" locked="0" layoutInCell="1" allowOverlap="1" wp14:anchorId="1C0C95BF" wp14:editId="29D98E9D">
              <wp:simplePos x="0" y="0"/>
              <wp:positionH relativeFrom="page">
                <wp:posOffset>8009890</wp:posOffset>
              </wp:positionH>
              <wp:positionV relativeFrom="page">
                <wp:posOffset>6450965</wp:posOffset>
              </wp:positionV>
              <wp:extent cx="843280" cy="276860"/>
              <wp:effectExtent l="0" t="0" r="0" b="0"/>
              <wp:wrapNone/>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15" w:line="283" w:lineRule="auto"/>
                            <w:ind w:left="20" w:right="9" w:firstLine="326"/>
                            <w:rPr>
                              <w:b/>
                              <w:sz w:val="16"/>
                            </w:rPr>
                          </w:pPr>
                          <w:r>
                            <w:rPr>
                              <w:b/>
                              <w:color w:val="00ACED"/>
                              <w:w w:val="105"/>
                              <w:sz w:val="16"/>
                            </w:rPr>
                            <w:t>Pobble.com Pobble365.com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1C0C95BF" id="_x0000_t202" coordsize="21600,21600" o:spt="202" path="m,l,21600r21600,l21600,xe">
              <v:stroke joinstyle="miter"/>
              <v:path gradientshapeok="t" o:connecttype="rect"/>
            </v:shapetype>
            <v:shape id="_x0000_s1074" type="#_x0000_t202" style="position:absolute;margin-left:630.7pt;margin-top:507.95pt;width:66.4pt;height:21.8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Qb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" filled="f" stroked="f">
              <v:textbox inset="0,0,0,0">
                <w:txbxContent>
                  <w:p w:rsidR="00A85630" w:rsidRDefault="00A85630">
                    <w:pPr>
                      <w:spacing w:before="15" w:line="283" w:lineRule="auto"/>
                      <w:ind w:left="20" w:right="9" w:firstLine="326"/>
                      <w:rPr>
                        <w:b/>
                        <w:sz w:val="16"/>
                      </w:rPr>
                    </w:pPr>
                    <w:r>
                      <w:rPr>
                        <w:b/>
                        <w:color w:val="00ACED"/>
                        <w:w w:val="105"/>
                        <w:sz w:val="16"/>
                      </w:rPr>
                      <w:t>Pobble.com Pobble365.com</w:t>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717632" behindDoc="1" locked="0" layoutInCell="1" allowOverlap="1" wp14:anchorId="1A40E8CA" wp14:editId="472F595C">
              <wp:simplePos x="0" y="0"/>
              <wp:positionH relativeFrom="page">
                <wp:posOffset>288925</wp:posOffset>
              </wp:positionH>
              <wp:positionV relativeFrom="page">
                <wp:posOffset>6594475</wp:posOffset>
              </wp:positionV>
              <wp:extent cx="1155700" cy="139700"/>
              <wp:effectExtent l="0" t="0" r="0" b="0"/>
              <wp:wrapNone/>
              <wp:docPr id="1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15"/>
                            <w:ind w:left="20"/>
                            <w:rPr>
                              <w:sz w:val="16"/>
                            </w:rPr>
                          </w:pPr>
                          <w:r>
                            <w:rPr>
                              <w:color w:val="0C0C0C"/>
                              <w:w w:val="110"/>
                              <w:sz w:val="16"/>
                            </w:rPr>
                            <w:t>Image by: Caras lonut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A40E8CA" id="_x0000_s1075" type="#_x0000_t202" style="position:absolute;margin-left:22.75pt;margin-top:519.25pt;width:91pt;height:11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" filled="f" stroked="f">
              <v:textbox inset="0,0,0,0">
                <w:txbxContent>
                  <w:p w:rsidR="00A85630" w:rsidRDefault="00A85630">
                    <w:pPr>
                      <w:spacing w:before="15"/>
                      <w:ind w:left="20"/>
                      <w:rPr>
                        <w:sz w:val="16"/>
                      </w:rPr>
                    </w:pPr>
                    <w:r>
                      <w:rPr>
                        <w:color w:val="0C0C0C"/>
                        <w:w w:val="110"/>
                        <w:sz w:val="16"/>
                      </w:rPr>
                      <w:t xml:space="preserve">Image by: </w:t>
                    </w:r>
                    <w:proofErr w:type="spellStart"/>
                    <w:r>
                      <w:rPr>
                        <w:color w:val="0C0C0C"/>
                        <w:w w:val="110"/>
                        <w:sz w:val="16"/>
                      </w:rPr>
                      <w:t>Caras</w:t>
                    </w:r>
                    <w:proofErr w:type="spellEnd"/>
                    <w:r>
                      <w:rPr>
                        <w:color w:val="0C0C0C"/>
                        <w:w w:val="110"/>
                        <w:sz w:val="16"/>
                      </w:rPr>
                      <w:t xml:space="preserve"> </w:t>
                    </w:r>
                    <w:proofErr w:type="spellStart"/>
                    <w:r>
                      <w:rPr>
                        <w:color w:val="0C0C0C"/>
                        <w:w w:val="110"/>
                        <w:sz w:val="16"/>
                      </w:rPr>
                      <w:t>lonut</w:t>
                    </w:r>
                    <w:proofErr w:type="spellEnd"/>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63360" behindDoc="1" locked="0" layoutInCell="1" allowOverlap="1" wp14:anchorId="3E11A8AD" wp14:editId="4680D701">
              <wp:simplePos x="0" y="0"/>
              <wp:positionH relativeFrom="page">
                <wp:posOffset>6529705</wp:posOffset>
              </wp:positionH>
              <wp:positionV relativeFrom="page">
                <wp:posOffset>9855200</wp:posOffset>
              </wp:positionV>
              <wp:extent cx="153670" cy="211455"/>
              <wp:effectExtent l="0" t="0" r="0"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30" type="#_x0000_t202" style="position:absolute;margin-left:514.15pt;margin-top:776pt;width:12.1pt;height:16.6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NsVsA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3</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64384" behindDoc="1" locked="0" layoutInCell="1" allowOverlap="1" wp14:anchorId="57C51941" wp14:editId="3F66AEED">
              <wp:simplePos x="0" y="0"/>
              <wp:positionH relativeFrom="page">
                <wp:posOffset>3092450</wp:posOffset>
              </wp:positionH>
              <wp:positionV relativeFrom="page">
                <wp:posOffset>10041255</wp:posOffset>
              </wp:positionV>
              <wp:extent cx="1149350" cy="211455"/>
              <wp:effectExtent l="0" t="0" r="0" b="0"/>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7C51941" id="Text Box 37" o:spid="_x0000_s1031" type="#_x0000_t202" style="position:absolute;margin-left:243.5pt;margin-top:790.65pt;width:90.5pt;height:16.6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aZU6T7ACAACy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65408" behindDoc="1" locked="0" layoutInCell="1" allowOverlap="1" wp14:anchorId="61518B8B" wp14:editId="10633E59">
              <wp:simplePos x="0" y="0"/>
              <wp:positionH relativeFrom="page">
                <wp:posOffset>6529705</wp:posOffset>
              </wp:positionH>
              <wp:positionV relativeFrom="page">
                <wp:posOffset>9855200</wp:posOffset>
              </wp:positionV>
              <wp:extent cx="153670" cy="211455"/>
              <wp:effectExtent l="0" t="0" r="0" b="0"/>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32" type="#_x0000_t202" style="position:absolute;margin-left:514.15pt;margin-top:776pt;width:12.1pt;height:16.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dqqrwIAALE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4</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66432" behindDoc="1" locked="0" layoutInCell="1" allowOverlap="1" wp14:anchorId="4A5B908F" wp14:editId="35C58894">
              <wp:simplePos x="0" y="0"/>
              <wp:positionH relativeFrom="page">
                <wp:posOffset>3092450</wp:posOffset>
              </wp:positionH>
              <wp:positionV relativeFrom="page">
                <wp:posOffset>10041255</wp:posOffset>
              </wp:positionV>
              <wp:extent cx="1149350" cy="211455"/>
              <wp:effectExtent l="0" t="0" r="0" b="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A5B908F" id="Text Box 35" o:spid="_x0000_s1033" type="#_x0000_t202" style="position:absolute;margin-left:243.5pt;margin-top:790.65pt;width:90.5pt;height:16.6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67456" behindDoc="1" locked="0" layoutInCell="1" allowOverlap="1" wp14:anchorId="76156C4E" wp14:editId="2EE8E4AC">
              <wp:simplePos x="0" y="0"/>
              <wp:positionH relativeFrom="page">
                <wp:posOffset>6529705</wp:posOffset>
              </wp:positionH>
              <wp:positionV relativeFrom="page">
                <wp:posOffset>9855200</wp:posOffset>
              </wp:positionV>
              <wp:extent cx="153670" cy="211455"/>
              <wp:effectExtent l="0" t="0"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034" type="#_x0000_t202" style="position:absolute;margin-left:514.15pt;margin-top:776pt;width:12.1pt;height:1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ynSsA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5</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68480" behindDoc="1" locked="0" layoutInCell="1" allowOverlap="1" wp14:anchorId="37996989" wp14:editId="13727873">
              <wp:simplePos x="0" y="0"/>
              <wp:positionH relativeFrom="page">
                <wp:posOffset>3092450</wp:posOffset>
              </wp:positionH>
              <wp:positionV relativeFrom="page">
                <wp:posOffset>10041255</wp:posOffset>
              </wp:positionV>
              <wp:extent cx="1149350" cy="211455"/>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7996989" id="Text Box 33" o:spid="_x0000_s1035" type="#_x0000_t202" style="position:absolute;margin-left:243.5pt;margin-top:790.65pt;width:90.5pt;height:16.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fk2bQLACAACy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69504" behindDoc="1" locked="0" layoutInCell="1" allowOverlap="1" wp14:anchorId="298398CA" wp14:editId="38893C06">
              <wp:simplePos x="0" y="0"/>
              <wp:positionH relativeFrom="page">
                <wp:posOffset>6529705</wp:posOffset>
              </wp:positionH>
              <wp:positionV relativeFrom="page">
                <wp:posOffset>9855200</wp:posOffset>
              </wp:positionV>
              <wp:extent cx="153670" cy="211455"/>
              <wp:effectExtent l="0" t="0" r="0" b="0"/>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6" type="#_x0000_t202" style="position:absolute;margin-left:514.15pt;margin-top:776pt;width:12.1pt;height:16.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h0EsQIAALI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7</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70528" behindDoc="1" locked="0" layoutInCell="1" allowOverlap="1" wp14:anchorId="03D08654" wp14:editId="71BDF750">
              <wp:simplePos x="0" y="0"/>
              <wp:positionH relativeFrom="page">
                <wp:posOffset>3092450</wp:posOffset>
              </wp:positionH>
              <wp:positionV relativeFrom="page">
                <wp:posOffset>10041255</wp:posOffset>
              </wp:positionV>
              <wp:extent cx="1149350" cy="211455"/>
              <wp:effectExtent l="0" t="0" r="0" b="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3D08654" id="Text Box 31" o:spid="_x0000_s1037" type="#_x0000_t202" style="position:absolute;margin-left:243.5pt;margin-top:790.65pt;width:90.5pt;height:16.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khckQrACAACz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71552" behindDoc="1" locked="0" layoutInCell="1" allowOverlap="1" wp14:anchorId="1FC5BE1D" wp14:editId="001B105E">
              <wp:simplePos x="0" y="0"/>
              <wp:positionH relativeFrom="page">
                <wp:posOffset>6529705</wp:posOffset>
              </wp:positionH>
              <wp:positionV relativeFrom="page">
                <wp:posOffset>9855200</wp:posOffset>
              </wp:positionV>
              <wp:extent cx="153670" cy="211455"/>
              <wp:effectExtent l="0" t="0"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38" type="#_x0000_t202" style="position:absolute;margin-left:514.15pt;margin-top:776pt;width:12.1pt;height:16.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7</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72576" behindDoc="1" locked="0" layoutInCell="1" allowOverlap="1" wp14:anchorId="294F919C" wp14:editId="6C91CEA2">
              <wp:simplePos x="0" y="0"/>
              <wp:positionH relativeFrom="page">
                <wp:posOffset>3092450</wp:posOffset>
              </wp:positionH>
              <wp:positionV relativeFrom="page">
                <wp:posOffset>10041255</wp:posOffset>
              </wp:positionV>
              <wp:extent cx="1149350" cy="211455"/>
              <wp:effectExtent l="0" t="0"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94F919C" id="Text Box 29" o:spid="_x0000_s1039" type="#_x0000_t202" style="position:absolute;margin-left:243.5pt;margin-top:790.65pt;width:90.5pt;height:16.6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1rqAArACAACz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73600" behindDoc="1" locked="0" layoutInCell="1" allowOverlap="1" wp14:anchorId="30B11796" wp14:editId="14E29D5A">
              <wp:simplePos x="0" y="0"/>
              <wp:positionH relativeFrom="page">
                <wp:posOffset>6529705</wp:posOffset>
              </wp:positionH>
              <wp:positionV relativeFrom="page">
                <wp:posOffset>9855200</wp:posOffset>
              </wp:positionV>
              <wp:extent cx="153670" cy="211455"/>
              <wp:effectExtent l="0" t="0" r="0" b="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40" type="#_x0000_t202" style="position:absolute;margin-left:514.15pt;margin-top:776pt;width:12.1pt;height:16.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31XsQIAALI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8</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74624" behindDoc="1" locked="0" layoutInCell="1" allowOverlap="1" wp14:anchorId="54BB4097" wp14:editId="2EA9B1DB">
              <wp:simplePos x="0" y="0"/>
              <wp:positionH relativeFrom="page">
                <wp:posOffset>3092450</wp:posOffset>
              </wp:positionH>
              <wp:positionV relativeFrom="page">
                <wp:posOffset>10041255</wp:posOffset>
              </wp:positionV>
              <wp:extent cx="1149350" cy="211455"/>
              <wp:effectExtent l="0" t="0" r="0" b="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4BB4097" id="Text Box 27" o:spid="_x0000_s1041" type="#_x0000_t202" style="position:absolute;margin-left:243.5pt;margin-top:790.65pt;width:90.5pt;height:16.6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675648" behindDoc="1" locked="0" layoutInCell="1" allowOverlap="1" wp14:anchorId="3F18DF99" wp14:editId="3846BD89">
              <wp:simplePos x="0" y="0"/>
              <wp:positionH relativeFrom="page">
                <wp:posOffset>6529705</wp:posOffset>
              </wp:positionH>
              <wp:positionV relativeFrom="page">
                <wp:posOffset>9855200</wp:posOffset>
              </wp:positionV>
              <wp:extent cx="153670" cy="211455"/>
              <wp:effectExtent l="0" t="0" r="0"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42" type="#_x0000_t202" style="position:absolute;margin-left:514.15pt;margin-top:776pt;width:12.1pt;height:16.6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jmjsAIAALI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" filled="f" stroked="f">
              <v:textbox inset="0,0,0,0">
                <w:txbxContent>
                  <w:p w:rsidR="00A85630" w:rsidRDefault="00A85630">
                    <w:pPr>
                      <w:spacing w:before="20"/>
                      <w:ind w:left="60"/>
                      <w:rPr>
                        <w:sz w:val="24"/>
                      </w:rPr>
                    </w:pPr>
                    <w:r>
                      <w:fldChar w:fldCharType="begin"/>
                    </w:r>
                    <w:r>
                      <w:rPr>
                        <w:sz w:val="24"/>
                      </w:rPr>
                      <w:instrText xml:space="preserve"> PAGE </w:instrText>
                    </w:r>
                    <w:r>
                      <w:fldChar w:fldCharType="separate"/>
                    </w:r>
                    <w:r w:rsidR="009724A2">
                      <w:rPr>
                        <w:noProof/>
                        <w:sz w:val="24"/>
                      </w:rPr>
                      <w:t>9</w:t>
                    </w:r>
                    <w:r>
                      <w:fldChar w:fldCharType="end"/>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676672" behindDoc="1" locked="0" layoutInCell="1" allowOverlap="1" wp14:anchorId="0CE1F927" wp14:editId="5420127A">
              <wp:simplePos x="0" y="0"/>
              <wp:positionH relativeFrom="page">
                <wp:posOffset>3092450</wp:posOffset>
              </wp:positionH>
              <wp:positionV relativeFrom="page">
                <wp:posOffset>10041255</wp:posOffset>
              </wp:positionV>
              <wp:extent cx="1149350" cy="211455"/>
              <wp:effectExtent l="0" t="0"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0"/>
                            <w:ind w:left="20"/>
                            <w:rPr>
                              <w:sz w:val="24"/>
                            </w:rPr>
                          </w:pPr>
                          <w:r>
                            <w:rPr>
                              <w:sz w:val="24"/>
                            </w:rPr>
                            <w:t>© Talk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CE1F927" id="Text Box 25" o:spid="_x0000_s1043" type="#_x0000_t202" style="position:absolute;margin-left:243.5pt;margin-top:790.65pt;width:90.5pt;height:16.6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" filled="f" stroked="f">
              <v:textbox inset="0,0,0,0">
                <w:txbxContent>
                  <w:p w:rsidR="00A85630" w:rsidRDefault="00A85630">
                    <w:pPr>
                      <w:spacing w:before="20"/>
                      <w:ind w:left="20"/>
                      <w:rPr>
                        <w:sz w:val="24"/>
                      </w:rPr>
                    </w:pPr>
                    <w:r>
                      <w:rPr>
                        <w:sz w:val="24"/>
                      </w:rPr>
                      <w:t>© Talk for Writing</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69CB" w:rsidRDefault="002A7570">
      <w:pPr>
        <w:spacing w:after="0" w:line="240" w:lineRule="auto"/>
      </w:pPr>
      <w:r>
        <w:separator/>
      </w:r>
    </w:p>
  </w:footnote>
  <w:footnote w:type="continuationSeparator" w:id="0">
    <w:p w:rsidR="006669CB" w:rsidRDefault="002A75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w:drawing>
        <wp:anchor distT="0" distB="0" distL="0" distR="0" simplePos="0" relativeHeight="251701248" behindDoc="1" locked="0" layoutInCell="1" allowOverlap="1" wp14:anchorId="1E516576" wp14:editId="33AE2CD2">
          <wp:simplePos x="0" y="0"/>
          <wp:positionH relativeFrom="page">
            <wp:posOffset>8437524</wp:posOffset>
          </wp:positionH>
          <wp:positionV relativeFrom="page">
            <wp:posOffset>228989</wp:posOffset>
          </wp:positionV>
          <wp:extent cx="395989" cy="234132"/>
          <wp:effectExtent l="0" t="0" r="0" b="0"/>
          <wp:wrapNone/>
          <wp:docPr id="1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395989" cy="234132"/>
                  </a:xfrm>
                  <a:prstGeom prst="rect">
                    <a:avLst/>
                  </a:prstGeom>
                </pic:spPr>
              </pic:pic>
            </a:graphicData>
          </a:graphic>
        </wp:anchor>
      </w:drawing>
    </w:r>
    <w:r>
      <w:rPr>
        <w:noProof/>
        <w:lang w:val="en-GB" w:eastAsia="en-GB" w:bidi="ar-SA"/>
      </w:rPr>
      <mc:AlternateContent>
        <mc:Choice Requires="wps">
          <w:drawing>
            <wp:anchor distT="0" distB="0" distL="114300" distR="114300" simplePos="0" relativeHeight="251702272" behindDoc="1" locked="0" layoutInCell="1" allowOverlap="1" wp14:anchorId="3BFA3CAC" wp14:editId="09F657CC">
              <wp:simplePos x="0" y="0"/>
              <wp:positionH relativeFrom="page">
                <wp:posOffset>8267700</wp:posOffset>
              </wp:positionH>
              <wp:positionV relativeFrom="page">
                <wp:posOffset>489585</wp:posOffset>
              </wp:positionV>
              <wp:extent cx="151130" cy="213995"/>
              <wp:effectExtent l="0" t="0" r="0" b="0"/>
              <wp:wrapNone/>
              <wp:docPr id="120"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30" cy="213995"/>
                      </a:xfrm>
                      <a:custGeom>
                        <a:avLst/>
                        <a:gdLst>
                          <a:gd name="T0" fmla="+- 0 13034 13020"/>
                          <a:gd name="T1" fmla="*/ T0 w 238"/>
                          <a:gd name="T2" fmla="+- 0 771 771"/>
                          <a:gd name="T3" fmla="*/ 771 h 337"/>
                          <a:gd name="T4" fmla="+- 0 13020 13020"/>
                          <a:gd name="T5" fmla="*/ T4 w 238"/>
                          <a:gd name="T6" fmla="+- 0 1105 771"/>
                          <a:gd name="T7" fmla="*/ 1105 h 337"/>
                          <a:gd name="T8" fmla="+- 0 13068 13020"/>
                          <a:gd name="T9" fmla="*/ T8 w 238"/>
                          <a:gd name="T10" fmla="+- 0 1108 771"/>
                          <a:gd name="T11" fmla="*/ 1108 h 337"/>
                          <a:gd name="T12" fmla="+- 0 13082 13020"/>
                          <a:gd name="T13" fmla="*/ T12 w 238"/>
                          <a:gd name="T14" fmla="+- 0 1101 771"/>
                          <a:gd name="T15" fmla="*/ 1101 h 337"/>
                          <a:gd name="T16" fmla="+- 0 13231 13020"/>
                          <a:gd name="T17" fmla="*/ T16 w 238"/>
                          <a:gd name="T18" fmla="+- 0 1071 771"/>
                          <a:gd name="T19" fmla="*/ 1071 h 337"/>
                          <a:gd name="T20" fmla="+- 0 13241 13020"/>
                          <a:gd name="T21" fmla="*/ T20 w 238"/>
                          <a:gd name="T22" fmla="+- 0 1057 771"/>
                          <a:gd name="T23" fmla="*/ 1057 h 337"/>
                          <a:gd name="T24" fmla="+- 0 13125 13020"/>
                          <a:gd name="T25" fmla="*/ T24 w 238"/>
                          <a:gd name="T26" fmla="+- 0 1052 771"/>
                          <a:gd name="T27" fmla="*/ 1052 h 337"/>
                          <a:gd name="T28" fmla="+- 0 13095 13020"/>
                          <a:gd name="T29" fmla="*/ T28 w 238"/>
                          <a:gd name="T30" fmla="+- 0 1039 771"/>
                          <a:gd name="T31" fmla="*/ 1039 h 337"/>
                          <a:gd name="T32" fmla="+- 0 13082 13020"/>
                          <a:gd name="T33" fmla="*/ T32 w 238"/>
                          <a:gd name="T34" fmla="+- 0 1026 771"/>
                          <a:gd name="T35" fmla="*/ 1026 h 337"/>
                          <a:gd name="T36" fmla="+- 0 13087 13020"/>
                          <a:gd name="T37" fmla="*/ T36 w 238"/>
                          <a:gd name="T38" fmla="+- 0 935 771"/>
                          <a:gd name="T39" fmla="*/ 935 h 337"/>
                          <a:gd name="T40" fmla="+- 0 13115 13020"/>
                          <a:gd name="T41" fmla="*/ T40 w 238"/>
                          <a:gd name="T42" fmla="+- 0 918 771"/>
                          <a:gd name="T43" fmla="*/ 918 h 337"/>
                          <a:gd name="T44" fmla="+- 0 13243 13020"/>
                          <a:gd name="T45" fmla="*/ T44 w 238"/>
                          <a:gd name="T46" fmla="+- 0 916 771"/>
                          <a:gd name="T47" fmla="*/ 916 h 337"/>
                          <a:gd name="T48" fmla="+- 0 13235 13020"/>
                          <a:gd name="T49" fmla="*/ T48 w 238"/>
                          <a:gd name="T50" fmla="+- 0 903 771"/>
                          <a:gd name="T51" fmla="*/ 903 h 337"/>
                          <a:gd name="T52" fmla="+- 0 13082 13020"/>
                          <a:gd name="T53" fmla="*/ T52 w 238"/>
                          <a:gd name="T54" fmla="+- 0 897 771"/>
                          <a:gd name="T55" fmla="*/ 897 h 337"/>
                          <a:gd name="T56" fmla="+- 0 13068 13020"/>
                          <a:gd name="T57" fmla="*/ T56 w 238"/>
                          <a:gd name="T58" fmla="+- 0 771 771"/>
                          <a:gd name="T59" fmla="*/ 771 h 337"/>
                          <a:gd name="T60" fmla="+- 0 13082 13020"/>
                          <a:gd name="T61" fmla="*/ T60 w 238"/>
                          <a:gd name="T62" fmla="+- 0 1071 771"/>
                          <a:gd name="T63" fmla="*/ 1071 h 337"/>
                          <a:gd name="T64" fmla="+- 0 13097 13020"/>
                          <a:gd name="T65" fmla="*/ T64 w 238"/>
                          <a:gd name="T66" fmla="+- 0 1086 771"/>
                          <a:gd name="T67" fmla="*/ 1086 h 337"/>
                          <a:gd name="T68" fmla="+- 0 13114 13020"/>
                          <a:gd name="T69" fmla="*/ T68 w 238"/>
                          <a:gd name="T70" fmla="+- 0 1097 771"/>
                          <a:gd name="T71" fmla="*/ 1097 h 337"/>
                          <a:gd name="T72" fmla="+- 0 13134 13020"/>
                          <a:gd name="T73" fmla="*/ T72 w 238"/>
                          <a:gd name="T74" fmla="+- 0 1104 771"/>
                          <a:gd name="T75" fmla="*/ 1104 h 337"/>
                          <a:gd name="T76" fmla="+- 0 13154 13020"/>
                          <a:gd name="T77" fmla="*/ T76 w 238"/>
                          <a:gd name="T78" fmla="+- 0 1107 771"/>
                          <a:gd name="T79" fmla="*/ 1107 h 337"/>
                          <a:gd name="T80" fmla="+- 0 13176 13020"/>
                          <a:gd name="T81" fmla="*/ T80 w 238"/>
                          <a:gd name="T82" fmla="+- 0 1105 771"/>
                          <a:gd name="T83" fmla="*/ 1105 h 337"/>
                          <a:gd name="T84" fmla="+- 0 13196 13020"/>
                          <a:gd name="T85" fmla="*/ T84 w 238"/>
                          <a:gd name="T86" fmla="+- 0 1098 771"/>
                          <a:gd name="T87" fmla="*/ 1098 h 337"/>
                          <a:gd name="T88" fmla="+- 0 13213 13020"/>
                          <a:gd name="T89" fmla="*/ T88 w 238"/>
                          <a:gd name="T90" fmla="+- 0 1088 771"/>
                          <a:gd name="T91" fmla="*/ 1088 h 337"/>
                          <a:gd name="T92" fmla="+- 0 13228 13020"/>
                          <a:gd name="T93" fmla="*/ T92 w 238"/>
                          <a:gd name="T94" fmla="+- 0 1075 771"/>
                          <a:gd name="T95" fmla="*/ 1075 h 337"/>
                          <a:gd name="T96" fmla="+- 0 13243 13020"/>
                          <a:gd name="T97" fmla="*/ T96 w 238"/>
                          <a:gd name="T98" fmla="+- 0 916 771"/>
                          <a:gd name="T99" fmla="*/ 916 h 337"/>
                          <a:gd name="T100" fmla="+- 0 13148 13020"/>
                          <a:gd name="T101" fmla="*/ T100 w 238"/>
                          <a:gd name="T102" fmla="+- 0 917 771"/>
                          <a:gd name="T103" fmla="*/ 917 h 337"/>
                          <a:gd name="T104" fmla="+- 0 13169 13020"/>
                          <a:gd name="T105" fmla="*/ T104 w 238"/>
                          <a:gd name="T106" fmla="+- 0 927 771"/>
                          <a:gd name="T107" fmla="*/ 927 h 337"/>
                          <a:gd name="T108" fmla="+- 0 13185 13020"/>
                          <a:gd name="T109" fmla="*/ T108 w 238"/>
                          <a:gd name="T110" fmla="+- 0 945 771"/>
                          <a:gd name="T111" fmla="*/ 945 h 337"/>
                          <a:gd name="T112" fmla="+- 0 13194 13020"/>
                          <a:gd name="T113" fmla="*/ T112 w 238"/>
                          <a:gd name="T114" fmla="+- 0 970 771"/>
                          <a:gd name="T115" fmla="*/ 970 h 337"/>
                          <a:gd name="T116" fmla="+- 0 13194 13020"/>
                          <a:gd name="T117" fmla="*/ T116 w 238"/>
                          <a:gd name="T118" fmla="+- 0 999 771"/>
                          <a:gd name="T119" fmla="*/ 999 h 337"/>
                          <a:gd name="T120" fmla="+- 0 13185 13020"/>
                          <a:gd name="T121" fmla="*/ T120 w 238"/>
                          <a:gd name="T122" fmla="+- 0 1023 771"/>
                          <a:gd name="T123" fmla="*/ 1023 h 337"/>
                          <a:gd name="T124" fmla="+- 0 13169 13020"/>
                          <a:gd name="T125" fmla="*/ T124 w 238"/>
                          <a:gd name="T126" fmla="+- 0 1041 771"/>
                          <a:gd name="T127" fmla="*/ 1041 h 337"/>
                          <a:gd name="T128" fmla="+- 0 13148 13020"/>
                          <a:gd name="T129" fmla="*/ T128 w 238"/>
                          <a:gd name="T130" fmla="+- 0 1051 771"/>
                          <a:gd name="T131" fmla="*/ 1051 h 337"/>
                          <a:gd name="T132" fmla="+- 0 13243 13020"/>
                          <a:gd name="T133" fmla="*/ T132 w 238"/>
                          <a:gd name="T134" fmla="+- 0 1052 771"/>
                          <a:gd name="T135" fmla="*/ 1052 h 337"/>
                          <a:gd name="T136" fmla="+- 0 13250 13020"/>
                          <a:gd name="T137" fmla="*/ T136 w 238"/>
                          <a:gd name="T138" fmla="+- 0 1036 771"/>
                          <a:gd name="T139" fmla="*/ 1036 h 337"/>
                          <a:gd name="T140" fmla="+- 0 13256 13020"/>
                          <a:gd name="T141" fmla="*/ T140 w 238"/>
                          <a:gd name="T142" fmla="+- 0 1012 771"/>
                          <a:gd name="T143" fmla="*/ 1012 h 337"/>
                          <a:gd name="T144" fmla="+- 0 13258 13020"/>
                          <a:gd name="T145" fmla="*/ T144 w 238"/>
                          <a:gd name="T146" fmla="+- 0 984 771"/>
                          <a:gd name="T147" fmla="*/ 984 h 337"/>
                          <a:gd name="T148" fmla="+- 0 13256 13020"/>
                          <a:gd name="T149" fmla="*/ T148 w 238"/>
                          <a:gd name="T150" fmla="+- 0 957 771"/>
                          <a:gd name="T151" fmla="*/ 957 h 337"/>
                          <a:gd name="T152" fmla="+- 0 13250 13020"/>
                          <a:gd name="T153" fmla="*/ T152 w 238"/>
                          <a:gd name="T154" fmla="+- 0 933 771"/>
                          <a:gd name="T155" fmla="*/ 933 h 337"/>
                          <a:gd name="T156" fmla="+- 0 13243 13020"/>
                          <a:gd name="T157" fmla="*/ T156 w 238"/>
                          <a:gd name="T158" fmla="+- 0 916 771"/>
                          <a:gd name="T159" fmla="*/ 916 h 337"/>
                          <a:gd name="T160" fmla="+- 0 13144 13020"/>
                          <a:gd name="T161" fmla="*/ T160 w 238"/>
                          <a:gd name="T162" fmla="+- 0 862 771"/>
                          <a:gd name="T163" fmla="*/ 862 h 337"/>
                          <a:gd name="T164" fmla="+- 0 13124 13020"/>
                          <a:gd name="T165" fmla="*/ T164 w 238"/>
                          <a:gd name="T166" fmla="+- 0 866 771"/>
                          <a:gd name="T167" fmla="*/ 866 h 337"/>
                          <a:gd name="T168" fmla="+- 0 13106 13020"/>
                          <a:gd name="T169" fmla="*/ T168 w 238"/>
                          <a:gd name="T170" fmla="+- 0 875 771"/>
                          <a:gd name="T171" fmla="*/ 875 h 337"/>
                          <a:gd name="T172" fmla="+- 0 13089 13020"/>
                          <a:gd name="T173" fmla="*/ T172 w 238"/>
                          <a:gd name="T174" fmla="+- 0 889 771"/>
                          <a:gd name="T175" fmla="*/ 889 h 337"/>
                          <a:gd name="T176" fmla="+- 0 13231 13020"/>
                          <a:gd name="T177" fmla="*/ T176 w 238"/>
                          <a:gd name="T178" fmla="+- 0 897 771"/>
                          <a:gd name="T179" fmla="*/ 897 h 337"/>
                          <a:gd name="T180" fmla="+- 0 13222 13020"/>
                          <a:gd name="T181" fmla="*/ T180 w 238"/>
                          <a:gd name="T182" fmla="+- 0 887 771"/>
                          <a:gd name="T183" fmla="*/ 887 h 337"/>
                          <a:gd name="T184" fmla="+- 0 13205 13020"/>
                          <a:gd name="T185" fmla="*/ T184 w 238"/>
                          <a:gd name="T186" fmla="+- 0 874 771"/>
                          <a:gd name="T187" fmla="*/ 874 h 337"/>
                          <a:gd name="T188" fmla="+- 0 13186 13020"/>
                          <a:gd name="T189" fmla="*/ T188 w 238"/>
                          <a:gd name="T190" fmla="+- 0 866 771"/>
                          <a:gd name="T191" fmla="*/ 866 h 337"/>
                          <a:gd name="T192" fmla="+- 0 13165 13020"/>
                          <a:gd name="T193" fmla="*/ T192 w 238"/>
                          <a:gd name="T194" fmla="+- 0 862 771"/>
                          <a:gd name="T195" fmla="*/ 862 h 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8" h="337">
                            <a:moveTo>
                              <a:pt x="48" y="0"/>
                            </a:moveTo>
                            <a:lnTo>
                              <a:pt x="14" y="0"/>
                            </a:lnTo>
                            <a:lnTo>
                              <a:pt x="0" y="3"/>
                            </a:lnTo>
                            <a:lnTo>
                              <a:pt x="0" y="334"/>
                            </a:lnTo>
                            <a:lnTo>
                              <a:pt x="14" y="337"/>
                            </a:lnTo>
                            <a:lnTo>
                              <a:pt x="48" y="337"/>
                            </a:lnTo>
                            <a:lnTo>
                              <a:pt x="62" y="334"/>
                            </a:lnTo>
                            <a:lnTo>
                              <a:pt x="62" y="330"/>
                            </a:lnTo>
                            <a:lnTo>
                              <a:pt x="62" y="300"/>
                            </a:lnTo>
                            <a:lnTo>
                              <a:pt x="211" y="300"/>
                            </a:lnTo>
                            <a:lnTo>
                              <a:pt x="215" y="295"/>
                            </a:lnTo>
                            <a:lnTo>
                              <a:pt x="221" y="286"/>
                            </a:lnTo>
                            <a:lnTo>
                              <a:pt x="223" y="281"/>
                            </a:lnTo>
                            <a:lnTo>
                              <a:pt x="105" y="281"/>
                            </a:lnTo>
                            <a:lnTo>
                              <a:pt x="95" y="278"/>
                            </a:lnTo>
                            <a:lnTo>
                              <a:pt x="75" y="268"/>
                            </a:lnTo>
                            <a:lnTo>
                              <a:pt x="67" y="262"/>
                            </a:lnTo>
                            <a:lnTo>
                              <a:pt x="62" y="255"/>
                            </a:lnTo>
                            <a:lnTo>
                              <a:pt x="62" y="172"/>
                            </a:lnTo>
                            <a:lnTo>
                              <a:pt x="67" y="164"/>
                            </a:lnTo>
                            <a:lnTo>
                              <a:pt x="75" y="158"/>
                            </a:lnTo>
                            <a:lnTo>
                              <a:pt x="95" y="147"/>
                            </a:lnTo>
                            <a:lnTo>
                              <a:pt x="105" y="145"/>
                            </a:lnTo>
                            <a:lnTo>
                              <a:pt x="223" y="145"/>
                            </a:lnTo>
                            <a:lnTo>
                              <a:pt x="221" y="141"/>
                            </a:lnTo>
                            <a:lnTo>
                              <a:pt x="215" y="132"/>
                            </a:lnTo>
                            <a:lnTo>
                              <a:pt x="211" y="126"/>
                            </a:lnTo>
                            <a:lnTo>
                              <a:pt x="62" y="126"/>
                            </a:lnTo>
                            <a:lnTo>
                              <a:pt x="62" y="3"/>
                            </a:lnTo>
                            <a:lnTo>
                              <a:pt x="48" y="0"/>
                            </a:lnTo>
                            <a:close/>
                            <a:moveTo>
                              <a:pt x="211" y="300"/>
                            </a:moveTo>
                            <a:lnTo>
                              <a:pt x="62" y="300"/>
                            </a:lnTo>
                            <a:lnTo>
                              <a:pt x="69" y="308"/>
                            </a:lnTo>
                            <a:lnTo>
                              <a:pt x="77" y="315"/>
                            </a:lnTo>
                            <a:lnTo>
                              <a:pt x="85" y="321"/>
                            </a:lnTo>
                            <a:lnTo>
                              <a:pt x="94" y="326"/>
                            </a:lnTo>
                            <a:lnTo>
                              <a:pt x="104" y="330"/>
                            </a:lnTo>
                            <a:lnTo>
                              <a:pt x="114" y="333"/>
                            </a:lnTo>
                            <a:lnTo>
                              <a:pt x="124" y="335"/>
                            </a:lnTo>
                            <a:lnTo>
                              <a:pt x="134" y="336"/>
                            </a:lnTo>
                            <a:lnTo>
                              <a:pt x="145" y="335"/>
                            </a:lnTo>
                            <a:lnTo>
                              <a:pt x="156" y="334"/>
                            </a:lnTo>
                            <a:lnTo>
                              <a:pt x="166" y="331"/>
                            </a:lnTo>
                            <a:lnTo>
                              <a:pt x="176" y="327"/>
                            </a:lnTo>
                            <a:lnTo>
                              <a:pt x="185" y="323"/>
                            </a:lnTo>
                            <a:lnTo>
                              <a:pt x="193" y="317"/>
                            </a:lnTo>
                            <a:lnTo>
                              <a:pt x="201" y="311"/>
                            </a:lnTo>
                            <a:lnTo>
                              <a:pt x="208" y="304"/>
                            </a:lnTo>
                            <a:lnTo>
                              <a:pt x="211" y="300"/>
                            </a:lnTo>
                            <a:close/>
                            <a:moveTo>
                              <a:pt x="223" y="145"/>
                            </a:moveTo>
                            <a:lnTo>
                              <a:pt x="115" y="145"/>
                            </a:lnTo>
                            <a:lnTo>
                              <a:pt x="128" y="146"/>
                            </a:lnTo>
                            <a:lnTo>
                              <a:pt x="139" y="150"/>
                            </a:lnTo>
                            <a:lnTo>
                              <a:pt x="149" y="156"/>
                            </a:lnTo>
                            <a:lnTo>
                              <a:pt x="158" y="164"/>
                            </a:lnTo>
                            <a:lnTo>
                              <a:pt x="165" y="174"/>
                            </a:lnTo>
                            <a:lnTo>
                              <a:pt x="171" y="186"/>
                            </a:lnTo>
                            <a:lnTo>
                              <a:pt x="174" y="199"/>
                            </a:lnTo>
                            <a:lnTo>
                              <a:pt x="175" y="213"/>
                            </a:lnTo>
                            <a:lnTo>
                              <a:pt x="174" y="228"/>
                            </a:lnTo>
                            <a:lnTo>
                              <a:pt x="171" y="241"/>
                            </a:lnTo>
                            <a:lnTo>
                              <a:pt x="165" y="252"/>
                            </a:lnTo>
                            <a:lnTo>
                              <a:pt x="158" y="262"/>
                            </a:lnTo>
                            <a:lnTo>
                              <a:pt x="149" y="270"/>
                            </a:lnTo>
                            <a:lnTo>
                              <a:pt x="139" y="276"/>
                            </a:lnTo>
                            <a:lnTo>
                              <a:pt x="128" y="280"/>
                            </a:lnTo>
                            <a:lnTo>
                              <a:pt x="115" y="281"/>
                            </a:lnTo>
                            <a:lnTo>
                              <a:pt x="223" y="281"/>
                            </a:lnTo>
                            <a:lnTo>
                              <a:pt x="226" y="276"/>
                            </a:lnTo>
                            <a:lnTo>
                              <a:pt x="230" y="265"/>
                            </a:lnTo>
                            <a:lnTo>
                              <a:pt x="234" y="253"/>
                            </a:lnTo>
                            <a:lnTo>
                              <a:pt x="236" y="241"/>
                            </a:lnTo>
                            <a:lnTo>
                              <a:pt x="238" y="227"/>
                            </a:lnTo>
                            <a:lnTo>
                              <a:pt x="238" y="213"/>
                            </a:lnTo>
                            <a:lnTo>
                              <a:pt x="238" y="199"/>
                            </a:lnTo>
                            <a:lnTo>
                              <a:pt x="236" y="186"/>
                            </a:lnTo>
                            <a:lnTo>
                              <a:pt x="234" y="174"/>
                            </a:lnTo>
                            <a:lnTo>
                              <a:pt x="230" y="162"/>
                            </a:lnTo>
                            <a:lnTo>
                              <a:pt x="226" y="151"/>
                            </a:lnTo>
                            <a:lnTo>
                              <a:pt x="223" y="145"/>
                            </a:lnTo>
                            <a:close/>
                            <a:moveTo>
                              <a:pt x="134" y="90"/>
                            </a:moveTo>
                            <a:lnTo>
                              <a:pt x="124" y="91"/>
                            </a:lnTo>
                            <a:lnTo>
                              <a:pt x="114" y="92"/>
                            </a:lnTo>
                            <a:lnTo>
                              <a:pt x="104" y="95"/>
                            </a:lnTo>
                            <a:lnTo>
                              <a:pt x="95" y="99"/>
                            </a:lnTo>
                            <a:lnTo>
                              <a:pt x="86" y="104"/>
                            </a:lnTo>
                            <a:lnTo>
                              <a:pt x="77" y="110"/>
                            </a:lnTo>
                            <a:lnTo>
                              <a:pt x="69" y="118"/>
                            </a:lnTo>
                            <a:lnTo>
                              <a:pt x="62" y="126"/>
                            </a:lnTo>
                            <a:lnTo>
                              <a:pt x="211" y="126"/>
                            </a:lnTo>
                            <a:lnTo>
                              <a:pt x="209" y="123"/>
                            </a:lnTo>
                            <a:lnTo>
                              <a:pt x="202" y="116"/>
                            </a:lnTo>
                            <a:lnTo>
                              <a:pt x="194" y="109"/>
                            </a:lnTo>
                            <a:lnTo>
                              <a:pt x="185" y="103"/>
                            </a:lnTo>
                            <a:lnTo>
                              <a:pt x="176" y="99"/>
                            </a:lnTo>
                            <a:lnTo>
                              <a:pt x="166" y="95"/>
                            </a:lnTo>
                            <a:lnTo>
                              <a:pt x="156" y="92"/>
                            </a:lnTo>
                            <a:lnTo>
                              <a:pt x="145" y="91"/>
                            </a:lnTo>
                            <a:lnTo>
                              <a:pt x="134" y="90"/>
                            </a:lnTo>
                            <a:close/>
                          </a:path>
                        </a:pathLst>
                      </a:custGeom>
                      <a:solidFill>
                        <a:srgbClr val="2637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29E45F7" id="AutoShape 6" o:spid="_x0000_s1026" style="position:absolute;margin-left:651pt;margin-top:38.55pt;width:11.9pt;height:16.8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38,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" path="m48,l14,,,3,,334r14,3l48,337r14,-3l62,330r,-30l211,300r4,-5l221,286r2,-5l105,281,95,278,75,268r-8,-6l62,255r,-83l67,164r8,-6l95,147r10,-2l223,145r-2,-4l215,132r-4,-6l62,126,62,3,48,xm211,300r-149,l69,308r8,7l85,321r9,5l104,330r10,3l124,335r10,1l145,335r11,-1l166,331r10,-4l185,323r8,-6l201,311r7,-7l211,300xm223,145r-108,l128,146r11,4l149,156r9,8l165,174r6,12l174,199r1,14l174,228r-3,13l165,252r-7,10l149,270r-10,6l128,280r-13,1l223,281r3,-5l230,265r4,-12l236,241r2,-14l238,213r,-14l236,186r-2,-12l230,162r-4,-11l223,145xm134,90r-10,1l114,92r-10,3l95,99r-9,5l77,110r-8,8l62,126r149,l209,123r-7,-7l194,109r-9,-6l176,99,166,95,156,92,145,91,134,90xe" fillcolor="#263780" stroked="f">
              <v:path arrowok="t" o:connecttype="custom" o:connectlocs="8890,489585;0,701675;30480,703580;39370,699135;133985,680085;140335,671195;66675,668020;47625,659765;39370,651510;42545,593725;60325,582930;141605,581660;136525,573405;39370,569595;30480,489585;39370,680085;48895,689610;59690,696595;72390,701040;85090,702945;99060,701675;111760,697230;122555,690880;132080,682625;141605,581660;81280,582295;94615,588645;104775,600075;110490,615950;110490,634365;104775,649605;94615,661035;81280,667385;141605,668020;146050,657860;149860,642620;151130,624840;149860,607695;146050,592455;141605,581660;78740,547370;66040,549910;54610,555625;43815,564515;133985,569595;128270,563245;117475,554990;105410,549910;92075,547370" o:connectangles="0,0,0,0,0,0,0,0,0,0,0,0,0,0,0,0,0,0,0,0,0,0,0,0,0,0,0,0,0,0,0,0,0,0,0,0,0,0,0,0,0,0,0,0,0,0,0,0,0"/>
              <w10:wrap anchorx="page" anchory="page"/>
            </v:shape>
          </w:pict>
        </mc:Fallback>
      </mc:AlternateContent>
    </w:r>
    <w:r>
      <w:rPr>
        <w:noProof/>
        <w:lang w:val="en-GB" w:eastAsia="en-GB" w:bidi="ar-SA"/>
      </w:rPr>
      <mc:AlternateContent>
        <mc:Choice Requires="wps">
          <w:drawing>
            <wp:anchor distT="0" distB="0" distL="114300" distR="114300" simplePos="0" relativeHeight="251703296" behindDoc="1" locked="0" layoutInCell="1" allowOverlap="1" wp14:anchorId="4A92E142" wp14:editId="7FD88AFF">
              <wp:simplePos x="0" y="0"/>
              <wp:positionH relativeFrom="page">
                <wp:posOffset>8437245</wp:posOffset>
              </wp:positionH>
              <wp:positionV relativeFrom="page">
                <wp:posOffset>489585</wp:posOffset>
              </wp:positionV>
              <wp:extent cx="151130" cy="213995"/>
              <wp:effectExtent l="0" t="0" r="0" b="0"/>
              <wp:wrapNone/>
              <wp:docPr id="12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30" cy="213995"/>
                      </a:xfrm>
                      <a:custGeom>
                        <a:avLst/>
                        <a:gdLst>
                          <a:gd name="T0" fmla="+- 0 13301 13287"/>
                          <a:gd name="T1" fmla="*/ T0 w 238"/>
                          <a:gd name="T2" fmla="+- 0 771 771"/>
                          <a:gd name="T3" fmla="*/ 771 h 337"/>
                          <a:gd name="T4" fmla="+- 0 13287 13287"/>
                          <a:gd name="T5" fmla="*/ T4 w 238"/>
                          <a:gd name="T6" fmla="+- 0 1105 771"/>
                          <a:gd name="T7" fmla="*/ 1105 h 337"/>
                          <a:gd name="T8" fmla="+- 0 13335 13287"/>
                          <a:gd name="T9" fmla="*/ T8 w 238"/>
                          <a:gd name="T10" fmla="+- 0 1108 771"/>
                          <a:gd name="T11" fmla="*/ 1108 h 337"/>
                          <a:gd name="T12" fmla="+- 0 13349 13287"/>
                          <a:gd name="T13" fmla="*/ T12 w 238"/>
                          <a:gd name="T14" fmla="+- 0 1101 771"/>
                          <a:gd name="T15" fmla="*/ 1101 h 337"/>
                          <a:gd name="T16" fmla="+- 0 13499 13287"/>
                          <a:gd name="T17" fmla="*/ T16 w 238"/>
                          <a:gd name="T18" fmla="+- 0 1071 771"/>
                          <a:gd name="T19" fmla="*/ 1071 h 337"/>
                          <a:gd name="T20" fmla="+- 0 13508 13287"/>
                          <a:gd name="T21" fmla="*/ T20 w 238"/>
                          <a:gd name="T22" fmla="+- 0 1057 771"/>
                          <a:gd name="T23" fmla="*/ 1057 h 337"/>
                          <a:gd name="T24" fmla="+- 0 13392 13287"/>
                          <a:gd name="T25" fmla="*/ T24 w 238"/>
                          <a:gd name="T26" fmla="+- 0 1052 771"/>
                          <a:gd name="T27" fmla="*/ 1052 h 337"/>
                          <a:gd name="T28" fmla="+- 0 13362 13287"/>
                          <a:gd name="T29" fmla="*/ T28 w 238"/>
                          <a:gd name="T30" fmla="+- 0 1039 771"/>
                          <a:gd name="T31" fmla="*/ 1039 h 337"/>
                          <a:gd name="T32" fmla="+- 0 13349 13287"/>
                          <a:gd name="T33" fmla="*/ T32 w 238"/>
                          <a:gd name="T34" fmla="+- 0 1026 771"/>
                          <a:gd name="T35" fmla="*/ 1026 h 337"/>
                          <a:gd name="T36" fmla="+- 0 13354 13287"/>
                          <a:gd name="T37" fmla="*/ T36 w 238"/>
                          <a:gd name="T38" fmla="+- 0 935 771"/>
                          <a:gd name="T39" fmla="*/ 935 h 337"/>
                          <a:gd name="T40" fmla="+- 0 13382 13287"/>
                          <a:gd name="T41" fmla="*/ T40 w 238"/>
                          <a:gd name="T42" fmla="+- 0 918 771"/>
                          <a:gd name="T43" fmla="*/ 918 h 337"/>
                          <a:gd name="T44" fmla="+- 0 13510 13287"/>
                          <a:gd name="T45" fmla="*/ T44 w 238"/>
                          <a:gd name="T46" fmla="+- 0 916 771"/>
                          <a:gd name="T47" fmla="*/ 916 h 337"/>
                          <a:gd name="T48" fmla="+- 0 13502 13287"/>
                          <a:gd name="T49" fmla="*/ T48 w 238"/>
                          <a:gd name="T50" fmla="+- 0 903 771"/>
                          <a:gd name="T51" fmla="*/ 903 h 337"/>
                          <a:gd name="T52" fmla="+- 0 13349 13287"/>
                          <a:gd name="T53" fmla="*/ T52 w 238"/>
                          <a:gd name="T54" fmla="+- 0 897 771"/>
                          <a:gd name="T55" fmla="*/ 897 h 337"/>
                          <a:gd name="T56" fmla="+- 0 13335 13287"/>
                          <a:gd name="T57" fmla="*/ T56 w 238"/>
                          <a:gd name="T58" fmla="+- 0 771 771"/>
                          <a:gd name="T59" fmla="*/ 771 h 337"/>
                          <a:gd name="T60" fmla="+- 0 13349 13287"/>
                          <a:gd name="T61" fmla="*/ T60 w 238"/>
                          <a:gd name="T62" fmla="+- 0 1071 771"/>
                          <a:gd name="T63" fmla="*/ 1071 h 337"/>
                          <a:gd name="T64" fmla="+- 0 13364 13287"/>
                          <a:gd name="T65" fmla="*/ T64 w 238"/>
                          <a:gd name="T66" fmla="+- 0 1086 771"/>
                          <a:gd name="T67" fmla="*/ 1086 h 337"/>
                          <a:gd name="T68" fmla="+- 0 13382 13287"/>
                          <a:gd name="T69" fmla="*/ T68 w 238"/>
                          <a:gd name="T70" fmla="+- 0 1097 771"/>
                          <a:gd name="T71" fmla="*/ 1097 h 337"/>
                          <a:gd name="T72" fmla="+- 0 13401 13287"/>
                          <a:gd name="T73" fmla="*/ T72 w 238"/>
                          <a:gd name="T74" fmla="+- 0 1104 771"/>
                          <a:gd name="T75" fmla="*/ 1104 h 337"/>
                          <a:gd name="T76" fmla="+- 0 13421 13287"/>
                          <a:gd name="T77" fmla="*/ T76 w 238"/>
                          <a:gd name="T78" fmla="+- 0 1107 771"/>
                          <a:gd name="T79" fmla="*/ 1107 h 337"/>
                          <a:gd name="T80" fmla="+- 0 13443 13287"/>
                          <a:gd name="T81" fmla="*/ T80 w 238"/>
                          <a:gd name="T82" fmla="+- 0 1105 771"/>
                          <a:gd name="T83" fmla="*/ 1105 h 337"/>
                          <a:gd name="T84" fmla="+- 0 13463 13287"/>
                          <a:gd name="T85" fmla="*/ T84 w 238"/>
                          <a:gd name="T86" fmla="+- 0 1098 771"/>
                          <a:gd name="T87" fmla="*/ 1098 h 337"/>
                          <a:gd name="T88" fmla="+- 0 13480 13287"/>
                          <a:gd name="T89" fmla="*/ T88 w 238"/>
                          <a:gd name="T90" fmla="+- 0 1088 771"/>
                          <a:gd name="T91" fmla="*/ 1088 h 337"/>
                          <a:gd name="T92" fmla="+- 0 13495 13287"/>
                          <a:gd name="T93" fmla="*/ T92 w 238"/>
                          <a:gd name="T94" fmla="+- 0 1075 771"/>
                          <a:gd name="T95" fmla="*/ 1075 h 337"/>
                          <a:gd name="T96" fmla="+- 0 13510 13287"/>
                          <a:gd name="T97" fmla="*/ T96 w 238"/>
                          <a:gd name="T98" fmla="+- 0 916 771"/>
                          <a:gd name="T99" fmla="*/ 916 h 337"/>
                          <a:gd name="T100" fmla="+- 0 13415 13287"/>
                          <a:gd name="T101" fmla="*/ T100 w 238"/>
                          <a:gd name="T102" fmla="+- 0 917 771"/>
                          <a:gd name="T103" fmla="*/ 917 h 337"/>
                          <a:gd name="T104" fmla="+- 0 13437 13287"/>
                          <a:gd name="T105" fmla="*/ T104 w 238"/>
                          <a:gd name="T106" fmla="+- 0 927 771"/>
                          <a:gd name="T107" fmla="*/ 927 h 337"/>
                          <a:gd name="T108" fmla="+- 0 13453 13287"/>
                          <a:gd name="T109" fmla="*/ T108 w 238"/>
                          <a:gd name="T110" fmla="+- 0 945 771"/>
                          <a:gd name="T111" fmla="*/ 945 h 337"/>
                          <a:gd name="T112" fmla="+- 0 13461 13287"/>
                          <a:gd name="T113" fmla="*/ T112 w 238"/>
                          <a:gd name="T114" fmla="+- 0 970 771"/>
                          <a:gd name="T115" fmla="*/ 970 h 337"/>
                          <a:gd name="T116" fmla="+- 0 13461 13287"/>
                          <a:gd name="T117" fmla="*/ T116 w 238"/>
                          <a:gd name="T118" fmla="+- 0 999 771"/>
                          <a:gd name="T119" fmla="*/ 999 h 337"/>
                          <a:gd name="T120" fmla="+- 0 13453 13287"/>
                          <a:gd name="T121" fmla="*/ T120 w 238"/>
                          <a:gd name="T122" fmla="+- 0 1023 771"/>
                          <a:gd name="T123" fmla="*/ 1023 h 337"/>
                          <a:gd name="T124" fmla="+- 0 13437 13287"/>
                          <a:gd name="T125" fmla="*/ T124 w 238"/>
                          <a:gd name="T126" fmla="+- 0 1041 771"/>
                          <a:gd name="T127" fmla="*/ 1041 h 337"/>
                          <a:gd name="T128" fmla="+- 0 13415 13287"/>
                          <a:gd name="T129" fmla="*/ T128 w 238"/>
                          <a:gd name="T130" fmla="+- 0 1051 771"/>
                          <a:gd name="T131" fmla="*/ 1051 h 337"/>
                          <a:gd name="T132" fmla="+- 0 13511 13287"/>
                          <a:gd name="T133" fmla="*/ T132 w 238"/>
                          <a:gd name="T134" fmla="+- 0 1052 771"/>
                          <a:gd name="T135" fmla="*/ 1052 h 337"/>
                          <a:gd name="T136" fmla="+- 0 13517 13287"/>
                          <a:gd name="T137" fmla="*/ T136 w 238"/>
                          <a:gd name="T138" fmla="+- 0 1036 771"/>
                          <a:gd name="T139" fmla="*/ 1036 h 337"/>
                          <a:gd name="T140" fmla="+- 0 13523 13287"/>
                          <a:gd name="T141" fmla="*/ T140 w 238"/>
                          <a:gd name="T142" fmla="+- 0 1012 771"/>
                          <a:gd name="T143" fmla="*/ 1012 h 337"/>
                          <a:gd name="T144" fmla="+- 0 13525 13287"/>
                          <a:gd name="T145" fmla="*/ T144 w 238"/>
                          <a:gd name="T146" fmla="+- 0 984 771"/>
                          <a:gd name="T147" fmla="*/ 984 h 337"/>
                          <a:gd name="T148" fmla="+- 0 13523 13287"/>
                          <a:gd name="T149" fmla="*/ T148 w 238"/>
                          <a:gd name="T150" fmla="+- 0 957 771"/>
                          <a:gd name="T151" fmla="*/ 957 h 337"/>
                          <a:gd name="T152" fmla="+- 0 13518 13287"/>
                          <a:gd name="T153" fmla="*/ T152 w 238"/>
                          <a:gd name="T154" fmla="+- 0 933 771"/>
                          <a:gd name="T155" fmla="*/ 933 h 337"/>
                          <a:gd name="T156" fmla="+- 0 13510 13287"/>
                          <a:gd name="T157" fmla="*/ T156 w 238"/>
                          <a:gd name="T158" fmla="+- 0 916 771"/>
                          <a:gd name="T159" fmla="*/ 916 h 337"/>
                          <a:gd name="T160" fmla="+- 0 13411 13287"/>
                          <a:gd name="T161" fmla="*/ T160 w 238"/>
                          <a:gd name="T162" fmla="+- 0 862 771"/>
                          <a:gd name="T163" fmla="*/ 862 h 337"/>
                          <a:gd name="T164" fmla="+- 0 13391 13287"/>
                          <a:gd name="T165" fmla="*/ T164 w 238"/>
                          <a:gd name="T166" fmla="+- 0 866 771"/>
                          <a:gd name="T167" fmla="*/ 866 h 337"/>
                          <a:gd name="T168" fmla="+- 0 13373 13287"/>
                          <a:gd name="T169" fmla="*/ T168 w 238"/>
                          <a:gd name="T170" fmla="+- 0 875 771"/>
                          <a:gd name="T171" fmla="*/ 875 h 337"/>
                          <a:gd name="T172" fmla="+- 0 13356 13287"/>
                          <a:gd name="T173" fmla="*/ T172 w 238"/>
                          <a:gd name="T174" fmla="+- 0 889 771"/>
                          <a:gd name="T175" fmla="*/ 889 h 337"/>
                          <a:gd name="T176" fmla="+- 0 13498 13287"/>
                          <a:gd name="T177" fmla="*/ T176 w 238"/>
                          <a:gd name="T178" fmla="+- 0 897 771"/>
                          <a:gd name="T179" fmla="*/ 897 h 337"/>
                          <a:gd name="T180" fmla="+- 0 13489 13287"/>
                          <a:gd name="T181" fmla="*/ T180 w 238"/>
                          <a:gd name="T182" fmla="+- 0 887 771"/>
                          <a:gd name="T183" fmla="*/ 887 h 337"/>
                          <a:gd name="T184" fmla="+- 0 13472 13287"/>
                          <a:gd name="T185" fmla="*/ T184 w 238"/>
                          <a:gd name="T186" fmla="+- 0 874 771"/>
                          <a:gd name="T187" fmla="*/ 874 h 337"/>
                          <a:gd name="T188" fmla="+- 0 13453 13287"/>
                          <a:gd name="T189" fmla="*/ T188 w 238"/>
                          <a:gd name="T190" fmla="+- 0 866 771"/>
                          <a:gd name="T191" fmla="*/ 866 h 337"/>
                          <a:gd name="T192" fmla="+- 0 13432 13287"/>
                          <a:gd name="T193" fmla="*/ T192 w 238"/>
                          <a:gd name="T194" fmla="+- 0 862 771"/>
                          <a:gd name="T195" fmla="*/ 862 h 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8" h="337">
                            <a:moveTo>
                              <a:pt x="48" y="0"/>
                            </a:moveTo>
                            <a:lnTo>
                              <a:pt x="14" y="0"/>
                            </a:lnTo>
                            <a:lnTo>
                              <a:pt x="0" y="3"/>
                            </a:lnTo>
                            <a:lnTo>
                              <a:pt x="0" y="334"/>
                            </a:lnTo>
                            <a:lnTo>
                              <a:pt x="14" y="337"/>
                            </a:lnTo>
                            <a:lnTo>
                              <a:pt x="48" y="337"/>
                            </a:lnTo>
                            <a:lnTo>
                              <a:pt x="62" y="334"/>
                            </a:lnTo>
                            <a:lnTo>
                              <a:pt x="62" y="330"/>
                            </a:lnTo>
                            <a:lnTo>
                              <a:pt x="62" y="300"/>
                            </a:lnTo>
                            <a:lnTo>
                              <a:pt x="212" y="300"/>
                            </a:lnTo>
                            <a:lnTo>
                              <a:pt x="215" y="295"/>
                            </a:lnTo>
                            <a:lnTo>
                              <a:pt x="221" y="286"/>
                            </a:lnTo>
                            <a:lnTo>
                              <a:pt x="224" y="281"/>
                            </a:lnTo>
                            <a:lnTo>
                              <a:pt x="105" y="281"/>
                            </a:lnTo>
                            <a:lnTo>
                              <a:pt x="95" y="278"/>
                            </a:lnTo>
                            <a:lnTo>
                              <a:pt x="75" y="268"/>
                            </a:lnTo>
                            <a:lnTo>
                              <a:pt x="67" y="262"/>
                            </a:lnTo>
                            <a:lnTo>
                              <a:pt x="62" y="255"/>
                            </a:lnTo>
                            <a:lnTo>
                              <a:pt x="62" y="172"/>
                            </a:lnTo>
                            <a:lnTo>
                              <a:pt x="67" y="164"/>
                            </a:lnTo>
                            <a:lnTo>
                              <a:pt x="75" y="158"/>
                            </a:lnTo>
                            <a:lnTo>
                              <a:pt x="95" y="147"/>
                            </a:lnTo>
                            <a:lnTo>
                              <a:pt x="105" y="145"/>
                            </a:lnTo>
                            <a:lnTo>
                              <a:pt x="223" y="145"/>
                            </a:lnTo>
                            <a:lnTo>
                              <a:pt x="221" y="141"/>
                            </a:lnTo>
                            <a:lnTo>
                              <a:pt x="215" y="132"/>
                            </a:lnTo>
                            <a:lnTo>
                              <a:pt x="211" y="126"/>
                            </a:lnTo>
                            <a:lnTo>
                              <a:pt x="62" y="126"/>
                            </a:lnTo>
                            <a:lnTo>
                              <a:pt x="62" y="3"/>
                            </a:lnTo>
                            <a:lnTo>
                              <a:pt x="48" y="0"/>
                            </a:lnTo>
                            <a:close/>
                            <a:moveTo>
                              <a:pt x="212" y="300"/>
                            </a:moveTo>
                            <a:lnTo>
                              <a:pt x="62" y="300"/>
                            </a:lnTo>
                            <a:lnTo>
                              <a:pt x="69" y="308"/>
                            </a:lnTo>
                            <a:lnTo>
                              <a:pt x="77" y="315"/>
                            </a:lnTo>
                            <a:lnTo>
                              <a:pt x="86" y="321"/>
                            </a:lnTo>
                            <a:lnTo>
                              <a:pt x="95" y="326"/>
                            </a:lnTo>
                            <a:lnTo>
                              <a:pt x="104" y="330"/>
                            </a:lnTo>
                            <a:lnTo>
                              <a:pt x="114" y="333"/>
                            </a:lnTo>
                            <a:lnTo>
                              <a:pt x="124" y="335"/>
                            </a:lnTo>
                            <a:lnTo>
                              <a:pt x="134" y="336"/>
                            </a:lnTo>
                            <a:lnTo>
                              <a:pt x="145" y="335"/>
                            </a:lnTo>
                            <a:lnTo>
                              <a:pt x="156" y="334"/>
                            </a:lnTo>
                            <a:lnTo>
                              <a:pt x="166" y="331"/>
                            </a:lnTo>
                            <a:lnTo>
                              <a:pt x="176" y="327"/>
                            </a:lnTo>
                            <a:lnTo>
                              <a:pt x="185" y="323"/>
                            </a:lnTo>
                            <a:lnTo>
                              <a:pt x="193" y="317"/>
                            </a:lnTo>
                            <a:lnTo>
                              <a:pt x="201" y="311"/>
                            </a:lnTo>
                            <a:lnTo>
                              <a:pt x="208" y="304"/>
                            </a:lnTo>
                            <a:lnTo>
                              <a:pt x="212" y="300"/>
                            </a:lnTo>
                            <a:close/>
                            <a:moveTo>
                              <a:pt x="223" y="145"/>
                            </a:moveTo>
                            <a:lnTo>
                              <a:pt x="115" y="145"/>
                            </a:lnTo>
                            <a:lnTo>
                              <a:pt x="128" y="146"/>
                            </a:lnTo>
                            <a:lnTo>
                              <a:pt x="139" y="150"/>
                            </a:lnTo>
                            <a:lnTo>
                              <a:pt x="150" y="156"/>
                            </a:lnTo>
                            <a:lnTo>
                              <a:pt x="158" y="164"/>
                            </a:lnTo>
                            <a:lnTo>
                              <a:pt x="166" y="174"/>
                            </a:lnTo>
                            <a:lnTo>
                              <a:pt x="171" y="186"/>
                            </a:lnTo>
                            <a:lnTo>
                              <a:pt x="174" y="199"/>
                            </a:lnTo>
                            <a:lnTo>
                              <a:pt x="175" y="213"/>
                            </a:lnTo>
                            <a:lnTo>
                              <a:pt x="174" y="228"/>
                            </a:lnTo>
                            <a:lnTo>
                              <a:pt x="171" y="241"/>
                            </a:lnTo>
                            <a:lnTo>
                              <a:pt x="166" y="252"/>
                            </a:lnTo>
                            <a:lnTo>
                              <a:pt x="158" y="262"/>
                            </a:lnTo>
                            <a:lnTo>
                              <a:pt x="150" y="270"/>
                            </a:lnTo>
                            <a:lnTo>
                              <a:pt x="139" y="276"/>
                            </a:lnTo>
                            <a:lnTo>
                              <a:pt x="128" y="280"/>
                            </a:lnTo>
                            <a:lnTo>
                              <a:pt x="115" y="281"/>
                            </a:lnTo>
                            <a:lnTo>
                              <a:pt x="224" y="281"/>
                            </a:lnTo>
                            <a:lnTo>
                              <a:pt x="226" y="276"/>
                            </a:lnTo>
                            <a:lnTo>
                              <a:pt x="230" y="265"/>
                            </a:lnTo>
                            <a:lnTo>
                              <a:pt x="234" y="253"/>
                            </a:lnTo>
                            <a:lnTo>
                              <a:pt x="236" y="241"/>
                            </a:lnTo>
                            <a:lnTo>
                              <a:pt x="238" y="227"/>
                            </a:lnTo>
                            <a:lnTo>
                              <a:pt x="238" y="213"/>
                            </a:lnTo>
                            <a:lnTo>
                              <a:pt x="238" y="199"/>
                            </a:lnTo>
                            <a:lnTo>
                              <a:pt x="236" y="186"/>
                            </a:lnTo>
                            <a:lnTo>
                              <a:pt x="234" y="174"/>
                            </a:lnTo>
                            <a:lnTo>
                              <a:pt x="231" y="162"/>
                            </a:lnTo>
                            <a:lnTo>
                              <a:pt x="226" y="151"/>
                            </a:lnTo>
                            <a:lnTo>
                              <a:pt x="223" y="145"/>
                            </a:lnTo>
                            <a:close/>
                            <a:moveTo>
                              <a:pt x="134" y="90"/>
                            </a:moveTo>
                            <a:lnTo>
                              <a:pt x="124" y="91"/>
                            </a:lnTo>
                            <a:lnTo>
                              <a:pt x="114" y="92"/>
                            </a:lnTo>
                            <a:lnTo>
                              <a:pt x="104" y="95"/>
                            </a:lnTo>
                            <a:lnTo>
                              <a:pt x="95" y="99"/>
                            </a:lnTo>
                            <a:lnTo>
                              <a:pt x="86" y="104"/>
                            </a:lnTo>
                            <a:lnTo>
                              <a:pt x="77" y="110"/>
                            </a:lnTo>
                            <a:lnTo>
                              <a:pt x="69" y="118"/>
                            </a:lnTo>
                            <a:lnTo>
                              <a:pt x="62" y="126"/>
                            </a:lnTo>
                            <a:lnTo>
                              <a:pt x="211" y="126"/>
                            </a:lnTo>
                            <a:lnTo>
                              <a:pt x="209" y="123"/>
                            </a:lnTo>
                            <a:lnTo>
                              <a:pt x="202" y="116"/>
                            </a:lnTo>
                            <a:lnTo>
                              <a:pt x="194" y="109"/>
                            </a:lnTo>
                            <a:lnTo>
                              <a:pt x="185" y="103"/>
                            </a:lnTo>
                            <a:lnTo>
                              <a:pt x="176" y="99"/>
                            </a:lnTo>
                            <a:lnTo>
                              <a:pt x="166" y="95"/>
                            </a:lnTo>
                            <a:lnTo>
                              <a:pt x="156" y="92"/>
                            </a:lnTo>
                            <a:lnTo>
                              <a:pt x="145" y="91"/>
                            </a:lnTo>
                            <a:lnTo>
                              <a:pt x="134" y="90"/>
                            </a:lnTo>
                            <a:close/>
                          </a:path>
                        </a:pathLst>
                      </a:custGeom>
                      <a:solidFill>
                        <a:srgbClr val="2637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0CA3A9B" id="AutoShape 5" o:spid="_x0000_s1026" style="position:absolute;margin-left:664.35pt;margin-top:38.55pt;width:11.9pt;height:16.8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38,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" path="m48,l14,,,3,,334r14,3l48,337r14,-3l62,330r,-30l212,300r3,-5l221,286r3,-5l105,281,95,278,75,268r-8,-6l62,255r,-83l67,164r8,-6l95,147r10,-2l223,145r-2,-4l215,132r-4,-6l62,126,62,3,48,xm212,300r-150,l69,308r8,7l86,321r9,5l104,330r10,3l124,335r10,1l145,335r11,-1l166,331r10,-4l185,323r8,-6l201,311r7,-7l212,300xm223,145r-108,l128,146r11,4l150,156r8,8l166,174r5,12l174,199r1,14l174,228r-3,13l166,252r-8,10l150,270r-11,6l128,280r-13,1l224,281r2,-5l230,265r4,-12l236,241r2,-14l238,213r,-14l236,186r-2,-12l231,162r-5,-11l223,145xm134,90r-10,1l114,92r-10,3l95,99r-9,5l77,110r-8,8l62,126r149,l209,123r-7,-7l194,109r-9,-6l176,99,166,95,156,92,145,91,134,90xe" fillcolor="#263780" stroked="f">
              <v:path arrowok="t" o:connecttype="custom" o:connectlocs="8890,489585;0,701675;30480,703580;39370,699135;134620,680085;140335,671195;66675,668020;47625,659765;39370,651510;42545,593725;60325,582930;141605,581660;136525,573405;39370,569595;30480,489585;39370,680085;48895,689610;60325,696595;72390,701040;85090,702945;99060,701675;111760,697230;122555,690880;132080,682625;141605,581660;81280,582295;95250,588645;105410,600075;110490,615950;110490,634365;105410,649605;95250,661035;81280,667385;142240,668020;146050,657860;149860,642620;151130,624840;149860,607695;146685,592455;141605,581660;78740,547370;66040,549910;54610,555625;43815,564515;133985,569595;128270,563245;117475,554990;105410,549910;92075,547370" o:connectangles="0,0,0,0,0,0,0,0,0,0,0,0,0,0,0,0,0,0,0,0,0,0,0,0,0,0,0,0,0,0,0,0,0,0,0,0,0,0,0,0,0,0,0,0,0,0,0,0,0"/>
              <w10:wrap anchorx="page" anchory="page"/>
            </v:shape>
          </w:pict>
        </mc:Fallback>
      </mc:AlternateContent>
    </w:r>
    <w:r>
      <w:rPr>
        <w:noProof/>
        <w:lang w:val="en-GB" w:eastAsia="en-GB" w:bidi="ar-SA"/>
      </w:rPr>
      <mc:AlternateContent>
        <mc:Choice Requires="wps">
          <w:drawing>
            <wp:anchor distT="0" distB="0" distL="114300" distR="114300" simplePos="0" relativeHeight="251704320" behindDoc="1" locked="0" layoutInCell="1" allowOverlap="1" wp14:anchorId="315959AA" wp14:editId="4BD1A081">
              <wp:simplePos x="0" y="0"/>
              <wp:positionH relativeFrom="page">
                <wp:posOffset>8606790</wp:posOffset>
              </wp:positionH>
              <wp:positionV relativeFrom="page">
                <wp:posOffset>489585</wp:posOffset>
              </wp:positionV>
              <wp:extent cx="222250" cy="213360"/>
              <wp:effectExtent l="0" t="0" r="0" b="0"/>
              <wp:wrapNone/>
              <wp:docPr id="12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213360"/>
                      </a:xfrm>
                      <a:custGeom>
                        <a:avLst/>
                        <a:gdLst>
                          <a:gd name="T0" fmla="+- 0 13662 13554"/>
                          <a:gd name="T1" fmla="*/ T0 w 350"/>
                          <a:gd name="T2" fmla="+- 0 1049 771"/>
                          <a:gd name="T3" fmla="*/ 1049 h 336"/>
                          <a:gd name="T4" fmla="+- 0 13653 13554"/>
                          <a:gd name="T5" fmla="*/ T4 w 350"/>
                          <a:gd name="T6" fmla="+- 0 1048 771"/>
                          <a:gd name="T7" fmla="*/ 1048 h 336"/>
                          <a:gd name="T8" fmla="+- 0 13630 13554"/>
                          <a:gd name="T9" fmla="*/ T8 w 350"/>
                          <a:gd name="T10" fmla="+- 0 1052 771"/>
                          <a:gd name="T11" fmla="*/ 1052 h 336"/>
                          <a:gd name="T12" fmla="+- 0 13615 13554"/>
                          <a:gd name="T13" fmla="*/ T12 w 350"/>
                          <a:gd name="T14" fmla="+- 0 1034 771"/>
                          <a:gd name="T15" fmla="*/ 1034 h 336"/>
                          <a:gd name="T16" fmla="+- 0 13568 13554"/>
                          <a:gd name="T17" fmla="*/ T16 w 350"/>
                          <a:gd name="T18" fmla="+- 0 771 771"/>
                          <a:gd name="T19" fmla="*/ 771 h 336"/>
                          <a:gd name="T20" fmla="+- 0 13555 13554"/>
                          <a:gd name="T21" fmla="*/ T20 w 350"/>
                          <a:gd name="T22" fmla="+- 0 1057 771"/>
                          <a:gd name="T23" fmla="*/ 1057 h 336"/>
                          <a:gd name="T24" fmla="+- 0 13570 13554"/>
                          <a:gd name="T25" fmla="*/ T24 w 350"/>
                          <a:gd name="T26" fmla="+- 0 1090 771"/>
                          <a:gd name="T27" fmla="*/ 1090 h 336"/>
                          <a:gd name="T28" fmla="+- 0 13604 13554"/>
                          <a:gd name="T29" fmla="*/ T28 w 350"/>
                          <a:gd name="T30" fmla="+- 0 1106 771"/>
                          <a:gd name="T31" fmla="*/ 1106 h 336"/>
                          <a:gd name="T32" fmla="+- 0 13643 13554"/>
                          <a:gd name="T33" fmla="*/ T32 w 350"/>
                          <a:gd name="T34" fmla="+- 0 1105 771"/>
                          <a:gd name="T35" fmla="*/ 1105 h 336"/>
                          <a:gd name="T36" fmla="+- 0 13671 13554"/>
                          <a:gd name="T37" fmla="*/ T36 w 350"/>
                          <a:gd name="T38" fmla="+- 0 1092 771"/>
                          <a:gd name="T39" fmla="*/ 1092 h 336"/>
                          <a:gd name="T40" fmla="+- 0 13902 13554"/>
                          <a:gd name="T41" fmla="*/ T40 w 350"/>
                          <a:gd name="T42" fmla="+- 0 976 771"/>
                          <a:gd name="T43" fmla="*/ 976 h 336"/>
                          <a:gd name="T44" fmla="+- 0 13898 13554"/>
                          <a:gd name="T45" fmla="*/ T44 w 350"/>
                          <a:gd name="T46" fmla="+- 0 950 771"/>
                          <a:gd name="T47" fmla="*/ 950 h 336"/>
                          <a:gd name="T48" fmla="+- 0 13884 13554"/>
                          <a:gd name="T49" fmla="*/ T48 w 350"/>
                          <a:gd name="T50" fmla="+- 0 916 771"/>
                          <a:gd name="T51" fmla="*/ 916 h 336"/>
                          <a:gd name="T52" fmla="+- 0 13870 13554"/>
                          <a:gd name="T53" fmla="*/ T52 w 350"/>
                          <a:gd name="T54" fmla="+- 0 897 771"/>
                          <a:gd name="T55" fmla="*/ 897 h 336"/>
                          <a:gd name="T56" fmla="+- 0 13843 13554"/>
                          <a:gd name="T57" fmla="*/ T56 w 350"/>
                          <a:gd name="T58" fmla="+- 0 876 771"/>
                          <a:gd name="T59" fmla="*/ 876 h 336"/>
                          <a:gd name="T60" fmla="+- 0 13727 13554"/>
                          <a:gd name="T61" fmla="*/ T60 w 350"/>
                          <a:gd name="T62" fmla="+- 0 962 771"/>
                          <a:gd name="T63" fmla="*/ 962 h 336"/>
                          <a:gd name="T64" fmla="+- 0 13735 13554"/>
                          <a:gd name="T65" fmla="*/ T64 w 350"/>
                          <a:gd name="T66" fmla="+- 0 938 771"/>
                          <a:gd name="T67" fmla="*/ 938 h 336"/>
                          <a:gd name="T68" fmla="+- 0 13753 13554"/>
                          <a:gd name="T69" fmla="*/ T68 w 350"/>
                          <a:gd name="T70" fmla="+- 0 918 771"/>
                          <a:gd name="T71" fmla="*/ 918 h 336"/>
                          <a:gd name="T72" fmla="+- 0 13795 13554"/>
                          <a:gd name="T73" fmla="*/ T72 w 350"/>
                          <a:gd name="T74" fmla="+- 0 910 771"/>
                          <a:gd name="T75" fmla="*/ 910 h 336"/>
                          <a:gd name="T76" fmla="+- 0 13824 13554"/>
                          <a:gd name="T77" fmla="*/ T76 w 350"/>
                          <a:gd name="T78" fmla="+- 0 923 771"/>
                          <a:gd name="T79" fmla="*/ 923 h 336"/>
                          <a:gd name="T80" fmla="+- 0 13841 13554"/>
                          <a:gd name="T81" fmla="*/ T80 w 350"/>
                          <a:gd name="T82" fmla="+- 0 951 771"/>
                          <a:gd name="T83" fmla="*/ 951 h 336"/>
                          <a:gd name="T84" fmla="+- 0 13843 13554"/>
                          <a:gd name="T85" fmla="*/ T84 w 350"/>
                          <a:gd name="T86" fmla="+- 0 876 771"/>
                          <a:gd name="T87" fmla="*/ 876 h 336"/>
                          <a:gd name="T88" fmla="+- 0 13810 13554"/>
                          <a:gd name="T89" fmla="*/ T88 w 350"/>
                          <a:gd name="T90" fmla="+- 0 864 771"/>
                          <a:gd name="T91" fmla="*/ 864 h 336"/>
                          <a:gd name="T92" fmla="+- 0 13772 13554"/>
                          <a:gd name="T93" fmla="*/ T92 w 350"/>
                          <a:gd name="T94" fmla="+- 0 862 771"/>
                          <a:gd name="T95" fmla="*/ 862 h 336"/>
                          <a:gd name="T96" fmla="+- 0 13736 13554"/>
                          <a:gd name="T97" fmla="*/ T96 w 350"/>
                          <a:gd name="T98" fmla="+- 0 871 771"/>
                          <a:gd name="T99" fmla="*/ 871 h 336"/>
                          <a:gd name="T100" fmla="+- 0 13706 13554"/>
                          <a:gd name="T101" fmla="*/ T100 w 350"/>
                          <a:gd name="T102" fmla="+- 0 889 771"/>
                          <a:gd name="T103" fmla="*/ 889 h 336"/>
                          <a:gd name="T104" fmla="+- 0 13684 13554"/>
                          <a:gd name="T105" fmla="*/ T104 w 350"/>
                          <a:gd name="T106" fmla="+- 0 915 771"/>
                          <a:gd name="T107" fmla="*/ 915 h 336"/>
                          <a:gd name="T108" fmla="+- 0 13669 13554"/>
                          <a:gd name="T109" fmla="*/ T108 w 350"/>
                          <a:gd name="T110" fmla="+- 0 947 771"/>
                          <a:gd name="T111" fmla="*/ 947 h 336"/>
                          <a:gd name="T112" fmla="+- 0 13664 13554"/>
                          <a:gd name="T113" fmla="*/ T112 w 350"/>
                          <a:gd name="T114" fmla="+- 0 984 771"/>
                          <a:gd name="T115" fmla="*/ 984 h 336"/>
                          <a:gd name="T116" fmla="+- 0 13669 13554"/>
                          <a:gd name="T117" fmla="*/ T116 w 350"/>
                          <a:gd name="T118" fmla="+- 0 1023 771"/>
                          <a:gd name="T119" fmla="*/ 1023 h 336"/>
                          <a:gd name="T120" fmla="+- 0 13685 13554"/>
                          <a:gd name="T121" fmla="*/ T120 w 350"/>
                          <a:gd name="T122" fmla="+- 0 1056 771"/>
                          <a:gd name="T123" fmla="*/ 1056 h 336"/>
                          <a:gd name="T124" fmla="+- 0 13708 13554"/>
                          <a:gd name="T125" fmla="*/ T124 w 350"/>
                          <a:gd name="T126" fmla="+- 0 1081 771"/>
                          <a:gd name="T127" fmla="*/ 1081 h 336"/>
                          <a:gd name="T128" fmla="+- 0 13739 13554"/>
                          <a:gd name="T129" fmla="*/ T128 w 350"/>
                          <a:gd name="T130" fmla="+- 0 1098 771"/>
                          <a:gd name="T131" fmla="*/ 1098 h 336"/>
                          <a:gd name="T132" fmla="+- 0 13776 13554"/>
                          <a:gd name="T133" fmla="*/ T132 w 350"/>
                          <a:gd name="T134" fmla="+- 0 1106 771"/>
                          <a:gd name="T135" fmla="*/ 1106 h 336"/>
                          <a:gd name="T136" fmla="+- 0 13816 13554"/>
                          <a:gd name="T137" fmla="*/ T136 w 350"/>
                          <a:gd name="T138" fmla="+- 0 1105 771"/>
                          <a:gd name="T139" fmla="*/ 1105 h 336"/>
                          <a:gd name="T140" fmla="+- 0 13855 13554"/>
                          <a:gd name="T141" fmla="*/ T140 w 350"/>
                          <a:gd name="T142" fmla="+- 0 1094 771"/>
                          <a:gd name="T143" fmla="*/ 1094 h 336"/>
                          <a:gd name="T144" fmla="+- 0 13886 13554"/>
                          <a:gd name="T145" fmla="*/ T144 w 350"/>
                          <a:gd name="T146" fmla="+- 0 1074 771"/>
                          <a:gd name="T147" fmla="*/ 1074 h 336"/>
                          <a:gd name="T148" fmla="+- 0 13867 13554"/>
                          <a:gd name="T149" fmla="*/ T148 w 350"/>
                          <a:gd name="T150" fmla="+- 0 1038 771"/>
                          <a:gd name="T151" fmla="*/ 1038 h 336"/>
                          <a:gd name="T152" fmla="+- 0 13850 13554"/>
                          <a:gd name="T153" fmla="*/ T152 w 350"/>
                          <a:gd name="T154" fmla="+- 0 1041 771"/>
                          <a:gd name="T155" fmla="*/ 1041 h 336"/>
                          <a:gd name="T156" fmla="+- 0 13823 13554"/>
                          <a:gd name="T157" fmla="*/ T156 w 350"/>
                          <a:gd name="T158" fmla="+- 0 1053 771"/>
                          <a:gd name="T159" fmla="*/ 1053 h 336"/>
                          <a:gd name="T160" fmla="+- 0 13801 13554"/>
                          <a:gd name="T161" fmla="*/ T160 w 350"/>
                          <a:gd name="T162" fmla="+- 0 1058 771"/>
                          <a:gd name="T163" fmla="*/ 1058 h 336"/>
                          <a:gd name="T164" fmla="+- 0 13769 13554"/>
                          <a:gd name="T165" fmla="*/ T164 w 350"/>
                          <a:gd name="T166" fmla="+- 0 1054 771"/>
                          <a:gd name="T167" fmla="*/ 1054 h 336"/>
                          <a:gd name="T168" fmla="+- 0 13741 13554"/>
                          <a:gd name="T169" fmla="*/ T168 w 350"/>
                          <a:gd name="T170" fmla="+- 0 1033 771"/>
                          <a:gd name="T171" fmla="*/ 1033 h 336"/>
                          <a:gd name="T172" fmla="+- 0 13728 13554"/>
                          <a:gd name="T173" fmla="*/ T172 w 350"/>
                          <a:gd name="T174" fmla="+- 0 1003 771"/>
                          <a:gd name="T175" fmla="*/ 1003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50" h="336">
                            <a:moveTo>
                              <a:pt x="121" y="312"/>
                            </a:moveTo>
                            <a:lnTo>
                              <a:pt x="109" y="281"/>
                            </a:lnTo>
                            <a:lnTo>
                              <a:pt x="108" y="278"/>
                            </a:lnTo>
                            <a:lnTo>
                              <a:pt x="104" y="274"/>
                            </a:lnTo>
                            <a:lnTo>
                              <a:pt x="102" y="276"/>
                            </a:lnTo>
                            <a:lnTo>
                              <a:pt x="99" y="277"/>
                            </a:lnTo>
                            <a:lnTo>
                              <a:pt x="92" y="280"/>
                            </a:lnTo>
                            <a:lnTo>
                              <a:pt x="87" y="281"/>
                            </a:lnTo>
                            <a:lnTo>
                              <a:pt x="76" y="281"/>
                            </a:lnTo>
                            <a:lnTo>
                              <a:pt x="71" y="278"/>
                            </a:lnTo>
                            <a:lnTo>
                              <a:pt x="63" y="269"/>
                            </a:lnTo>
                            <a:lnTo>
                              <a:pt x="61" y="263"/>
                            </a:lnTo>
                            <a:lnTo>
                              <a:pt x="61" y="3"/>
                            </a:lnTo>
                            <a:lnTo>
                              <a:pt x="48" y="0"/>
                            </a:lnTo>
                            <a:lnTo>
                              <a:pt x="14" y="0"/>
                            </a:lnTo>
                            <a:lnTo>
                              <a:pt x="0" y="3"/>
                            </a:lnTo>
                            <a:lnTo>
                              <a:pt x="0" y="274"/>
                            </a:lnTo>
                            <a:lnTo>
                              <a:pt x="1" y="286"/>
                            </a:lnTo>
                            <a:lnTo>
                              <a:pt x="4" y="299"/>
                            </a:lnTo>
                            <a:lnTo>
                              <a:pt x="9" y="310"/>
                            </a:lnTo>
                            <a:lnTo>
                              <a:pt x="16" y="319"/>
                            </a:lnTo>
                            <a:lnTo>
                              <a:pt x="26" y="326"/>
                            </a:lnTo>
                            <a:lnTo>
                              <a:pt x="37" y="332"/>
                            </a:lnTo>
                            <a:lnTo>
                              <a:pt x="50" y="335"/>
                            </a:lnTo>
                            <a:lnTo>
                              <a:pt x="66" y="336"/>
                            </a:lnTo>
                            <a:lnTo>
                              <a:pt x="78" y="336"/>
                            </a:lnTo>
                            <a:lnTo>
                              <a:pt x="89" y="334"/>
                            </a:lnTo>
                            <a:lnTo>
                              <a:pt x="106" y="328"/>
                            </a:lnTo>
                            <a:lnTo>
                              <a:pt x="112" y="325"/>
                            </a:lnTo>
                            <a:lnTo>
                              <a:pt x="117" y="321"/>
                            </a:lnTo>
                            <a:lnTo>
                              <a:pt x="121" y="312"/>
                            </a:lnTo>
                            <a:moveTo>
                              <a:pt x="349" y="219"/>
                            </a:moveTo>
                            <a:lnTo>
                              <a:pt x="348" y="205"/>
                            </a:lnTo>
                            <a:lnTo>
                              <a:pt x="347" y="192"/>
                            </a:lnTo>
                            <a:lnTo>
                              <a:pt x="346" y="191"/>
                            </a:lnTo>
                            <a:lnTo>
                              <a:pt x="344" y="179"/>
                            </a:lnTo>
                            <a:lnTo>
                              <a:pt x="340" y="167"/>
                            </a:lnTo>
                            <a:lnTo>
                              <a:pt x="336" y="155"/>
                            </a:lnTo>
                            <a:lnTo>
                              <a:pt x="330" y="145"/>
                            </a:lnTo>
                            <a:lnTo>
                              <a:pt x="326" y="139"/>
                            </a:lnTo>
                            <a:lnTo>
                              <a:pt x="324" y="135"/>
                            </a:lnTo>
                            <a:lnTo>
                              <a:pt x="316" y="126"/>
                            </a:lnTo>
                            <a:lnTo>
                              <a:pt x="308" y="118"/>
                            </a:lnTo>
                            <a:lnTo>
                              <a:pt x="299" y="111"/>
                            </a:lnTo>
                            <a:lnTo>
                              <a:pt x="289" y="105"/>
                            </a:lnTo>
                            <a:lnTo>
                              <a:pt x="289" y="191"/>
                            </a:lnTo>
                            <a:lnTo>
                              <a:pt x="173" y="191"/>
                            </a:lnTo>
                            <a:lnTo>
                              <a:pt x="174" y="185"/>
                            </a:lnTo>
                            <a:lnTo>
                              <a:pt x="176" y="179"/>
                            </a:lnTo>
                            <a:lnTo>
                              <a:pt x="181" y="167"/>
                            </a:lnTo>
                            <a:lnTo>
                              <a:pt x="184" y="161"/>
                            </a:lnTo>
                            <a:lnTo>
                              <a:pt x="193" y="151"/>
                            </a:lnTo>
                            <a:lnTo>
                              <a:pt x="199" y="147"/>
                            </a:lnTo>
                            <a:lnTo>
                              <a:pt x="213" y="141"/>
                            </a:lnTo>
                            <a:lnTo>
                              <a:pt x="221" y="139"/>
                            </a:lnTo>
                            <a:lnTo>
                              <a:pt x="241" y="139"/>
                            </a:lnTo>
                            <a:lnTo>
                              <a:pt x="250" y="141"/>
                            </a:lnTo>
                            <a:lnTo>
                              <a:pt x="264" y="148"/>
                            </a:lnTo>
                            <a:lnTo>
                              <a:pt x="270" y="152"/>
                            </a:lnTo>
                            <a:lnTo>
                              <a:pt x="279" y="162"/>
                            </a:lnTo>
                            <a:lnTo>
                              <a:pt x="283" y="167"/>
                            </a:lnTo>
                            <a:lnTo>
                              <a:pt x="287" y="180"/>
                            </a:lnTo>
                            <a:lnTo>
                              <a:pt x="289" y="185"/>
                            </a:lnTo>
                            <a:lnTo>
                              <a:pt x="289" y="191"/>
                            </a:lnTo>
                            <a:lnTo>
                              <a:pt x="289" y="105"/>
                            </a:lnTo>
                            <a:lnTo>
                              <a:pt x="279" y="100"/>
                            </a:lnTo>
                            <a:lnTo>
                              <a:pt x="268" y="96"/>
                            </a:lnTo>
                            <a:lnTo>
                              <a:pt x="256" y="93"/>
                            </a:lnTo>
                            <a:lnTo>
                              <a:pt x="244" y="91"/>
                            </a:lnTo>
                            <a:lnTo>
                              <a:pt x="231" y="90"/>
                            </a:lnTo>
                            <a:lnTo>
                              <a:pt x="218" y="91"/>
                            </a:lnTo>
                            <a:lnTo>
                              <a:pt x="206" y="93"/>
                            </a:lnTo>
                            <a:lnTo>
                              <a:pt x="194" y="96"/>
                            </a:lnTo>
                            <a:lnTo>
                              <a:pt x="182" y="100"/>
                            </a:lnTo>
                            <a:lnTo>
                              <a:pt x="171" y="105"/>
                            </a:lnTo>
                            <a:lnTo>
                              <a:pt x="161" y="111"/>
                            </a:lnTo>
                            <a:lnTo>
                              <a:pt x="152" y="118"/>
                            </a:lnTo>
                            <a:lnTo>
                              <a:pt x="144" y="126"/>
                            </a:lnTo>
                            <a:lnTo>
                              <a:pt x="136" y="135"/>
                            </a:lnTo>
                            <a:lnTo>
                              <a:pt x="130" y="144"/>
                            </a:lnTo>
                            <a:lnTo>
                              <a:pt x="124" y="154"/>
                            </a:lnTo>
                            <a:lnTo>
                              <a:pt x="119" y="165"/>
                            </a:lnTo>
                            <a:lnTo>
                              <a:pt x="115" y="176"/>
                            </a:lnTo>
                            <a:lnTo>
                              <a:pt x="112" y="188"/>
                            </a:lnTo>
                            <a:lnTo>
                              <a:pt x="110" y="200"/>
                            </a:lnTo>
                            <a:lnTo>
                              <a:pt x="110" y="213"/>
                            </a:lnTo>
                            <a:lnTo>
                              <a:pt x="110" y="226"/>
                            </a:lnTo>
                            <a:lnTo>
                              <a:pt x="112" y="239"/>
                            </a:lnTo>
                            <a:lnTo>
                              <a:pt x="115" y="252"/>
                            </a:lnTo>
                            <a:lnTo>
                              <a:pt x="119" y="263"/>
                            </a:lnTo>
                            <a:lnTo>
                              <a:pt x="124" y="274"/>
                            </a:lnTo>
                            <a:lnTo>
                              <a:pt x="131" y="285"/>
                            </a:lnTo>
                            <a:lnTo>
                              <a:pt x="138" y="294"/>
                            </a:lnTo>
                            <a:lnTo>
                              <a:pt x="145" y="302"/>
                            </a:lnTo>
                            <a:lnTo>
                              <a:pt x="154" y="310"/>
                            </a:lnTo>
                            <a:lnTo>
                              <a:pt x="164" y="316"/>
                            </a:lnTo>
                            <a:lnTo>
                              <a:pt x="174" y="322"/>
                            </a:lnTo>
                            <a:lnTo>
                              <a:pt x="185" y="327"/>
                            </a:lnTo>
                            <a:lnTo>
                              <a:pt x="197" y="331"/>
                            </a:lnTo>
                            <a:lnTo>
                              <a:pt x="209" y="333"/>
                            </a:lnTo>
                            <a:lnTo>
                              <a:pt x="222" y="335"/>
                            </a:lnTo>
                            <a:lnTo>
                              <a:pt x="235" y="336"/>
                            </a:lnTo>
                            <a:lnTo>
                              <a:pt x="249" y="335"/>
                            </a:lnTo>
                            <a:lnTo>
                              <a:pt x="262" y="334"/>
                            </a:lnTo>
                            <a:lnTo>
                              <a:pt x="276" y="331"/>
                            </a:lnTo>
                            <a:lnTo>
                              <a:pt x="289" y="327"/>
                            </a:lnTo>
                            <a:lnTo>
                              <a:pt x="301" y="323"/>
                            </a:lnTo>
                            <a:lnTo>
                              <a:pt x="312" y="317"/>
                            </a:lnTo>
                            <a:lnTo>
                              <a:pt x="322" y="311"/>
                            </a:lnTo>
                            <a:lnTo>
                              <a:pt x="332" y="303"/>
                            </a:lnTo>
                            <a:lnTo>
                              <a:pt x="332" y="296"/>
                            </a:lnTo>
                            <a:lnTo>
                              <a:pt x="325" y="287"/>
                            </a:lnTo>
                            <a:lnTo>
                              <a:pt x="313" y="267"/>
                            </a:lnTo>
                            <a:lnTo>
                              <a:pt x="305" y="263"/>
                            </a:lnTo>
                            <a:lnTo>
                              <a:pt x="301" y="267"/>
                            </a:lnTo>
                            <a:lnTo>
                              <a:pt x="296" y="270"/>
                            </a:lnTo>
                            <a:lnTo>
                              <a:pt x="286" y="276"/>
                            </a:lnTo>
                            <a:lnTo>
                              <a:pt x="281" y="278"/>
                            </a:lnTo>
                            <a:lnTo>
                              <a:pt x="269" y="282"/>
                            </a:lnTo>
                            <a:lnTo>
                              <a:pt x="264" y="284"/>
                            </a:lnTo>
                            <a:lnTo>
                              <a:pt x="252" y="286"/>
                            </a:lnTo>
                            <a:lnTo>
                              <a:pt x="247" y="287"/>
                            </a:lnTo>
                            <a:lnTo>
                              <a:pt x="242" y="287"/>
                            </a:lnTo>
                            <a:lnTo>
                              <a:pt x="228" y="286"/>
                            </a:lnTo>
                            <a:lnTo>
                              <a:pt x="215" y="283"/>
                            </a:lnTo>
                            <a:lnTo>
                              <a:pt x="204" y="278"/>
                            </a:lnTo>
                            <a:lnTo>
                              <a:pt x="195" y="271"/>
                            </a:lnTo>
                            <a:lnTo>
                              <a:pt x="187" y="262"/>
                            </a:lnTo>
                            <a:lnTo>
                              <a:pt x="181" y="253"/>
                            </a:lnTo>
                            <a:lnTo>
                              <a:pt x="177" y="243"/>
                            </a:lnTo>
                            <a:lnTo>
                              <a:pt x="174" y="232"/>
                            </a:lnTo>
                            <a:lnTo>
                              <a:pt x="349" y="232"/>
                            </a:lnTo>
                            <a:lnTo>
                              <a:pt x="349" y="219"/>
                            </a:lnTo>
                          </a:path>
                        </a:pathLst>
                      </a:custGeom>
                      <a:solidFill>
                        <a:srgbClr val="2637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7B2926A" id="AutoShape 4" o:spid="_x0000_s1026" style="position:absolute;margin-left:677.7pt;margin-top:38.55pt;width:17.5pt;height:16.8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50,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" path="m121,312l109,281r-1,-3l104,274r-2,2l99,277r-7,3l87,281r-11,l71,278r-8,-9l61,263,61,3,48,,14,,,3,,274r1,12l4,299r5,11l16,319r10,7l37,332r13,3l66,336r12,l89,334r17,-6l112,325r5,-4l121,312m349,219r-1,-14l347,192r-1,-1l344,179r-4,-12l336,155r-6,-10l326,139r-2,-4l316,126r-8,-8l299,111r-10,-6l289,191r-116,l174,185r2,-6l181,167r3,-6l193,151r6,-4l213,141r8,-2l241,139r9,2l264,148r6,4l279,162r4,5l287,180r2,5l289,191r,-86l279,100,268,96,256,93,244,91,231,90r-13,1l206,93r-12,3l182,100r-11,5l161,111r-9,7l144,126r-8,9l130,144r-6,10l119,165r-4,11l112,188r-2,12l110,213r,13l112,239r3,13l119,263r5,11l131,285r7,9l145,302r9,8l164,316r10,6l185,327r12,4l209,333r13,2l235,336r14,-1l262,334r14,-3l289,327r12,-4l312,317r10,-6l332,303r,-7l325,287,313,267r-8,-4l301,267r-5,3l286,276r-5,2l269,282r-5,2l252,286r-5,1l242,287r-14,-1l215,283r-11,-5l195,271r-8,-9l181,253r-4,-10l174,232r175,l349,219e" fillcolor="#263780" stroked="f">
              <v:path arrowok="t" o:connecttype="custom" o:connectlocs="68580,666115;62865,665480;48260,668020;38735,656590;8890,489585;635,671195;10160,692150;31750,702310;56515,701675;74295,693420;220980,619760;218440,603250;209550,581660;200660,569595;183515,556260;109855,610870;114935,595630;126365,582930;153035,577850;171450,586105;182245,603885;183515,556260;162560,548640;138430,547370;115570,553085;96520,564515;82550,581025;73025,601345;69850,624840;73025,649605;83185,670560;97790,686435;117475,697230;140970,702310;166370,701675;191135,694690;210820,681990;198755,659130;187960,661035;170815,668655;156845,671830;136525,669290;118745,655955;110490,636905" o:connectangles="0,0,0,0,0,0,0,0,0,0,0,0,0,0,0,0,0,0,0,0,0,0,0,0,0,0,0,0,0,0,0,0,0,0,0,0,0,0,0,0,0,0,0,0"/>
              <w10:wrap anchorx="page" anchory="page"/>
            </v:shape>
          </w:pict>
        </mc:Fallback>
      </mc:AlternateContent>
    </w:r>
    <w:r>
      <w:rPr>
        <w:noProof/>
        <w:lang w:val="en-GB" w:eastAsia="en-GB" w:bidi="ar-SA"/>
      </w:rPr>
      <mc:AlternateContent>
        <mc:Choice Requires="wps">
          <w:drawing>
            <wp:anchor distT="0" distB="0" distL="114300" distR="114300" simplePos="0" relativeHeight="251705344" behindDoc="1" locked="0" layoutInCell="1" allowOverlap="1" wp14:anchorId="44075539" wp14:editId="685D35CF">
              <wp:simplePos x="0" y="0"/>
              <wp:positionH relativeFrom="page">
                <wp:posOffset>7927975</wp:posOffset>
              </wp:positionH>
              <wp:positionV relativeFrom="page">
                <wp:posOffset>494030</wp:posOffset>
              </wp:positionV>
              <wp:extent cx="322580" cy="209550"/>
              <wp:effectExtent l="0" t="0" r="0" b="0"/>
              <wp:wrapNone/>
              <wp:docPr id="12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 cy="209550"/>
                      </a:xfrm>
                      <a:custGeom>
                        <a:avLst/>
                        <a:gdLst>
                          <a:gd name="T0" fmla="+- 0 12744 12485"/>
                          <a:gd name="T1" fmla="*/ T0 w 508"/>
                          <a:gd name="T2" fmla="+- 0 861 778"/>
                          <a:gd name="T3" fmla="*/ 861 h 330"/>
                          <a:gd name="T4" fmla="+- 0 12737 12485"/>
                          <a:gd name="T5" fmla="*/ T4 w 508"/>
                          <a:gd name="T6" fmla="+- 0 838 778"/>
                          <a:gd name="T7" fmla="*/ 838 h 330"/>
                          <a:gd name="T8" fmla="+- 0 12718 12485"/>
                          <a:gd name="T9" fmla="*/ T8 w 508"/>
                          <a:gd name="T10" fmla="+- 0 809 778"/>
                          <a:gd name="T11" fmla="*/ 809 h 330"/>
                          <a:gd name="T12" fmla="+- 0 12693 12485"/>
                          <a:gd name="T13" fmla="*/ T12 w 508"/>
                          <a:gd name="T14" fmla="+- 0 791 778"/>
                          <a:gd name="T15" fmla="*/ 791 h 330"/>
                          <a:gd name="T16" fmla="+- 0 12675 12485"/>
                          <a:gd name="T17" fmla="*/ T16 w 508"/>
                          <a:gd name="T18" fmla="+- 0 868 778"/>
                          <a:gd name="T19" fmla="*/ 868 h 330"/>
                          <a:gd name="T20" fmla="+- 0 12653 12485"/>
                          <a:gd name="T21" fmla="*/ T20 w 508"/>
                          <a:gd name="T22" fmla="+- 0 922 778"/>
                          <a:gd name="T23" fmla="*/ 922 h 330"/>
                          <a:gd name="T24" fmla="+- 0 12554 12485"/>
                          <a:gd name="T25" fmla="*/ T24 w 508"/>
                          <a:gd name="T26" fmla="+- 0 838 778"/>
                          <a:gd name="T27" fmla="*/ 838 h 330"/>
                          <a:gd name="T28" fmla="+- 0 12671 12485"/>
                          <a:gd name="T29" fmla="*/ T28 w 508"/>
                          <a:gd name="T30" fmla="+- 0 858 778"/>
                          <a:gd name="T31" fmla="*/ 858 h 330"/>
                          <a:gd name="T32" fmla="+- 0 12673 12485"/>
                          <a:gd name="T33" fmla="*/ T32 w 508"/>
                          <a:gd name="T34" fmla="+- 0 783 778"/>
                          <a:gd name="T35" fmla="*/ 783 h 330"/>
                          <a:gd name="T36" fmla="+- 0 12637 12485"/>
                          <a:gd name="T37" fmla="*/ T36 w 508"/>
                          <a:gd name="T38" fmla="+- 0 778 778"/>
                          <a:gd name="T39" fmla="*/ 778 h 330"/>
                          <a:gd name="T40" fmla="+- 0 12488 12485"/>
                          <a:gd name="T41" fmla="*/ T40 w 508"/>
                          <a:gd name="T42" fmla="+- 0 1087 778"/>
                          <a:gd name="T43" fmla="*/ 1087 h 330"/>
                          <a:gd name="T44" fmla="+- 0 12518 12485"/>
                          <a:gd name="T45" fmla="*/ T44 w 508"/>
                          <a:gd name="T46" fmla="+- 0 1108 778"/>
                          <a:gd name="T47" fmla="*/ 1108 h 330"/>
                          <a:gd name="T48" fmla="+- 0 12554 12485"/>
                          <a:gd name="T49" fmla="*/ T48 w 508"/>
                          <a:gd name="T50" fmla="+- 0 1105 778"/>
                          <a:gd name="T51" fmla="*/ 1105 h 330"/>
                          <a:gd name="T52" fmla="+- 0 12650 12485"/>
                          <a:gd name="T53" fmla="*/ T52 w 508"/>
                          <a:gd name="T54" fmla="+- 0 986 778"/>
                          <a:gd name="T55" fmla="*/ 986 h 330"/>
                          <a:gd name="T56" fmla="+- 0 12683 12485"/>
                          <a:gd name="T57" fmla="*/ T56 w 508"/>
                          <a:gd name="T58" fmla="+- 0 978 778"/>
                          <a:gd name="T59" fmla="*/ 978 h 330"/>
                          <a:gd name="T60" fmla="+- 0 12710 12485"/>
                          <a:gd name="T61" fmla="*/ T60 w 508"/>
                          <a:gd name="T62" fmla="+- 0 962 778"/>
                          <a:gd name="T63" fmla="*/ 962 h 330"/>
                          <a:gd name="T64" fmla="+- 0 12733 12485"/>
                          <a:gd name="T65" fmla="*/ T64 w 508"/>
                          <a:gd name="T66" fmla="+- 0 935 778"/>
                          <a:gd name="T67" fmla="*/ 935 h 330"/>
                          <a:gd name="T68" fmla="+- 0 12741 12485"/>
                          <a:gd name="T69" fmla="*/ T68 w 508"/>
                          <a:gd name="T70" fmla="+- 0 913 778"/>
                          <a:gd name="T71" fmla="*/ 913 h 330"/>
                          <a:gd name="T72" fmla="+- 0 12746 12485"/>
                          <a:gd name="T73" fmla="*/ T72 w 508"/>
                          <a:gd name="T74" fmla="+- 0 882 778"/>
                          <a:gd name="T75" fmla="*/ 882 h 330"/>
                          <a:gd name="T76" fmla="+- 0 12991 12485"/>
                          <a:gd name="T77" fmla="*/ T76 w 508"/>
                          <a:gd name="T78" fmla="+- 0 960 778"/>
                          <a:gd name="T79" fmla="*/ 960 h 330"/>
                          <a:gd name="T80" fmla="+- 0 12980 12485"/>
                          <a:gd name="T81" fmla="*/ T80 w 508"/>
                          <a:gd name="T82" fmla="+- 0 926 778"/>
                          <a:gd name="T83" fmla="*/ 926 h 330"/>
                          <a:gd name="T84" fmla="+- 0 12960 12485"/>
                          <a:gd name="T85" fmla="*/ T84 w 508"/>
                          <a:gd name="T86" fmla="+- 0 898 778"/>
                          <a:gd name="T87" fmla="*/ 898 h 330"/>
                          <a:gd name="T88" fmla="+- 0 12932 12485"/>
                          <a:gd name="T89" fmla="*/ T88 w 508"/>
                          <a:gd name="T90" fmla="+- 0 877 778"/>
                          <a:gd name="T91" fmla="*/ 877 h 330"/>
                          <a:gd name="T92" fmla="+- 0 12929 12485"/>
                          <a:gd name="T93" fmla="*/ T92 w 508"/>
                          <a:gd name="T94" fmla="+- 0 993 778"/>
                          <a:gd name="T95" fmla="*/ 993 h 330"/>
                          <a:gd name="T96" fmla="+- 0 12918 12485"/>
                          <a:gd name="T97" fmla="*/ T96 w 508"/>
                          <a:gd name="T98" fmla="+- 0 1025 778"/>
                          <a:gd name="T99" fmla="*/ 1025 h 330"/>
                          <a:gd name="T100" fmla="+- 0 12887 12485"/>
                          <a:gd name="T101" fmla="*/ T100 w 508"/>
                          <a:gd name="T102" fmla="+- 0 1050 778"/>
                          <a:gd name="T103" fmla="*/ 1050 h 330"/>
                          <a:gd name="T104" fmla="+- 0 12851 12485"/>
                          <a:gd name="T105" fmla="*/ T104 w 508"/>
                          <a:gd name="T106" fmla="+- 0 1050 778"/>
                          <a:gd name="T107" fmla="*/ 1050 h 330"/>
                          <a:gd name="T108" fmla="+- 0 12819 12485"/>
                          <a:gd name="T109" fmla="*/ T108 w 508"/>
                          <a:gd name="T110" fmla="+- 0 1025 778"/>
                          <a:gd name="T111" fmla="*/ 1025 h 330"/>
                          <a:gd name="T112" fmla="+- 0 12809 12485"/>
                          <a:gd name="T113" fmla="*/ T112 w 508"/>
                          <a:gd name="T114" fmla="+- 0 993 778"/>
                          <a:gd name="T115" fmla="*/ 993 h 330"/>
                          <a:gd name="T116" fmla="+- 0 12816 12485"/>
                          <a:gd name="T117" fmla="*/ T116 w 508"/>
                          <a:gd name="T118" fmla="+- 0 950 778"/>
                          <a:gd name="T119" fmla="*/ 950 h 330"/>
                          <a:gd name="T120" fmla="+- 0 12836 12485"/>
                          <a:gd name="T121" fmla="*/ T120 w 508"/>
                          <a:gd name="T122" fmla="+- 0 925 778"/>
                          <a:gd name="T123" fmla="*/ 925 h 330"/>
                          <a:gd name="T124" fmla="+- 0 12879 12485"/>
                          <a:gd name="T125" fmla="*/ T124 w 508"/>
                          <a:gd name="T126" fmla="+- 0 916 778"/>
                          <a:gd name="T127" fmla="*/ 916 h 330"/>
                          <a:gd name="T128" fmla="+- 0 12908 12485"/>
                          <a:gd name="T129" fmla="*/ T128 w 508"/>
                          <a:gd name="T130" fmla="+- 0 930 778"/>
                          <a:gd name="T131" fmla="*/ 930 h 330"/>
                          <a:gd name="T132" fmla="+- 0 12928 12485"/>
                          <a:gd name="T133" fmla="*/ T132 w 508"/>
                          <a:gd name="T134" fmla="+- 0 966 778"/>
                          <a:gd name="T135" fmla="*/ 966 h 330"/>
                          <a:gd name="T136" fmla="+- 0 12921 12485"/>
                          <a:gd name="T137" fmla="*/ T136 w 508"/>
                          <a:gd name="T138" fmla="+- 0 871 778"/>
                          <a:gd name="T139" fmla="*/ 871 h 330"/>
                          <a:gd name="T140" fmla="+- 0 12883 12485"/>
                          <a:gd name="T141" fmla="*/ T140 w 508"/>
                          <a:gd name="T142" fmla="+- 0 862 778"/>
                          <a:gd name="T143" fmla="*/ 862 h 330"/>
                          <a:gd name="T144" fmla="+- 0 12841 12485"/>
                          <a:gd name="T145" fmla="*/ T144 w 508"/>
                          <a:gd name="T146" fmla="+- 0 864 778"/>
                          <a:gd name="T147" fmla="*/ 864 h 330"/>
                          <a:gd name="T148" fmla="+- 0 12806 12485"/>
                          <a:gd name="T149" fmla="*/ T148 w 508"/>
                          <a:gd name="T150" fmla="+- 0 877 778"/>
                          <a:gd name="T151" fmla="*/ 877 h 330"/>
                          <a:gd name="T152" fmla="+- 0 12778 12485"/>
                          <a:gd name="T153" fmla="*/ T152 w 508"/>
                          <a:gd name="T154" fmla="+- 0 898 778"/>
                          <a:gd name="T155" fmla="*/ 898 h 330"/>
                          <a:gd name="T156" fmla="+- 0 12758 12485"/>
                          <a:gd name="T157" fmla="*/ T156 w 508"/>
                          <a:gd name="T158" fmla="+- 0 926 778"/>
                          <a:gd name="T159" fmla="*/ 926 h 330"/>
                          <a:gd name="T160" fmla="+- 0 12747 12485"/>
                          <a:gd name="T161" fmla="*/ T160 w 508"/>
                          <a:gd name="T162" fmla="+- 0 960 778"/>
                          <a:gd name="T163" fmla="*/ 960 h 330"/>
                          <a:gd name="T164" fmla="+- 0 12746 12485"/>
                          <a:gd name="T165" fmla="*/ T164 w 508"/>
                          <a:gd name="T166" fmla="+- 0 996 778"/>
                          <a:gd name="T167" fmla="*/ 996 h 330"/>
                          <a:gd name="T168" fmla="+- 0 12753 12485"/>
                          <a:gd name="T169" fmla="*/ T168 w 508"/>
                          <a:gd name="T170" fmla="+- 0 1031 778"/>
                          <a:gd name="T171" fmla="*/ 1031 h 330"/>
                          <a:gd name="T172" fmla="+- 0 12770 12485"/>
                          <a:gd name="T173" fmla="*/ T172 w 508"/>
                          <a:gd name="T174" fmla="+- 0 1061 778"/>
                          <a:gd name="T175" fmla="*/ 1061 h 330"/>
                          <a:gd name="T176" fmla="+- 0 12796 12485"/>
                          <a:gd name="T177" fmla="*/ T176 w 508"/>
                          <a:gd name="T178" fmla="+- 0 1085 778"/>
                          <a:gd name="T179" fmla="*/ 1085 h 330"/>
                          <a:gd name="T180" fmla="+- 0 12829 12485"/>
                          <a:gd name="T181" fmla="*/ T180 w 508"/>
                          <a:gd name="T182" fmla="+- 0 1101 778"/>
                          <a:gd name="T183" fmla="*/ 1101 h 330"/>
                          <a:gd name="T184" fmla="+- 0 12869 12485"/>
                          <a:gd name="T185" fmla="*/ T184 w 508"/>
                          <a:gd name="T186" fmla="+- 0 1107 778"/>
                          <a:gd name="T187" fmla="*/ 1107 h 330"/>
                          <a:gd name="T188" fmla="+- 0 12909 12485"/>
                          <a:gd name="T189" fmla="*/ T188 w 508"/>
                          <a:gd name="T190" fmla="+- 0 1101 778"/>
                          <a:gd name="T191" fmla="*/ 1101 h 330"/>
                          <a:gd name="T192" fmla="+- 0 12942 12485"/>
                          <a:gd name="T193" fmla="*/ T192 w 508"/>
                          <a:gd name="T194" fmla="+- 0 1085 778"/>
                          <a:gd name="T195" fmla="*/ 1085 h 330"/>
                          <a:gd name="T196" fmla="+- 0 12968 12485"/>
                          <a:gd name="T197" fmla="*/ T196 w 508"/>
                          <a:gd name="T198" fmla="+- 0 1061 778"/>
                          <a:gd name="T199" fmla="*/ 1061 h 330"/>
                          <a:gd name="T200" fmla="+- 0 12985 12485"/>
                          <a:gd name="T201" fmla="*/ T200 w 508"/>
                          <a:gd name="T202" fmla="+- 0 1031 778"/>
                          <a:gd name="T203" fmla="*/ 1031 h 330"/>
                          <a:gd name="T204" fmla="+- 0 12993 12485"/>
                          <a:gd name="T205" fmla="*/ T204 w 508"/>
                          <a:gd name="T206" fmla="+- 0 996 778"/>
                          <a:gd name="T207" fmla="*/ 996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08" h="330">
                            <a:moveTo>
                              <a:pt x="261" y="104"/>
                            </a:moveTo>
                            <a:lnTo>
                              <a:pt x="260" y="94"/>
                            </a:lnTo>
                            <a:lnTo>
                              <a:pt x="259" y="83"/>
                            </a:lnTo>
                            <a:lnTo>
                              <a:pt x="257" y="73"/>
                            </a:lnTo>
                            <a:lnTo>
                              <a:pt x="254" y="64"/>
                            </a:lnTo>
                            <a:lnTo>
                              <a:pt x="252" y="60"/>
                            </a:lnTo>
                            <a:lnTo>
                              <a:pt x="249" y="51"/>
                            </a:lnTo>
                            <a:lnTo>
                              <a:pt x="242" y="40"/>
                            </a:lnTo>
                            <a:lnTo>
                              <a:pt x="233" y="31"/>
                            </a:lnTo>
                            <a:lnTo>
                              <a:pt x="225" y="24"/>
                            </a:lnTo>
                            <a:lnTo>
                              <a:pt x="217" y="18"/>
                            </a:lnTo>
                            <a:lnTo>
                              <a:pt x="208" y="13"/>
                            </a:lnTo>
                            <a:lnTo>
                              <a:pt x="198" y="8"/>
                            </a:lnTo>
                            <a:lnTo>
                              <a:pt x="190" y="5"/>
                            </a:lnTo>
                            <a:lnTo>
                              <a:pt x="190" y="90"/>
                            </a:lnTo>
                            <a:lnTo>
                              <a:pt x="190" y="118"/>
                            </a:lnTo>
                            <a:lnTo>
                              <a:pt x="186" y="128"/>
                            </a:lnTo>
                            <a:lnTo>
                              <a:pt x="168" y="144"/>
                            </a:lnTo>
                            <a:lnTo>
                              <a:pt x="156" y="148"/>
                            </a:lnTo>
                            <a:lnTo>
                              <a:pt x="69" y="148"/>
                            </a:lnTo>
                            <a:lnTo>
                              <a:pt x="69" y="60"/>
                            </a:lnTo>
                            <a:lnTo>
                              <a:pt x="156" y="60"/>
                            </a:lnTo>
                            <a:lnTo>
                              <a:pt x="168" y="64"/>
                            </a:lnTo>
                            <a:lnTo>
                              <a:pt x="186" y="80"/>
                            </a:lnTo>
                            <a:lnTo>
                              <a:pt x="190" y="90"/>
                            </a:lnTo>
                            <a:lnTo>
                              <a:pt x="190" y="5"/>
                            </a:lnTo>
                            <a:lnTo>
                              <a:pt x="188" y="5"/>
                            </a:lnTo>
                            <a:lnTo>
                              <a:pt x="177" y="2"/>
                            </a:lnTo>
                            <a:lnTo>
                              <a:pt x="165" y="0"/>
                            </a:lnTo>
                            <a:lnTo>
                              <a:pt x="152" y="0"/>
                            </a:lnTo>
                            <a:lnTo>
                              <a:pt x="0" y="0"/>
                            </a:lnTo>
                            <a:lnTo>
                              <a:pt x="0" y="296"/>
                            </a:lnTo>
                            <a:lnTo>
                              <a:pt x="3" y="309"/>
                            </a:lnTo>
                            <a:lnTo>
                              <a:pt x="10" y="319"/>
                            </a:lnTo>
                            <a:lnTo>
                              <a:pt x="20" y="326"/>
                            </a:lnTo>
                            <a:lnTo>
                              <a:pt x="33" y="330"/>
                            </a:lnTo>
                            <a:lnTo>
                              <a:pt x="34" y="330"/>
                            </a:lnTo>
                            <a:lnTo>
                              <a:pt x="54" y="330"/>
                            </a:lnTo>
                            <a:lnTo>
                              <a:pt x="69" y="327"/>
                            </a:lnTo>
                            <a:lnTo>
                              <a:pt x="69" y="208"/>
                            </a:lnTo>
                            <a:lnTo>
                              <a:pt x="152" y="208"/>
                            </a:lnTo>
                            <a:lnTo>
                              <a:pt x="165" y="208"/>
                            </a:lnTo>
                            <a:lnTo>
                              <a:pt x="177" y="206"/>
                            </a:lnTo>
                            <a:lnTo>
                              <a:pt x="188" y="203"/>
                            </a:lnTo>
                            <a:lnTo>
                              <a:pt x="198" y="200"/>
                            </a:lnTo>
                            <a:lnTo>
                              <a:pt x="208" y="195"/>
                            </a:lnTo>
                            <a:lnTo>
                              <a:pt x="217" y="190"/>
                            </a:lnTo>
                            <a:lnTo>
                              <a:pt x="225" y="184"/>
                            </a:lnTo>
                            <a:lnTo>
                              <a:pt x="232" y="177"/>
                            </a:lnTo>
                            <a:lnTo>
                              <a:pt x="241" y="168"/>
                            </a:lnTo>
                            <a:lnTo>
                              <a:pt x="248" y="157"/>
                            </a:lnTo>
                            <a:lnTo>
                              <a:pt x="252" y="148"/>
                            </a:lnTo>
                            <a:lnTo>
                              <a:pt x="253" y="144"/>
                            </a:lnTo>
                            <a:lnTo>
                              <a:pt x="256" y="135"/>
                            </a:lnTo>
                            <a:lnTo>
                              <a:pt x="259" y="125"/>
                            </a:lnTo>
                            <a:lnTo>
                              <a:pt x="260" y="115"/>
                            </a:lnTo>
                            <a:lnTo>
                              <a:pt x="261" y="104"/>
                            </a:lnTo>
                            <a:moveTo>
                              <a:pt x="508" y="206"/>
                            </a:moveTo>
                            <a:lnTo>
                              <a:pt x="508" y="193"/>
                            </a:lnTo>
                            <a:lnTo>
                              <a:pt x="506" y="182"/>
                            </a:lnTo>
                            <a:lnTo>
                              <a:pt x="503" y="170"/>
                            </a:lnTo>
                            <a:lnTo>
                              <a:pt x="500" y="159"/>
                            </a:lnTo>
                            <a:lnTo>
                              <a:pt x="495" y="148"/>
                            </a:lnTo>
                            <a:lnTo>
                              <a:pt x="489" y="138"/>
                            </a:lnTo>
                            <a:lnTo>
                              <a:pt x="483" y="128"/>
                            </a:lnTo>
                            <a:lnTo>
                              <a:pt x="475" y="120"/>
                            </a:lnTo>
                            <a:lnTo>
                              <a:pt x="467" y="112"/>
                            </a:lnTo>
                            <a:lnTo>
                              <a:pt x="457" y="105"/>
                            </a:lnTo>
                            <a:lnTo>
                              <a:pt x="447" y="99"/>
                            </a:lnTo>
                            <a:lnTo>
                              <a:pt x="444" y="97"/>
                            </a:lnTo>
                            <a:lnTo>
                              <a:pt x="444" y="197"/>
                            </a:lnTo>
                            <a:lnTo>
                              <a:pt x="444" y="215"/>
                            </a:lnTo>
                            <a:lnTo>
                              <a:pt x="443" y="224"/>
                            </a:lnTo>
                            <a:lnTo>
                              <a:pt x="437" y="240"/>
                            </a:lnTo>
                            <a:lnTo>
                              <a:pt x="433" y="247"/>
                            </a:lnTo>
                            <a:lnTo>
                              <a:pt x="423" y="260"/>
                            </a:lnTo>
                            <a:lnTo>
                              <a:pt x="417" y="265"/>
                            </a:lnTo>
                            <a:lnTo>
                              <a:pt x="402" y="272"/>
                            </a:lnTo>
                            <a:lnTo>
                              <a:pt x="394" y="274"/>
                            </a:lnTo>
                            <a:lnTo>
                              <a:pt x="374" y="274"/>
                            </a:lnTo>
                            <a:lnTo>
                              <a:pt x="366" y="272"/>
                            </a:lnTo>
                            <a:lnTo>
                              <a:pt x="351" y="265"/>
                            </a:lnTo>
                            <a:lnTo>
                              <a:pt x="345" y="260"/>
                            </a:lnTo>
                            <a:lnTo>
                              <a:pt x="334" y="247"/>
                            </a:lnTo>
                            <a:lnTo>
                              <a:pt x="331" y="240"/>
                            </a:lnTo>
                            <a:lnTo>
                              <a:pt x="325" y="224"/>
                            </a:lnTo>
                            <a:lnTo>
                              <a:pt x="324" y="215"/>
                            </a:lnTo>
                            <a:lnTo>
                              <a:pt x="324" y="197"/>
                            </a:lnTo>
                            <a:lnTo>
                              <a:pt x="325" y="188"/>
                            </a:lnTo>
                            <a:lnTo>
                              <a:pt x="331" y="172"/>
                            </a:lnTo>
                            <a:lnTo>
                              <a:pt x="334" y="164"/>
                            </a:lnTo>
                            <a:lnTo>
                              <a:pt x="345" y="152"/>
                            </a:lnTo>
                            <a:lnTo>
                              <a:pt x="351" y="147"/>
                            </a:lnTo>
                            <a:lnTo>
                              <a:pt x="366" y="140"/>
                            </a:lnTo>
                            <a:lnTo>
                              <a:pt x="374" y="138"/>
                            </a:lnTo>
                            <a:lnTo>
                              <a:pt x="394" y="138"/>
                            </a:lnTo>
                            <a:lnTo>
                              <a:pt x="402" y="140"/>
                            </a:lnTo>
                            <a:lnTo>
                              <a:pt x="417" y="147"/>
                            </a:lnTo>
                            <a:lnTo>
                              <a:pt x="423" y="152"/>
                            </a:lnTo>
                            <a:lnTo>
                              <a:pt x="433" y="164"/>
                            </a:lnTo>
                            <a:lnTo>
                              <a:pt x="437" y="172"/>
                            </a:lnTo>
                            <a:lnTo>
                              <a:pt x="443" y="188"/>
                            </a:lnTo>
                            <a:lnTo>
                              <a:pt x="444" y="197"/>
                            </a:lnTo>
                            <a:lnTo>
                              <a:pt x="444" y="97"/>
                            </a:lnTo>
                            <a:lnTo>
                              <a:pt x="436" y="93"/>
                            </a:lnTo>
                            <a:lnTo>
                              <a:pt x="424" y="89"/>
                            </a:lnTo>
                            <a:lnTo>
                              <a:pt x="411" y="86"/>
                            </a:lnTo>
                            <a:lnTo>
                              <a:pt x="398" y="84"/>
                            </a:lnTo>
                            <a:lnTo>
                              <a:pt x="384" y="83"/>
                            </a:lnTo>
                            <a:lnTo>
                              <a:pt x="370" y="84"/>
                            </a:lnTo>
                            <a:lnTo>
                              <a:pt x="356" y="86"/>
                            </a:lnTo>
                            <a:lnTo>
                              <a:pt x="344" y="89"/>
                            </a:lnTo>
                            <a:lnTo>
                              <a:pt x="332" y="93"/>
                            </a:lnTo>
                            <a:lnTo>
                              <a:pt x="321" y="99"/>
                            </a:lnTo>
                            <a:lnTo>
                              <a:pt x="311" y="105"/>
                            </a:lnTo>
                            <a:lnTo>
                              <a:pt x="301" y="112"/>
                            </a:lnTo>
                            <a:lnTo>
                              <a:pt x="293" y="120"/>
                            </a:lnTo>
                            <a:lnTo>
                              <a:pt x="285" y="128"/>
                            </a:lnTo>
                            <a:lnTo>
                              <a:pt x="279" y="138"/>
                            </a:lnTo>
                            <a:lnTo>
                              <a:pt x="273" y="148"/>
                            </a:lnTo>
                            <a:lnTo>
                              <a:pt x="268" y="159"/>
                            </a:lnTo>
                            <a:lnTo>
                              <a:pt x="265" y="170"/>
                            </a:lnTo>
                            <a:lnTo>
                              <a:pt x="262" y="182"/>
                            </a:lnTo>
                            <a:lnTo>
                              <a:pt x="261" y="193"/>
                            </a:lnTo>
                            <a:lnTo>
                              <a:pt x="260" y="206"/>
                            </a:lnTo>
                            <a:lnTo>
                              <a:pt x="261" y="218"/>
                            </a:lnTo>
                            <a:lnTo>
                              <a:pt x="262" y="230"/>
                            </a:lnTo>
                            <a:lnTo>
                              <a:pt x="265" y="242"/>
                            </a:lnTo>
                            <a:lnTo>
                              <a:pt x="268" y="253"/>
                            </a:lnTo>
                            <a:lnTo>
                              <a:pt x="273" y="264"/>
                            </a:lnTo>
                            <a:lnTo>
                              <a:pt x="279" y="274"/>
                            </a:lnTo>
                            <a:lnTo>
                              <a:pt x="285" y="283"/>
                            </a:lnTo>
                            <a:lnTo>
                              <a:pt x="293" y="292"/>
                            </a:lnTo>
                            <a:lnTo>
                              <a:pt x="301" y="300"/>
                            </a:lnTo>
                            <a:lnTo>
                              <a:pt x="311" y="307"/>
                            </a:lnTo>
                            <a:lnTo>
                              <a:pt x="321" y="313"/>
                            </a:lnTo>
                            <a:lnTo>
                              <a:pt x="332" y="319"/>
                            </a:lnTo>
                            <a:lnTo>
                              <a:pt x="344" y="323"/>
                            </a:lnTo>
                            <a:lnTo>
                              <a:pt x="356" y="326"/>
                            </a:lnTo>
                            <a:lnTo>
                              <a:pt x="370" y="328"/>
                            </a:lnTo>
                            <a:lnTo>
                              <a:pt x="384" y="329"/>
                            </a:lnTo>
                            <a:lnTo>
                              <a:pt x="398" y="328"/>
                            </a:lnTo>
                            <a:lnTo>
                              <a:pt x="411" y="326"/>
                            </a:lnTo>
                            <a:lnTo>
                              <a:pt x="424" y="323"/>
                            </a:lnTo>
                            <a:lnTo>
                              <a:pt x="436" y="319"/>
                            </a:lnTo>
                            <a:lnTo>
                              <a:pt x="447" y="313"/>
                            </a:lnTo>
                            <a:lnTo>
                              <a:pt x="457" y="307"/>
                            </a:lnTo>
                            <a:lnTo>
                              <a:pt x="467" y="300"/>
                            </a:lnTo>
                            <a:lnTo>
                              <a:pt x="475" y="292"/>
                            </a:lnTo>
                            <a:lnTo>
                              <a:pt x="483" y="283"/>
                            </a:lnTo>
                            <a:lnTo>
                              <a:pt x="489" y="274"/>
                            </a:lnTo>
                            <a:lnTo>
                              <a:pt x="495" y="264"/>
                            </a:lnTo>
                            <a:lnTo>
                              <a:pt x="500" y="253"/>
                            </a:lnTo>
                            <a:lnTo>
                              <a:pt x="503" y="242"/>
                            </a:lnTo>
                            <a:lnTo>
                              <a:pt x="506" y="230"/>
                            </a:lnTo>
                            <a:lnTo>
                              <a:pt x="508" y="218"/>
                            </a:lnTo>
                            <a:lnTo>
                              <a:pt x="508" y="206"/>
                            </a:lnTo>
                          </a:path>
                        </a:pathLst>
                      </a:custGeom>
                      <a:solidFill>
                        <a:srgbClr val="2637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862AA5A" id="AutoShape 3" o:spid="_x0000_s1026" style="position:absolute;margin-left:624.25pt;margin-top:38.9pt;width:25.4pt;height:16.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" path="m261,104l260,94,259,83,257,73r-3,-9l252,60r-3,-9l242,40r-9,-9l225,24r-8,-6l208,13,198,8,190,5r,85l190,118r-4,10l168,144r-12,4l69,148r,-88l156,60r12,4l186,80r4,10l190,5r-2,l177,2,165,,152,,,,,296r3,13l10,319r10,7l33,330r1,l54,330r15,-3l69,208r83,l165,208r12,-2l188,203r10,-3l208,195r9,-5l225,184r7,-7l241,168r7,-11l252,148r1,-4l256,135r3,-10l260,115r1,-11m508,206r,-13l506,182r-3,-12l500,159r-5,-11l489,138r-6,-10l475,120r-8,-8l457,105,447,99r-3,-2l444,197r,18l443,224r-6,16l433,247r-10,13l417,265r-15,7l394,274r-20,l366,272r-15,-7l345,260,334,247r-3,-7l325,224r-1,-9l324,197r1,-9l331,172r3,-8l345,152r6,-5l366,140r8,-2l394,138r8,2l417,147r6,5l433,164r4,8l443,188r1,9l444,97r-8,-4l424,89,411,86,398,84,384,83r-14,1l356,86r-12,3l332,93r-11,6l311,105r-10,7l293,120r-8,8l279,138r-6,10l268,159r-3,11l262,182r-1,11l260,206r1,12l262,230r3,12l268,253r5,11l279,274r6,9l293,292r8,8l311,307r10,6l332,319r12,4l356,326r14,2l384,329r14,-1l411,326r13,-3l436,319r11,-6l457,307r10,-7l475,292r8,-9l489,274r6,-10l500,253r3,-11l506,230r2,-12l508,206e" fillcolor="#263780" stroked="f">
              <v:path arrowok="t" o:connecttype="custom" o:connectlocs="164465,546735;160020,532130;147955,513715;132080,502285;120650,551180;106680,585470;43815,532130;118110,544830;119380,497205;96520,494030;1905,690245;20955,703580;43815,701675;104775,626110;125730,621030;142875,610870;157480,593725;162560,579755;165735,560070;321310,609600;314325,588010;301625,570230;283845,556895;281940,630555;274955,650875;255270,666750;232410,666750;212090,650875;205740,630555;210185,603250;222885,587375;250190,581660;268605,590550;281305,613410;276860,553085;252730,547370;226060,548640;203835,556895;186055,570230;173355,588010;166370,609600;165735,632460;170180,654685;180975,673735;197485,688975;218440,699135;243840,702945;269240,699135;290195,688975;306705,673735;317500,654685;322580,632460" o:connectangles="0,0,0,0,0,0,0,0,0,0,0,0,0,0,0,0,0,0,0,0,0,0,0,0,0,0,0,0,0,0,0,0,0,0,0,0,0,0,0,0,0,0,0,0,0,0,0,0,0,0,0,0"/>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709440" behindDoc="1" locked="0" layoutInCell="1" allowOverlap="1" wp14:anchorId="38155DC4" wp14:editId="26BAEAAB">
              <wp:simplePos x="0" y="0"/>
              <wp:positionH relativeFrom="page">
                <wp:posOffset>8569325</wp:posOffset>
              </wp:positionH>
              <wp:positionV relativeFrom="page">
                <wp:posOffset>-16510</wp:posOffset>
              </wp:positionV>
              <wp:extent cx="275590" cy="588010"/>
              <wp:effectExtent l="0" t="0" r="0" b="0"/>
              <wp:wrapNone/>
              <wp:docPr id="1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588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1"/>
                            <w:ind w:left="20"/>
                            <w:rPr>
                              <w:rFonts w:ascii="Courier New" w:hAnsi="Courier New"/>
                              <w:i/>
                              <w:sz w:val="78"/>
                            </w:rPr>
                          </w:pPr>
                          <w:r>
                            <w:rPr>
                              <w:rFonts w:ascii="Courier New" w:hAnsi="Courier New"/>
                              <w:i/>
                              <w:color w:val="469EDB"/>
                              <w:w w:val="40"/>
                              <w:sz w:val="7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38155DC4" id="_x0000_t202" coordsize="21600,21600" o:spt="202" path="m,l,21600r21600,l21600,xe">
              <v:stroke joinstyle="miter"/>
              <v:path gradientshapeok="t" o:connecttype="rect"/>
            </v:shapetype>
            <v:shape id="_x0000_s1068" type="#_x0000_t202" style="position:absolute;margin-left:674.75pt;margin-top:-1.3pt;width:21.7pt;height:46.3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oXsA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" filled="f" stroked="f">
              <v:textbox inset="0,0,0,0">
                <w:txbxContent>
                  <w:p w:rsidR="00A85630" w:rsidRDefault="00A85630">
                    <w:pPr>
                      <w:spacing w:before="21"/>
                      <w:ind w:left="20"/>
                      <w:rPr>
                        <w:rFonts w:ascii="Courier New" w:hAnsi="Courier New"/>
                        <w:i/>
                        <w:sz w:val="78"/>
                      </w:rPr>
                    </w:pPr>
                    <w:r>
                      <w:rPr>
                        <w:rFonts w:ascii="Courier New" w:hAnsi="Courier New"/>
                        <w:i/>
                        <w:color w:val="469EDB"/>
                        <w:w w:val="40"/>
                        <w:sz w:val="78"/>
                      </w:rPr>
                      <w:t>·,</w:t>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710464" behindDoc="1" locked="0" layoutInCell="1" allowOverlap="1" wp14:anchorId="6BC95A04" wp14:editId="268F38A0">
              <wp:simplePos x="0" y="0"/>
              <wp:positionH relativeFrom="page">
                <wp:posOffset>7906385</wp:posOffset>
              </wp:positionH>
              <wp:positionV relativeFrom="page">
                <wp:posOffset>412750</wp:posOffset>
              </wp:positionV>
              <wp:extent cx="941070" cy="359410"/>
              <wp:effectExtent l="0" t="0" r="0" b="0"/>
              <wp:wrapNone/>
              <wp:docPr id="13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18"/>
                            <w:ind w:left="20"/>
                            <w:rPr>
                              <w:b/>
                              <w:sz w:val="42"/>
                            </w:rPr>
                          </w:pPr>
                          <w:r>
                            <w:rPr>
                              <w:b/>
                              <w:color w:val="283D8C"/>
                              <w:spacing w:val="-1"/>
                              <w:w w:val="103"/>
                              <w:sz w:val="42"/>
                            </w:rPr>
                            <w:t>Po</w:t>
                          </w:r>
                          <w:r>
                            <w:rPr>
                              <w:b/>
                              <w:color w:val="283D8C"/>
                              <w:spacing w:val="-100"/>
                              <w:w w:val="103"/>
                              <w:sz w:val="42"/>
                            </w:rPr>
                            <w:t>b</w:t>
                          </w:r>
                          <w:r>
                            <w:rPr>
                              <w:color w:val="469EDB"/>
                              <w:w w:val="42"/>
                              <w:position w:val="25"/>
                              <w:sz w:val="20"/>
                            </w:rPr>
                            <w:t>■</w:t>
                          </w:r>
                          <w:r>
                            <w:rPr>
                              <w:color w:val="469EDB"/>
                              <w:spacing w:val="-8"/>
                              <w:position w:val="25"/>
                              <w:sz w:val="20"/>
                            </w:rPr>
                            <w:t xml:space="preserve"> </w:t>
                          </w:r>
                          <w:r>
                            <w:rPr>
                              <w:b/>
                              <w:color w:val="283D8C"/>
                              <w:spacing w:val="-64"/>
                              <w:w w:val="103"/>
                              <w:sz w:val="42"/>
                            </w:rPr>
                            <w:t>b</w:t>
                          </w:r>
                          <w:r>
                            <w:rPr>
                              <w:color w:val="469EDB"/>
                              <w:w w:val="42"/>
                              <w:position w:val="25"/>
                              <w:sz w:val="20"/>
                            </w:rPr>
                            <w:t>-</w:t>
                          </w:r>
                          <w:r>
                            <w:rPr>
                              <w:color w:val="469EDB"/>
                              <w:spacing w:val="-21"/>
                              <w:position w:val="25"/>
                              <w:sz w:val="20"/>
                            </w:rPr>
                            <w:t xml:space="preserve"> </w:t>
                          </w:r>
                          <w:r>
                            <w:rPr>
                              <w:b/>
                              <w:color w:val="283D8C"/>
                              <w:spacing w:val="-1"/>
                              <w:w w:val="103"/>
                              <w:sz w:val="42"/>
                            </w:rPr>
                            <w: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BC95A04" id="_x0000_s1069" type="#_x0000_t202" style="position:absolute;margin-left:622.55pt;margin-top:32.5pt;width:74.1pt;height:28.3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" filled="f" stroked="f">
              <v:textbox inset="0,0,0,0">
                <w:txbxContent>
                  <w:p w:rsidR="00A85630" w:rsidRDefault="00A85630">
                    <w:pPr>
                      <w:spacing w:before="18"/>
                      <w:ind w:left="20"/>
                      <w:rPr>
                        <w:b/>
                        <w:sz w:val="42"/>
                      </w:rPr>
                    </w:pPr>
                    <w:proofErr w:type="spellStart"/>
                    <w:r>
                      <w:rPr>
                        <w:b/>
                        <w:color w:val="283D8C"/>
                        <w:spacing w:val="-1"/>
                        <w:w w:val="103"/>
                        <w:sz w:val="42"/>
                      </w:rPr>
                      <w:t>Po</w:t>
                    </w:r>
                    <w:r>
                      <w:rPr>
                        <w:b/>
                        <w:color w:val="283D8C"/>
                        <w:spacing w:val="-100"/>
                        <w:w w:val="103"/>
                        <w:sz w:val="42"/>
                      </w:rPr>
                      <w:t>b</w:t>
                    </w:r>
                    <w:proofErr w:type="spellEnd"/>
                    <w:r>
                      <w:rPr>
                        <w:color w:val="469EDB"/>
                        <w:w w:val="42"/>
                        <w:position w:val="25"/>
                        <w:sz w:val="20"/>
                      </w:rPr>
                      <w:t>■</w:t>
                    </w:r>
                    <w:r>
                      <w:rPr>
                        <w:color w:val="469EDB"/>
                        <w:spacing w:val="-8"/>
                        <w:position w:val="25"/>
                        <w:sz w:val="20"/>
                      </w:rPr>
                      <w:t xml:space="preserve"> </w:t>
                    </w:r>
                    <w:r>
                      <w:rPr>
                        <w:b/>
                        <w:color w:val="283D8C"/>
                        <w:spacing w:val="-64"/>
                        <w:w w:val="103"/>
                        <w:sz w:val="42"/>
                      </w:rPr>
                      <w:t>b</w:t>
                    </w:r>
                    <w:r>
                      <w:rPr>
                        <w:color w:val="469EDB"/>
                        <w:w w:val="42"/>
                        <w:position w:val="25"/>
                        <w:sz w:val="20"/>
                      </w:rPr>
                      <w:t>-</w:t>
                    </w:r>
                    <w:r>
                      <w:rPr>
                        <w:color w:val="469EDB"/>
                        <w:spacing w:val="-21"/>
                        <w:position w:val="25"/>
                        <w:sz w:val="20"/>
                      </w:rPr>
                      <w:t xml:space="preserve"> </w:t>
                    </w:r>
                    <w:r>
                      <w:rPr>
                        <w:b/>
                        <w:color w:val="283D8C"/>
                        <w:spacing w:val="-1"/>
                        <w:w w:val="103"/>
                        <w:sz w:val="42"/>
                      </w:rPr>
                      <w:t>le</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0"/>
      </w:rPr>
    </w:pPr>
    <w:r>
      <w:rPr>
        <w:noProof/>
        <w:lang w:val="en-GB" w:eastAsia="en-GB" w:bidi="ar-SA"/>
      </w:rPr>
      <mc:AlternateContent>
        <mc:Choice Requires="wps">
          <w:drawing>
            <wp:anchor distT="0" distB="0" distL="114300" distR="114300" simplePos="0" relativeHeight="251714560" behindDoc="1" locked="0" layoutInCell="1" allowOverlap="1" wp14:anchorId="71C9A61E" wp14:editId="5FF6C0D0">
              <wp:simplePos x="0" y="0"/>
              <wp:positionH relativeFrom="page">
                <wp:posOffset>8569325</wp:posOffset>
              </wp:positionH>
              <wp:positionV relativeFrom="page">
                <wp:posOffset>-16510</wp:posOffset>
              </wp:positionV>
              <wp:extent cx="275590" cy="588010"/>
              <wp:effectExtent l="0" t="0" r="0" b="0"/>
              <wp:wrapNone/>
              <wp:docPr id="15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588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21"/>
                            <w:ind w:left="20"/>
                            <w:rPr>
                              <w:rFonts w:ascii="Courier New" w:hAnsi="Courier New"/>
                              <w:i/>
                              <w:sz w:val="78"/>
                            </w:rPr>
                          </w:pPr>
                          <w:r>
                            <w:rPr>
                              <w:rFonts w:ascii="Courier New" w:hAnsi="Courier New"/>
                              <w:i/>
                              <w:color w:val="469EDB"/>
                              <w:w w:val="40"/>
                              <w:sz w:val="7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71C9A61E" id="_x0000_t202" coordsize="21600,21600" o:spt="202" path="m,l,21600r21600,l21600,xe">
              <v:stroke joinstyle="miter"/>
              <v:path gradientshapeok="t" o:connecttype="rect"/>
            </v:shapetype>
            <v:shape id="_x0000_s1072" type="#_x0000_t202" style="position:absolute;margin-left:674.75pt;margin-top:-1.3pt;width:21.7pt;height:46.3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40UsAIAALI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" filled="f" stroked="f">
              <v:textbox inset="0,0,0,0">
                <w:txbxContent>
                  <w:p w:rsidR="00A85630" w:rsidRDefault="00A85630">
                    <w:pPr>
                      <w:spacing w:before="21"/>
                      <w:ind w:left="20"/>
                      <w:rPr>
                        <w:rFonts w:ascii="Courier New" w:hAnsi="Courier New"/>
                        <w:i/>
                        <w:sz w:val="78"/>
                      </w:rPr>
                    </w:pPr>
                    <w:r>
                      <w:rPr>
                        <w:rFonts w:ascii="Courier New" w:hAnsi="Courier New"/>
                        <w:i/>
                        <w:color w:val="469EDB"/>
                        <w:w w:val="40"/>
                        <w:sz w:val="78"/>
                      </w:rPr>
                      <w:t>·,</w:t>
                    </w:r>
                  </w:p>
                </w:txbxContent>
              </v:textbox>
              <w10:wrap anchorx="page" anchory="page"/>
            </v:shape>
          </w:pict>
        </mc:Fallback>
      </mc:AlternateContent>
    </w:r>
    <w:r>
      <w:rPr>
        <w:noProof/>
        <w:lang w:val="en-GB" w:eastAsia="en-GB" w:bidi="ar-SA"/>
      </w:rPr>
      <mc:AlternateContent>
        <mc:Choice Requires="wps">
          <w:drawing>
            <wp:anchor distT="0" distB="0" distL="114300" distR="114300" simplePos="0" relativeHeight="251715584" behindDoc="1" locked="0" layoutInCell="1" allowOverlap="1" wp14:anchorId="184FC567" wp14:editId="4754D217">
              <wp:simplePos x="0" y="0"/>
              <wp:positionH relativeFrom="page">
                <wp:posOffset>7906385</wp:posOffset>
              </wp:positionH>
              <wp:positionV relativeFrom="page">
                <wp:posOffset>412750</wp:posOffset>
              </wp:positionV>
              <wp:extent cx="941070" cy="359410"/>
              <wp:effectExtent l="0" t="0" r="0" b="0"/>
              <wp:wrapNone/>
              <wp:docPr id="15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630" w:rsidRDefault="00A85630">
                          <w:pPr>
                            <w:spacing w:before="18"/>
                            <w:ind w:left="20"/>
                            <w:rPr>
                              <w:b/>
                              <w:sz w:val="42"/>
                            </w:rPr>
                          </w:pPr>
                          <w:r>
                            <w:rPr>
                              <w:b/>
                              <w:color w:val="283D8C"/>
                              <w:spacing w:val="-1"/>
                              <w:w w:val="103"/>
                              <w:sz w:val="42"/>
                            </w:rPr>
                            <w:t>Po</w:t>
                          </w:r>
                          <w:r>
                            <w:rPr>
                              <w:b/>
                              <w:color w:val="283D8C"/>
                              <w:spacing w:val="-100"/>
                              <w:w w:val="103"/>
                              <w:sz w:val="42"/>
                            </w:rPr>
                            <w:t>b</w:t>
                          </w:r>
                          <w:r>
                            <w:rPr>
                              <w:color w:val="469EDB"/>
                              <w:w w:val="42"/>
                              <w:position w:val="25"/>
                              <w:sz w:val="20"/>
                            </w:rPr>
                            <w:t>■</w:t>
                          </w:r>
                          <w:r>
                            <w:rPr>
                              <w:color w:val="469EDB"/>
                              <w:spacing w:val="-8"/>
                              <w:position w:val="25"/>
                              <w:sz w:val="20"/>
                            </w:rPr>
                            <w:t xml:space="preserve"> </w:t>
                          </w:r>
                          <w:r>
                            <w:rPr>
                              <w:b/>
                              <w:color w:val="283D8C"/>
                              <w:spacing w:val="-64"/>
                              <w:w w:val="103"/>
                              <w:sz w:val="42"/>
                            </w:rPr>
                            <w:t>b</w:t>
                          </w:r>
                          <w:r>
                            <w:rPr>
                              <w:color w:val="469EDB"/>
                              <w:w w:val="42"/>
                              <w:position w:val="25"/>
                              <w:sz w:val="20"/>
                            </w:rPr>
                            <w:t>-</w:t>
                          </w:r>
                          <w:r>
                            <w:rPr>
                              <w:color w:val="469EDB"/>
                              <w:spacing w:val="-21"/>
                              <w:position w:val="25"/>
                              <w:sz w:val="20"/>
                            </w:rPr>
                            <w:t xml:space="preserve"> </w:t>
                          </w:r>
                          <w:r>
                            <w:rPr>
                              <w:b/>
                              <w:color w:val="283D8C"/>
                              <w:spacing w:val="-1"/>
                              <w:w w:val="103"/>
                              <w:sz w:val="42"/>
                            </w:rPr>
                            <w: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84FC567" id="_x0000_s1073" type="#_x0000_t202" style="position:absolute;margin-left:622.55pt;margin-top:32.5pt;width:74.1pt;height:28.3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" filled="f" stroked="f">
              <v:textbox inset="0,0,0,0">
                <w:txbxContent>
                  <w:p w:rsidR="00A85630" w:rsidRDefault="00A85630">
                    <w:pPr>
                      <w:spacing w:before="18"/>
                      <w:ind w:left="20"/>
                      <w:rPr>
                        <w:b/>
                        <w:sz w:val="42"/>
                      </w:rPr>
                    </w:pPr>
                    <w:proofErr w:type="spellStart"/>
                    <w:r>
                      <w:rPr>
                        <w:b/>
                        <w:color w:val="283D8C"/>
                        <w:spacing w:val="-1"/>
                        <w:w w:val="103"/>
                        <w:sz w:val="42"/>
                      </w:rPr>
                      <w:t>Po</w:t>
                    </w:r>
                    <w:r>
                      <w:rPr>
                        <w:b/>
                        <w:color w:val="283D8C"/>
                        <w:spacing w:val="-100"/>
                        <w:w w:val="103"/>
                        <w:sz w:val="42"/>
                      </w:rPr>
                      <w:t>b</w:t>
                    </w:r>
                    <w:proofErr w:type="spellEnd"/>
                    <w:r>
                      <w:rPr>
                        <w:color w:val="469EDB"/>
                        <w:w w:val="42"/>
                        <w:position w:val="25"/>
                        <w:sz w:val="20"/>
                      </w:rPr>
                      <w:t>■</w:t>
                    </w:r>
                    <w:r>
                      <w:rPr>
                        <w:color w:val="469EDB"/>
                        <w:spacing w:val="-8"/>
                        <w:position w:val="25"/>
                        <w:sz w:val="20"/>
                      </w:rPr>
                      <w:t xml:space="preserve"> </w:t>
                    </w:r>
                    <w:r>
                      <w:rPr>
                        <w:b/>
                        <w:color w:val="283D8C"/>
                        <w:spacing w:val="-64"/>
                        <w:w w:val="103"/>
                        <w:sz w:val="42"/>
                      </w:rPr>
                      <w:t>b</w:t>
                    </w:r>
                    <w:r>
                      <w:rPr>
                        <w:color w:val="469EDB"/>
                        <w:w w:val="42"/>
                        <w:position w:val="25"/>
                        <w:sz w:val="20"/>
                      </w:rPr>
                      <w:t>-</w:t>
                    </w:r>
                    <w:r>
                      <w:rPr>
                        <w:color w:val="469EDB"/>
                        <w:spacing w:val="-21"/>
                        <w:position w:val="25"/>
                        <w:sz w:val="20"/>
                      </w:rPr>
                      <w:t xml:space="preserve"> </w:t>
                    </w:r>
                    <w:r>
                      <w:rPr>
                        <w:b/>
                        <w:color w:val="283D8C"/>
                        <w:spacing w:val="-1"/>
                        <w:w w:val="103"/>
                        <w:sz w:val="42"/>
                      </w:rPr>
                      <w:t>le</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30" w:rsidRDefault="00A85630">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CE3B13"/>
    <w:multiLevelType w:val="hybridMultilevel"/>
    <w:tmpl w:val="8354D7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3EF345E"/>
    <w:multiLevelType w:val="hybridMultilevel"/>
    <w:tmpl w:val="D24AEB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5FD085F"/>
    <w:multiLevelType w:val="hybridMultilevel"/>
    <w:tmpl w:val="7004C2D2"/>
    <w:lvl w:ilvl="0" w:tplc="48FAEBD2">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61F7D6D"/>
    <w:multiLevelType w:val="hybridMultilevel"/>
    <w:tmpl w:val="3AE26A1A"/>
    <w:lvl w:ilvl="0" w:tplc="BF1083E6">
      <w:numFmt w:val="bullet"/>
      <w:lvlText w:val="►"/>
      <w:lvlJc w:val="left"/>
      <w:pPr>
        <w:ind w:left="9904" w:hanging="609"/>
      </w:pPr>
      <w:rPr>
        <w:rFonts w:hint="default"/>
        <w:w w:val="35"/>
        <w:position w:val="-6"/>
        <w:lang w:val="en-GB" w:eastAsia="en-GB" w:bidi="en-GB"/>
      </w:rPr>
    </w:lvl>
    <w:lvl w:ilvl="1" w:tplc="A2BC7DEE">
      <w:numFmt w:val="bullet"/>
      <w:lvlText w:val="•"/>
      <w:lvlJc w:val="left"/>
      <w:pPr>
        <w:ind w:left="10282" w:hanging="609"/>
      </w:pPr>
      <w:rPr>
        <w:rFonts w:hint="default"/>
        <w:lang w:val="en-GB" w:eastAsia="en-GB" w:bidi="en-GB"/>
      </w:rPr>
    </w:lvl>
    <w:lvl w:ilvl="2" w:tplc="75E8C588">
      <w:numFmt w:val="bullet"/>
      <w:lvlText w:val="•"/>
      <w:lvlJc w:val="left"/>
      <w:pPr>
        <w:ind w:left="10664" w:hanging="609"/>
      </w:pPr>
      <w:rPr>
        <w:rFonts w:hint="default"/>
        <w:lang w:val="en-GB" w:eastAsia="en-GB" w:bidi="en-GB"/>
      </w:rPr>
    </w:lvl>
    <w:lvl w:ilvl="3" w:tplc="6772DED2">
      <w:numFmt w:val="bullet"/>
      <w:lvlText w:val="•"/>
      <w:lvlJc w:val="left"/>
      <w:pPr>
        <w:ind w:left="11046" w:hanging="609"/>
      </w:pPr>
      <w:rPr>
        <w:rFonts w:hint="default"/>
        <w:lang w:val="en-GB" w:eastAsia="en-GB" w:bidi="en-GB"/>
      </w:rPr>
    </w:lvl>
    <w:lvl w:ilvl="4" w:tplc="C49C2530">
      <w:numFmt w:val="bullet"/>
      <w:lvlText w:val="•"/>
      <w:lvlJc w:val="left"/>
      <w:pPr>
        <w:ind w:left="11428" w:hanging="609"/>
      </w:pPr>
      <w:rPr>
        <w:rFonts w:hint="default"/>
        <w:lang w:val="en-GB" w:eastAsia="en-GB" w:bidi="en-GB"/>
      </w:rPr>
    </w:lvl>
    <w:lvl w:ilvl="5" w:tplc="FF7CF7B0">
      <w:numFmt w:val="bullet"/>
      <w:lvlText w:val="•"/>
      <w:lvlJc w:val="left"/>
      <w:pPr>
        <w:ind w:left="11810" w:hanging="609"/>
      </w:pPr>
      <w:rPr>
        <w:rFonts w:hint="default"/>
        <w:lang w:val="en-GB" w:eastAsia="en-GB" w:bidi="en-GB"/>
      </w:rPr>
    </w:lvl>
    <w:lvl w:ilvl="6" w:tplc="A2229330">
      <w:numFmt w:val="bullet"/>
      <w:lvlText w:val="•"/>
      <w:lvlJc w:val="left"/>
      <w:pPr>
        <w:ind w:left="12192" w:hanging="609"/>
      </w:pPr>
      <w:rPr>
        <w:rFonts w:hint="default"/>
        <w:lang w:val="en-GB" w:eastAsia="en-GB" w:bidi="en-GB"/>
      </w:rPr>
    </w:lvl>
    <w:lvl w:ilvl="7" w:tplc="FEEA1190">
      <w:numFmt w:val="bullet"/>
      <w:lvlText w:val="•"/>
      <w:lvlJc w:val="left"/>
      <w:pPr>
        <w:ind w:left="12574" w:hanging="609"/>
      </w:pPr>
      <w:rPr>
        <w:rFonts w:hint="default"/>
        <w:lang w:val="en-GB" w:eastAsia="en-GB" w:bidi="en-GB"/>
      </w:rPr>
    </w:lvl>
    <w:lvl w:ilvl="8" w:tplc="28EAF38A">
      <w:numFmt w:val="bullet"/>
      <w:lvlText w:val="•"/>
      <w:lvlJc w:val="left"/>
      <w:pPr>
        <w:ind w:left="12956" w:hanging="609"/>
      </w:pPr>
      <w:rPr>
        <w:rFonts w:hint="default"/>
        <w:lang w:val="en-GB" w:eastAsia="en-GB" w:bidi="en-GB"/>
      </w:rPr>
    </w:lvl>
  </w:abstractNum>
  <w:abstractNum w:abstractNumId="4">
    <w:nsid w:val="37DA6F90"/>
    <w:multiLevelType w:val="hybridMultilevel"/>
    <w:tmpl w:val="572A7CC8"/>
    <w:lvl w:ilvl="0" w:tplc="607600D8">
      <w:numFmt w:val="bullet"/>
      <w:lvlText w:val="►"/>
      <w:lvlJc w:val="left"/>
      <w:pPr>
        <w:ind w:left="9901" w:hanging="616"/>
      </w:pPr>
      <w:rPr>
        <w:rFonts w:hint="default"/>
        <w:w w:val="35"/>
        <w:lang w:val="en-GB" w:eastAsia="en-GB" w:bidi="en-GB"/>
      </w:rPr>
    </w:lvl>
    <w:lvl w:ilvl="1" w:tplc="B9F8CE38">
      <w:numFmt w:val="bullet"/>
      <w:lvlText w:val="•"/>
      <w:lvlJc w:val="left"/>
      <w:pPr>
        <w:ind w:left="10282" w:hanging="616"/>
      </w:pPr>
      <w:rPr>
        <w:rFonts w:hint="default"/>
        <w:lang w:val="en-GB" w:eastAsia="en-GB" w:bidi="en-GB"/>
      </w:rPr>
    </w:lvl>
    <w:lvl w:ilvl="2" w:tplc="EC5E8176">
      <w:numFmt w:val="bullet"/>
      <w:lvlText w:val="•"/>
      <w:lvlJc w:val="left"/>
      <w:pPr>
        <w:ind w:left="10664" w:hanging="616"/>
      </w:pPr>
      <w:rPr>
        <w:rFonts w:hint="default"/>
        <w:lang w:val="en-GB" w:eastAsia="en-GB" w:bidi="en-GB"/>
      </w:rPr>
    </w:lvl>
    <w:lvl w:ilvl="3" w:tplc="2D403A14">
      <w:numFmt w:val="bullet"/>
      <w:lvlText w:val="•"/>
      <w:lvlJc w:val="left"/>
      <w:pPr>
        <w:ind w:left="11046" w:hanging="616"/>
      </w:pPr>
      <w:rPr>
        <w:rFonts w:hint="default"/>
        <w:lang w:val="en-GB" w:eastAsia="en-GB" w:bidi="en-GB"/>
      </w:rPr>
    </w:lvl>
    <w:lvl w:ilvl="4" w:tplc="84D8BF8C">
      <w:numFmt w:val="bullet"/>
      <w:lvlText w:val="•"/>
      <w:lvlJc w:val="left"/>
      <w:pPr>
        <w:ind w:left="11428" w:hanging="616"/>
      </w:pPr>
      <w:rPr>
        <w:rFonts w:hint="default"/>
        <w:lang w:val="en-GB" w:eastAsia="en-GB" w:bidi="en-GB"/>
      </w:rPr>
    </w:lvl>
    <w:lvl w:ilvl="5" w:tplc="F54E31C6">
      <w:numFmt w:val="bullet"/>
      <w:lvlText w:val="•"/>
      <w:lvlJc w:val="left"/>
      <w:pPr>
        <w:ind w:left="11810" w:hanging="616"/>
      </w:pPr>
      <w:rPr>
        <w:rFonts w:hint="default"/>
        <w:lang w:val="en-GB" w:eastAsia="en-GB" w:bidi="en-GB"/>
      </w:rPr>
    </w:lvl>
    <w:lvl w:ilvl="6" w:tplc="D8605AD8">
      <w:numFmt w:val="bullet"/>
      <w:lvlText w:val="•"/>
      <w:lvlJc w:val="left"/>
      <w:pPr>
        <w:ind w:left="12192" w:hanging="616"/>
      </w:pPr>
      <w:rPr>
        <w:rFonts w:hint="default"/>
        <w:lang w:val="en-GB" w:eastAsia="en-GB" w:bidi="en-GB"/>
      </w:rPr>
    </w:lvl>
    <w:lvl w:ilvl="7" w:tplc="920C6CB8">
      <w:numFmt w:val="bullet"/>
      <w:lvlText w:val="•"/>
      <w:lvlJc w:val="left"/>
      <w:pPr>
        <w:ind w:left="12574" w:hanging="616"/>
      </w:pPr>
      <w:rPr>
        <w:rFonts w:hint="default"/>
        <w:lang w:val="en-GB" w:eastAsia="en-GB" w:bidi="en-GB"/>
      </w:rPr>
    </w:lvl>
    <w:lvl w:ilvl="8" w:tplc="59D829FC">
      <w:numFmt w:val="bullet"/>
      <w:lvlText w:val="•"/>
      <w:lvlJc w:val="left"/>
      <w:pPr>
        <w:ind w:left="12956" w:hanging="616"/>
      </w:pPr>
      <w:rPr>
        <w:rFonts w:hint="default"/>
        <w:lang w:val="en-GB" w:eastAsia="en-GB" w:bidi="en-GB"/>
      </w:rPr>
    </w:lvl>
  </w:abstractNum>
  <w:abstractNum w:abstractNumId="5">
    <w:nsid w:val="461A212A"/>
    <w:multiLevelType w:val="hybridMultilevel"/>
    <w:tmpl w:val="4F004B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698E4643"/>
    <w:multiLevelType w:val="hybridMultilevel"/>
    <w:tmpl w:val="8E386248"/>
    <w:lvl w:ilvl="0" w:tplc="13809C60">
      <w:start w:val="3"/>
      <w:numFmt w:val="bullet"/>
      <w:lvlText w:val="-"/>
      <w:lvlJc w:val="left"/>
      <w:pPr>
        <w:ind w:left="510" w:hanging="360"/>
      </w:pPr>
      <w:rPr>
        <w:rFonts w:ascii="Helvetica" w:eastAsia="Times New Roman" w:hAnsi="Helvetica" w:cs="Helvetica" w:hint="default"/>
      </w:rPr>
    </w:lvl>
    <w:lvl w:ilvl="1" w:tplc="08090003" w:tentative="1">
      <w:start w:val="1"/>
      <w:numFmt w:val="bullet"/>
      <w:lvlText w:val="o"/>
      <w:lvlJc w:val="left"/>
      <w:pPr>
        <w:ind w:left="1230" w:hanging="360"/>
      </w:pPr>
      <w:rPr>
        <w:rFonts w:ascii="Courier New" w:hAnsi="Courier New" w:cs="Courier New" w:hint="default"/>
      </w:rPr>
    </w:lvl>
    <w:lvl w:ilvl="2" w:tplc="08090005" w:tentative="1">
      <w:start w:val="1"/>
      <w:numFmt w:val="bullet"/>
      <w:lvlText w:val=""/>
      <w:lvlJc w:val="left"/>
      <w:pPr>
        <w:ind w:left="1950" w:hanging="360"/>
      </w:pPr>
      <w:rPr>
        <w:rFonts w:ascii="Wingdings" w:hAnsi="Wingdings" w:hint="default"/>
      </w:rPr>
    </w:lvl>
    <w:lvl w:ilvl="3" w:tplc="08090001" w:tentative="1">
      <w:start w:val="1"/>
      <w:numFmt w:val="bullet"/>
      <w:lvlText w:val=""/>
      <w:lvlJc w:val="left"/>
      <w:pPr>
        <w:ind w:left="2670" w:hanging="360"/>
      </w:pPr>
      <w:rPr>
        <w:rFonts w:ascii="Symbol" w:hAnsi="Symbol" w:hint="default"/>
      </w:rPr>
    </w:lvl>
    <w:lvl w:ilvl="4" w:tplc="08090003" w:tentative="1">
      <w:start w:val="1"/>
      <w:numFmt w:val="bullet"/>
      <w:lvlText w:val="o"/>
      <w:lvlJc w:val="left"/>
      <w:pPr>
        <w:ind w:left="3390" w:hanging="360"/>
      </w:pPr>
      <w:rPr>
        <w:rFonts w:ascii="Courier New" w:hAnsi="Courier New" w:cs="Courier New" w:hint="default"/>
      </w:rPr>
    </w:lvl>
    <w:lvl w:ilvl="5" w:tplc="08090005" w:tentative="1">
      <w:start w:val="1"/>
      <w:numFmt w:val="bullet"/>
      <w:lvlText w:val=""/>
      <w:lvlJc w:val="left"/>
      <w:pPr>
        <w:ind w:left="4110" w:hanging="360"/>
      </w:pPr>
      <w:rPr>
        <w:rFonts w:ascii="Wingdings" w:hAnsi="Wingdings" w:hint="default"/>
      </w:rPr>
    </w:lvl>
    <w:lvl w:ilvl="6" w:tplc="08090001" w:tentative="1">
      <w:start w:val="1"/>
      <w:numFmt w:val="bullet"/>
      <w:lvlText w:val=""/>
      <w:lvlJc w:val="left"/>
      <w:pPr>
        <w:ind w:left="4830" w:hanging="360"/>
      </w:pPr>
      <w:rPr>
        <w:rFonts w:ascii="Symbol" w:hAnsi="Symbol" w:hint="default"/>
      </w:rPr>
    </w:lvl>
    <w:lvl w:ilvl="7" w:tplc="08090003" w:tentative="1">
      <w:start w:val="1"/>
      <w:numFmt w:val="bullet"/>
      <w:lvlText w:val="o"/>
      <w:lvlJc w:val="left"/>
      <w:pPr>
        <w:ind w:left="5550" w:hanging="360"/>
      </w:pPr>
      <w:rPr>
        <w:rFonts w:ascii="Courier New" w:hAnsi="Courier New" w:cs="Courier New" w:hint="default"/>
      </w:rPr>
    </w:lvl>
    <w:lvl w:ilvl="8" w:tplc="08090005" w:tentative="1">
      <w:start w:val="1"/>
      <w:numFmt w:val="bullet"/>
      <w:lvlText w:val=""/>
      <w:lvlJc w:val="left"/>
      <w:pPr>
        <w:ind w:left="6270" w:hanging="360"/>
      </w:pPr>
      <w:rPr>
        <w:rFonts w:ascii="Wingdings" w:hAnsi="Wingdings" w:hint="default"/>
      </w:rPr>
    </w:lvl>
  </w:abstractNum>
  <w:abstractNum w:abstractNumId="7">
    <w:nsid w:val="6A477D47"/>
    <w:multiLevelType w:val="hybridMultilevel"/>
    <w:tmpl w:val="B7889156"/>
    <w:lvl w:ilvl="0" w:tplc="FC6C6B2E">
      <w:numFmt w:val="bullet"/>
      <w:lvlText w:val="►"/>
      <w:lvlJc w:val="left"/>
      <w:pPr>
        <w:ind w:left="9864" w:hanging="540"/>
      </w:pPr>
      <w:rPr>
        <w:rFonts w:hint="default"/>
        <w:w w:val="36"/>
      </w:rPr>
    </w:lvl>
    <w:lvl w:ilvl="1" w:tplc="52980052">
      <w:numFmt w:val="bullet"/>
      <w:lvlText w:val="•"/>
      <w:lvlJc w:val="left"/>
      <w:pPr>
        <w:ind w:left="10242" w:hanging="540"/>
      </w:pPr>
      <w:rPr>
        <w:rFonts w:hint="default"/>
      </w:rPr>
    </w:lvl>
    <w:lvl w:ilvl="2" w:tplc="9C4211DC">
      <w:numFmt w:val="bullet"/>
      <w:lvlText w:val="•"/>
      <w:lvlJc w:val="left"/>
      <w:pPr>
        <w:ind w:left="10624" w:hanging="540"/>
      </w:pPr>
      <w:rPr>
        <w:rFonts w:hint="default"/>
      </w:rPr>
    </w:lvl>
    <w:lvl w:ilvl="3" w:tplc="99DCFAB4">
      <w:numFmt w:val="bullet"/>
      <w:lvlText w:val="•"/>
      <w:lvlJc w:val="left"/>
      <w:pPr>
        <w:ind w:left="11006" w:hanging="540"/>
      </w:pPr>
      <w:rPr>
        <w:rFonts w:hint="default"/>
      </w:rPr>
    </w:lvl>
    <w:lvl w:ilvl="4" w:tplc="958A7772">
      <w:numFmt w:val="bullet"/>
      <w:lvlText w:val="•"/>
      <w:lvlJc w:val="left"/>
      <w:pPr>
        <w:ind w:left="11388" w:hanging="540"/>
      </w:pPr>
      <w:rPr>
        <w:rFonts w:hint="default"/>
      </w:rPr>
    </w:lvl>
    <w:lvl w:ilvl="5" w:tplc="CE0EA5E8">
      <w:numFmt w:val="bullet"/>
      <w:lvlText w:val="•"/>
      <w:lvlJc w:val="left"/>
      <w:pPr>
        <w:ind w:left="11770" w:hanging="540"/>
      </w:pPr>
      <w:rPr>
        <w:rFonts w:hint="default"/>
      </w:rPr>
    </w:lvl>
    <w:lvl w:ilvl="6" w:tplc="5706D93A">
      <w:numFmt w:val="bullet"/>
      <w:lvlText w:val="•"/>
      <w:lvlJc w:val="left"/>
      <w:pPr>
        <w:ind w:left="12152" w:hanging="540"/>
      </w:pPr>
      <w:rPr>
        <w:rFonts w:hint="default"/>
      </w:rPr>
    </w:lvl>
    <w:lvl w:ilvl="7" w:tplc="2C3A3AD0">
      <w:numFmt w:val="bullet"/>
      <w:lvlText w:val="•"/>
      <w:lvlJc w:val="left"/>
      <w:pPr>
        <w:ind w:left="12534" w:hanging="540"/>
      </w:pPr>
      <w:rPr>
        <w:rFonts w:hint="default"/>
      </w:rPr>
    </w:lvl>
    <w:lvl w:ilvl="8" w:tplc="B2445CAE">
      <w:numFmt w:val="bullet"/>
      <w:lvlText w:val="•"/>
      <w:lvlJc w:val="left"/>
      <w:pPr>
        <w:ind w:left="12916" w:hanging="540"/>
      </w:pPr>
      <w:rPr>
        <w:rFonts w:hint="default"/>
      </w:rPr>
    </w:lvl>
  </w:abstractNum>
  <w:abstractNum w:abstractNumId="8">
    <w:nsid w:val="6E173E10"/>
    <w:multiLevelType w:val="hybridMultilevel"/>
    <w:tmpl w:val="52CCB99C"/>
    <w:lvl w:ilvl="0" w:tplc="4E569DDC">
      <w:numFmt w:val="bullet"/>
      <w:lvlText w:val="•"/>
      <w:lvlJc w:val="left"/>
      <w:pPr>
        <w:ind w:left="381" w:hanging="181"/>
      </w:pPr>
      <w:rPr>
        <w:rFonts w:ascii="Tahoma" w:eastAsia="Tahoma" w:hAnsi="Tahoma" w:cs="Tahoma" w:hint="default"/>
        <w:color w:val="32619E"/>
        <w:w w:val="87"/>
        <w:sz w:val="28"/>
        <w:szCs w:val="28"/>
        <w:lang w:val="en-US" w:eastAsia="en-US" w:bidi="en-US"/>
      </w:rPr>
    </w:lvl>
    <w:lvl w:ilvl="1" w:tplc="82686328">
      <w:start w:val="1"/>
      <w:numFmt w:val="decimal"/>
      <w:lvlText w:val="%2)"/>
      <w:lvlJc w:val="left"/>
      <w:pPr>
        <w:ind w:left="985" w:hanging="360"/>
      </w:pPr>
      <w:rPr>
        <w:rFonts w:ascii="Comic Sans MS" w:eastAsia="Comic Sans MS" w:hAnsi="Comic Sans MS" w:cs="Comic Sans MS" w:hint="default"/>
        <w:spacing w:val="-1"/>
        <w:w w:val="99"/>
        <w:sz w:val="28"/>
        <w:szCs w:val="28"/>
        <w:lang w:val="en-US" w:eastAsia="en-US" w:bidi="en-US"/>
      </w:rPr>
    </w:lvl>
    <w:lvl w:ilvl="2" w:tplc="95F0A974">
      <w:numFmt w:val="bullet"/>
      <w:lvlText w:val="✓"/>
      <w:lvlJc w:val="left"/>
      <w:pPr>
        <w:ind w:left="1345" w:hanging="360"/>
      </w:pPr>
      <w:rPr>
        <w:rFonts w:ascii="Arial Unicode MS" w:eastAsia="Arial Unicode MS" w:hAnsi="Arial Unicode MS" w:cs="Arial Unicode MS" w:hint="default"/>
        <w:w w:val="99"/>
        <w:sz w:val="28"/>
        <w:szCs w:val="28"/>
        <w:lang w:val="en-US" w:eastAsia="en-US" w:bidi="en-US"/>
      </w:rPr>
    </w:lvl>
    <w:lvl w:ilvl="3" w:tplc="3276674A">
      <w:numFmt w:val="bullet"/>
      <w:lvlText w:val="•"/>
      <w:lvlJc w:val="left"/>
      <w:pPr>
        <w:ind w:left="3420" w:hanging="360"/>
      </w:pPr>
      <w:rPr>
        <w:rFonts w:hint="default"/>
        <w:lang w:val="en-US" w:eastAsia="en-US" w:bidi="en-US"/>
      </w:rPr>
    </w:lvl>
    <w:lvl w:ilvl="4" w:tplc="E9889C1A">
      <w:numFmt w:val="bullet"/>
      <w:lvlText w:val="•"/>
      <w:lvlJc w:val="left"/>
      <w:pPr>
        <w:ind w:left="4372" w:hanging="360"/>
      </w:pPr>
      <w:rPr>
        <w:rFonts w:hint="default"/>
        <w:lang w:val="en-US" w:eastAsia="en-US" w:bidi="en-US"/>
      </w:rPr>
    </w:lvl>
    <w:lvl w:ilvl="5" w:tplc="36CA4FB2">
      <w:numFmt w:val="bullet"/>
      <w:lvlText w:val="•"/>
      <w:lvlJc w:val="left"/>
      <w:pPr>
        <w:ind w:left="5324" w:hanging="360"/>
      </w:pPr>
      <w:rPr>
        <w:rFonts w:hint="default"/>
        <w:lang w:val="en-US" w:eastAsia="en-US" w:bidi="en-US"/>
      </w:rPr>
    </w:lvl>
    <w:lvl w:ilvl="6" w:tplc="DE560636">
      <w:numFmt w:val="bullet"/>
      <w:lvlText w:val="•"/>
      <w:lvlJc w:val="left"/>
      <w:pPr>
        <w:ind w:left="6276" w:hanging="360"/>
      </w:pPr>
      <w:rPr>
        <w:rFonts w:hint="default"/>
        <w:lang w:val="en-US" w:eastAsia="en-US" w:bidi="en-US"/>
      </w:rPr>
    </w:lvl>
    <w:lvl w:ilvl="7" w:tplc="C8482F6E">
      <w:numFmt w:val="bullet"/>
      <w:lvlText w:val="•"/>
      <w:lvlJc w:val="left"/>
      <w:pPr>
        <w:ind w:left="7228" w:hanging="360"/>
      </w:pPr>
      <w:rPr>
        <w:rFonts w:hint="default"/>
        <w:lang w:val="en-US" w:eastAsia="en-US" w:bidi="en-US"/>
      </w:rPr>
    </w:lvl>
    <w:lvl w:ilvl="8" w:tplc="DD74363E">
      <w:numFmt w:val="bullet"/>
      <w:lvlText w:val="•"/>
      <w:lvlJc w:val="left"/>
      <w:pPr>
        <w:ind w:left="8181" w:hanging="360"/>
      </w:pPr>
      <w:rPr>
        <w:rFonts w:hint="default"/>
        <w:lang w:val="en-US" w:eastAsia="en-US" w:bidi="en-US"/>
      </w:rPr>
    </w:lvl>
  </w:abstractNum>
  <w:num w:numId="1">
    <w:abstractNumId w:val="0"/>
  </w:num>
  <w:num w:numId="2">
    <w:abstractNumId w:val="5"/>
  </w:num>
  <w:num w:numId="3">
    <w:abstractNumId w:val="6"/>
  </w:num>
  <w:num w:numId="4">
    <w:abstractNumId w:val="1"/>
  </w:num>
  <w:num w:numId="5">
    <w:abstractNumId w:val="2"/>
  </w:num>
  <w:num w:numId="6">
    <w:abstractNumId w:val="8"/>
  </w:num>
  <w:num w:numId="7">
    <w:abstractNumId w:val="7"/>
  </w:num>
  <w:num w:numId="8">
    <w:abstractNumId w:val="3"/>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7"/>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6FC0"/>
    <w:rsid w:val="0002648F"/>
    <w:rsid w:val="001348BF"/>
    <w:rsid w:val="001651C7"/>
    <w:rsid w:val="00171634"/>
    <w:rsid w:val="0023793C"/>
    <w:rsid w:val="002A7570"/>
    <w:rsid w:val="002B5209"/>
    <w:rsid w:val="00372196"/>
    <w:rsid w:val="00440F45"/>
    <w:rsid w:val="004847F5"/>
    <w:rsid w:val="004E7792"/>
    <w:rsid w:val="00503E20"/>
    <w:rsid w:val="005B4211"/>
    <w:rsid w:val="006669CB"/>
    <w:rsid w:val="006731AD"/>
    <w:rsid w:val="006B3391"/>
    <w:rsid w:val="00832B55"/>
    <w:rsid w:val="008E109F"/>
    <w:rsid w:val="00931F2E"/>
    <w:rsid w:val="009724A2"/>
    <w:rsid w:val="009E3D7C"/>
    <w:rsid w:val="00A85630"/>
    <w:rsid w:val="00AD1F22"/>
    <w:rsid w:val="00BA0E0F"/>
    <w:rsid w:val="00C32A5A"/>
    <w:rsid w:val="00C7280B"/>
    <w:rsid w:val="00C975A5"/>
    <w:rsid w:val="00D03035"/>
    <w:rsid w:val="00D06FC0"/>
    <w:rsid w:val="00DF3040"/>
    <w:rsid w:val="00E12DC7"/>
    <w:rsid w:val="00E476D1"/>
    <w:rsid w:val="00EF5B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6FC0"/>
  </w:style>
  <w:style w:type="paragraph" w:styleId="Heading1">
    <w:name w:val="heading 1"/>
    <w:basedOn w:val="Normal"/>
    <w:link w:val="Heading1Char"/>
    <w:uiPriority w:val="1"/>
    <w:qFormat/>
    <w:rsid w:val="00A85630"/>
    <w:pPr>
      <w:widowControl w:val="0"/>
      <w:autoSpaceDE w:val="0"/>
      <w:autoSpaceDN w:val="0"/>
      <w:spacing w:before="84" w:after="0" w:line="240" w:lineRule="auto"/>
      <w:ind w:left="625"/>
      <w:outlineLvl w:val="0"/>
    </w:pPr>
    <w:rPr>
      <w:rFonts w:ascii="Calibri" w:eastAsia="Calibri" w:hAnsi="Calibri" w:cs="Calibri"/>
      <w:sz w:val="36"/>
      <w:szCs w:val="36"/>
      <w:lang w:val="en-US" w:bidi="en-US"/>
    </w:rPr>
  </w:style>
  <w:style w:type="paragraph" w:styleId="Heading2">
    <w:name w:val="heading 2"/>
    <w:basedOn w:val="Normal"/>
    <w:link w:val="Heading2Char"/>
    <w:uiPriority w:val="1"/>
    <w:qFormat/>
    <w:rsid w:val="00A85630"/>
    <w:pPr>
      <w:widowControl w:val="0"/>
      <w:autoSpaceDE w:val="0"/>
      <w:autoSpaceDN w:val="0"/>
      <w:spacing w:before="99" w:after="0" w:line="240" w:lineRule="auto"/>
      <w:ind w:left="625"/>
      <w:outlineLvl w:val="1"/>
    </w:pPr>
    <w:rPr>
      <w:rFonts w:ascii="Calibri" w:eastAsia="Calibri" w:hAnsi="Calibri" w:cs="Calibri"/>
      <w:sz w:val="32"/>
      <w:szCs w:val="32"/>
      <w:lang w:val="en-US" w:bidi="en-US"/>
    </w:rPr>
  </w:style>
  <w:style w:type="paragraph" w:styleId="Heading3">
    <w:name w:val="heading 3"/>
    <w:basedOn w:val="Normal"/>
    <w:link w:val="Heading3Char"/>
    <w:uiPriority w:val="1"/>
    <w:qFormat/>
    <w:rsid w:val="00A85630"/>
    <w:pPr>
      <w:widowControl w:val="0"/>
      <w:autoSpaceDE w:val="0"/>
      <w:autoSpaceDN w:val="0"/>
      <w:spacing w:after="0" w:line="240" w:lineRule="auto"/>
      <w:ind w:left="625"/>
      <w:outlineLvl w:val="2"/>
    </w:pPr>
    <w:rPr>
      <w:rFonts w:ascii="Calibri" w:eastAsia="Calibri" w:hAnsi="Calibri" w:cs="Calibri"/>
      <w:b/>
      <w:bCs/>
      <w:sz w:val="28"/>
      <w:szCs w:val="28"/>
      <w:lang w:val="en-US" w:bidi="en-US"/>
    </w:rPr>
  </w:style>
  <w:style w:type="paragraph" w:styleId="Heading4">
    <w:name w:val="heading 4"/>
    <w:basedOn w:val="Normal"/>
    <w:next w:val="Normal"/>
    <w:link w:val="Heading4Char"/>
    <w:uiPriority w:val="9"/>
    <w:semiHidden/>
    <w:unhideWhenUsed/>
    <w:qFormat/>
    <w:rsid w:val="00A8563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A8563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06FC0"/>
    <w:rPr>
      <w:color w:val="0563C1" w:themeColor="hyperlink"/>
      <w:u w:val="single"/>
    </w:rPr>
  </w:style>
  <w:style w:type="table" w:styleId="TableGrid">
    <w:name w:val="Table Grid"/>
    <w:basedOn w:val="TableNormal"/>
    <w:uiPriority w:val="39"/>
    <w:rsid w:val="00E12D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AD1F22"/>
    <w:pPr>
      <w:ind w:left="720"/>
      <w:contextualSpacing/>
    </w:pPr>
  </w:style>
  <w:style w:type="character" w:styleId="FollowedHyperlink">
    <w:name w:val="FollowedHyperlink"/>
    <w:basedOn w:val="DefaultParagraphFont"/>
    <w:uiPriority w:val="99"/>
    <w:semiHidden/>
    <w:unhideWhenUsed/>
    <w:rsid w:val="00171634"/>
    <w:rPr>
      <w:color w:val="954F72" w:themeColor="followedHyperlink"/>
      <w:u w:val="single"/>
    </w:rPr>
  </w:style>
  <w:style w:type="paragraph" w:customStyle="1" w:styleId="TableParagraph">
    <w:name w:val="Table Paragraph"/>
    <w:basedOn w:val="Normal"/>
    <w:uiPriority w:val="1"/>
    <w:qFormat/>
    <w:rsid w:val="00C32A5A"/>
    <w:pPr>
      <w:widowControl w:val="0"/>
      <w:autoSpaceDE w:val="0"/>
      <w:autoSpaceDN w:val="0"/>
      <w:spacing w:after="0" w:line="240" w:lineRule="auto"/>
    </w:pPr>
    <w:rPr>
      <w:rFonts w:ascii="Comic Sans MS" w:eastAsia="Comic Sans MS" w:hAnsi="Comic Sans MS" w:cs="Comic Sans MS"/>
      <w:lang w:val="en-US"/>
    </w:rPr>
  </w:style>
  <w:style w:type="character" w:customStyle="1" w:styleId="Heading1Char">
    <w:name w:val="Heading 1 Char"/>
    <w:basedOn w:val="DefaultParagraphFont"/>
    <w:link w:val="Heading1"/>
    <w:uiPriority w:val="1"/>
    <w:rsid w:val="00A85630"/>
    <w:rPr>
      <w:rFonts w:ascii="Calibri" w:eastAsia="Calibri" w:hAnsi="Calibri" w:cs="Calibri"/>
      <w:sz w:val="36"/>
      <w:szCs w:val="36"/>
      <w:lang w:val="en-US" w:bidi="en-US"/>
    </w:rPr>
  </w:style>
  <w:style w:type="character" w:customStyle="1" w:styleId="Heading2Char">
    <w:name w:val="Heading 2 Char"/>
    <w:basedOn w:val="DefaultParagraphFont"/>
    <w:link w:val="Heading2"/>
    <w:uiPriority w:val="1"/>
    <w:rsid w:val="00A85630"/>
    <w:rPr>
      <w:rFonts w:ascii="Calibri" w:eastAsia="Calibri" w:hAnsi="Calibri" w:cs="Calibri"/>
      <w:sz w:val="32"/>
      <w:szCs w:val="32"/>
      <w:lang w:val="en-US" w:bidi="en-US"/>
    </w:rPr>
  </w:style>
  <w:style w:type="character" w:customStyle="1" w:styleId="Heading3Char">
    <w:name w:val="Heading 3 Char"/>
    <w:basedOn w:val="DefaultParagraphFont"/>
    <w:link w:val="Heading3"/>
    <w:uiPriority w:val="1"/>
    <w:rsid w:val="00A85630"/>
    <w:rPr>
      <w:rFonts w:ascii="Calibri" w:eastAsia="Calibri" w:hAnsi="Calibri" w:cs="Calibri"/>
      <w:b/>
      <w:bCs/>
      <w:sz w:val="28"/>
      <w:szCs w:val="28"/>
      <w:lang w:val="en-US" w:bidi="en-US"/>
    </w:rPr>
  </w:style>
  <w:style w:type="paragraph" w:styleId="BodyText">
    <w:name w:val="Body Text"/>
    <w:basedOn w:val="Normal"/>
    <w:link w:val="BodyTextChar"/>
    <w:uiPriority w:val="1"/>
    <w:qFormat/>
    <w:rsid w:val="00A85630"/>
    <w:pPr>
      <w:widowControl w:val="0"/>
      <w:autoSpaceDE w:val="0"/>
      <w:autoSpaceDN w:val="0"/>
      <w:spacing w:after="0" w:line="240" w:lineRule="auto"/>
    </w:pPr>
    <w:rPr>
      <w:rFonts w:ascii="Calibri" w:eastAsia="Calibri" w:hAnsi="Calibri" w:cs="Calibri"/>
      <w:sz w:val="28"/>
      <w:szCs w:val="28"/>
      <w:lang w:val="en-US" w:bidi="en-US"/>
    </w:rPr>
  </w:style>
  <w:style w:type="character" w:customStyle="1" w:styleId="BodyTextChar">
    <w:name w:val="Body Text Char"/>
    <w:basedOn w:val="DefaultParagraphFont"/>
    <w:link w:val="BodyText"/>
    <w:uiPriority w:val="1"/>
    <w:rsid w:val="00A85630"/>
    <w:rPr>
      <w:rFonts w:ascii="Calibri" w:eastAsia="Calibri" w:hAnsi="Calibri" w:cs="Calibri"/>
      <w:sz w:val="28"/>
      <w:szCs w:val="28"/>
      <w:lang w:val="en-US" w:bidi="en-US"/>
    </w:rPr>
  </w:style>
  <w:style w:type="character" w:customStyle="1" w:styleId="Heading4Char">
    <w:name w:val="Heading 4 Char"/>
    <w:basedOn w:val="DefaultParagraphFont"/>
    <w:link w:val="Heading4"/>
    <w:uiPriority w:val="9"/>
    <w:semiHidden/>
    <w:rsid w:val="00A85630"/>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A85630"/>
    <w:rPr>
      <w:rFonts w:asciiTheme="majorHAnsi" w:eastAsiaTheme="majorEastAsia" w:hAnsiTheme="majorHAnsi" w:cstheme="majorBidi"/>
      <w:color w:val="2E74B5" w:themeColor="accent1" w:themeShade="BF"/>
    </w:rPr>
  </w:style>
  <w:style w:type="paragraph" w:styleId="BalloonText">
    <w:name w:val="Balloon Text"/>
    <w:basedOn w:val="Normal"/>
    <w:link w:val="BalloonTextChar"/>
    <w:uiPriority w:val="99"/>
    <w:semiHidden/>
    <w:unhideWhenUsed/>
    <w:rsid w:val="009724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24A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6FC0"/>
  </w:style>
  <w:style w:type="paragraph" w:styleId="Heading1">
    <w:name w:val="heading 1"/>
    <w:basedOn w:val="Normal"/>
    <w:link w:val="Heading1Char"/>
    <w:uiPriority w:val="1"/>
    <w:qFormat/>
    <w:rsid w:val="00A85630"/>
    <w:pPr>
      <w:widowControl w:val="0"/>
      <w:autoSpaceDE w:val="0"/>
      <w:autoSpaceDN w:val="0"/>
      <w:spacing w:before="84" w:after="0" w:line="240" w:lineRule="auto"/>
      <w:ind w:left="625"/>
      <w:outlineLvl w:val="0"/>
    </w:pPr>
    <w:rPr>
      <w:rFonts w:ascii="Calibri" w:eastAsia="Calibri" w:hAnsi="Calibri" w:cs="Calibri"/>
      <w:sz w:val="36"/>
      <w:szCs w:val="36"/>
      <w:lang w:val="en-US" w:bidi="en-US"/>
    </w:rPr>
  </w:style>
  <w:style w:type="paragraph" w:styleId="Heading2">
    <w:name w:val="heading 2"/>
    <w:basedOn w:val="Normal"/>
    <w:link w:val="Heading2Char"/>
    <w:uiPriority w:val="1"/>
    <w:qFormat/>
    <w:rsid w:val="00A85630"/>
    <w:pPr>
      <w:widowControl w:val="0"/>
      <w:autoSpaceDE w:val="0"/>
      <w:autoSpaceDN w:val="0"/>
      <w:spacing w:before="99" w:after="0" w:line="240" w:lineRule="auto"/>
      <w:ind w:left="625"/>
      <w:outlineLvl w:val="1"/>
    </w:pPr>
    <w:rPr>
      <w:rFonts w:ascii="Calibri" w:eastAsia="Calibri" w:hAnsi="Calibri" w:cs="Calibri"/>
      <w:sz w:val="32"/>
      <w:szCs w:val="32"/>
      <w:lang w:val="en-US" w:bidi="en-US"/>
    </w:rPr>
  </w:style>
  <w:style w:type="paragraph" w:styleId="Heading3">
    <w:name w:val="heading 3"/>
    <w:basedOn w:val="Normal"/>
    <w:link w:val="Heading3Char"/>
    <w:uiPriority w:val="1"/>
    <w:qFormat/>
    <w:rsid w:val="00A85630"/>
    <w:pPr>
      <w:widowControl w:val="0"/>
      <w:autoSpaceDE w:val="0"/>
      <w:autoSpaceDN w:val="0"/>
      <w:spacing w:after="0" w:line="240" w:lineRule="auto"/>
      <w:ind w:left="625"/>
      <w:outlineLvl w:val="2"/>
    </w:pPr>
    <w:rPr>
      <w:rFonts w:ascii="Calibri" w:eastAsia="Calibri" w:hAnsi="Calibri" w:cs="Calibri"/>
      <w:b/>
      <w:bCs/>
      <w:sz w:val="28"/>
      <w:szCs w:val="28"/>
      <w:lang w:val="en-US" w:bidi="en-US"/>
    </w:rPr>
  </w:style>
  <w:style w:type="paragraph" w:styleId="Heading4">
    <w:name w:val="heading 4"/>
    <w:basedOn w:val="Normal"/>
    <w:next w:val="Normal"/>
    <w:link w:val="Heading4Char"/>
    <w:uiPriority w:val="9"/>
    <w:semiHidden/>
    <w:unhideWhenUsed/>
    <w:qFormat/>
    <w:rsid w:val="00A8563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A8563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06FC0"/>
    <w:rPr>
      <w:color w:val="0563C1" w:themeColor="hyperlink"/>
      <w:u w:val="single"/>
    </w:rPr>
  </w:style>
  <w:style w:type="table" w:styleId="TableGrid">
    <w:name w:val="Table Grid"/>
    <w:basedOn w:val="TableNormal"/>
    <w:uiPriority w:val="39"/>
    <w:rsid w:val="00E12D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AD1F22"/>
    <w:pPr>
      <w:ind w:left="720"/>
      <w:contextualSpacing/>
    </w:pPr>
  </w:style>
  <w:style w:type="character" w:styleId="FollowedHyperlink">
    <w:name w:val="FollowedHyperlink"/>
    <w:basedOn w:val="DefaultParagraphFont"/>
    <w:uiPriority w:val="99"/>
    <w:semiHidden/>
    <w:unhideWhenUsed/>
    <w:rsid w:val="00171634"/>
    <w:rPr>
      <w:color w:val="954F72" w:themeColor="followedHyperlink"/>
      <w:u w:val="single"/>
    </w:rPr>
  </w:style>
  <w:style w:type="paragraph" w:customStyle="1" w:styleId="TableParagraph">
    <w:name w:val="Table Paragraph"/>
    <w:basedOn w:val="Normal"/>
    <w:uiPriority w:val="1"/>
    <w:qFormat/>
    <w:rsid w:val="00C32A5A"/>
    <w:pPr>
      <w:widowControl w:val="0"/>
      <w:autoSpaceDE w:val="0"/>
      <w:autoSpaceDN w:val="0"/>
      <w:spacing w:after="0" w:line="240" w:lineRule="auto"/>
    </w:pPr>
    <w:rPr>
      <w:rFonts w:ascii="Comic Sans MS" w:eastAsia="Comic Sans MS" w:hAnsi="Comic Sans MS" w:cs="Comic Sans MS"/>
      <w:lang w:val="en-US"/>
    </w:rPr>
  </w:style>
  <w:style w:type="character" w:customStyle="1" w:styleId="Heading1Char">
    <w:name w:val="Heading 1 Char"/>
    <w:basedOn w:val="DefaultParagraphFont"/>
    <w:link w:val="Heading1"/>
    <w:uiPriority w:val="1"/>
    <w:rsid w:val="00A85630"/>
    <w:rPr>
      <w:rFonts w:ascii="Calibri" w:eastAsia="Calibri" w:hAnsi="Calibri" w:cs="Calibri"/>
      <w:sz w:val="36"/>
      <w:szCs w:val="36"/>
      <w:lang w:val="en-US" w:bidi="en-US"/>
    </w:rPr>
  </w:style>
  <w:style w:type="character" w:customStyle="1" w:styleId="Heading2Char">
    <w:name w:val="Heading 2 Char"/>
    <w:basedOn w:val="DefaultParagraphFont"/>
    <w:link w:val="Heading2"/>
    <w:uiPriority w:val="1"/>
    <w:rsid w:val="00A85630"/>
    <w:rPr>
      <w:rFonts w:ascii="Calibri" w:eastAsia="Calibri" w:hAnsi="Calibri" w:cs="Calibri"/>
      <w:sz w:val="32"/>
      <w:szCs w:val="32"/>
      <w:lang w:val="en-US" w:bidi="en-US"/>
    </w:rPr>
  </w:style>
  <w:style w:type="character" w:customStyle="1" w:styleId="Heading3Char">
    <w:name w:val="Heading 3 Char"/>
    <w:basedOn w:val="DefaultParagraphFont"/>
    <w:link w:val="Heading3"/>
    <w:uiPriority w:val="1"/>
    <w:rsid w:val="00A85630"/>
    <w:rPr>
      <w:rFonts w:ascii="Calibri" w:eastAsia="Calibri" w:hAnsi="Calibri" w:cs="Calibri"/>
      <w:b/>
      <w:bCs/>
      <w:sz w:val="28"/>
      <w:szCs w:val="28"/>
      <w:lang w:val="en-US" w:bidi="en-US"/>
    </w:rPr>
  </w:style>
  <w:style w:type="paragraph" w:styleId="BodyText">
    <w:name w:val="Body Text"/>
    <w:basedOn w:val="Normal"/>
    <w:link w:val="BodyTextChar"/>
    <w:uiPriority w:val="1"/>
    <w:qFormat/>
    <w:rsid w:val="00A85630"/>
    <w:pPr>
      <w:widowControl w:val="0"/>
      <w:autoSpaceDE w:val="0"/>
      <w:autoSpaceDN w:val="0"/>
      <w:spacing w:after="0" w:line="240" w:lineRule="auto"/>
    </w:pPr>
    <w:rPr>
      <w:rFonts w:ascii="Calibri" w:eastAsia="Calibri" w:hAnsi="Calibri" w:cs="Calibri"/>
      <w:sz w:val="28"/>
      <w:szCs w:val="28"/>
      <w:lang w:val="en-US" w:bidi="en-US"/>
    </w:rPr>
  </w:style>
  <w:style w:type="character" w:customStyle="1" w:styleId="BodyTextChar">
    <w:name w:val="Body Text Char"/>
    <w:basedOn w:val="DefaultParagraphFont"/>
    <w:link w:val="BodyText"/>
    <w:uiPriority w:val="1"/>
    <w:rsid w:val="00A85630"/>
    <w:rPr>
      <w:rFonts w:ascii="Calibri" w:eastAsia="Calibri" w:hAnsi="Calibri" w:cs="Calibri"/>
      <w:sz w:val="28"/>
      <w:szCs w:val="28"/>
      <w:lang w:val="en-US" w:bidi="en-US"/>
    </w:rPr>
  </w:style>
  <w:style w:type="character" w:customStyle="1" w:styleId="Heading4Char">
    <w:name w:val="Heading 4 Char"/>
    <w:basedOn w:val="DefaultParagraphFont"/>
    <w:link w:val="Heading4"/>
    <w:uiPriority w:val="9"/>
    <w:semiHidden/>
    <w:rsid w:val="00A85630"/>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A85630"/>
    <w:rPr>
      <w:rFonts w:asciiTheme="majorHAnsi" w:eastAsiaTheme="majorEastAsia" w:hAnsiTheme="majorHAnsi" w:cstheme="majorBidi"/>
      <w:color w:val="2E74B5" w:themeColor="accent1" w:themeShade="BF"/>
    </w:rPr>
  </w:style>
  <w:style w:type="paragraph" w:styleId="BalloonText">
    <w:name w:val="Balloon Text"/>
    <w:basedOn w:val="Normal"/>
    <w:link w:val="BalloonTextChar"/>
    <w:uiPriority w:val="99"/>
    <w:semiHidden/>
    <w:unhideWhenUsed/>
    <w:rsid w:val="009724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24A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0973369">
      <w:bodyDiv w:val="1"/>
      <w:marLeft w:val="0"/>
      <w:marRight w:val="0"/>
      <w:marTop w:val="0"/>
      <w:marBottom w:val="0"/>
      <w:divBdr>
        <w:top w:val="none" w:sz="0" w:space="0" w:color="auto"/>
        <w:left w:val="none" w:sz="0" w:space="0" w:color="auto"/>
        <w:bottom w:val="none" w:sz="0" w:space="0" w:color="auto"/>
        <w:right w:val="none" w:sz="0" w:space="0" w:color="auto"/>
      </w:divBdr>
    </w:div>
    <w:div w:id="1970276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57.jpeg"/><Relationship Id="rId21" Type="http://schemas.openxmlformats.org/officeDocument/2006/relationships/image" Target="media/image4.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footer" Target="footer3.xml"/><Relationship Id="rId68" Type="http://schemas.openxmlformats.org/officeDocument/2006/relationships/footer" Target="footer5.xml"/><Relationship Id="rId84" Type="http://schemas.openxmlformats.org/officeDocument/2006/relationships/footer" Target="footer10.xml"/><Relationship Id="rId89" Type="http://schemas.openxmlformats.org/officeDocument/2006/relationships/image" Target="media/image45.jpeg"/><Relationship Id="rId112" Type="http://schemas.openxmlformats.org/officeDocument/2006/relationships/header" Target="header18.xml"/><Relationship Id="rId133" Type="http://schemas.openxmlformats.org/officeDocument/2006/relationships/header" Target="header21.xml"/><Relationship Id="rId138" Type="http://schemas.openxmlformats.org/officeDocument/2006/relationships/image" Target="media/image70.jpeg"/><Relationship Id="rId16" Type="http://schemas.openxmlformats.org/officeDocument/2006/relationships/hyperlink" Target="https://literacytrust.org.uk/family-zone/9-12/book-hopes-for-children-during-lockdown/" TargetMode="External"/><Relationship Id="rId107" Type="http://schemas.openxmlformats.org/officeDocument/2006/relationships/footer" Target="footer16.xml"/><Relationship Id="rId11" Type="http://schemas.openxmlformats.org/officeDocument/2006/relationships/hyperlink" Target="https://whiterosemaths.com/homelearning/year-6/" TargetMode="Externa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19.jpeg"/><Relationship Id="rId58" Type="http://schemas.openxmlformats.org/officeDocument/2006/relationships/image" Target="media/image31.png"/><Relationship Id="rId74" Type="http://schemas.openxmlformats.org/officeDocument/2006/relationships/footer" Target="footer7.xml"/><Relationship Id="rId79" Type="http://schemas.openxmlformats.org/officeDocument/2006/relationships/header" Target="header9.xml"/><Relationship Id="rId102" Type="http://schemas.openxmlformats.org/officeDocument/2006/relationships/header" Target="header15.xml"/><Relationship Id="rId123" Type="http://schemas.openxmlformats.org/officeDocument/2006/relationships/image" Target="media/image63.jpeg"/><Relationship Id="rId128" Type="http://schemas.openxmlformats.org/officeDocument/2006/relationships/header" Target="header20.xml"/><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47.jpeg"/><Relationship Id="rId22" Type="http://schemas.openxmlformats.org/officeDocument/2006/relationships/hyperlink" Target="https://whiterosemaths.com/homelearning/year-6/" TargetMode="External"/><Relationship Id="rId27" Type="http://schemas.openxmlformats.org/officeDocument/2006/relationships/footer" Target="footer1.xm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header" Target="header4.xml"/><Relationship Id="rId69" Type="http://schemas.openxmlformats.org/officeDocument/2006/relationships/header" Target="header6.xml"/><Relationship Id="rId113" Type="http://schemas.openxmlformats.org/officeDocument/2006/relationships/footer" Target="footer18.xml"/><Relationship Id="rId118" Type="http://schemas.openxmlformats.org/officeDocument/2006/relationships/image" Target="media/image58.jpeg"/><Relationship Id="rId134" Type="http://schemas.openxmlformats.org/officeDocument/2006/relationships/footer" Target="footer21.xml"/><Relationship Id="rId139" Type="http://schemas.openxmlformats.org/officeDocument/2006/relationships/image" Target="media/image71.jpeg"/><Relationship Id="rId8" Type="http://schemas.openxmlformats.org/officeDocument/2006/relationships/hyperlink" Target="mailto:enquiries@cranwell.lincs.sch.uk" TargetMode="External"/><Relationship Id="rId51" Type="http://schemas.openxmlformats.org/officeDocument/2006/relationships/image" Target="media/image29.png"/><Relationship Id="rId72" Type="http://schemas.openxmlformats.org/officeDocument/2006/relationships/image" Target="media/image35.jpeg"/><Relationship Id="rId80" Type="http://schemas.openxmlformats.org/officeDocument/2006/relationships/footer" Target="footer9.xml"/><Relationship Id="rId85" Type="http://schemas.openxmlformats.org/officeDocument/2006/relationships/image" Target="media/image41.png"/><Relationship Id="rId93" Type="http://schemas.openxmlformats.org/officeDocument/2006/relationships/header" Target="header12.xml"/><Relationship Id="rId98" Type="http://schemas.openxmlformats.org/officeDocument/2006/relationships/image" Target="media/image48.png"/><Relationship Id="rId121" Type="http://schemas.openxmlformats.org/officeDocument/2006/relationships/image" Target="media/image61.jpeg"/><Relationship Id="rId14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https://www.youtube.com/watch?v=489micE6eHU" TargetMode="External"/><Relationship Id="rId17" Type="http://schemas.openxmlformats.org/officeDocument/2006/relationships/hyperlink" Target="https://whiterosemaths.com/homelearning/year-6/" TargetMode="External"/><Relationship Id="rId25" Type="http://schemas.openxmlformats.org/officeDocument/2006/relationships/image" Target="media/image5.jpe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2.jpeg"/><Relationship Id="rId67" Type="http://schemas.openxmlformats.org/officeDocument/2006/relationships/header" Target="header5.xml"/><Relationship Id="rId103" Type="http://schemas.openxmlformats.org/officeDocument/2006/relationships/footer" Target="footer15.xml"/><Relationship Id="rId108" Type="http://schemas.openxmlformats.org/officeDocument/2006/relationships/image" Target="media/image52.jpeg"/><Relationship Id="rId116" Type="http://schemas.openxmlformats.org/officeDocument/2006/relationships/image" Target="media/image56.jpeg"/><Relationship Id="rId124" Type="http://schemas.openxmlformats.org/officeDocument/2006/relationships/image" Target="media/image64.jpeg"/><Relationship Id="rId129" Type="http://schemas.openxmlformats.org/officeDocument/2006/relationships/footer" Target="footer20.xml"/><Relationship Id="rId137" Type="http://schemas.openxmlformats.org/officeDocument/2006/relationships/footer" Target="footer22.xml"/><Relationship Id="rId20" Type="http://schemas.openxmlformats.org/officeDocument/2006/relationships/hyperlink" Target="https://summerreadingchallenge.org.uk/" TargetMode="External"/><Relationship Id="rId41" Type="http://schemas.openxmlformats.org/officeDocument/2006/relationships/image" Target="media/image19.png"/><Relationship Id="rId54" Type="http://schemas.openxmlformats.org/officeDocument/2006/relationships/header" Target="header2.xml"/><Relationship Id="rId62" Type="http://schemas.openxmlformats.org/officeDocument/2006/relationships/header" Target="header3.xml"/><Relationship Id="rId70" Type="http://schemas.openxmlformats.org/officeDocument/2006/relationships/footer" Target="footer6.xml"/><Relationship Id="rId75" Type="http://schemas.openxmlformats.org/officeDocument/2006/relationships/image" Target="media/image36.jpeg"/><Relationship Id="rId83" Type="http://schemas.openxmlformats.org/officeDocument/2006/relationships/header" Target="header10.xml"/><Relationship Id="rId88" Type="http://schemas.openxmlformats.org/officeDocument/2006/relationships/image" Target="media/image44.jpeg"/><Relationship Id="rId91" Type="http://schemas.openxmlformats.org/officeDocument/2006/relationships/header" Target="header11.xml"/><Relationship Id="rId96" Type="http://schemas.openxmlformats.org/officeDocument/2006/relationships/header" Target="header13.xml"/><Relationship Id="rId111" Type="http://schemas.openxmlformats.org/officeDocument/2006/relationships/image" Target="media/image53.jpeg"/><Relationship Id="rId132" Type="http://schemas.openxmlformats.org/officeDocument/2006/relationships/image" Target="media/image67.jpeg"/><Relationship Id="rId140" Type="http://schemas.openxmlformats.org/officeDocument/2006/relationships/header" Target="header23.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www.duolingo.com/" TargetMode="External"/><Relationship Id="rId23" Type="http://schemas.openxmlformats.org/officeDocument/2006/relationships/hyperlink" Target="https://www.youtube.com/watch?v=-TGEdzRzSbw"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21.jpeg"/><Relationship Id="rId106" Type="http://schemas.openxmlformats.org/officeDocument/2006/relationships/header" Target="header16.xml"/><Relationship Id="rId114" Type="http://schemas.openxmlformats.org/officeDocument/2006/relationships/image" Target="media/image54.jpeg"/><Relationship Id="rId119" Type="http://schemas.openxmlformats.org/officeDocument/2006/relationships/image" Target="media/image59.jpeg"/><Relationship Id="rId127" Type="http://schemas.openxmlformats.org/officeDocument/2006/relationships/footer" Target="footer19.xml"/><Relationship Id="rId10" Type="http://schemas.openxmlformats.org/officeDocument/2006/relationships/image" Target="media/image2.jpeg"/><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6.png"/><Relationship Id="rId65" Type="http://schemas.openxmlformats.org/officeDocument/2006/relationships/footer" Target="footer4.xml"/><Relationship Id="rId73" Type="http://schemas.openxmlformats.org/officeDocument/2006/relationships/header" Target="header7.xml"/><Relationship Id="rId78" Type="http://schemas.openxmlformats.org/officeDocument/2006/relationships/image" Target="media/image38.jpeg"/><Relationship Id="rId81" Type="http://schemas.openxmlformats.org/officeDocument/2006/relationships/image" Target="media/image39.jpeg"/><Relationship Id="rId86" Type="http://schemas.openxmlformats.org/officeDocument/2006/relationships/image" Target="media/image42.jpeg"/><Relationship Id="rId94" Type="http://schemas.openxmlformats.org/officeDocument/2006/relationships/footer" Target="footer12.xml"/><Relationship Id="rId99" Type="http://schemas.openxmlformats.org/officeDocument/2006/relationships/header" Target="header14.xml"/><Relationship Id="rId101" Type="http://schemas.openxmlformats.org/officeDocument/2006/relationships/image" Target="media/image49.jpeg"/><Relationship Id="rId122" Type="http://schemas.openxmlformats.org/officeDocument/2006/relationships/image" Target="media/image62.jpeg"/><Relationship Id="rId130" Type="http://schemas.openxmlformats.org/officeDocument/2006/relationships/hyperlink" Target="http://www.talk4writing.com/" TargetMode="External"/><Relationship Id="rId135" Type="http://schemas.openxmlformats.org/officeDocument/2006/relationships/image" Target="media/image69.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www.youtube.com/watch?v=-TGEdzRzSbw" TargetMode="External"/><Relationship Id="rId18" Type="http://schemas.openxmlformats.org/officeDocument/2006/relationships/hyperlink" Target="https://www.youtube.com/watch?v=-TGEdzRzSbw" TargetMode="External"/><Relationship Id="rId39" Type="http://schemas.openxmlformats.org/officeDocument/2006/relationships/image" Target="media/image17.png"/><Relationship Id="rId109" Type="http://schemas.openxmlformats.org/officeDocument/2006/relationships/header" Target="header17.xml"/><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footer" Target="footer2.xml"/><Relationship Id="rId76" Type="http://schemas.openxmlformats.org/officeDocument/2006/relationships/header" Target="header8.xml"/><Relationship Id="rId97" Type="http://schemas.openxmlformats.org/officeDocument/2006/relationships/footer" Target="footer13.xml"/><Relationship Id="rId104" Type="http://schemas.openxmlformats.org/officeDocument/2006/relationships/image" Target="media/image50.jpeg"/><Relationship Id="rId120" Type="http://schemas.openxmlformats.org/officeDocument/2006/relationships/image" Target="media/image60.jpeg"/><Relationship Id="rId125" Type="http://schemas.openxmlformats.org/officeDocument/2006/relationships/image" Target="media/image65.jpeg"/><Relationship Id="rId141" Type="http://schemas.openxmlformats.org/officeDocument/2006/relationships/footer" Target="footer23.xm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footer" Target="footer11.xml"/><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hyperlink" Target="https://summerreadingchallenge.org.uk/"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33.jpeg"/><Relationship Id="rId87" Type="http://schemas.openxmlformats.org/officeDocument/2006/relationships/image" Target="media/image43.jpeg"/><Relationship Id="rId110" Type="http://schemas.openxmlformats.org/officeDocument/2006/relationships/footer" Target="footer17.xml"/><Relationship Id="rId115" Type="http://schemas.openxmlformats.org/officeDocument/2006/relationships/image" Target="media/image55.png"/><Relationship Id="rId131" Type="http://schemas.openxmlformats.org/officeDocument/2006/relationships/image" Target="media/image66.jpeg"/><Relationship Id="rId136" Type="http://schemas.openxmlformats.org/officeDocument/2006/relationships/header" Target="header22.xml"/><Relationship Id="rId61" Type="http://schemas.openxmlformats.org/officeDocument/2006/relationships/image" Target="media/image37.jpeg"/><Relationship Id="rId82" Type="http://schemas.openxmlformats.org/officeDocument/2006/relationships/image" Target="media/image40.jpeg"/><Relationship Id="rId19" Type="http://schemas.openxmlformats.org/officeDocument/2006/relationships/hyperlink" Target="https://www.duolingo.com/" TargetMode="External"/><Relationship Id="rId14" Type="http://schemas.openxmlformats.org/officeDocument/2006/relationships/image" Target="media/image3.png"/><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0.jpeg"/><Relationship Id="rId77" Type="http://schemas.openxmlformats.org/officeDocument/2006/relationships/footer" Target="footer8.xml"/><Relationship Id="rId100" Type="http://schemas.openxmlformats.org/officeDocument/2006/relationships/footer" Target="footer14.xml"/><Relationship Id="rId105" Type="http://schemas.openxmlformats.org/officeDocument/2006/relationships/image" Target="media/image51.jpeg"/><Relationship Id="rId126" Type="http://schemas.openxmlformats.org/officeDocument/2006/relationships/header" Target="header19.xml"/></Relationships>
</file>

<file path=word/_rels/header21.xml.rels><?xml version="1.0" encoding="UTF-8" standalone="yes"?>
<Relationships xmlns="http://schemas.openxmlformats.org/package/2006/relationships"><Relationship Id="rId1"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80FB4224</Template>
  <TotalTime>0</TotalTime>
  <Pages>45</Pages>
  <Words>5293</Words>
  <Characters>30176</Characters>
  <Application>Microsoft Office Word</Application>
  <DocSecurity>4</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Hill</dc:creator>
  <cp:lastModifiedBy>Windows User</cp:lastModifiedBy>
  <cp:revision>2</cp:revision>
  <dcterms:created xsi:type="dcterms:W3CDTF">2020-06-26T12:56:00Z</dcterms:created>
  <dcterms:modified xsi:type="dcterms:W3CDTF">2020-06-26T12:56:00Z</dcterms:modified>
</cp:coreProperties>
</file>