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XSpec="center" w:tblpY="541"/>
        <w:tblW w:w="15975" w:type="dxa"/>
        <w:tblLayout w:type="fixed"/>
        <w:tblLook w:val="04A0" w:firstRow="1" w:lastRow="0" w:firstColumn="1" w:lastColumn="0" w:noHBand="0" w:noVBand="1"/>
      </w:tblPr>
      <w:tblGrid>
        <w:gridCol w:w="4916"/>
        <w:gridCol w:w="5816"/>
        <w:gridCol w:w="5243"/>
      </w:tblGrid>
      <w:tr w:rsidR="0098441E" w:rsidRPr="00AE4EAB" w14:paraId="573E7733" w14:textId="77777777" w:rsidTr="0098441E">
        <w:trPr>
          <w:trHeight w:val="484"/>
        </w:trPr>
        <w:tc>
          <w:tcPr>
            <w:tcW w:w="49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999C7ED" w14:textId="77777777" w:rsidR="0098441E" w:rsidRPr="00AE4EAB" w:rsidRDefault="0098441E" w:rsidP="0098441E">
            <w:pPr>
              <w:ind w:left="-262" w:firstLine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GoBack"/>
            <w:bookmarkEnd w:id="0"/>
            <w:r w:rsidRPr="00AE4EAB">
              <w:rPr>
                <w:rFonts w:ascii="Arial" w:hAnsi="Arial" w:cs="Arial"/>
                <w:b/>
                <w:sz w:val="20"/>
                <w:szCs w:val="20"/>
              </w:rPr>
              <w:t xml:space="preserve">Class  1MS </w:t>
            </w:r>
          </w:p>
        </w:tc>
        <w:tc>
          <w:tcPr>
            <w:tcW w:w="58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B9790E3" w14:textId="77777777" w:rsidR="0098441E" w:rsidRPr="00AE4EAB" w:rsidRDefault="0098441E" w:rsidP="0098441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4EAB">
              <w:rPr>
                <w:rFonts w:ascii="Arial" w:hAnsi="Arial" w:cs="Arial"/>
                <w:b/>
                <w:sz w:val="20"/>
                <w:szCs w:val="20"/>
              </w:rPr>
              <w:t>HOME LEARNING Year 1</w:t>
            </w:r>
          </w:p>
          <w:p w14:paraId="409E1A60" w14:textId="77777777" w:rsidR="0098441E" w:rsidRPr="00AE4EAB" w:rsidRDefault="00447EF0" w:rsidP="0098441E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n-US"/>
              </w:rPr>
            </w:pPr>
            <w:r w:rsidRPr="00AE4EAB">
              <w:rPr>
                <w:rFonts w:ascii="Arial" w:hAnsi="Arial" w:cs="Arial"/>
                <w:b/>
                <w:noProof/>
                <w:sz w:val="20"/>
                <w:szCs w:val="20"/>
                <w:lang w:val="en-US"/>
              </w:rPr>
              <w:t>21/9/20 to 25/9/20</w:t>
            </w:r>
          </w:p>
        </w:tc>
        <w:tc>
          <w:tcPr>
            <w:tcW w:w="52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C669A69" w14:textId="77777777" w:rsidR="0098441E" w:rsidRPr="00AE4EAB" w:rsidRDefault="0098441E" w:rsidP="0098441E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n-US"/>
              </w:rPr>
            </w:pPr>
            <w:r w:rsidRPr="00AE4EAB">
              <w:rPr>
                <w:rFonts w:ascii="Arial" w:hAnsi="Arial" w:cs="Arial"/>
                <w:b/>
                <w:noProof/>
                <w:sz w:val="20"/>
                <w:szCs w:val="20"/>
                <w:lang w:val="en-US"/>
              </w:rPr>
              <w:t>AUTUMN TERM</w:t>
            </w:r>
          </w:p>
        </w:tc>
      </w:tr>
      <w:tr w:rsidR="0098441E" w:rsidRPr="00AE4EAB" w14:paraId="4716C021" w14:textId="77777777" w:rsidTr="0098441E">
        <w:trPr>
          <w:trHeight w:val="484"/>
        </w:trPr>
        <w:tc>
          <w:tcPr>
            <w:tcW w:w="491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26FBD31" w14:textId="77777777" w:rsidR="0098441E" w:rsidRPr="00AE4EAB" w:rsidRDefault="0098441E" w:rsidP="0098441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E4EAB">
              <w:rPr>
                <w:rFonts w:ascii="Arial" w:hAnsi="Arial" w:cs="Arial"/>
                <w:b/>
                <w:sz w:val="20"/>
                <w:szCs w:val="20"/>
              </w:rPr>
              <w:t>Literacy</w:t>
            </w:r>
            <w:r w:rsidR="00343E6D" w:rsidRPr="00AE4EAB">
              <w:rPr>
                <w:rFonts w:ascii="Arial" w:hAnsi="Arial" w:cs="Arial"/>
                <w:b/>
                <w:sz w:val="20"/>
                <w:szCs w:val="20"/>
              </w:rPr>
              <w:t xml:space="preserve"> –</w:t>
            </w:r>
          </w:p>
        </w:tc>
        <w:tc>
          <w:tcPr>
            <w:tcW w:w="5816" w:type="dxa"/>
            <w:vMerge w:val="restart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63B9B639" w14:textId="77777777" w:rsidR="0098441E" w:rsidRPr="00AE4EAB" w:rsidRDefault="0098441E" w:rsidP="0098441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E4EAB">
              <w:rPr>
                <w:rFonts w:ascii="Arial" w:hAnsi="Arial" w:cs="Arial"/>
                <w:b/>
                <w:sz w:val="20"/>
                <w:szCs w:val="20"/>
              </w:rPr>
              <w:t>Dear Parents:</w:t>
            </w:r>
          </w:p>
          <w:p w14:paraId="6690961A" w14:textId="77777777" w:rsidR="0098441E" w:rsidRPr="00AE4EAB" w:rsidRDefault="0098441E" w:rsidP="0098441E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  <w:p w14:paraId="53DB44C7" w14:textId="77777777" w:rsidR="0098441E" w:rsidRPr="00AE4EAB" w:rsidRDefault="0098441E" w:rsidP="0098441E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AE4EAB">
              <w:rPr>
                <w:rFonts w:ascii="Arial" w:hAnsi="Arial" w:cs="Arial"/>
                <w:b/>
                <w:color w:val="0070C0"/>
                <w:sz w:val="20"/>
                <w:szCs w:val="20"/>
              </w:rPr>
              <w:t>Please find enclosed some work to keep you busy for the next few weeks.  W</w:t>
            </w:r>
            <w:r w:rsidR="00CB0241" w:rsidRPr="00AE4EAB">
              <w:rPr>
                <w:rFonts w:ascii="Arial" w:hAnsi="Arial" w:cs="Arial"/>
                <w:b/>
                <w:color w:val="0070C0"/>
                <w:sz w:val="20"/>
                <w:szCs w:val="20"/>
              </w:rPr>
              <w:t>e have included a timeta</w:t>
            </w:r>
            <w:r w:rsidR="00DA38B5" w:rsidRPr="00AE4EAB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ble as guidance for completing </w:t>
            </w:r>
            <w:r w:rsidRPr="00AE4EAB">
              <w:rPr>
                <w:rFonts w:ascii="Arial" w:hAnsi="Arial" w:cs="Arial"/>
                <w:b/>
                <w:color w:val="0070C0"/>
                <w:sz w:val="20"/>
                <w:szCs w:val="20"/>
              </w:rPr>
              <w:t>the homework.</w:t>
            </w:r>
          </w:p>
          <w:p w14:paraId="1DEA5E43" w14:textId="77777777" w:rsidR="0098441E" w:rsidRPr="00AE4EAB" w:rsidRDefault="0098441E" w:rsidP="0098441E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  <w:p w14:paraId="432EED42" w14:textId="083249BF" w:rsidR="0098441E" w:rsidRDefault="00CB0241" w:rsidP="0098441E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AE4EAB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Keep reading with your child and if you complete </w:t>
            </w:r>
            <w:r w:rsidR="0098441E" w:rsidRPr="00AE4EAB">
              <w:rPr>
                <w:rFonts w:ascii="Arial" w:hAnsi="Arial" w:cs="Arial"/>
                <w:b/>
                <w:color w:val="0070C0"/>
                <w:sz w:val="20"/>
                <w:szCs w:val="20"/>
              </w:rPr>
              <w:t>a book, perhaps</w:t>
            </w:r>
            <w:r w:rsidRPr="00AE4EAB">
              <w:rPr>
                <w:rFonts w:ascii="Arial" w:hAnsi="Arial" w:cs="Arial"/>
                <w:b/>
                <w:color w:val="0070C0"/>
                <w:sz w:val="20"/>
                <w:szCs w:val="20"/>
              </w:rPr>
              <w:t>,</w:t>
            </w:r>
            <w:r w:rsidR="0098441E" w:rsidRPr="00AE4EAB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 you c</w:t>
            </w:r>
            <w:r w:rsidRPr="00AE4EAB">
              <w:rPr>
                <w:rFonts w:ascii="Arial" w:hAnsi="Arial" w:cs="Arial"/>
                <w:b/>
                <w:color w:val="0070C0"/>
                <w:sz w:val="20"/>
                <w:szCs w:val="20"/>
              </w:rPr>
              <w:t>ould re-read it.</w:t>
            </w:r>
            <w:r w:rsidR="0098441E" w:rsidRPr="00AE4EAB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  Don’t forget it is really important to d</w:t>
            </w:r>
            <w:r w:rsidRPr="00AE4EAB">
              <w:rPr>
                <w:rFonts w:ascii="Arial" w:hAnsi="Arial" w:cs="Arial"/>
                <w:b/>
                <w:color w:val="0070C0"/>
                <w:sz w:val="20"/>
                <w:szCs w:val="20"/>
              </w:rPr>
              <w:t>iscuss the following with your child: What</w:t>
            </w:r>
            <w:r w:rsidR="0098441E" w:rsidRPr="00AE4EAB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 was the story</w:t>
            </w:r>
            <w:r w:rsidR="00CF5303" w:rsidRPr="00AE4EAB">
              <w:rPr>
                <w:rFonts w:ascii="Arial" w:hAnsi="Arial" w:cs="Arial"/>
                <w:b/>
                <w:color w:val="0070C0"/>
                <w:sz w:val="20"/>
                <w:szCs w:val="20"/>
              </w:rPr>
              <w:t>/text</w:t>
            </w:r>
            <w:r w:rsidR="0098441E" w:rsidRPr="00AE4EAB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 about? Who were the main characters?  Did you e</w:t>
            </w:r>
            <w:r w:rsidRPr="00AE4EAB">
              <w:rPr>
                <w:rFonts w:ascii="Arial" w:hAnsi="Arial" w:cs="Arial"/>
                <w:b/>
                <w:color w:val="0070C0"/>
                <w:sz w:val="20"/>
                <w:szCs w:val="20"/>
              </w:rPr>
              <w:t>njoy the story and what</w:t>
            </w:r>
            <w:r w:rsidR="0098441E" w:rsidRPr="00AE4EAB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 was your favourite part?</w:t>
            </w:r>
            <w:r w:rsidR="00CF5303" w:rsidRPr="00AE4EAB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  W</w:t>
            </w:r>
            <w:r w:rsidRPr="00AE4EAB">
              <w:rPr>
                <w:rFonts w:ascii="Arial" w:hAnsi="Arial" w:cs="Arial"/>
                <w:b/>
                <w:color w:val="0070C0"/>
                <w:sz w:val="20"/>
                <w:szCs w:val="20"/>
              </w:rPr>
              <w:t>hat did you learn from the text and</w:t>
            </w:r>
            <w:r w:rsidR="0098441E" w:rsidRPr="00AE4EAB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r w:rsidRPr="00AE4EAB">
              <w:rPr>
                <w:rFonts w:ascii="Arial" w:hAnsi="Arial" w:cs="Arial"/>
                <w:b/>
                <w:color w:val="0070C0"/>
                <w:sz w:val="20"/>
                <w:szCs w:val="20"/>
              </w:rPr>
              <w:t>c</w:t>
            </w:r>
            <w:r w:rsidR="00CF5303" w:rsidRPr="00AE4EAB">
              <w:rPr>
                <w:rFonts w:ascii="Arial" w:hAnsi="Arial" w:cs="Arial"/>
                <w:b/>
                <w:color w:val="0070C0"/>
                <w:sz w:val="20"/>
                <w:szCs w:val="20"/>
              </w:rPr>
              <w:t>a</w:t>
            </w:r>
            <w:r w:rsidR="0098441E" w:rsidRPr="00AE4EAB">
              <w:rPr>
                <w:rFonts w:ascii="Arial" w:hAnsi="Arial" w:cs="Arial"/>
                <w:b/>
                <w:color w:val="0070C0"/>
                <w:sz w:val="20"/>
                <w:szCs w:val="20"/>
              </w:rPr>
              <w:t>n you remember the title of the book we read yesterday?</w:t>
            </w:r>
          </w:p>
          <w:p w14:paraId="0C43D911" w14:textId="77777777" w:rsidR="00486E50" w:rsidRPr="00AE4EAB" w:rsidRDefault="00486E50" w:rsidP="0098441E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  <w:p w14:paraId="086DD733" w14:textId="21EB08E4" w:rsidR="0098441E" w:rsidRPr="00AE4EAB" w:rsidRDefault="0098441E" w:rsidP="0098441E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AE4EAB">
              <w:rPr>
                <w:rFonts w:ascii="Arial" w:hAnsi="Arial" w:cs="Arial"/>
                <w:b/>
                <w:color w:val="0070C0"/>
                <w:sz w:val="20"/>
                <w:szCs w:val="20"/>
              </w:rPr>
              <w:t>Thank you and take care.</w:t>
            </w:r>
          </w:p>
          <w:p w14:paraId="78E5704D" w14:textId="50C0D0A5" w:rsidR="0098441E" w:rsidRDefault="0098441E" w:rsidP="0098441E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AE4EAB">
              <w:rPr>
                <w:rFonts w:ascii="Arial" w:hAnsi="Arial" w:cs="Arial"/>
                <w:b/>
                <w:color w:val="0070C0"/>
                <w:sz w:val="20"/>
                <w:szCs w:val="20"/>
              </w:rPr>
              <w:t>Mrs Mulhall and Mrs Smith</w:t>
            </w:r>
          </w:p>
          <w:p w14:paraId="10111E2A" w14:textId="7BBEEB06" w:rsidR="00486E50" w:rsidRDefault="00486E50" w:rsidP="0098441E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  <w:p w14:paraId="19982B06" w14:textId="77777777" w:rsidR="00486E50" w:rsidRDefault="00486E50" w:rsidP="0098441E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If you </w:t>
            </w:r>
            <w:r w:rsidRPr="00486E50">
              <w:rPr>
                <w:rFonts w:ascii="Arial" w:hAnsi="Arial" w:cs="Arial"/>
                <w:b/>
                <w:color w:val="FF0000"/>
                <w:sz w:val="20"/>
                <w:szCs w:val="20"/>
              </w:rPr>
              <w:t>have any problems accessing the work, please contact</w:t>
            </w:r>
          </w:p>
          <w:p w14:paraId="664B471A" w14:textId="79DFE250" w:rsidR="00486E50" w:rsidRPr="00486E50" w:rsidRDefault="00486E50" w:rsidP="0098441E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486E50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hyperlink r:id="rId12" w:history="1">
              <w:r w:rsidRPr="00486E50">
                <w:rPr>
                  <w:rStyle w:val="Hyperlink"/>
                  <w:rFonts w:ascii="Arial" w:hAnsi="Arial" w:cs="Arial"/>
                  <w:b/>
                  <w:color w:val="FF0000"/>
                  <w:sz w:val="20"/>
                  <w:szCs w:val="20"/>
                </w:rPr>
                <w:t>Charlotte.Mulhall@cranwell.lincs.sch.uk</w:t>
              </w:r>
            </w:hyperlink>
            <w:r w:rsidRPr="00486E50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or </w:t>
            </w:r>
            <w:hyperlink r:id="rId13" w:history="1">
              <w:r w:rsidRPr="00486E50">
                <w:rPr>
                  <w:rStyle w:val="Hyperlink"/>
                  <w:rFonts w:ascii="Arial" w:hAnsi="Arial" w:cs="Arial"/>
                  <w:b/>
                  <w:color w:val="FF0000"/>
                  <w:sz w:val="20"/>
                  <w:szCs w:val="20"/>
                </w:rPr>
                <w:t>Catherine.Smith@cranwell.lincs.sch.uk</w:t>
              </w:r>
            </w:hyperlink>
            <w:r w:rsidRPr="00486E50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</w:p>
          <w:p w14:paraId="151243B2" w14:textId="77777777" w:rsidR="0098441E" w:rsidRPr="00AE4EAB" w:rsidRDefault="0098441E" w:rsidP="0098441E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</w:tc>
        <w:tc>
          <w:tcPr>
            <w:tcW w:w="524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78BBB1BE" w14:textId="77777777" w:rsidR="0098441E" w:rsidRPr="00AE4EAB" w:rsidRDefault="0098441E" w:rsidP="0098441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E4EAB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Maths</w:t>
            </w:r>
          </w:p>
          <w:p w14:paraId="539EBB10" w14:textId="77777777" w:rsidR="0098441E" w:rsidRPr="00AE4EAB" w:rsidRDefault="0098441E" w:rsidP="0098441E">
            <w:pPr>
              <w:rPr>
                <w:rFonts w:ascii="Arial" w:hAnsi="Arial" w:cs="Arial"/>
                <w:sz w:val="20"/>
                <w:szCs w:val="20"/>
              </w:rPr>
            </w:pPr>
            <w:r w:rsidRPr="00AE4EAB">
              <w:rPr>
                <w:rFonts w:ascii="Arial" w:hAnsi="Arial" w:cs="Arial"/>
                <w:sz w:val="20"/>
                <w:szCs w:val="20"/>
              </w:rPr>
              <w:t>We have been learning about place value so far thi</w:t>
            </w:r>
            <w:r w:rsidR="00593AE8" w:rsidRPr="00AE4EAB">
              <w:rPr>
                <w:rFonts w:ascii="Arial" w:hAnsi="Arial" w:cs="Arial"/>
                <w:sz w:val="20"/>
                <w:szCs w:val="20"/>
              </w:rPr>
              <w:t xml:space="preserve">s term and </w:t>
            </w:r>
            <w:r w:rsidRPr="00AE4EAB">
              <w:rPr>
                <w:rFonts w:ascii="Arial" w:hAnsi="Arial" w:cs="Arial"/>
                <w:sz w:val="20"/>
                <w:szCs w:val="20"/>
              </w:rPr>
              <w:t>been t</w:t>
            </w:r>
            <w:r w:rsidR="00DA38B5" w:rsidRPr="00AE4EAB">
              <w:rPr>
                <w:rFonts w:ascii="Arial" w:hAnsi="Arial" w:cs="Arial"/>
                <w:sz w:val="20"/>
                <w:szCs w:val="20"/>
              </w:rPr>
              <w:t>rying hard to ensure we form</w:t>
            </w:r>
            <w:r w:rsidRPr="00AE4EAB">
              <w:rPr>
                <w:rFonts w:ascii="Arial" w:hAnsi="Arial" w:cs="Arial"/>
                <w:sz w:val="20"/>
                <w:szCs w:val="20"/>
              </w:rPr>
              <w:t xml:space="preserve"> numbers correctly.  Please tell your child if they write a number the wrong way round or forget to form it properly.</w:t>
            </w:r>
          </w:p>
          <w:p w14:paraId="0B7B242A" w14:textId="77777777" w:rsidR="0098441E" w:rsidRPr="00AE4EAB" w:rsidRDefault="0098441E" w:rsidP="009844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E272073" w14:textId="77777777" w:rsidR="007D3B46" w:rsidRPr="00AE4EAB" w:rsidRDefault="007D3B46" w:rsidP="0098441E">
            <w:pPr>
              <w:rPr>
                <w:rFonts w:ascii="Arial" w:hAnsi="Arial" w:cs="Arial"/>
                <w:sz w:val="20"/>
                <w:szCs w:val="20"/>
              </w:rPr>
            </w:pPr>
            <w:r w:rsidRPr="00AE4EAB">
              <w:rPr>
                <w:rFonts w:ascii="Arial" w:hAnsi="Arial" w:cs="Arial"/>
                <w:sz w:val="20"/>
                <w:szCs w:val="20"/>
              </w:rPr>
              <w:t>Please use the following link.</w:t>
            </w:r>
          </w:p>
          <w:p w14:paraId="0E14904E" w14:textId="77777777" w:rsidR="007D3B46" w:rsidRPr="00AE4EAB" w:rsidRDefault="005160FA" w:rsidP="007D3B46">
            <w:pPr>
              <w:rPr>
                <w:rStyle w:val="Hyperlink"/>
                <w:rFonts w:ascii="Arial" w:hAnsi="Arial" w:cs="Arial"/>
                <w:sz w:val="20"/>
                <w:szCs w:val="20"/>
              </w:rPr>
            </w:pPr>
            <w:hyperlink r:id="rId14" w:history="1">
              <w:r w:rsidR="007D3B46" w:rsidRPr="00AE4EAB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https://whiterosemaths.com/homelearning/year-1/week-2/</w:t>
              </w:r>
            </w:hyperlink>
          </w:p>
          <w:p w14:paraId="45F0C079" w14:textId="77777777" w:rsidR="007D3B46" w:rsidRPr="00AE4EAB" w:rsidRDefault="007D3B46" w:rsidP="0098441E">
            <w:pPr>
              <w:rPr>
                <w:rFonts w:ascii="Arial" w:hAnsi="Arial" w:cs="Arial"/>
                <w:sz w:val="20"/>
                <w:szCs w:val="20"/>
              </w:rPr>
            </w:pPr>
            <w:r w:rsidRPr="00AE4EAB">
              <w:rPr>
                <w:rFonts w:ascii="Arial" w:hAnsi="Arial" w:cs="Arial"/>
                <w:sz w:val="20"/>
                <w:szCs w:val="20"/>
              </w:rPr>
              <w:t xml:space="preserve">They have some useful </w:t>
            </w:r>
            <w:r w:rsidR="00B0455B" w:rsidRPr="00AE4EAB">
              <w:rPr>
                <w:rFonts w:ascii="Arial" w:hAnsi="Arial" w:cs="Arial"/>
                <w:sz w:val="20"/>
                <w:szCs w:val="20"/>
              </w:rPr>
              <w:t>presentations</w:t>
            </w:r>
            <w:r w:rsidRPr="00AE4EAB">
              <w:rPr>
                <w:rFonts w:ascii="Arial" w:hAnsi="Arial" w:cs="Arial"/>
                <w:sz w:val="20"/>
                <w:szCs w:val="20"/>
              </w:rPr>
              <w:t xml:space="preserve"> for you to watch</w:t>
            </w:r>
          </w:p>
          <w:p w14:paraId="4014CE61" w14:textId="77777777" w:rsidR="007D3B46" w:rsidRPr="00AE4EAB" w:rsidRDefault="007D3B46" w:rsidP="009844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93E32B5" w14:textId="77777777" w:rsidR="0098441E" w:rsidRPr="00AE4EAB" w:rsidRDefault="0098441E" w:rsidP="0098441E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E4EAB">
              <w:rPr>
                <w:rFonts w:ascii="Arial" w:hAnsi="Arial" w:cs="Arial"/>
                <w:b/>
                <w:sz w:val="20"/>
                <w:szCs w:val="20"/>
                <w:u w:val="single"/>
              </w:rPr>
              <w:t>Lesson 1</w:t>
            </w:r>
            <w:r w:rsidR="00B0455B" w:rsidRPr="00AE4EAB">
              <w:rPr>
                <w:rFonts w:ascii="Arial" w:hAnsi="Arial" w:cs="Arial"/>
                <w:b/>
                <w:sz w:val="20"/>
                <w:szCs w:val="20"/>
              </w:rPr>
              <w:t xml:space="preserve"> - </w:t>
            </w:r>
            <w:r w:rsidRPr="00AE4EAB">
              <w:rPr>
                <w:rFonts w:ascii="Arial" w:hAnsi="Arial" w:cs="Arial"/>
                <w:b/>
                <w:sz w:val="20"/>
                <w:szCs w:val="20"/>
              </w:rPr>
              <w:t>Count</w:t>
            </w:r>
            <w:r w:rsidR="007D3B46" w:rsidRPr="00AE4EAB">
              <w:rPr>
                <w:rFonts w:ascii="Arial" w:hAnsi="Arial" w:cs="Arial"/>
                <w:b/>
                <w:sz w:val="20"/>
                <w:szCs w:val="20"/>
              </w:rPr>
              <w:t xml:space="preserve"> Forwards.</w:t>
            </w:r>
          </w:p>
          <w:p w14:paraId="622C30EE" w14:textId="77777777" w:rsidR="007D3B46" w:rsidRPr="00AE4EAB" w:rsidRDefault="00A724FC" w:rsidP="0098441E">
            <w:pPr>
              <w:rPr>
                <w:rFonts w:ascii="Arial" w:hAnsi="Arial" w:cs="Arial"/>
                <w:sz w:val="20"/>
                <w:szCs w:val="20"/>
              </w:rPr>
            </w:pPr>
            <w:r w:rsidRPr="00AE4EAB">
              <w:rPr>
                <w:rFonts w:ascii="Arial" w:hAnsi="Arial" w:cs="Arial"/>
                <w:sz w:val="20"/>
                <w:szCs w:val="20"/>
              </w:rPr>
              <w:t>Watch</w:t>
            </w:r>
            <w:r w:rsidR="007D3B46" w:rsidRPr="00AE4EAB">
              <w:rPr>
                <w:rFonts w:ascii="Arial" w:hAnsi="Arial" w:cs="Arial"/>
                <w:sz w:val="20"/>
                <w:szCs w:val="20"/>
              </w:rPr>
              <w:t xml:space="preserve"> the </w:t>
            </w:r>
            <w:r w:rsidRPr="00AE4EAB">
              <w:rPr>
                <w:rFonts w:ascii="Arial" w:hAnsi="Arial" w:cs="Arial"/>
                <w:sz w:val="20"/>
                <w:szCs w:val="20"/>
              </w:rPr>
              <w:t xml:space="preserve">presentation then </w:t>
            </w:r>
            <w:r w:rsidR="007D3B46" w:rsidRPr="00AE4EAB">
              <w:rPr>
                <w:rFonts w:ascii="Arial" w:hAnsi="Arial" w:cs="Arial"/>
                <w:sz w:val="20"/>
                <w:szCs w:val="20"/>
              </w:rPr>
              <w:t>complete the worksheet</w:t>
            </w:r>
            <w:r w:rsidR="00EC2344" w:rsidRPr="00AE4EAB">
              <w:rPr>
                <w:rFonts w:ascii="Arial" w:hAnsi="Arial" w:cs="Arial"/>
                <w:sz w:val="20"/>
                <w:szCs w:val="20"/>
              </w:rPr>
              <w:t xml:space="preserve"> below</w:t>
            </w:r>
            <w:r w:rsidR="00593AE8" w:rsidRPr="00AE4EAB">
              <w:rPr>
                <w:rFonts w:ascii="Arial" w:hAnsi="Arial" w:cs="Arial"/>
                <w:sz w:val="20"/>
                <w:szCs w:val="20"/>
              </w:rPr>
              <w:t xml:space="preserve"> rather than the ones linked to White R</w:t>
            </w:r>
            <w:r w:rsidR="007D3B46" w:rsidRPr="00AE4EAB">
              <w:rPr>
                <w:rFonts w:ascii="Arial" w:hAnsi="Arial" w:cs="Arial"/>
                <w:sz w:val="20"/>
                <w:szCs w:val="20"/>
              </w:rPr>
              <w:t>ose.</w:t>
            </w:r>
          </w:p>
          <w:p w14:paraId="545DF8F2" w14:textId="77777777" w:rsidR="007D3B46" w:rsidRPr="00AE4EAB" w:rsidRDefault="007D3B46" w:rsidP="0098441E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E4EAB">
              <w:rPr>
                <w:rFonts w:ascii="Arial" w:hAnsi="Arial" w:cs="Arial"/>
                <w:b/>
                <w:sz w:val="20"/>
                <w:szCs w:val="20"/>
                <w:u w:val="single"/>
              </w:rPr>
              <w:t>Lesson 2</w:t>
            </w:r>
            <w:r w:rsidR="00B0455B" w:rsidRPr="00AE4EA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6085A" w:rsidRPr="00AE4EAB">
              <w:rPr>
                <w:rFonts w:ascii="Arial" w:hAnsi="Arial" w:cs="Arial"/>
                <w:b/>
                <w:sz w:val="20"/>
                <w:szCs w:val="20"/>
              </w:rPr>
              <w:t>- Count</w:t>
            </w:r>
            <w:r w:rsidR="00A724FC" w:rsidRPr="00AE4EAB">
              <w:rPr>
                <w:rFonts w:ascii="Arial" w:hAnsi="Arial" w:cs="Arial"/>
                <w:b/>
                <w:sz w:val="20"/>
                <w:szCs w:val="20"/>
              </w:rPr>
              <w:t xml:space="preserve"> B</w:t>
            </w:r>
            <w:r w:rsidRPr="00AE4EAB">
              <w:rPr>
                <w:rFonts w:ascii="Arial" w:hAnsi="Arial" w:cs="Arial"/>
                <w:b/>
                <w:sz w:val="20"/>
                <w:szCs w:val="20"/>
              </w:rPr>
              <w:t>ackwards</w:t>
            </w:r>
            <w:r w:rsidR="0016085A" w:rsidRPr="00AE4EAB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14:paraId="342437A1" w14:textId="77777777" w:rsidR="007D3B46" w:rsidRPr="00AE4EAB" w:rsidRDefault="00A724FC" w:rsidP="0098441E">
            <w:pPr>
              <w:rPr>
                <w:rFonts w:ascii="Arial" w:hAnsi="Arial" w:cs="Arial"/>
                <w:sz w:val="20"/>
                <w:szCs w:val="20"/>
              </w:rPr>
            </w:pPr>
            <w:r w:rsidRPr="00AE4EAB">
              <w:rPr>
                <w:rFonts w:ascii="Arial" w:hAnsi="Arial" w:cs="Arial"/>
                <w:sz w:val="20"/>
                <w:szCs w:val="20"/>
              </w:rPr>
              <w:t>Watch the presentation and again, please</w:t>
            </w:r>
            <w:r w:rsidR="007D3B46" w:rsidRPr="00AE4EAB">
              <w:rPr>
                <w:rFonts w:ascii="Arial" w:hAnsi="Arial" w:cs="Arial"/>
                <w:sz w:val="20"/>
                <w:szCs w:val="20"/>
              </w:rPr>
              <w:t xml:space="preserve"> complete the worksheet below.</w:t>
            </w:r>
          </w:p>
          <w:p w14:paraId="6C76DB8D" w14:textId="77777777" w:rsidR="00B0455B" w:rsidRPr="00AE4EAB" w:rsidRDefault="007D3B46" w:rsidP="0098441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E4EAB">
              <w:rPr>
                <w:rFonts w:ascii="Arial" w:hAnsi="Arial" w:cs="Arial"/>
                <w:b/>
                <w:sz w:val="20"/>
                <w:szCs w:val="20"/>
                <w:u w:val="single"/>
              </w:rPr>
              <w:t>Lesson 3</w:t>
            </w:r>
            <w:r w:rsidR="00447EF0" w:rsidRPr="00AE4EAB">
              <w:rPr>
                <w:rFonts w:ascii="Arial" w:hAnsi="Arial" w:cs="Arial"/>
                <w:b/>
                <w:sz w:val="20"/>
                <w:szCs w:val="20"/>
              </w:rPr>
              <w:t xml:space="preserve"> - </w:t>
            </w:r>
            <w:r w:rsidR="00B0455B" w:rsidRPr="00AE4EAB">
              <w:rPr>
                <w:rFonts w:ascii="Arial" w:hAnsi="Arial" w:cs="Arial"/>
                <w:b/>
                <w:sz w:val="20"/>
                <w:szCs w:val="20"/>
              </w:rPr>
              <w:t>Count One More</w:t>
            </w:r>
            <w:r w:rsidR="0016085A" w:rsidRPr="00AE4EAB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14:paraId="26D195AD" w14:textId="77777777" w:rsidR="00447EF0" w:rsidRPr="00AE4EAB" w:rsidRDefault="00A724FC" w:rsidP="00447EF0">
            <w:pPr>
              <w:rPr>
                <w:rFonts w:ascii="Arial" w:hAnsi="Arial" w:cs="Arial"/>
                <w:sz w:val="20"/>
                <w:szCs w:val="20"/>
              </w:rPr>
            </w:pPr>
            <w:r w:rsidRPr="00AE4EAB">
              <w:rPr>
                <w:rFonts w:ascii="Arial" w:hAnsi="Arial" w:cs="Arial"/>
                <w:sz w:val="20"/>
                <w:szCs w:val="20"/>
              </w:rPr>
              <w:t>Again, after watching the presentation</w:t>
            </w:r>
            <w:r w:rsidR="00447EF0" w:rsidRPr="00AE4EAB">
              <w:rPr>
                <w:rFonts w:ascii="Arial" w:hAnsi="Arial" w:cs="Arial"/>
                <w:sz w:val="20"/>
                <w:szCs w:val="20"/>
              </w:rPr>
              <w:t>, plea</w:t>
            </w:r>
            <w:r w:rsidRPr="00AE4EAB">
              <w:rPr>
                <w:rFonts w:ascii="Arial" w:hAnsi="Arial" w:cs="Arial"/>
                <w:sz w:val="20"/>
                <w:szCs w:val="20"/>
              </w:rPr>
              <w:t>se complete the enclosed worksheet.</w:t>
            </w:r>
          </w:p>
          <w:p w14:paraId="5167E597" w14:textId="77777777" w:rsidR="00447EF0" w:rsidRPr="00AE4EAB" w:rsidRDefault="00447EF0" w:rsidP="0098441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E4EAB">
              <w:rPr>
                <w:rFonts w:ascii="Arial" w:hAnsi="Arial" w:cs="Arial"/>
                <w:b/>
                <w:sz w:val="20"/>
                <w:szCs w:val="20"/>
                <w:u w:val="single"/>
              </w:rPr>
              <w:t>Lesson 4</w:t>
            </w:r>
            <w:r w:rsidRPr="00AE4EAB">
              <w:rPr>
                <w:rFonts w:ascii="Arial" w:hAnsi="Arial" w:cs="Arial"/>
                <w:b/>
                <w:sz w:val="20"/>
                <w:szCs w:val="20"/>
              </w:rPr>
              <w:t xml:space="preserve"> – Count One Less</w:t>
            </w:r>
            <w:r w:rsidR="0016085A" w:rsidRPr="00AE4EAB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14:paraId="19DFA03C" w14:textId="77777777" w:rsidR="00447EF0" w:rsidRPr="00AE4EAB" w:rsidRDefault="00A724FC" w:rsidP="00447EF0">
            <w:pPr>
              <w:rPr>
                <w:rFonts w:ascii="Arial" w:hAnsi="Arial" w:cs="Arial"/>
                <w:sz w:val="20"/>
                <w:szCs w:val="20"/>
              </w:rPr>
            </w:pPr>
            <w:r w:rsidRPr="00AE4EAB">
              <w:rPr>
                <w:rFonts w:ascii="Arial" w:hAnsi="Arial" w:cs="Arial"/>
                <w:sz w:val="20"/>
                <w:szCs w:val="20"/>
              </w:rPr>
              <w:t>As before, p</w:t>
            </w:r>
            <w:r w:rsidR="00447EF0" w:rsidRPr="00AE4EAB">
              <w:rPr>
                <w:rFonts w:ascii="Arial" w:hAnsi="Arial" w:cs="Arial"/>
                <w:sz w:val="20"/>
                <w:szCs w:val="20"/>
              </w:rPr>
              <w:t>lea</w:t>
            </w:r>
            <w:r w:rsidRPr="00AE4EAB">
              <w:rPr>
                <w:rFonts w:ascii="Arial" w:hAnsi="Arial" w:cs="Arial"/>
                <w:sz w:val="20"/>
                <w:szCs w:val="20"/>
              </w:rPr>
              <w:t>se complete the worksheet after watching the presentation.</w:t>
            </w:r>
          </w:p>
          <w:p w14:paraId="3312D120" w14:textId="77777777" w:rsidR="00447EF0" w:rsidRPr="00AE4EAB" w:rsidRDefault="00447EF0" w:rsidP="0098441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E4EAB">
              <w:rPr>
                <w:rFonts w:ascii="Arial" w:hAnsi="Arial" w:cs="Arial"/>
                <w:b/>
                <w:sz w:val="20"/>
                <w:szCs w:val="20"/>
                <w:u w:val="single"/>
              </w:rPr>
              <w:t>Lesson 5</w:t>
            </w:r>
            <w:r w:rsidRPr="00AE4EAB">
              <w:rPr>
                <w:rFonts w:ascii="Arial" w:hAnsi="Arial" w:cs="Arial"/>
                <w:b/>
                <w:sz w:val="20"/>
                <w:szCs w:val="20"/>
              </w:rPr>
              <w:t xml:space="preserve"> – Count One More and One Less.</w:t>
            </w:r>
          </w:p>
          <w:p w14:paraId="73ED7C5B" w14:textId="77777777" w:rsidR="00447EF0" w:rsidRPr="00AE4EAB" w:rsidRDefault="00447EF0" w:rsidP="0098441E">
            <w:pPr>
              <w:rPr>
                <w:rFonts w:ascii="Arial" w:hAnsi="Arial" w:cs="Arial"/>
                <w:sz w:val="20"/>
                <w:szCs w:val="20"/>
              </w:rPr>
            </w:pPr>
            <w:r w:rsidRPr="00AE4EAB">
              <w:rPr>
                <w:rFonts w:ascii="Arial" w:hAnsi="Arial" w:cs="Arial"/>
                <w:sz w:val="20"/>
                <w:szCs w:val="20"/>
              </w:rPr>
              <w:t>Recap with your child finding o</w:t>
            </w:r>
            <w:r w:rsidR="00A724FC" w:rsidRPr="00AE4EAB">
              <w:rPr>
                <w:rFonts w:ascii="Arial" w:hAnsi="Arial" w:cs="Arial"/>
                <w:sz w:val="20"/>
                <w:szCs w:val="20"/>
              </w:rPr>
              <w:t>ne more and one less.  Ask them questions such as:</w:t>
            </w:r>
            <w:r w:rsidRPr="00AE4EAB">
              <w:rPr>
                <w:rFonts w:ascii="Arial" w:hAnsi="Arial" w:cs="Arial"/>
                <w:sz w:val="20"/>
                <w:szCs w:val="20"/>
              </w:rPr>
              <w:t xml:space="preserve"> what is one less than 9?  What is one more than 12 etc.  Complete the sheet below.  </w:t>
            </w:r>
          </w:p>
          <w:p w14:paraId="78C8B70D" w14:textId="77777777" w:rsidR="00AE4EAB" w:rsidRDefault="00AE4EAB" w:rsidP="0098441E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472361A3" w14:textId="77777777" w:rsidR="00447EF0" w:rsidRPr="00AE4EAB" w:rsidRDefault="00056B15" w:rsidP="0098441E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E4EAB">
              <w:rPr>
                <w:rFonts w:ascii="Arial" w:hAnsi="Arial" w:cs="Arial"/>
                <w:b/>
                <w:sz w:val="20"/>
                <w:szCs w:val="20"/>
                <w:u w:val="single"/>
              </w:rPr>
              <w:t>Practical Activities</w:t>
            </w:r>
          </w:p>
          <w:p w14:paraId="3365840E" w14:textId="77777777" w:rsidR="00056B15" w:rsidRPr="00AE4EAB" w:rsidRDefault="00A724FC" w:rsidP="0098441E">
            <w:pPr>
              <w:rPr>
                <w:rFonts w:ascii="Arial" w:hAnsi="Arial" w:cs="Arial"/>
                <w:sz w:val="20"/>
                <w:szCs w:val="20"/>
              </w:rPr>
            </w:pPr>
            <w:r w:rsidRPr="00AE4EAB">
              <w:rPr>
                <w:rFonts w:ascii="Arial" w:hAnsi="Arial" w:cs="Arial"/>
                <w:sz w:val="20"/>
                <w:szCs w:val="20"/>
              </w:rPr>
              <w:t xml:space="preserve">Using items such as marbles or toy cars, place </w:t>
            </w:r>
            <w:r w:rsidR="00DA38B5" w:rsidRPr="00AE4EAB">
              <w:rPr>
                <w:rFonts w:ascii="Arial" w:hAnsi="Arial" w:cs="Arial"/>
                <w:sz w:val="20"/>
                <w:szCs w:val="20"/>
              </w:rPr>
              <w:t>different amounts</w:t>
            </w:r>
            <w:r w:rsidR="00056B15" w:rsidRPr="00AE4EAB">
              <w:rPr>
                <w:rFonts w:ascii="Arial" w:hAnsi="Arial" w:cs="Arial"/>
                <w:sz w:val="20"/>
                <w:szCs w:val="20"/>
              </w:rPr>
              <w:t xml:space="preserve"> in front of your child and ask them to count how many there are.  </w:t>
            </w:r>
          </w:p>
          <w:p w14:paraId="5887DEC2" w14:textId="77777777" w:rsidR="00F46B81" w:rsidRDefault="00F46B81" w:rsidP="009844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DDBFE0" w14:textId="0A9447CD" w:rsidR="0098441E" w:rsidRPr="00AE4EAB" w:rsidRDefault="00056B15" w:rsidP="0098441E">
            <w:pPr>
              <w:rPr>
                <w:rFonts w:ascii="Arial" w:hAnsi="Arial" w:cs="Arial"/>
                <w:sz w:val="20"/>
                <w:szCs w:val="20"/>
              </w:rPr>
            </w:pPr>
            <w:r w:rsidRPr="00AE4EAB">
              <w:rPr>
                <w:rFonts w:ascii="Arial" w:hAnsi="Arial" w:cs="Arial"/>
                <w:sz w:val="20"/>
                <w:szCs w:val="20"/>
              </w:rPr>
              <w:t>Using</w:t>
            </w:r>
            <w:r w:rsidR="0098441E" w:rsidRPr="00AE4EAB">
              <w:rPr>
                <w:rFonts w:ascii="Arial" w:hAnsi="Arial" w:cs="Arial"/>
                <w:sz w:val="20"/>
                <w:szCs w:val="20"/>
              </w:rPr>
              <w:t xml:space="preserve"> item</w:t>
            </w:r>
            <w:r w:rsidRPr="00AE4EAB">
              <w:rPr>
                <w:rFonts w:ascii="Arial" w:hAnsi="Arial" w:cs="Arial"/>
                <w:sz w:val="20"/>
                <w:szCs w:val="20"/>
              </w:rPr>
              <w:t>s such as marbles or coins, a</w:t>
            </w:r>
            <w:r w:rsidR="0098441E" w:rsidRPr="00AE4EAB">
              <w:rPr>
                <w:rFonts w:ascii="Arial" w:hAnsi="Arial" w:cs="Arial"/>
                <w:sz w:val="20"/>
                <w:szCs w:val="20"/>
              </w:rPr>
              <w:t>sk your child to count out an amount.</w:t>
            </w:r>
            <w:r w:rsidR="00A724FC" w:rsidRPr="00AE4EAB">
              <w:rPr>
                <w:rFonts w:ascii="Arial" w:hAnsi="Arial" w:cs="Arial"/>
                <w:sz w:val="20"/>
                <w:szCs w:val="20"/>
              </w:rPr>
              <w:t xml:space="preserve">  Then say, what is one more and w</w:t>
            </w:r>
            <w:r w:rsidR="0098441E" w:rsidRPr="00AE4EAB">
              <w:rPr>
                <w:rFonts w:ascii="Arial" w:hAnsi="Arial" w:cs="Arial"/>
                <w:sz w:val="20"/>
                <w:szCs w:val="20"/>
              </w:rPr>
              <w:t>hat is one less?</w:t>
            </w:r>
            <w:r w:rsidR="00447EF0" w:rsidRPr="00AE4EAB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98441E" w:rsidRPr="00AE4EAB" w14:paraId="1F428298" w14:textId="77777777" w:rsidTr="0098441E">
        <w:trPr>
          <w:trHeight w:val="2657"/>
        </w:trPr>
        <w:tc>
          <w:tcPr>
            <w:tcW w:w="4916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</w:tcPr>
          <w:p w14:paraId="4ED57DF7" w14:textId="77777777" w:rsidR="00EB745A" w:rsidRPr="00F46B81" w:rsidRDefault="00EB745A" w:rsidP="0098441E">
            <w:pPr>
              <w:rPr>
                <w:rFonts w:ascii="Arial" w:hAnsi="Arial" w:cs="Arial"/>
              </w:rPr>
            </w:pPr>
            <w:r w:rsidRPr="00F46B81">
              <w:rPr>
                <w:rFonts w:ascii="Arial" w:hAnsi="Arial" w:cs="Arial"/>
              </w:rPr>
              <w:t>Please read your school reading books through at least twice.</w:t>
            </w:r>
          </w:p>
          <w:p w14:paraId="6F4E4D9C" w14:textId="77777777" w:rsidR="00AE4EAB" w:rsidRPr="00F46B81" w:rsidRDefault="00AE4EAB" w:rsidP="0098441E">
            <w:pPr>
              <w:rPr>
                <w:rFonts w:ascii="Arial" w:hAnsi="Arial" w:cs="Arial"/>
              </w:rPr>
            </w:pPr>
          </w:p>
          <w:p w14:paraId="2A04548E" w14:textId="77777777" w:rsidR="00EB745A" w:rsidRPr="00F46B81" w:rsidRDefault="00EB745A" w:rsidP="0098441E">
            <w:pPr>
              <w:rPr>
                <w:rFonts w:ascii="Arial" w:hAnsi="Arial" w:cs="Arial"/>
              </w:rPr>
            </w:pPr>
            <w:r w:rsidRPr="00F46B81">
              <w:rPr>
                <w:rFonts w:ascii="Arial" w:hAnsi="Arial" w:cs="Arial"/>
              </w:rPr>
              <w:t>Practice spelling your first name and surname. Focus on your letter formation. Start and finish each letter in the correct place.</w:t>
            </w:r>
          </w:p>
          <w:p w14:paraId="032CA13C" w14:textId="77777777" w:rsidR="00AE4EAB" w:rsidRPr="00F46B81" w:rsidRDefault="00AE4EAB" w:rsidP="0098441E">
            <w:pPr>
              <w:rPr>
                <w:rFonts w:ascii="Arial" w:hAnsi="Arial" w:cs="Arial"/>
              </w:rPr>
            </w:pPr>
          </w:p>
          <w:p w14:paraId="62321F83" w14:textId="77777777" w:rsidR="00EB745A" w:rsidRPr="00F46B81" w:rsidRDefault="00EB745A" w:rsidP="0098441E">
            <w:pPr>
              <w:rPr>
                <w:rFonts w:ascii="Arial" w:hAnsi="Arial" w:cs="Arial"/>
              </w:rPr>
            </w:pPr>
            <w:r w:rsidRPr="00F46B81">
              <w:rPr>
                <w:rFonts w:ascii="Arial" w:hAnsi="Arial" w:cs="Arial"/>
              </w:rPr>
              <w:t xml:space="preserve">Watch the phonics videos we have uploaded onto Tapestry. </w:t>
            </w:r>
          </w:p>
          <w:p w14:paraId="37EFBE95" w14:textId="77777777" w:rsidR="00AE4EAB" w:rsidRPr="00F46B81" w:rsidRDefault="00AE4EAB" w:rsidP="0098441E">
            <w:pPr>
              <w:rPr>
                <w:rFonts w:ascii="Arial" w:hAnsi="Arial" w:cs="Arial"/>
              </w:rPr>
            </w:pPr>
          </w:p>
          <w:p w14:paraId="036F2A62" w14:textId="77777777" w:rsidR="00EB745A" w:rsidRPr="00F46B81" w:rsidRDefault="00EB745A" w:rsidP="0098441E">
            <w:pPr>
              <w:rPr>
                <w:rFonts w:ascii="Arial" w:hAnsi="Arial" w:cs="Arial"/>
              </w:rPr>
            </w:pPr>
            <w:r w:rsidRPr="00F46B81">
              <w:rPr>
                <w:rFonts w:ascii="Arial" w:hAnsi="Arial" w:cs="Arial"/>
              </w:rPr>
              <w:t xml:space="preserve">Please follow the lesson outline and video links below. </w:t>
            </w:r>
          </w:p>
          <w:p w14:paraId="5AB99351" w14:textId="77777777" w:rsidR="00AE4EAB" w:rsidRPr="00F46B81" w:rsidRDefault="00AE4EAB" w:rsidP="0098441E">
            <w:pPr>
              <w:rPr>
                <w:rFonts w:ascii="Arial" w:hAnsi="Arial" w:cs="Arial"/>
              </w:rPr>
            </w:pPr>
          </w:p>
          <w:p w14:paraId="1C558097" w14:textId="77777777" w:rsidR="00EB745A" w:rsidRPr="00F46B81" w:rsidRDefault="00EB745A" w:rsidP="0098441E">
            <w:pPr>
              <w:rPr>
                <w:rFonts w:ascii="Arial" w:hAnsi="Arial" w:cs="Arial"/>
              </w:rPr>
            </w:pPr>
            <w:r w:rsidRPr="00F46B81">
              <w:rPr>
                <w:rFonts w:ascii="Arial" w:hAnsi="Arial" w:cs="Arial"/>
              </w:rPr>
              <w:t>Lesson 1- Please upload a photograph of you reading in a</w:t>
            </w:r>
            <w:r w:rsidR="00AE4EAB" w:rsidRPr="00F46B81">
              <w:rPr>
                <w:rFonts w:ascii="Arial" w:hAnsi="Arial" w:cs="Arial"/>
              </w:rPr>
              <w:t>n</w:t>
            </w:r>
            <w:r w:rsidRPr="00F46B81">
              <w:rPr>
                <w:rFonts w:ascii="Arial" w:hAnsi="Arial" w:cs="Arial"/>
              </w:rPr>
              <w:t xml:space="preserve"> unusual place. We have enjoyed seeing your photographs so far! Write a simple sentence about your photograph. For example, I am reading on my trampoline. Concentrate on spelling key words. Start your sentence with a capital letter and finish with a full stop. </w:t>
            </w:r>
          </w:p>
          <w:p w14:paraId="1732E57E" w14:textId="77777777" w:rsidR="00AE4EAB" w:rsidRPr="00F46B81" w:rsidRDefault="00AE4EAB" w:rsidP="009F482A">
            <w:pPr>
              <w:rPr>
                <w:rFonts w:ascii="Arial" w:hAnsi="Arial" w:cs="Arial"/>
              </w:rPr>
            </w:pPr>
          </w:p>
          <w:p w14:paraId="169AD4F0" w14:textId="77777777" w:rsidR="00EB745A" w:rsidRPr="00AE4EAB" w:rsidRDefault="009F482A" w:rsidP="009F482A">
            <w:pPr>
              <w:rPr>
                <w:rFonts w:ascii="Arial" w:hAnsi="Arial" w:cs="Arial"/>
                <w:sz w:val="20"/>
                <w:szCs w:val="20"/>
              </w:rPr>
            </w:pPr>
            <w:r w:rsidRPr="00F46B81">
              <w:rPr>
                <w:rFonts w:ascii="Arial" w:hAnsi="Arial" w:cs="Arial"/>
              </w:rPr>
              <w:t>Lesson 2-5</w:t>
            </w:r>
            <w:r w:rsidR="00EB745A" w:rsidRPr="00F46B81">
              <w:rPr>
                <w:rFonts w:ascii="Arial" w:hAnsi="Arial" w:cs="Arial"/>
              </w:rPr>
              <w:t xml:space="preserve"> Please follow the links to Oak </w:t>
            </w:r>
            <w:r w:rsidR="000F54B7" w:rsidRPr="00F46B81">
              <w:rPr>
                <w:rFonts w:ascii="Arial" w:hAnsi="Arial" w:cs="Arial"/>
              </w:rPr>
              <w:t>National Academy.</w:t>
            </w:r>
            <w:r w:rsidR="000F54B7" w:rsidRPr="00AE4EA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1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CE7BD93" w14:textId="77777777" w:rsidR="0098441E" w:rsidRPr="00AE4EAB" w:rsidRDefault="0098441E" w:rsidP="0098441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43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716087B1" w14:textId="77777777" w:rsidR="0098441E" w:rsidRPr="00AE4EAB" w:rsidRDefault="0098441E" w:rsidP="0098441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8441E" w:rsidRPr="00AE4EAB" w14:paraId="34513725" w14:textId="77777777" w:rsidTr="00486E50">
        <w:trPr>
          <w:trHeight w:val="4378"/>
        </w:trPr>
        <w:tc>
          <w:tcPr>
            <w:tcW w:w="491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598CD45" w14:textId="77777777" w:rsidR="0098441E" w:rsidRPr="00AE4EAB" w:rsidRDefault="0098441E" w:rsidP="0098441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207B7EA" w14:textId="77777777" w:rsidR="0098441E" w:rsidRPr="00AE4EAB" w:rsidRDefault="00DA38B5" w:rsidP="0098441E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E4EAB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571200" behindDoc="0" locked="0" layoutInCell="1" allowOverlap="1" wp14:anchorId="7FA14828" wp14:editId="695A3258">
                  <wp:simplePos x="0" y="0"/>
                  <wp:positionH relativeFrom="column">
                    <wp:posOffset>2740388</wp:posOffset>
                  </wp:positionH>
                  <wp:positionV relativeFrom="paragraph">
                    <wp:posOffset>84909</wp:posOffset>
                  </wp:positionV>
                  <wp:extent cx="808958" cy="533400"/>
                  <wp:effectExtent l="0" t="0" r="0" b="0"/>
                  <wp:wrapNone/>
                  <wp:docPr id="3" name="Picture 3" descr="Free harvest Images, Pictures, and Royalty-Free Stock Photos -  FreeImage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harvest Images, Pictures, and Royalty-Free Stock Photos -  FreeImage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58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441E" w:rsidRPr="00AE4EAB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Geography &amp; Harvest Day </w:t>
            </w:r>
          </w:p>
          <w:p w14:paraId="5D2782C5" w14:textId="77777777" w:rsidR="0098441E" w:rsidRPr="00AE4EAB" w:rsidRDefault="0098441E" w:rsidP="009844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D09595" w14:textId="77777777" w:rsidR="00DA38B5" w:rsidRPr="00AE4EAB" w:rsidRDefault="00DA38B5" w:rsidP="009844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007630D" w14:textId="77777777" w:rsidR="0098441E" w:rsidRPr="00F46B81" w:rsidRDefault="0098441E" w:rsidP="0098441E">
            <w:pPr>
              <w:rPr>
                <w:rFonts w:ascii="Arial" w:hAnsi="Arial" w:cs="Arial"/>
              </w:rPr>
            </w:pPr>
            <w:r w:rsidRPr="00F46B81">
              <w:rPr>
                <w:rFonts w:ascii="Arial" w:hAnsi="Arial" w:cs="Arial"/>
              </w:rPr>
              <w:t>Where does our food come from?</w:t>
            </w:r>
          </w:p>
          <w:p w14:paraId="066FAF1C" w14:textId="77777777" w:rsidR="0098441E" w:rsidRPr="00F46B81" w:rsidRDefault="008F4B7B" w:rsidP="0098441E">
            <w:pPr>
              <w:rPr>
                <w:rFonts w:ascii="Arial" w:hAnsi="Arial" w:cs="Arial"/>
              </w:rPr>
            </w:pPr>
            <w:r w:rsidRPr="00F46B81">
              <w:rPr>
                <w:rFonts w:ascii="Arial" w:hAnsi="Arial" w:cs="Arial"/>
              </w:rPr>
              <w:t>Discuss farming i.e. what does a farmer do and w</w:t>
            </w:r>
            <w:r w:rsidR="0098441E" w:rsidRPr="00F46B81">
              <w:rPr>
                <w:rFonts w:ascii="Arial" w:hAnsi="Arial" w:cs="Arial"/>
              </w:rPr>
              <w:t>hat do they grow? Research farming i</w:t>
            </w:r>
            <w:r w:rsidR="007576E7" w:rsidRPr="00F46B81">
              <w:rPr>
                <w:rFonts w:ascii="Arial" w:hAnsi="Arial" w:cs="Arial"/>
              </w:rPr>
              <w:t>n Lincolnshire. What is grown in this area?  Try to</w:t>
            </w:r>
            <w:r w:rsidR="0098441E" w:rsidRPr="00F46B81">
              <w:rPr>
                <w:rFonts w:ascii="Arial" w:hAnsi="Arial" w:cs="Arial"/>
              </w:rPr>
              <w:t xml:space="preserve"> draw and label the </w:t>
            </w:r>
            <w:r w:rsidR="007576E7" w:rsidRPr="00F46B81">
              <w:rPr>
                <w:rFonts w:ascii="Arial" w:hAnsi="Arial" w:cs="Arial"/>
              </w:rPr>
              <w:t>types of food that are</w:t>
            </w:r>
            <w:r w:rsidR="001A04E2" w:rsidRPr="00F46B81">
              <w:rPr>
                <w:rFonts w:ascii="Arial" w:hAnsi="Arial" w:cs="Arial"/>
              </w:rPr>
              <w:t xml:space="preserve"> grow</w:t>
            </w:r>
            <w:r w:rsidR="007576E7" w:rsidRPr="00F46B81">
              <w:rPr>
                <w:rFonts w:ascii="Arial" w:hAnsi="Arial" w:cs="Arial"/>
              </w:rPr>
              <w:t>n</w:t>
            </w:r>
            <w:r w:rsidR="001A04E2" w:rsidRPr="00F46B81">
              <w:rPr>
                <w:rFonts w:ascii="Arial" w:hAnsi="Arial" w:cs="Arial"/>
              </w:rPr>
              <w:t xml:space="preserve"> here?</w:t>
            </w:r>
          </w:p>
          <w:p w14:paraId="059D804B" w14:textId="77777777" w:rsidR="0098441E" w:rsidRPr="00F46B81" w:rsidRDefault="0098441E" w:rsidP="0098441E">
            <w:pPr>
              <w:rPr>
                <w:rFonts w:ascii="Arial" w:hAnsi="Arial" w:cs="Arial"/>
              </w:rPr>
            </w:pPr>
          </w:p>
          <w:p w14:paraId="064F7CCA" w14:textId="77777777" w:rsidR="0098441E" w:rsidRPr="00F46B81" w:rsidRDefault="007576E7" w:rsidP="0098441E">
            <w:pPr>
              <w:rPr>
                <w:rFonts w:ascii="Arial" w:hAnsi="Arial" w:cs="Arial"/>
              </w:rPr>
            </w:pPr>
            <w:r w:rsidRPr="00F46B81">
              <w:rPr>
                <w:rFonts w:ascii="Arial" w:hAnsi="Arial" w:cs="Arial"/>
              </w:rPr>
              <w:t xml:space="preserve">What is Harvest Festival and when </w:t>
            </w:r>
            <w:r w:rsidR="0098441E" w:rsidRPr="00F46B81">
              <w:rPr>
                <w:rFonts w:ascii="Arial" w:hAnsi="Arial" w:cs="Arial"/>
              </w:rPr>
              <w:t xml:space="preserve">is </w:t>
            </w:r>
            <w:r w:rsidRPr="00F46B81">
              <w:rPr>
                <w:rFonts w:ascii="Arial" w:hAnsi="Arial" w:cs="Arial"/>
              </w:rPr>
              <w:t xml:space="preserve">it held </w:t>
            </w:r>
            <w:r w:rsidR="0098441E" w:rsidRPr="00F46B81">
              <w:rPr>
                <w:rFonts w:ascii="Arial" w:hAnsi="Arial" w:cs="Arial"/>
              </w:rPr>
              <w:t>this</w:t>
            </w:r>
            <w:r w:rsidRPr="00F46B81">
              <w:rPr>
                <w:rFonts w:ascii="Arial" w:hAnsi="Arial" w:cs="Arial"/>
              </w:rPr>
              <w:t xml:space="preserve"> year? How do we celebrate it and why is it important?</w:t>
            </w:r>
            <w:r w:rsidR="0098441E" w:rsidRPr="00F46B81">
              <w:rPr>
                <w:rFonts w:ascii="Arial" w:hAnsi="Arial" w:cs="Arial"/>
              </w:rPr>
              <w:t xml:space="preserve"> </w:t>
            </w:r>
          </w:p>
          <w:p w14:paraId="3273060F" w14:textId="77777777" w:rsidR="0098441E" w:rsidRPr="00F46B81" w:rsidRDefault="0098441E" w:rsidP="0098441E">
            <w:pPr>
              <w:rPr>
                <w:rFonts w:ascii="Arial" w:hAnsi="Arial" w:cs="Arial"/>
              </w:rPr>
            </w:pPr>
          </w:p>
          <w:p w14:paraId="01BC3B87" w14:textId="77777777" w:rsidR="0098441E" w:rsidRPr="00AE4EAB" w:rsidRDefault="0098441E" w:rsidP="0098441E">
            <w:pPr>
              <w:rPr>
                <w:rFonts w:ascii="Arial" w:hAnsi="Arial" w:cs="Arial"/>
                <w:sz w:val="20"/>
                <w:szCs w:val="20"/>
              </w:rPr>
            </w:pPr>
            <w:r w:rsidRPr="00F46B81">
              <w:rPr>
                <w:rFonts w:ascii="Arial" w:hAnsi="Arial" w:cs="Arial"/>
              </w:rPr>
              <w:t>Art - Can you make a collage of your favourite fruit? If you prefer, you can paint it or make a 3D model. Be as creative as you wish to be.</w:t>
            </w:r>
          </w:p>
        </w:tc>
        <w:tc>
          <w:tcPr>
            <w:tcW w:w="524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D4467DC" w14:textId="77777777" w:rsidR="0098441E" w:rsidRPr="00AE4EAB" w:rsidRDefault="0098441E" w:rsidP="0098441E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</w:tbl>
    <w:p w14:paraId="2ABD5737" w14:textId="77777777" w:rsidR="001A1929" w:rsidRPr="005545E2" w:rsidRDefault="001A1929">
      <w:pPr>
        <w:rPr>
          <w:rFonts w:ascii="Arial" w:hAnsi="Arial" w:cs="Arial"/>
          <w:sz w:val="24"/>
          <w:szCs w:val="24"/>
        </w:rPr>
      </w:pPr>
    </w:p>
    <w:p w14:paraId="3CC7AB7A" w14:textId="77777777" w:rsidR="001A1929" w:rsidRPr="005545E2" w:rsidRDefault="00AE4E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eGrid"/>
        <w:tblpPr w:leftFromText="180" w:rightFromText="180" w:vertAnchor="page" w:horzAnchor="margin" w:tblpXSpec="center" w:tblpY="541"/>
        <w:tblW w:w="15975" w:type="dxa"/>
        <w:tblLayout w:type="fixed"/>
        <w:tblLook w:val="04A0" w:firstRow="1" w:lastRow="0" w:firstColumn="1" w:lastColumn="0" w:noHBand="0" w:noVBand="1"/>
      </w:tblPr>
      <w:tblGrid>
        <w:gridCol w:w="4916"/>
        <w:gridCol w:w="5816"/>
        <w:gridCol w:w="5243"/>
      </w:tblGrid>
      <w:tr w:rsidR="00447EF0" w:rsidRPr="00AE4EAB" w14:paraId="6F251C96" w14:textId="77777777" w:rsidTr="00F418EC">
        <w:trPr>
          <w:trHeight w:val="484"/>
        </w:trPr>
        <w:tc>
          <w:tcPr>
            <w:tcW w:w="49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30A40A2" w14:textId="77777777" w:rsidR="00447EF0" w:rsidRPr="00AE4EAB" w:rsidRDefault="00447EF0" w:rsidP="00F418EC">
            <w:pPr>
              <w:ind w:left="-262" w:firstLine="142"/>
              <w:jc w:val="center"/>
              <w:rPr>
                <w:rFonts w:ascii="Arial" w:hAnsi="Arial" w:cs="Arial"/>
                <w:b/>
              </w:rPr>
            </w:pPr>
            <w:r w:rsidRPr="00AE4EAB">
              <w:rPr>
                <w:rFonts w:ascii="Arial" w:hAnsi="Arial" w:cs="Arial"/>
                <w:b/>
              </w:rPr>
              <w:lastRenderedPageBreak/>
              <w:t xml:space="preserve">Class  1MS </w:t>
            </w:r>
          </w:p>
        </w:tc>
        <w:tc>
          <w:tcPr>
            <w:tcW w:w="58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B5E7479" w14:textId="77777777" w:rsidR="00447EF0" w:rsidRPr="00AE4EAB" w:rsidRDefault="00447EF0" w:rsidP="00F418EC">
            <w:pPr>
              <w:jc w:val="center"/>
              <w:rPr>
                <w:rFonts w:ascii="Arial" w:hAnsi="Arial" w:cs="Arial"/>
                <w:b/>
              </w:rPr>
            </w:pPr>
            <w:r w:rsidRPr="00AE4EAB">
              <w:rPr>
                <w:rFonts w:ascii="Arial" w:hAnsi="Arial" w:cs="Arial"/>
                <w:b/>
              </w:rPr>
              <w:t>HOME LEARNING Year 1</w:t>
            </w:r>
          </w:p>
          <w:p w14:paraId="01A715D6" w14:textId="77777777" w:rsidR="00447EF0" w:rsidRPr="00AE4EAB" w:rsidRDefault="00447EF0" w:rsidP="00F418EC">
            <w:pPr>
              <w:jc w:val="center"/>
              <w:rPr>
                <w:rFonts w:ascii="Arial" w:hAnsi="Arial" w:cs="Arial"/>
                <w:b/>
                <w:noProof/>
                <w:lang w:val="en-US"/>
              </w:rPr>
            </w:pPr>
            <w:r w:rsidRPr="00AE4EAB">
              <w:rPr>
                <w:rFonts w:ascii="Arial" w:hAnsi="Arial" w:cs="Arial"/>
                <w:b/>
                <w:noProof/>
                <w:lang w:val="en-US"/>
              </w:rPr>
              <w:t>28/9/20 to 2/10/20</w:t>
            </w:r>
          </w:p>
        </w:tc>
        <w:tc>
          <w:tcPr>
            <w:tcW w:w="52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1FD57FC" w14:textId="77777777" w:rsidR="00447EF0" w:rsidRPr="00AE4EAB" w:rsidRDefault="00447EF0" w:rsidP="00F418EC">
            <w:pPr>
              <w:jc w:val="center"/>
              <w:rPr>
                <w:rFonts w:ascii="Arial" w:hAnsi="Arial" w:cs="Arial"/>
                <w:b/>
                <w:noProof/>
                <w:lang w:val="en-US"/>
              </w:rPr>
            </w:pPr>
            <w:r w:rsidRPr="00AE4EAB">
              <w:rPr>
                <w:rFonts w:ascii="Arial" w:hAnsi="Arial" w:cs="Arial"/>
                <w:b/>
                <w:noProof/>
                <w:lang w:val="en-US"/>
              </w:rPr>
              <w:t>AUTUMN TERM</w:t>
            </w:r>
          </w:p>
        </w:tc>
      </w:tr>
      <w:tr w:rsidR="00447EF0" w:rsidRPr="00AE4EAB" w14:paraId="4136226D" w14:textId="77777777" w:rsidTr="00F418EC">
        <w:trPr>
          <w:trHeight w:val="484"/>
        </w:trPr>
        <w:tc>
          <w:tcPr>
            <w:tcW w:w="491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DC69B1D" w14:textId="77777777" w:rsidR="00447EF0" w:rsidRPr="00AE4EAB" w:rsidRDefault="00447EF0" w:rsidP="00F418EC">
            <w:pPr>
              <w:rPr>
                <w:rFonts w:ascii="Arial" w:hAnsi="Arial" w:cs="Arial"/>
                <w:b/>
              </w:rPr>
            </w:pPr>
            <w:r w:rsidRPr="00AE4EAB">
              <w:rPr>
                <w:rFonts w:ascii="Arial" w:hAnsi="Arial" w:cs="Arial"/>
                <w:b/>
              </w:rPr>
              <w:t>Literacy</w:t>
            </w:r>
            <w:r w:rsidR="00056B15" w:rsidRPr="00AE4EAB">
              <w:rPr>
                <w:rFonts w:ascii="Arial" w:hAnsi="Arial" w:cs="Arial"/>
                <w:b/>
              </w:rPr>
              <w:t xml:space="preserve"> –</w:t>
            </w:r>
          </w:p>
        </w:tc>
        <w:tc>
          <w:tcPr>
            <w:tcW w:w="5816" w:type="dxa"/>
            <w:vMerge w:val="restart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4739995A" w14:textId="77777777" w:rsidR="00447EF0" w:rsidRPr="00AE4EAB" w:rsidRDefault="00B1338B" w:rsidP="00B1338B">
            <w:pPr>
              <w:jc w:val="center"/>
              <w:rPr>
                <w:rFonts w:ascii="Arial" w:hAnsi="Arial" w:cs="Arial"/>
                <w:b/>
                <w:color w:val="000000" w:themeColor="text1"/>
                <w:u w:val="single"/>
              </w:rPr>
            </w:pPr>
            <w:r w:rsidRPr="00AE4EAB">
              <w:rPr>
                <w:rFonts w:ascii="Arial" w:hAnsi="Arial" w:cs="Arial"/>
                <w:b/>
                <w:color w:val="000000" w:themeColor="text1"/>
                <w:u w:val="single"/>
              </w:rPr>
              <w:t>PSHE – All About Me</w:t>
            </w:r>
          </w:p>
          <w:p w14:paraId="07BCE83E" w14:textId="77777777" w:rsidR="00B1338B" w:rsidRPr="00AE4EAB" w:rsidRDefault="00B1338B" w:rsidP="00B1338B">
            <w:pPr>
              <w:jc w:val="center"/>
              <w:rPr>
                <w:rFonts w:ascii="Arial" w:hAnsi="Arial" w:cs="Arial"/>
                <w:b/>
                <w:color w:val="000000" w:themeColor="text1"/>
                <w:u w:val="single"/>
              </w:rPr>
            </w:pPr>
          </w:p>
          <w:p w14:paraId="75263E21" w14:textId="77777777" w:rsidR="00B1338B" w:rsidRPr="00AE4EAB" w:rsidRDefault="00B1338B" w:rsidP="0014209F">
            <w:pPr>
              <w:rPr>
                <w:rFonts w:ascii="Arial" w:hAnsi="Arial" w:cs="Arial"/>
                <w:color w:val="000000" w:themeColor="text1"/>
              </w:rPr>
            </w:pPr>
            <w:r w:rsidRPr="00AE4EAB">
              <w:rPr>
                <w:rFonts w:ascii="Arial" w:hAnsi="Arial" w:cs="Arial"/>
                <w:color w:val="000000" w:themeColor="text1"/>
              </w:rPr>
              <w:t>Please use the following lesson from</w:t>
            </w:r>
            <w:r w:rsidR="0014209F" w:rsidRPr="00AE4EAB">
              <w:rPr>
                <w:rFonts w:ascii="Arial" w:hAnsi="Arial" w:cs="Arial"/>
                <w:color w:val="000000" w:themeColor="text1"/>
              </w:rPr>
              <w:t xml:space="preserve"> The</w:t>
            </w:r>
            <w:r w:rsidRPr="00AE4EAB">
              <w:rPr>
                <w:rFonts w:ascii="Arial" w:hAnsi="Arial" w:cs="Arial"/>
                <w:color w:val="000000" w:themeColor="text1"/>
              </w:rPr>
              <w:t xml:space="preserve"> Oak Academy</w:t>
            </w:r>
            <w:r w:rsidR="0014209F" w:rsidRPr="00AE4EAB">
              <w:rPr>
                <w:rFonts w:ascii="Arial" w:hAnsi="Arial" w:cs="Arial"/>
                <w:color w:val="000000" w:themeColor="text1"/>
              </w:rPr>
              <w:t xml:space="preserve"> website.  It can be found under Year 1 P</w:t>
            </w:r>
            <w:r w:rsidR="00D8475E" w:rsidRPr="00AE4EAB">
              <w:rPr>
                <w:rFonts w:ascii="Arial" w:hAnsi="Arial" w:cs="Arial"/>
                <w:color w:val="000000" w:themeColor="text1"/>
              </w:rPr>
              <w:t>SHE – Me, You and Us or using the following link</w:t>
            </w:r>
          </w:p>
          <w:p w14:paraId="572A6D40" w14:textId="77777777" w:rsidR="0014209F" w:rsidRPr="00AE4EAB" w:rsidRDefault="0014209F" w:rsidP="00B1338B">
            <w:pPr>
              <w:jc w:val="center"/>
              <w:rPr>
                <w:rFonts w:ascii="Arial" w:hAnsi="Arial" w:cs="Arial"/>
                <w:b/>
                <w:color w:val="000000" w:themeColor="text1"/>
                <w:u w:val="single"/>
              </w:rPr>
            </w:pPr>
          </w:p>
          <w:p w14:paraId="11AE146F" w14:textId="77777777" w:rsidR="0014209F" w:rsidRPr="00AE4EAB" w:rsidRDefault="005160FA" w:rsidP="00B1338B">
            <w:pPr>
              <w:jc w:val="center"/>
              <w:rPr>
                <w:rFonts w:ascii="Arial" w:hAnsi="Arial" w:cs="Arial"/>
                <w:color w:val="000000" w:themeColor="text1"/>
                <w:u w:val="single"/>
              </w:rPr>
            </w:pPr>
            <w:hyperlink r:id="rId16" w:history="1">
              <w:r w:rsidR="0014209F" w:rsidRPr="00AE4EAB">
                <w:rPr>
                  <w:rStyle w:val="Hyperlink"/>
                  <w:rFonts w:ascii="Arial" w:hAnsi="Arial" w:cs="Arial"/>
                </w:rPr>
                <w:t>https://classroom.thenational.academy/lessons/all-about-me-c5h68d/activities/1</w:t>
              </w:r>
            </w:hyperlink>
            <w:r w:rsidR="0014209F" w:rsidRPr="00AE4EAB">
              <w:rPr>
                <w:rFonts w:ascii="Arial" w:hAnsi="Arial" w:cs="Arial"/>
                <w:color w:val="000000" w:themeColor="text1"/>
                <w:u w:val="single"/>
              </w:rPr>
              <w:t xml:space="preserve"> </w:t>
            </w:r>
          </w:p>
          <w:p w14:paraId="5E52942E" w14:textId="77777777" w:rsidR="0014209F" w:rsidRPr="00AE4EAB" w:rsidRDefault="0014209F" w:rsidP="00B1338B">
            <w:pPr>
              <w:jc w:val="center"/>
              <w:rPr>
                <w:rFonts w:ascii="Arial" w:hAnsi="Arial" w:cs="Arial"/>
                <w:color w:val="000000" w:themeColor="text1"/>
                <w:u w:val="single"/>
              </w:rPr>
            </w:pPr>
          </w:p>
          <w:p w14:paraId="210B88D9" w14:textId="77777777" w:rsidR="0014209F" w:rsidRPr="00AE4EAB" w:rsidRDefault="0014209F" w:rsidP="00B1338B">
            <w:pPr>
              <w:jc w:val="center"/>
              <w:rPr>
                <w:rFonts w:ascii="Arial" w:hAnsi="Arial" w:cs="Arial"/>
                <w:color w:val="000000" w:themeColor="text1"/>
                <w:u w:val="single"/>
              </w:rPr>
            </w:pPr>
            <w:r w:rsidRPr="00AE4EAB">
              <w:rPr>
                <w:rFonts w:ascii="Arial" w:hAnsi="Arial" w:cs="Arial"/>
                <w:color w:val="000000" w:themeColor="text1"/>
                <w:u w:val="single"/>
              </w:rPr>
              <w:t>Task</w:t>
            </w:r>
          </w:p>
          <w:p w14:paraId="528DA208" w14:textId="77777777" w:rsidR="0014209F" w:rsidRPr="00AE4EAB" w:rsidRDefault="0014209F" w:rsidP="00B1338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AE4EAB">
              <w:rPr>
                <w:rFonts w:ascii="Arial" w:hAnsi="Arial" w:cs="Arial"/>
                <w:color w:val="000000" w:themeColor="text1"/>
              </w:rPr>
              <w:t>Draw a picture of yourself and think of some special words to describe you.</w:t>
            </w:r>
          </w:p>
        </w:tc>
        <w:tc>
          <w:tcPr>
            <w:tcW w:w="524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1E8DE566" w14:textId="77777777" w:rsidR="00447EF0" w:rsidRPr="00AE4EAB" w:rsidRDefault="008B1A7B" w:rsidP="00F418EC">
            <w:pPr>
              <w:rPr>
                <w:rFonts w:ascii="Arial" w:hAnsi="Arial" w:cs="Arial"/>
                <w:b/>
              </w:rPr>
            </w:pPr>
            <w:r w:rsidRPr="00AE4EAB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572224" behindDoc="0" locked="0" layoutInCell="1" allowOverlap="1" wp14:anchorId="444A5813" wp14:editId="73219F46">
                  <wp:simplePos x="0" y="0"/>
                  <wp:positionH relativeFrom="column">
                    <wp:posOffset>1130935</wp:posOffset>
                  </wp:positionH>
                  <wp:positionV relativeFrom="paragraph">
                    <wp:posOffset>-6703695</wp:posOffset>
                  </wp:positionV>
                  <wp:extent cx="1143000" cy="598805"/>
                  <wp:effectExtent l="0" t="0" r="0" b="0"/>
                  <wp:wrapNone/>
                  <wp:docPr id="258" name="Picture 258" descr="Where did maths mastery come from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here did maths mastery come fro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7EF0" w:rsidRPr="00AE4EAB">
              <w:rPr>
                <w:rFonts w:ascii="Arial" w:hAnsi="Arial" w:cs="Arial"/>
                <w:b/>
              </w:rPr>
              <w:t xml:space="preserve">                        Maths</w:t>
            </w:r>
          </w:p>
          <w:p w14:paraId="44A64163" w14:textId="77777777" w:rsidR="00DA38B5" w:rsidRPr="00AE4EAB" w:rsidRDefault="00DA38B5" w:rsidP="00F418EC">
            <w:pPr>
              <w:rPr>
                <w:rFonts w:ascii="Arial" w:hAnsi="Arial" w:cs="Arial"/>
                <w:b/>
              </w:rPr>
            </w:pPr>
          </w:p>
          <w:p w14:paraId="392749CF" w14:textId="77777777" w:rsidR="006E3037" w:rsidRPr="00AE4EAB" w:rsidRDefault="006E3037" w:rsidP="00F418EC">
            <w:pPr>
              <w:rPr>
                <w:rFonts w:ascii="Arial" w:hAnsi="Arial" w:cs="Arial"/>
              </w:rPr>
            </w:pPr>
            <w:r w:rsidRPr="00AE4EAB">
              <w:rPr>
                <w:rFonts w:ascii="Arial" w:hAnsi="Arial" w:cs="Arial"/>
              </w:rPr>
              <w:t xml:space="preserve">Use the following link to </w:t>
            </w:r>
            <w:r w:rsidR="00052012" w:rsidRPr="00AE4EAB">
              <w:rPr>
                <w:rFonts w:ascii="Arial" w:hAnsi="Arial" w:cs="Arial"/>
              </w:rPr>
              <w:t>support the maths this week.</w:t>
            </w:r>
          </w:p>
          <w:p w14:paraId="334751AF" w14:textId="77777777" w:rsidR="00052012" w:rsidRPr="00AE4EAB" w:rsidRDefault="00052012" w:rsidP="00F418EC">
            <w:pPr>
              <w:rPr>
                <w:rFonts w:ascii="Arial" w:hAnsi="Arial" w:cs="Arial"/>
              </w:rPr>
            </w:pPr>
          </w:p>
          <w:p w14:paraId="521564FD" w14:textId="77777777" w:rsidR="006E3037" w:rsidRPr="00AE4EAB" w:rsidRDefault="005160FA" w:rsidP="00F418EC">
            <w:pPr>
              <w:rPr>
                <w:rFonts w:ascii="Arial" w:hAnsi="Arial" w:cs="Arial"/>
              </w:rPr>
            </w:pPr>
            <w:hyperlink r:id="rId18" w:history="1">
              <w:r w:rsidR="00052012" w:rsidRPr="00AE4EAB">
                <w:rPr>
                  <w:rStyle w:val="Hyperlink"/>
                  <w:rFonts w:ascii="Arial" w:hAnsi="Arial" w:cs="Arial"/>
                </w:rPr>
                <w:t>https://whiterosemaths.com/homelearning/year-1/week-3/</w:t>
              </w:r>
            </w:hyperlink>
            <w:r w:rsidR="00052012" w:rsidRPr="00AE4EAB">
              <w:rPr>
                <w:rFonts w:ascii="Arial" w:hAnsi="Arial" w:cs="Arial"/>
              </w:rPr>
              <w:t xml:space="preserve"> </w:t>
            </w:r>
          </w:p>
          <w:p w14:paraId="19D02384" w14:textId="77777777" w:rsidR="00052012" w:rsidRPr="00AE4EAB" w:rsidRDefault="00052012" w:rsidP="00F418EC">
            <w:pPr>
              <w:rPr>
                <w:rFonts w:ascii="Arial" w:hAnsi="Arial" w:cs="Arial"/>
              </w:rPr>
            </w:pPr>
          </w:p>
          <w:p w14:paraId="60EF3E1E" w14:textId="77777777" w:rsidR="008927AF" w:rsidRPr="00AE4EAB" w:rsidRDefault="00052012" w:rsidP="00052012">
            <w:pPr>
              <w:rPr>
                <w:rFonts w:ascii="Arial" w:hAnsi="Arial" w:cs="Arial"/>
                <w:b/>
              </w:rPr>
            </w:pPr>
            <w:r w:rsidRPr="00AE4EAB">
              <w:rPr>
                <w:rFonts w:ascii="Arial" w:hAnsi="Arial" w:cs="Arial"/>
                <w:b/>
                <w:u w:val="single"/>
              </w:rPr>
              <w:t>Lesson 6</w:t>
            </w:r>
            <w:r w:rsidRPr="00AE4EAB">
              <w:rPr>
                <w:rFonts w:ascii="Arial" w:hAnsi="Arial" w:cs="Arial"/>
                <w:b/>
              </w:rPr>
              <w:t xml:space="preserve"> – One to One Correspondence</w:t>
            </w:r>
            <w:r w:rsidR="0016085A" w:rsidRPr="00AE4EAB">
              <w:rPr>
                <w:rFonts w:ascii="Arial" w:hAnsi="Arial" w:cs="Arial"/>
                <w:b/>
              </w:rPr>
              <w:t>.</w:t>
            </w:r>
          </w:p>
          <w:p w14:paraId="552EE375" w14:textId="77777777" w:rsidR="00052012" w:rsidRPr="00AE4EAB" w:rsidRDefault="008927AF" w:rsidP="008927AF">
            <w:pPr>
              <w:rPr>
                <w:rFonts w:ascii="Arial" w:hAnsi="Arial" w:cs="Arial"/>
              </w:rPr>
            </w:pPr>
            <w:r w:rsidRPr="00AE4EAB">
              <w:rPr>
                <w:rFonts w:ascii="Arial" w:hAnsi="Arial" w:cs="Arial"/>
              </w:rPr>
              <w:t>Watch the presentation then complete the worksheet below rather than the ones linked to White Rose.</w:t>
            </w:r>
          </w:p>
          <w:p w14:paraId="02D8E230" w14:textId="77777777" w:rsidR="00F46B81" w:rsidRDefault="00F46B81" w:rsidP="00052012">
            <w:pPr>
              <w:rPr>
                <w:rFonts w:ascii="Arial" w:hAnsi="Arial" w:cs="Arial"/>
                <w:b/>
                <w:u w:val="single"/>
              </w:rPr>
            </w:pPr>
          </w:p>
          <w:p w14:paraId="556A0761" w14:textId="77777777" w:rsidR="00052012" w:rsidRPr="00AE4EAB" w:rsidRDefault="00052012" w:rsidP="00052012">
            <w:pPr>
              <w:rPr>
                <w:rFonts w:ascii="Arial" w:hAnsi="Arial" w:cs="Arial"/>
                <w:b/>
              </w:rPr>
            </w:pPr>
            <w:r w:rsidRPr="00AE4EAB">
              <w:rPr>
                <w:rFonts w:ascii="Arial" w:hAnsi="Arial" w:cs="Arial"/>
                <w:b/>
                <w:u w:val="single"/>
              </w:rPr>
              <w:t xml:space="preserve">Lesson </w:t>
            </w:r>
            <w:r w:rsidR="008927AF" w:rsidRPr="00AE4EAB">
              <w:rPr>
                <w:rFonts w:ascii="Arial" w:hAnsi="Arial" w:cs="Arial"/>
                <w:b/>
                <w:u w:val="single"/>
              </w:rPr>
              <w:t>7</w:t>
            </w:r>
            <w:r w:rsidRPr="00AE4EAB">
              <w:rPr>
                <w:rFonts w:ascii="Arial" w:hAnsi="Arial" w:cs="Arial"/>
                <w:b/>
              </w:rPr>
              <w:t xml:space="preserve"> -  Compare Objects</w:t>
            </w:r>
            <w:r w:rsidR="0016085A" w:rsidRPr="00AE4EAB">
              <w:rPr>
                <w:rFonts w:ascii="Arial" w:hAnsi="Arial" w:cs="Arial"/>
                <w:b/>
              </w:rPr>
              <w:t>.</w:t>
            </w:r>
          </w:p>
          <w:p w14:paraId="5FA9FA11" w14:textId="77777777" w:rsidR="008927AF" w:rsidRPr="00AE4EAB" w:rsidRDefault="008927AF" w:rsidP="008927AF">
            <w:pPr>
              <w:rPr>
                <w:rFonts w:ascii="Arial" w:hAnsi="Arial" w:cs="Arial"/>
              </w:rPr>
            </w:pPr>
            <w:r w:rsidRPr="00AE4EAB">
              <w:rPr>
                <w:rFonts w:ascii="Arial" w:hAnsi="Arial" w:cs="Arial"/>
              </w:rPr>
              <w:t>Watch the presentation and again, please complete the worksheet below.</w:t>
            </w:r>
          </w:p>
          <w:p w14:paraId="16EB4940" w14:textId="77777777" w:rsidR="00F46B81" w:rsidRDefault="00F46B81" w:rsidP="00052012">
            <w:pPr>
              <w:rPr>
                <w:rFonts w:ascii="Arial" w:hAnsi="Arial" w:cs="Arial"/>
                <w:b/>
                <w:u w:val="single"/>
              </w:rPr>
            </w:pPr>
          </w:p>
          <w:p w14:paraId="5B65E561" w14:textId="77777777" w:rsidR="00052012" w:rsidRPr="00AE4EAB" w:rsidRDefault="00052012" w:rsidP="00052012">
            <w:pPr>
              <w:rPr>
                <w:rFonts w:ascii="Arial" w:hAnsi="Arial" w:cs="Arial"/>
                <w:b/>
              </w:rPr>
            </w:pPr>
            <w:r w:rsidRPr="00AE4EAB">
              <w:rPr>
                <w:rFonts w:ascii="Arial" w:hAnsi="Arial" w:cs="Arial"/>
                <w:b/>
                <w:u w:val="single"/>
              </w:rPr>
              <w:t xml:space="preserve">Lesson </w:t>
            </w:r>
            <w:r w:rsidR="008927AF" w:rsidRPr="00AE4EAB">
              <w:rPr>
                <w:rFonts w:ascii="Arial" w:hAnsi="Arial" w:cs="Arial"/>
                <w:b/>
                <w:u w:val="single"/>
              </w:rPr>
              <w:t>8</w:t>
            </w:r>
            <w:r w:rsidRPr="00AE4EAB">
              <w:rPr>
                <w:rFonts w:ascii="Arial" w:hAnsi="Arial" w:cs="Arial"/>
                <w:b/>
              </w:rPr>
              <w:t xml:space="preserve"> – Introduce &lt; &gt; and = symbols.</w:t>
            </w:r>
          </w:p>
          <w:p w14:paraId="6F1D9EDD" w14:textId="77777777" w:rsidR="00052012" w:rsidRPr="00AE4EAB" w:rsidRDefault="008927AF" w:rsidP="008927AF">
            <w:pPr>
              <w:rPr>
                <w:rFonts w:ascii="Arial" w:hAnsi="Arial" w:cs="Arial"/>
              </w:rPr>
            </w:pPr>
            <w:r w:rsidRPr="00AE4EAB">
              <w:rPr>
                <w:rFonts w:ascii="Arial" w:hAnsi="Arial" w:cs="Arial"/>
              </w:rPr>
              <w:t>Again, after watching the presentation, please complete the enclosed worksheet.</w:t>
            </w:r>
          </w:p>
          <w:p w14:paraId="5E648250" w14:textId="77777777" w:rsidR="00F46B81" w:rsidRDefault="00F46B81" w:rsidP="00052012">
            <w:pPr>
              <w:rPr>
                <w:rFonts w:ascii="Arial" w:hAnsi="Arial" w:cs="Arial"/>
                <w:b/>
                <w:u w:val="single"/>
              </w:rPr>
            </w:pPr>
          </w:p>
          <w:p w14:paraId="50E824FB" w14:textId="77777777" w:rsidR="00052012" w:rsidRPr="00AE4EAB" w:rsidRDefault="00052012" w:rsidP="00052012">
            <w:pPr>
              <w:rPr>
                <w:rFonts w:ascii="Arial" w:hAnsi="Arial" w:cs="Arial"/>
                <w:b/>
              </w:rPr>
            </w:pPr>
            <w:r w:rsidRPr="00AE4EAB">
              <w:rPr>
                <w:rFonts w:ascii="Arial" w:hAnsi="Arial" w:cs="Arial"/>
                <w:b/>
                <w:u w:val="single"/>
              </w:rPr>
              <w:t xml:space="preserve">Lesson </w:t>
            </w:r>
            <w:r w:rsidR="008927AF" w:rsidRPr="00AE4EAB">
              <w:rPr>
                <w:rFonts w:ascii="Arial" w:hAnsi="Arial" w:cs="Arial"/>
                <w:b/>
                <w:u w:val="single"/>
              </w:rPr>
              <w:t>9</w:t>
            </w:r>
            <w:r w:rsidRPr="00AE4EAB">
              <w:rPr>
                <w:rFonts w:ascii="Arial" w:hAnsi="Arial" w:cs="Arial"/>
                <w:b/>
              </w:rPr>
              <w:t xml:space="preserve"> – Compare Numbers</w:t>
            </w:r>
            <w:r w:rsidR="0016085A" w:rsidRPr="00AE4EAB">
              <w:rPr>
                <w:rFonts w:ascii="Arial" w:hAnsi="Arial" w:cs="Arial"/>
                <w:b/>
              </w:rPr>
              <w:t>.</w:t>
            </w:r>
          </w:p>
          <w:p w14:paraId="74DF9CED" w14:textId="77777777" w:rsidR="008927AF" w:rsidRPr="00AE4EAB" w:rsidRDefault="008927AF" w:rsidP="008927AF">
            <w:pPr>
              <w:rPr>
                <w:rFonts w:ascii="Arial" w:hAnsi="Arial" w:cs="Arial"/>
              </w:rPr>
            </w:pPr>
            <w:r w:rsidRPr="00AE4EAB">
              <w:rPr>
                <w:rFonts w:ascii="Arial" w:hAnsi="Arial" w:cs="Arial"/>
              </w:rPr>
              <w:t>As before, please complete the worksheet after watching the presentation.</w:t>
            </w:r>
          </w:p>
          <w:p w14:paraId="419437F1" w14:textId="77777777" w:rsidR="00F46B81" w:rsidRDefault="00F46B81" w:rsidP="00052012">
            <w:pPr>
              <w:rPr>
                <w:rFonts w:ascii="Arial" w:hAnsi="Arial" w:cs="Arial"/>
                <w:b/>
                <w:u w:val="single"/>
              </w:rPr>
            </w:pPr>
          </w:p>
          <w:p w14:paraId="6E32FE87" w14:textId="77777777" w:rsidR="00052012" w:rsidRPr="00AE4EAB" w:rsidRDefault="00052012" w:rsidP="00052012">
            <w:pPr>
              <w:rPr>
                <w:rFonts w:ascii="Arial" w:hAnsi="Arial" w:cs="Arial"/>
                <w:b/>
              </w:rPr>
            </w:pPr>
            <w:r w:rsidRPr="00AE4EAB">
              <w:rPr>
                <w:rFonts w:ascii="Arial" w:hAnsi="Arial" w:cs="Arial"/>
                <w:b/>
                <w:u w:val="single"/>
              </w:rPr>
              <w:t xml:space="preserve">Lesson </w:t>
            </w:r>
            <w:r w:rsidR="008927AF" w:rsidRPr="00AE4EAB">
              <w:rPr>
                <w:rFonts w:ascii="Arial" w:hAnsi="Arial" w:cs="Arial"/>
                <w:b/>
                <w:u w:val="single"/>
              </w:rPr>
              <w:t>10</w:t>
            </w:r>
            <w:r w:rsidRPr="00AE4EAB">
              <w:rPr>
                <w:rFonts w:ascii="Arial" w:hAnsi="Arial" w:cs="Arial"/>
                <w:b/>
              </w:rPr>
              <w:t xml:space="preserve"> –</w:t>
            </w:r>
            <w:r w:rsidR="0016085A" w:rsidRPr="00AE4EAB">
              <w:rPr>
                <w:rFonts w:ascii="Arial" w:hAnsi="Arial" w:cs="Arial"/>
                <w:b/>
              </w:rPr>
              <w:t xml:space="preserve"> Comparing Activity.</w:t>
            </w:r>
          </w:p>
          <w:p w14:paraId="355B630D" w14:textId="77777777" w:rsidR="00EC2344" w:rsidRPr="00AE4EAB" w:rsidRDefault="008927AF" w:rsidP="00052012">
            <w:pPr>
              <w:rPr>
                <w:rFonts w:ascii="Arial" w:hAnsi="Arial" w:cs="Arial"/>
              </w:rPr>
            </w:pPr>
            <w:r w:rsidRPr="00AE4EAB">
              <w:rPr>
                <w:rFonts w:ascii="Arial" w:hAnsi="Arial" w:cs="Arial"/>
              </w:rPr>
              <w:t>Once again, please watch the presentation and then complete the worksheets.</w:t>
            </w:r>
          </w:p>
          <w:p w14:paraId="0DF3B3AE" w14:textId="77777777" w:rsidR="006E3037" w:rsidRPr="00AE4EAB" w:rsidRDefault="006E3037" w:rsidP="00F418EC">
            <w:pPr>
              <w:rPr>
                <w:rFonts w:ascii="Arial" w:hAnsi="Arial" w:cs="Arial"/>
                <w:b/>
              </w:rPr>
            </w:pPr>
          </w:p>
          <w:p w14:paraId="5940D866" w14:textId="77777777" w:rsidR="006E3037" w:rsidRPr="00AE4EAB" w:rsidRDefault="006E3037" w:rsidP="00F418EC">
            <w:pPr>
              <w:rPr>
                <w:rFonts w:ascii="Arial" w:hAnsi="Arial" w:cs="Arial"/>
              </w:rPr>
            </w:pPr>
          </w:p>
          <w:p w14:paraId="27BAB81E" w14:textId="77777777" w:rsidR="00447EF0" w:rsidRPr="00AE4EAB" w:rsidRDefault="00447EF0" w:rsidP="00F418EC">
            <w:pPr>
              <w:rPr>
                <w:rFonts w:ascii="Arial" w:hAnsi="Arial" w:cs="Arial"/>
              </w:rPr>
            </w:pPr>
          </w:p>
        </w:tc>
      </w:tr>
      <w:tr w:rsidR="00447EF0" w:rsidRPr="00AE4EAB" w14:paraId="5809472F" w14:textId="77777777" w:rsidTr="00F418EC">
        <w:trPr>
          <w:trHeight w:val="2657"/>
        </w:trPr>
        <w:tc>
          <w:tcPr>
            <w:tcW w:w="4916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</w:tcPr>
          <w:p w14:paraId="54D38D08" w14:textId="77777777" w:rsidR="009F482A" w:rsidRPr="00AE4EAB" w:rsidRDefault="009F482A" w:rsidP="009F482A">
            <w:pPr>
              <w:rPr>
                <w:rFonts w:ascii="Arial" w:hAnsi="Arial" w:cs="Arial"/>
              </w:rPr>
            </w:pPr>
            <w:r w:rsidRPr="00AE4EAB">
              <w:rPr>
                <w:rFonts w:ascii="Arial" w:hAnsi="Arial" w:cs="Arial"/>
              </w:rPr>
              <w:t>Please read your school reading books through at least twice.</w:t>
            </w:r>
          </w:p>
          <w:p w14:paraId="52D65927" w14:textId="77777777" w:rsidR="009F482A" w:rsidRPr="00AE4EAB" w:rsidRDefault="009F482A" w:rsidP="009F482A">
            <w:pPr>
              <w:rPr>
                <w:rFonts w:ascii="Arial" w:hAnsi="Arial" w:cs="Arial"/>
              </w:rPr>
            </w:pPr>
          </w:p>
          <w:p w14:paraId="04270091" w14:textId="77777777" w:rsidR="009F482A" w:rsidRPr="00AE4EAB" w:rsidRDefault="009F482A" w:rsidP="009F482A">
            <w:pPr>
              <w:rPr>
                <w:rFonts w:ascii="Arial" w:hAnsi="Arial" w:cs="Arial"/>
              </w:rPr>
            </w:pPr>
            <w:r w:rsidRPr="00AE4EAB">
              <w:rPr>
                <w:rFonts w:ascii="Arial" w:hAnsi="Arial" w:cs="Arial"/>
              </w:rPr>
              <w:t>Watch the phonics videos</w:t>
            </w:r>
            <w:r w:rsidR="00DA42A1" w:rsidRPr="00AE4EAB">
              <w:rPr>
                <w:rFonts w:ascii="Arial" w:hAnsi="Arial" w:cs="Arial"/>
              </w:rPr>
              <w:t xml:space="preserve"> and tasks</w:t>
            </w:r>
            <w:r w:rsidRPr="00AE4EAB">
              <w:rPr>
                <w:rFonts w:ascii="Arial" w:hAnsi="Arial" w:cs="Arial"/>
              </w:rPr>
              <w:t xml:space="preserve"> we have uploaded onto Tapestry. </w:t>
            </w:r>
          </w:p>
          <w:p w14:paraId="674D7485" w14:textId="77777777" w:rsidR="009F482A" w:rsidRPr="00AE4EAB" w:rsidRDefault="009F482A" w:rsidP="009F482A">
            <w:pPr>
              <w:rPr>
                <w:rFonts w:ascii="Arial" w:hAnsi="Arial" w:cs="Arial"/>
              </w:rPr>
            </w:pPr>
          </w:p>
          <w:p w14:paraId="217BF4D9" w14:textId="77777777" w:rsidR="009F482A" w:rsidRPr="00AE4EAB" w:rsidRDefault="009F482A" w:rsidP="009F482A">
            <w:pPr>
              <w:rPr>
                <w:rFonts w:ascii="Arial" w:hAnsi="Arial" w:cs="Arial"/>
              </w:rPr>
            </w:pPr>
            <w:r w:rsidRPr="00AE4EAB">
              <w:rPr>
                <w:rFonts w:ascii="Arial" w:hAnsi="Arial" w:cs="Arial"/>
              </w:rPr>
              <w:t xml:space="preserve">Please follow the lesson outline and video links below. </w:t>
            </w:r>
          </w:p>
          <w:p w14:paraId="2B6CFD34" w14:textId="77777777" w:rsidR="009F482A" w:rsidRPr="00AE4EAB" w:rsidRDefault="009F482A" w:rsidP="009F482A">
            <w:pPr>
              <w:rPr>
                <w:rFonts w:ascii="Arial" w:hAnsi="Arial" w:cs="Arial"/>
              </w:rPr>
            </w:pPr>
          </w:p>
          <w:p w14:paraId="0F3A7B9A" w14:textId="77777777" w:rsidR="00447EF0" w:rsidRPr="00AE4EAB" w:rsidRDefault="009F482A" w:rsidP="009F482A">
            <w:pPr>
              <w:rPr>
                <w:rFonts w:ascii="Arial" w:hAnsi="Arial" w:cs="Arial"/>
              </w:rPr>
            </w:pPr>
            <w:r w:rsidRPr="00AE4EAB">
              <w:rPr>
                <w:rFonts w:ascii="Arial" w:hAnsi="Arial" w:cs="Arial"/>
              </w:rPr>
              <w:t>Lesson 5-10- Please follow the links to Oak National Academy.</w:t>
            </w:r>
          </w:p>
        </w:tc>
        <w:tc>
          <w:tcPr>
            <w:tcW w:w="581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1A46FE7" w14:textId="77777777" w:rsidR="00447EF0" w:rsidRPr="00AE4EAB" w:rsidRDefault="00447EF0" w:rsidP="00F418E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43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C65CA29" w14:textId="77777777" w:rsidR="00447EF0" w:rsidRPr="00AE4EAB" w:rsidRDefault="00447EF0" w:rsidP="00F418E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447EF0" w:rsidRPr="00AE4EAB" w14:paraId="32D075DA" w14:textId="77777777" w:rsidTr="00F418EC">
        <w:trPr>
          <w:trHeight w:val="4848"/>
        </w:trPr>
        <w:tc>
          <w:tcPr>
            <w:tcW w:w="491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6FCAA11" w14:textId="77777777" w:rsidR="00447EF0" w:rsidRPr="00AE4EAB" w:rsidRDefault="00447EF0" w:rsidP="00F418EC">
            <w:pPr>
              <w:rPr>
                <w:rFonts w:ascii="Arial" w:hAnsi="Arial" w:cs="Arial"/>
                <w:b/>
              </w:rPr>
            </w:pPr>
          </w:p>
        </w:tc>
        <w:tc>
          <w:tcPr>
            <w:tcW w:w="58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6153FC4" w14:textId="77777777" w:rsidR="00447EF0" w:rsidRPr="00AE4EAB" w:rsidRDefault="00447EF0" w:rsidP="00447EF0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AE4EAB">
              <w:rPr>
                <w:rFonts w:ascii="Arial" w:hAnsi="Arial" w:cs="Arial"/>
                <w:b/>
                <w:u w:val="single"/>
              </w:rPr>
              <w:t>Science</w:t>
            </w:r>
            <w:r w:rsidR="00AF4DFC" w:rsidRPr="00AE4EAB">
              <w:rPr>
                <w:rFonts w:ascii="Arial" w:hAnsi="Arial" w:cs="Arial"/>
                <w:b/>
                <w:u w:val="single"/>
              </w:rPr>
              <w:t xml:space="preserve"> - </w:t>
            </w:r>
            <w:r w:rsidRPr="00AE4EAB">
              <w:rPr>
                <w:rFonts w:ascii="Arial" w:hAnsi="Arial" w:cs="Arial"/>
                <w:b/>
                <w:u w:val="single"/>
              </w:rPr>
              <w:t xml:space="preserve"> Materials</w:t>
            </w:r>
          </w:p>
          <w:p w14:paraId="083C2A22" w14:textId="77777777" w:rsidR="00A33421" w:rsidRPr="00AE4EAB" w:rsidRDefault="00A33421" w:rsidP="00A33421">
            <w:pPr>
              <w:jc w:val="center"/>
              <w:rPr>
                <w:rFonts w:ascii="Arial" w:hAnsi="Arial" w:cs="Arial"/>
              </w:rPr>
            </w:pPr>
          </w:p>
          <w:p w14:paraId="07290B5C" w14:textId="77777777" w:rsidR="001A04E2" w:rsidRPr="00AE4EAB" w:rsidRDefault="00493F61" w:rsidP="00A33421">
            <w:pPr>
              <w:jc w:val="center"/>
              <w:rPr>
                <w:rFonts w:ascii="Arial" w:hAnsi="Arial" w:cs="Arial"/>
              </w:rPr>
            </w:pPr>
            <w:r w:rsidRPr="00AE4EAB">
              <w:rPr>
                <w:rFonts w:ascii="Arial" w:hAnsi="Arial" w:cs="Arial"/>
              </w:rPr>
              <w:t>Please complete the following lessons from Oak Academy.  You can access the lessons by going to the Oak Academy Site, and selecting Year 1 Science.</w:t>
            </w:r>
          </w:p>
          <w:p w14:paraId="4CA573F4" w14:textId="77777777" w:rsidR="00493F61" w:rsidRPr="00AE4EAB" w:rsidRDefault="00493F61" w:rsidP="00447EF0">
            <w:pPr>
              <w:jc w:val="center"/>
              <w:rPr>
                <w:rFonts w:ascii="Arial" w:hAnsi="Arial" w:cs="Arial"/>
              </w:rPr>
            </w:pPr>
          </w:p>
          <w:p w14:paraId="025E45F0" w14:textId="77777777" w:rsidR="00493F61" w:rsidRPr="00AE4EAB" w:rsidRDefault="00493F61" w:rsidP="00493F61">
            <w:pPr>
              <w:rPr>
                <w:rFonts w:ascii="Arial" w:hAnsi="Arial" w:cs="Arial"/>
                <w:b/>
                <w:u w:val="single"/>
              </w:rPr>
            </w:pPr>
            <w:r w:rsidRPr="00AE4EAB">
              <w:rPr>
                <w:rFonts w:ascii="Arial" w:hAnsi="Arial" w:cs="Arial"/>
                <w:b/>
                <w:u w:val="single"/>
              </w:rPr>
              <w:t>Lesson 1</w:t>
            </w:r>
          </w:p>
          <w:p w14:paraId="75ADCA0C" w14:textId="77777777" w:rsidR="00493F61" w:rsidRPr="00AE4EAB" w:rsidRDefault="005160FA" w:rsidP="00493F61">
            <w:pPr>
              <w:rPr>
                <w:rFonts w:ascii="Arial" w:hAnsi="Arial" w:cs="Arial"/>
              </w:rPr>
            </w:pPr>
            <w:hyperlink r:id="rId19" w:history="1">
              <w:r w:rsidR="00493F61" w:rsidRPr="00AE4EAB">
                <w:rPr>
                  <w:rStyle w:val="Hyperlink"/>
                  <w:rFonts w:ascii="Arial" w:hAnsi="Arial" w:cs="Arial"/>
                </w:rPr>
                <w:t>https://classroom.thenational.academy/lessons/what-is-a-material-74u30t/activities/1</w:t>
              </w:r>
            </w:hyperlink>
            <w:r w:rsidR="00493F61" w:rsidRPr="00AE4EAB">
              <w:rPr>
                <w:rFonts w:ascii="Arial" w:hAnsi="Arial" w:cs="Arial"/>
              </w:rPr>
              <w:t xml:space="preserve"> </w:t>
            </w:r>
          </w:p>
          <w:p w14:paraId="272D219A" w14:textId="77777777" w:rsidR="00493F61" w:rsidRPr="00AE4EAB" w:rsidRDefault="00493F61" w:rsidP="00AF4DFC">
            <w:pPr>
              <w:rPr>
                <w:rFonts w:ascii="Arial" w:hAnsi="Arial" w:cs="Arial"/>
              </w:rPr>
            </w:pPr>
          </w:p>
          <w:p w14:paraId="096EE970" w14:textId="5875D11F" w:rsidR="00AF4DFC" w:rsidRPr="00AE4EAB" w:rsidRDefault="00A33421" w:rsidP="00AF4DFC">
            <w:pPr>
              <w:rPr>
                <w:rFonts w:ascii="Arial" w:hAnsi="Arial" w:cs="Arial"/>
              </w:rPr>
            </w:pPr>
            <w:r w:rsidRPr="00AE4EAB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569152" behindDoc="0" locked="0" layoutInCell="1" allowOverlap="1" wp14:anchorId="6BE8407B" wp14:editId="0576B819">
                  <wp:simplePos x="0" y="0"/>
                  <wp:positionH relativeFrom="column">
                    <wp:posOffset>2932430</wp:posOffset>
                  </wp:positionH>
                  <wp:positionV relativeFrom="paragraph">
                    <wp:posOffset>502285</wp:posOffset>
                  </wp:positionV>
                  <wp:extent cx="485775" cy="605308"/>
                  <wp:effectExtent l="0" t="0" r="0" b="4445"/>
                  <wp:wrapNone/>
                  <wp:docPr id="213" name="Picture 213" descr="MCj035594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Cj035594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05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93F61" w:rsidRPr="00AE4EAB">
              <w:rPr>
                <w:rFonts w:ascii="Arial" w:hAnsi="Arial" w:cs="Arial"/>
              </w:rPr>
              <w:t xml:space="preserve">You may like to follow up this activity by completing the following.  </w:t>
            </w:r>
            <w:r w:rsidR="00AF4DFC" w:rsidRPr="00AE4EAB">
              <w:rPr>
                <w:rFonts w:ascii="Arial" w:hAnsi="Arial" w:cs="Arial"/>
              </w:rPr>
              <w:t xml:space="preserve">Look </w:t>
            </w:r>
            <w:r w:rsidR="001A04E2" w:rsidRPr="00AE4EAB">
              <w:rPr>
                <w:rFonts w:ascii="Arial" w:hAnsi="Arial" w:cs="Arial"/>
              </w:rPr>
              <w:t>a</w:t>
            </w:r>
            <w:r w:rsidR="00AF4DFC" w:rsidRPr="00AE4EAB">
              <w:rPr>
                <w:rFonts w:ascii="Arial" w:hAnsi="Arial" w:cs="Arial"/>
              </w:rPr>
              <w:t>round your house and find things made from plastic, wood, fabric,</w:t>
            </w:r>
            <w:r w:rsidR="001A04E2" w:rsidRPr="00AE4EAB">
              <w:rPr>
                <w:rFonts w:ascii="Arial" w:hAnsi="Arial" w:cs="Arial"/>
              </w:rPr>
              <w:t xml:space="preserve"> metal,</w:t>
            </w:r>
            <w:r w:rsidR="00AF4DFC" w:rsidRPr="00AE4EAB">
              <w:rPr>
                <w:rFonts w:ascii="Arial" w:hAnsi="Arial" w:cs="Arial"/>
              </w:rPr>
              <w:t xml:space="preserve"> rubber and glass.  Can they identify any other materials?</w:t>
            </w:r>
          </w:p>
          <w:p w14:paraId="7EFE3504" w14:textId="77777777" w:rsidR="00056B15" w:rsidRPr="00AE4EAB" w:rsidRDefault="001A04E2" w:rsidP="00DA38B5">
            <w:pPr>
              <w:rPr>
                <w:rFonts w:ascii="Arial" w:hAnsi="Arial" w:cs="Arial"/>
              </w:rPr>
            </w:pPr>
            <w:r w:rsidRPr="00AE4EAB">
              <w:rPr>
                <w:rFonts w:ascii="Arial" w:hAnsi="Arial" w:cs="Arial"/>
              </w:rPr>
              <w:t>Complete the Materials Detective worksheet.</w:t>
            </w:r>
          </w:p>
          <w:p w14:paraId="7944D7A8" w14:textId="77777777" w:rsidR="00493F61" w:rsidRPr="00AE4EAB" w:rsidRDefault="00493F61" w:rsidP="00DA38B5">
            <w:pPr>
              <w:rPr>
                <w:rFonts w:ascii="Arial" w:hAnsi="Arial" w:cs="Arial"/>
                <w:b/>
                <w:u w:val="single"/>
              </w:rPr>
            </w:pPr>
          </w:p>
          <w:p w14:paraId="611235F3" w14:textId="77777777" w:rsidR="00493F61" w:rsidRPr="00AE4EAB" w:rsidRDefault="00493F61" w:rsidP="00DA38B5">
            <w:pPr>
              <w:rPr>
                <w:rFonts w:ascii="Arial" w:hAnsi="Arial" w:cs="Arial"/>
                <w:b/>
                <w:u w:val="single"/>
              </w:rPr>
            </w:pPr>
            <w:r w:rsidRPr="00AE4EAB">
              <w:rPr>
                <w:rFonts w:ascii="Arial" w:hAnsi="Arial" w:cs="Arial"/>
                <w:b/>
                <w:u w:val="single"/>
              </w:rPr>
              <w:t>Lesson 2</w:t>
            </w:r>
          </w:p>
          <w:p w14:paraId="12AC971A" w14:textId="77777777" w:rsidR="00493F61" w:rsidRDefault="005160FA" w:rsidP="00DA38B5">
            <w:pPr>
              <w:rPr>
                <w:rFonts w:ascii="Arial" w:hAnsi="Arial" w:cs="Arial"/>
              </w:rPr>
            </w:pPr>
            <w:hyperlink r:id="rId21" w:history="1">
              <w:r w:rsidR="00493F61" w:rsidRPr="00AE4EAB">
                <w:rPr>
                  <w:rStyle w:val="Hyperlink"/>
                  <w:rFonts w:ascii="Arial" w:hAnsi="Arial" w:cs="Arial"/>
                </w:rPr>
                <w:t>https://classroom.thenational.academy/lessons/what-are-objects-made-from-61gp8d/activities/2</w:t>
              </w:r>
            </w:hyperlink>
            <w:r w:rsidR="00493F61" w:rsidRPr="00AE4EAB">
              <w:rPr>
                <w:rFonts w:ascii="Arial" w:hAnsi="Arial" w:cs="Arial"/>
              </w:rPr>
              <w:t xml:space="preserve"> </w:t>
            </w:r>
          </w:p>
          <w:p w14:paraId="022D8289" w14:textId="77777777" w:rsidR="00AE4EAB" w:rsidRPr="00AE4EAB" w:rsidRDefault="00AE4EAB" w:rsidP="00DA38B5">
            <w:pPr>
              <w:rPr>
                <w:rFonts w:ascii="Arial" w:hAnsi="Arial" w:cs="Arial"/>
              </w:rPr>
            </w:pPr>
          </w:p>
        </w:tc>
        <w:tc>
          <w:tcPr>
            <w:tcW w:w="524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6F57D31" w14:textId="77777777" w:rsidR="00447EF0" w:rsidRPr="00AE4EAB" w:rsidRDefault="00447EF0" w:rsidP="00F418EC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</w:tbl>
    <w:p w14:paraId="02460DC2" w14:textId="77777777" w:rsidR="005A4BE9" w:rsidRPr="005545E2" w:rsidRDefault="005A4BE9">
      <w:pPr>
        <w:rPr>
          <w:rFonts w:ascii="Arial" w:hAnsi="Arial" w:cs="Arial"/>
          <w:sz w:val="24"/>
          <w:szCs w:val="24"/>
          <w:u w:val="single"/>
        </w:rPr>
      </w:pPr>
    </w:p>
    <w:p w14:paraId="548A6B9F" w14:textId="77777777" w:rsidR="00F437C8" w:rsidRPr="005545E2" w:rsidRDefault="00F437C8">
      <w:pPr>
        <w:rPr>
          <w:rFonts w:ascii="Arial" w:hAnsi="Arial" w:cs="Arial"/>
          <w:sz w:val="24"/>
          <w:szCs w:val="24"/>
          <w:u w:val="single"/>
        </w:rPr>
      </w:pPr>
    </w:p>
    <w:p w14:paraId="5D4F89AE" w14:textId="77777777" w:rsidR="00F437C8" w:rsidRPr="005545E2" w:rsidRDefault="00F437C8">
      <w:pPr>
        <w:rPr>
          <w:rFonts w:ascii="Arial" w:hAnsi="Arial" w:cs="Arial"/>
          <w:sz w:val="24"/>
          <w:szCs w:val="24"/>
          <w:u w:val="single"/>
        </w:rPr>
      </w:pPr>
    </w:p>
    <w:p w14:paraId="4F61BDAA" w14:textId="77777777" w:rsidR="00F437C8" w:rsidRPr="005545E2" w:rsidRDefault="00F437C8">
      <w:pPr>
        <w:rPr>
          <w:rFonts w:ascii="Arial" w:hAnsi="Arial" w:cs="Arial"/>
          <w:sz w:val="24"/>
          <w:szCs w:val="24"/>
          <w:u w:val="single"/>
        </w:rPr>
      </w:pPr>
    </w:p>
    <w:p w14:paraId="73B5FA59" w14:textId="77777777" w:rsidR="00F437C8" w:rsidRPr="005545E2" w:rsidRDefault="00F437C8">
      <w:pPr>
        <w:rPr>
          <w:rFonts w:ascii="Arial" w:hAnsi="Arial" w:cs="Arial"/>
          <w:sz w:val="24"/>
          <w:szCs w:val="24"/>
          <w:u w:val="single"/>
        </w:rPr>
      </w:pPr>
    </w:p>
    <w:tbl>
      <w:tblPr>
        <w:tblStyle w:val="TableGrid"/>
        <w:tblW w:w="15446" w:type="dxa"/>
        <w:tblInd w:w="-750" w:type="dxa"/>
        <w:tblLayout w:type="fixed"/>
        <w:tblLook w:val="04A0" w:firstRow="1" w:lastRow="0" w:firstColumn="1" w:lastColumn="0" w:noHBand="0" w:noVBand="1"/>
      </w:tblPr>
      <w:tblGrid>
        <w:gridCol w:w="1622"/>
        <w:gridCol w:w="2497"/>
        <w:gridCol w:w="3260"/>
        <w:gridCol w:w="2835"/>
        <w:gridCol w:w="2410"/>
        <w:gridCol w:w="2822"/>
      </w:tblGrid>
      <w:tr w:rsidR="008B1A7B" w:rsidRPr="005545E2" w14:paraId="413C4C81" w14:textId="77777777" w:rsidTr="00EB745A">
        <w:trPr>
          <w:trHeight w:val="242"/>
        </w:trPr>
        <w:tc>
          <w:tcPr>
            <w:tcW w:w="15446" w:type="dxa"/>
            <w:gridSpan w:val="6"/>
          </w:tcPr>
          <w:p w14:paraId="27520F23" w14:textId="77777777" w:rsidR="008B1A7B" w:rsidRPr="00AE4EAB" w:rsidRDefault="008B1A7B" w:rsidP="00EB74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b/>
                <w:sz w:val="16"/>
                <w:szCs w:val="16"/>
              </w:rPr>
              <w:lastRenderedPageBreak/>
              <w:t xml:space="preserve">Home learning- Timetable of tasks </w:t>
            </w:r>
          </w:p>
          <w:p w14:paraId="121B6D49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B1A7B" w:rsidRPr="005545E2" w14:paraId="027AD945" w14:textId="77777777" w:rsidTr="00EB745A">
        <w:trPr>
          <w:trHeight w:val="242"/>
        </w:trPr>
        <w:tc>
          <w:tcPr>
            <w:tcW w:w="7379" w:type="dxa"/>
            <w:gridSpan w:val="3"/>
          </w:tcPr>
          <w:p w14:paraId="414FD98A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Week beginning: 21/9/20</w:t>
            </w:r>
          </w:p>
        </w:tc>
        <w:tc>
          <w:tcPr>
            <w:tcW w:w="2835" w:type="dxa"/>
          </w:tcPr>
          <w:p w14:paraId="2F595375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Class: 1MS</w:t>
            </w:r>
          </w:p>
        </w:tc>
        <w:tc>
          <w:tcPr>
            <w:tcW w:w="5232" w:type="dxa"/>
            <w:gridSpan w:val="2"/>
          </w:tcPr>
          <w:p w14:paraId="10E37E8E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Year Group: 1</w:t>
            </w:r>
          </w:p>
        </w:tc>
      </w:tr>
      <w:tr w:rsidR="008B1A7B" w:rsidRPr="005545E2" w14:paraId="2F3F682A" w14:textId="77777777" w:rsidTr="00EB745A">
        <w:trPr>
          <w:trHeight w:val="242"/>
        </w:trPr>
        <w:tc>
          <w:tcPr>
            <w:tcW w:w="1622" w:type="dxa"/>
          </w:tcPr>
          <w:p w14:paraId="3DEDCAB6" w14:textId="77777777" w:rsidR="008B1A7B" w:rsidRPr="00AE4EAB" w:rsidRDefault="008B1A7B" w:rsidP="00EB74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97" w:type="dxa"/>
          </w:tcPr>
          <w:p w14:paraId="66868D1F" w14:textId="77777777" w:rsidR="008B1A7B" w:rsidRPr="00AE4EAB" w:rsidRDefault="008B1A7B" w:rsidP="00EB74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Monday-21/9/20</w:t>
            </w:r>
          </w:p>
        </w:tc>
        <w:tc>
          <w:tcPr>
            <w:tcW w:w="3260" w:type="dxa"/>
          </w:tcPr>
          <w:p w14:paraId="52E0C969" w14:textId="77777777" w:rsidR="008B1A7B" w:rsidRPr="00AE4EAB" w:rsidRDefault="008B1A7B" w:rsidP="00EB74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Tuesday- 22/9/20</w:t>
            </w:r>
          </w:p>
        </w:tc>
        <w:tc>
          <w:tcPr>
            <w:tcW w:w="2835" w:type="dxa"/>
          </w:tcPr>
          <w:p w14:paraId="149B913F" w14:textId="77777777" w:rsidR="008B1A7B" w:rsidRPr="00AE4EAB" w:rsidRDefault="008B1A7B" w:rsidP="00EB74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Wednesday 23/9/20</w:t>
            </w:r>
          </w:p>
        </w:tc>
        <w:tc>
          <w:tcPr>
            <w:tcW w:w="2410" w:type="dxa"/>
          </w:tcPr>
          <w:p w14:paraId="2F1FD808" w14:textId="77777777" w:rsidR="008B1A7B" w:rsidRPr="00AE4EAB" w:rsidRDefault="008B1A7B" w:rsidP="00EB74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Thursday 24/9/20</w:t>
            </w:r>
          </w:p>
        </w:tc>
        <w:tc>
          <w:tcPr>
            <w:tcW w:w="2822" w:type="dxa"/>
          </w:tcPr>
          <w:p w14:paraId="73AF82F2" w14:textId="77777777" w:rsidR="008B1A7B" w:rsidRPr="00AE4EAB" w:rsidRDefault="008B1A7B" w:rsidP="00EB74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Friday 25/9/20</w:t>
            </w:r>
          </w:p>
        </w:tc>
      </w:tr>
      <w:tr w:rsidR="008B1A7B" w:rsidRPr="005545E2" w14:paraId="3C495DB5" w14:textId="77777777" w:rsidTr="00EB745A">
        <w:trPr>
          <w:trHeight w:val="652"/>
        </w:trPr>
        <w:tc>
          <w:tcPr>
            <w:tcW w:w="1622" w:type="dxa"/>
            <w:shd w:val="clear" w:color="auto" w:fill="BFBFBF" w:themeFill="background1" w:themeFillShade="BF"/>
          </w:tcPr>
          <w:p w14:paraId="2E8BDC9D" w14:textId="77777777" w:rsidR="008B1A7B" w:rsidRPr="00AE4EAB" w:rsidRDefault="008B1A7B" w:rsidP="00EB74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Objective</w:t>
            </w:r>
          </w:p>
        </w:tc>
        <w:tc>
          <w:tcPr>
            <w:tcW w:w="2497" w:type="dxa"/>
            <w:shd w:val="clear" w:color="auto" w:fill="BFBFBF" w:themeFill="background1" w:themeFillShade="BF"/>
          </w:tcPr>
          <w:p w14:paraId="469B4635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Compose and write simple sentences.</w:t>
            </w:r>
          </w:p>
        </w:tc>
        <w:tc>
          <w:tcPr>
            <w:tcW w:w="3260" w:type="dxa"/>
            <w:shd w:val="clear" w:color="auto" w:fill="BFBFBF" w:themeFill="background1" w:themeFillShade="BF"/>
          </w:tcPr>
          <w:p w14:paraId="4DE12A8E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Listen and join in with stories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14:paraId="522A787B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Retell a story- create a story map</w:t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14:paraId="425CD9EE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Add actions to retell a story</w:t>
            </w:r>
          </w:p>
        </w:tc>
        <w:tc>
          <w:tcPr>
            <w:tcW w:w="2822" w:type="dxa"/>
            <w:shd w:val="clear" w:color="auto" w:fill="BFBFBF" w:themeFill="background1" w:themeFillShade="BF"/>
          </w:tcPr>
          <w:p w14:paraId="7F2151BB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Draw and describe characters</w:t>
            </w:r>
          </w:p>
        </w:tc>
      </w:tr>
      <w:tr w:rsidR="008B1A7B" w:rsidRPr="005545E2" w14:paraId="10E1D876" w14:textId="77777777" w:rsidTr="00EB745A">
        <w:trPr>
          <w:trHeight w:val="652"/>
        </w:trPr>
        <w:tc>
          <w:tcPr>
            <w:tcW w:w="1622" w:type="dxa"/>
          </w:tcPr>
          <w:p w14:paraId="659CBC72" w14:textId="77777777" w:rsidR="008B1A7B" w:rsidRPr="00AE4EAB" w:rsidRDefault="008B1A7B" w:rsidP="00EB74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Literacy</w:t>
            </w:r>
          </w:p>
        </w:tc>
        <w:tc>
          <w:tcPr>
            <w:tcW w:w="2497" w:type="dxa"/>
          </w:tcPr>
          <w:p w14:paraId="48F65D7F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Tapestry Task 1 –</w:t>
            </w:r>
          </w:p>
          <w:p w14:paraId="2E6DA32F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Compose simple sentences about a photograph (reading in an unfamiliar place).</w:t>
            </w:r>
          </w:p>
          <w:p w14:paraId="3F1A17F1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60" w:type="dxa"/>
          </w:tcPr>
          <w:p w14:paraId="67155888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LESSON 1 – OAK ACADEMY –Lucky Duck</w:t>
            </w:r>
            <w:bookmarkStart w:id="1" w:name="_Hlt51430701"/>
            <w:bookmarkEnd w:id="1"/>
          </w:p>
          <w:p w14:paraId="38F24D65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</w:p>
          <w:p w14:paraId="428FFC6D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Practice writing your full name.</w:t>
            </w:r>
          </w:p>
        </w:tc>
        <w:tc>
          <w:tcPr>
            <w:tcW w:w="2835" w:type="dxa"/>
          </w:tcPr>
          <w:p w14:paraId="28D3A82F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LESSON 2- Oak ACADEMY</w:t>
            </w:r>
          </w:p>
          <w:p w14:paraId="5AE7CA98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</w:p>
          <w:p w14:paraId="095419EA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Practice writing your full name.</w:t>
            </w:r>
          </w:p>
        </w:tc>
        <w:tc>
          <w:tcPr>
            <w:tcW w:w="2410" w:type="dxa"/>
          </w:tcPr>
          <w:p w14:paraId="7A72E0AC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LESSON 3- Oak ACADEMY</w:t>
            </w:r>
          </w:p>
          <w:p w14:paraId="24222F4E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</w:p>
          <w:p w14:paraId="4E7D90E3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</w:p>
          <w:p w14:paraId="422C2E3B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Practice writing your full name.</w:t>
            </w:r>
          </w:p>
        </w:tc>
        <w:tc>
          <w:tcPr>
            <w:tcW w:w="2822" w:type="dxa"/>
          </w:tcPr>
          <w:p w14:paraId="33F65823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LESSON 4- Oak ACADEMY</w:t>
            </w:r>
          </w:p>
          <w:p w14:paraId="0CA0143B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</w:p>
          <w:p w14:paraId="7434C2EB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</w:p>
          <w:p w14:paraId="2726A703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Practice writing your full name.</w:t>
            </w:r>
          </w:p>
        </w:tc>
      </w:tr>
      <w:tr w:rsidR="008B1A7B" w:rsidRPr="005545E2" w14:paraId="7205097E" w14:textId="77777777" w:rsidTr="00EB745A">
        <w:trPr>
          <w:trHeight w:val="652"/>
        </w:trPr>
        <w:tc>
          <w:tcPr>
            <w:tcW w:w="1622" w:type="dxa"/>
          </w:tcPr>
          <w:p w14:paraId="4339ED73" w14:textId="77777777" w:rsidR="008B1A7B" w:rsidRPr="00AE4EAB" w:rsidRDefault="008B1A7B" w:rsidP="00EB74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Links to learning</w:t>
            </w:r>
          </w:p>
        </w:tc>
        <w:tc>
          <w:tcPr>
            <w:tcW w:w="2497" w:type="dxa"/>
          </w:tcPr>
          <w:p w14:paraId="205732AA" w14:textId="77777777" w:rsidR="008B1A7B" w:rsidRPr="00AE4EAB" w:rsidRDefault="008B1A7B" w:rsidP="00EB745A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3260" w:type="dxa"/>
          </w:tcPr>
          <w:p w14:paraId="4C3F6E16" w14:textId="77777777" w:rsidR="008B1A7B" w:rsidRPr="00AE4EAB" w:rsidRDefault="005160FA" w:rsidP="00EB745A">
            <w:pPr>
              <w:rPr>
                <w:rFonts w:ascii="Arial" w:hAnsi="Arial" w:cs="Arial"/>
                <w:color w:val="434343"/>
                <w:sz w:val="16"/>
                <w:szCs w:val="16"/>
              </w:rPr>
            </w:pPr>
            <w:hyperlink r:id="rId22" w:history="1">
              <w:r w:rsidR="008B1A7B" w:rsidRPr="00AE4EAB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https://classroom.thenational.academy/lessons/to-listen-and-join-in-with-a-story-ccwp6c</w:t>
              </w:r>
            </w:hyperlink>
          </w:p>
          <w:p w14:paraId="386F2306" w14:textId="77777777" w:rsidR="008B1A7B" w:rsidRPr="00AE4EAB" w:rsidRDefault="008B1A7B" w:rsidP="00EB74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</w:tcPr>
          <w:p w14:paraId="1A9F7FA3" w14:textId="77777777" w:rsidR="008B1A7B" w:rsidRPr="00AE4EAB" w:rsidRDefault="005160FA" w:rsidP="00EB745A">
            <w:pPr>
              <w:rPr>
                <w:rFonts w:ascii="Arial" w:hAnsi="Arial" w:cs="Arial"/>
                <w:color w:val="434343"/>
                <w:sz w:val="16"/>
                <w:szCs w:val="16"/>
              </w:rPr>
            </w:pPr>
            <w:hyperlink r:id="rId23" w:history="1">
              <w:r w:rsidR="008B1A7B" w:rsidRPr="00AE4EAB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https://classroom.thenational.academy/lessons/to-map-and-speak-the-story-c4w68c</w:t>
              </w:r>
            </w:hyperlink>
          </w:p>
          <w:p w14:paraId="73F05D9D" w14:textId="77777777" w:rsidR="008B1A7B" w:rsidRPr="00AE4EAB" w:rsidRDefault="008B1A7B" w:rsidP="00EB74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10" w:type="dxa"/>
          </w:tcPr>
          <w:p w14:paraId="67444239" w14:textId="77777777" w:rsidR="008B1A7B" w:rsidRPr="00AE4EAB" w:rsidRDefault="005160FA" w:rsidP="00EB745A">
            <w:pPr>
              <w:rPr>
                <w:rFonts w:ascii="Arial" w:hAnsi="Arial" w:cs="Arial"/>
                <w:color w:val="434343"/>
                <w:sz w:val="16"/>
                <w:szCs w:val="16"/>
              </w:rPr>
            </w:pPr>
            <w:hyperlink r:id="rId24" w:history="1">
              <w:r w:rsidR="008B1A7B" w:rsidRPr="00AE4EAB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https://classroom.thenational.academy/lessons/to-step-and-speak-the-story-crt3ee</w:t>
              </w:r>
            </w:hyperlink>
          </w:p>
          <w:p w14:paraId="40AD7E04" w14:textId="77777777" w:rsidR="008B1A7B" w:rsidRPr="00AE4EAB" w:rsidRDefault="008B1A7B" w:rsidP="00EB74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2" w:type="dxa"/>
          </w:tcPr>
          <w:p w14:paraId="5AC83C37" w14:textId="77777777" w:rsidR="008B1A7B" w:rsidRPr="00AE4EAB" w:rsidRDefault="005160FA" w:rsidP="00EB745A">
            <w:pPr>
              <w:rPr>
                <w:rFonts w:ascii="Arial" w:hAnsi="Arial" w:cs="Arial"/>
                <w:color w:val="434343"/>
                <w:sz w:val="16"/>
                <w:szCs w:val="16"/>
              </w:rPr>
            </w:pPr>
            <w:hyperlink r:id="rId25" w:history="1">
              <w:r w:rsidR="008B1A7B" w:rsidRPr="00AE4EAB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https://classroom.thenational.academy/lessons/to-draw-and-describe-characters-69gpct</w:t>
              </w:r>
            </w:hyperlink>
          </w:p>
          <w:p w14:paraId="4EBADEE0" w14:textId="77777777" w:rsidR="008B1A7B" w:rsidRPr="00AE4EAB" w:rsidRDefault="008B1A7B" w:rsidP="00EB74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B1A7B" w:rsidRPr="005545E2" w14:paraId="2C71DE42" w14:textId="77777777" w:rsidTr="00EB745A">
        <w:trPr>
          <w:trHeight w:val="652"/>
        </w:trPr>
        <w:tc>
          <w:tcPr>
            <w:tcW w:w="1622" w:type="dxa"/>
            <w:shd w:val="clear" w:color="auto" w:fill="BFBFBF" w:themeFill="background1" w:themeFillShade="BF"/>
          </w:tcPr>
          <w:p w14:paraId="464A29F9" w14:textId="77777777" w:rsidR="008B1A7B" w:rsidRPr="00AE4EAB" w:rsidRDefault="008B1A7B" w:rsidP="00EB74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Objectives</w:t>
            </w:r>
          </w:p>
        </w:tc>
        <w:tc>
          <w:tcPr>
            <w:tcW w:w="2497" w:type="dxa"/>
            <w:shd w:val="clear" w:color="auto" w:fill="BFBFBF" w:themeFill="background1" w:themeFillShade="BF"/>
          </w:tcPr>
          <w:p w14:paraId="26391165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Read phase ‘Tricky’ and decodable words.</w:t>
            </w:r>
          </w:p>
          <w:p w14:paraId="765D24A8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Recognise graphemes</w:t>
            </w:r>
          </w:p>
        </w:tc>
        <w:tc>
          <w:tcPr>
            <w:tcW w:w="3260" w:type="dxa"/>
            <w:shd w:val="clear" w:color="auto" w:fill="BFBFBF" w:themeFill="background1" w:themeFillShade="BF"/>
          </w:tcPr>
          <w:p w14:paraId="6E54407B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Read phase ‘Tricky’ and decodable words.</w:t>
            </w:r>
          </w:p>
          <w:p w14:paraId="313AADD7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Recognise graphemes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14:paraId="332BCE06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Spell words with the /n/ sound spelt n before k  (nk- bank, wink, think)</w:t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14:paraId="328B8982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Read and spell words with the ‘ee’/ ‘igh’ grapheme.</w:t>
            </w:r>
          </w:p>
          <w:p w14:paraId="2E270516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Recognise graphemes</w:t>
            </w:r>
          </w:p>
        </w:tc>
        <w:tc>
          <w:tcPr>
            <w:tcW w:w="2822" w:type="dxa"/>
            <w:shd w:val="clear" w:color="auto" w:fill="BFBFBF" w:themeFill="background1" w:themeFillShade="BF"/>
          </w:tcPr>
          <w:p w14:paraId="29FAF40F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Read and Spell oa words</w:t>
            </w:r>
          </w:p>
          <w:p w14:paraId="1B71BFD7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</w:p>
          <w:p w14:paraId="75D94D28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B1A7B" w:rsidRPr="005545E2" w14:paraId="06F8B11A" w14:textId="77777777" w:rsidTr="00EB745A">
        <w:trPr>
          <w:trHeight w:val="652"/>
        </w:trPr>
        <w:tc>
          <w:tcPr>
            <w:tcW w:w="1622" w:type="dxa"/>
          </w:tcPr>
          <w:p w14:paraId="27686504" w14:textId="77777777" w:rsidR="008B1A7B" w:rsidRPr="00AE4EAB" w:rsidRDefault="008B1A7B" w:rsidP="00EB74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Phonics</w:t>
            </w:r>
          </w:p>
        </w:tc>
        <w:tc>
          <w:tcPr>
            <w:tcW w:w="2497" w:type="dxa"/>
          </w:tcPr>
          <w:p w14:paraId="6AF81887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Tapestry video 21/9/20 - ‘Flash cards’ and ‘Reading ‘tricky words’</w:t>
            </w:r>
          </w:p>
        </w:tc>
        <w:tc>
          <w:tcPr>
            <w:tcW w:w="3260" w:type="dxa"/>
          </w:tcPr>
          <w:p w14:paraId="4AD1D739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Tapestry video 22/9/20 –Tricky words</w:t>
            </w:r>
          </w:p>
          <w:p w14:paraId="6F3A7A00" w14:textId="77777777" w:rsidR="006B7134" w:rsidRPr="00AE4EAB" w:rsidRDefault="006B7134" w:rsidP="00EB745A">
            <w:pPr>
              <w:rPr>
                <w:rFonts w:ascii="Arial" w:hAnsi="Arial" w:cs="Arial"/>
                <w:sz w:val="16"/>
                <w:szCs w:val="16"/>
              </w:rPr>
            </w:pPr>
          </w:p>
          <w:p w14:paraId="3167391A" w14:textId="77777777" w:rsidR="006B7134" w:rsidRPr="00AE4EAB" w:rsidRDefault="006B7134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Spelling ll,ff,ss words</w:t>
            </w:r>
          </w:p>
          <w:p w14:paraId="600671E3" w14:textId="77777777" w:rsidR="006B7134" w:rsidRPr="00AE4EAB" w:rsidRDefault="006B7134" w:rsidP="00EB745A">
            <w:pPr>
              <w:rPr>
                <w:rFonts w:ascii="Arial" w:hAnsi="Arial" w:cs="Arial"/>
                <w:sz w:val="16"/>
                <w:szCs w:val="16"/>
              </w:rPr>
            </w:pPr>
          </w:p>
          <w:p w14:paraId="724BEA54" w14:textId="77777777" w:rsidR="006B7134" w:rsidRPr="00AE4EAB" w:rsidRDefault="006B7134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See activity sheet</w:t>
            </w:r>
          </w:p>
        </w:tc>
        <w:tc>
          <w:tcPr>
            <w:tcW w:w="2835" w:type="dxa"/>
          </w:tcPr>
          <w:p w14:paraId="656982B0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 xml:space="preserve"> ‘Reading and spelling ‘nk’ words. Tapestry video- 23/9/20</w:t>
            </w:r>
          </w:p>
          <w:p w14:paraId="1BC7829D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</w:p>
          <w:p w14:paraId="4FEA915C" w14:textId="77777777" w:rsidR="00D33520" w:rsidRPr="00AE4EAB" w:rsidRDefault="00D33520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See activity sheet</w:t>
            </w:r>
          </w:p>
        </w:tc>
        <w:tc>
          <w:tcPr>
            <w:tcW w:w="2410" w:type="dxa"/>
          </w:tcPr>
          <w:p w14:paraId="74D74578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 xml:space="preserve">Watch - </w:t>
            </w:r>
            <w:hyperlink r:id="rId26" w:history="1">
              <w:r w:rsidRPr="00AE4EAB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https://www.bbc.co.uk/bitesize/topics/zvq9bdm/articles/zn9q92p</w:t>
              </w:r>
            </w:hyperlink>
          </w:p>
          <w:p w14:paraId="0190FEA4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</w:p>
          <w:p w14:paraId="32857860" w14:textId="77777777" w:rsidR="008B1A7B" w:rsidRPr="00AE4EAB" w:rsidRDefault="005160FA" w:rsidP="00EB745A">
            <w:pPr>
              <w:rPr>
                <w:rFonts w:ascii="Arial" w:hAnsi="Arial" w:cs="Arial"/>
                <w:sz w:val="16"/>
                <w:szCs w:val="16"/>
              </w:rPr>
            </w:pPr>
            <w:hyperlink r:id="rId27" w:history="1">
              <w:r w:rsidR="008B1A7B" w:rsidRPr="00AE4EAB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https://www.bbc.co.uk/bitesize/topics/zvq9bdm/articles/zkhvhbk</w:t>
              </w:r>
            </w:hyperlink>
          </w:p>
          <w:p w14:paraId="4567C774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2" w:type="dxa"/>
          </w:tcPr>
          <w:p w14:paraId="395B848C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Quick recall of graphemes- Tapestry video 25/9/20</w:t>
            </w:r>
          </w:p>
        </w:tc>
      </w:tr>
      <w:tr w:rsidR="008B1A7B" w:rsidRPr="005545E2" w14:paraId="5A80FA2E" w14:textId="77777777" w:rsidTr="00EB745A">
        <w:trPr>
          <w:trHeight w:val="652"/>
        </w:trPr>
        <w:tc>
          <w:tcPr>
            <w:tcW w:w="1622" w:type="dxa"/>
            <w:shd w:val="clear" w:color="auto" w:fill="BFBFBF" w:themeFill="background1" w:themeFillShade="BF"/>
          </w:tcPr>
          <w:p w14:paraId="0DAED571" w14:textId="77777777" w:rsidR="008B1A7B" w:rsidRPr="00AE4EAB" w:rsidRDefault="008B1A7B" w:rsidP="00EB74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Objectives</w:t>
            </w:r>
          </w:p>
        </w:tc>
        <w:tc>
          <w:tcPr>
            <w:tcW w:w="2497" w:type="dxa"/>
            <w:shd w:val="clear" w:color="auto" w:fill="BFBFBF" w:themeFill="background1" w:themeFillShade="BF"/>
          </w:tcPr>
          <w:p w14:paraId="073EFCDD" w14:textId="77777777" w:rsidR="008B1A7B" w:rsidRPr="00AE4EAB" w:rsidRDefault="008B1A7B" w:rsidP="00EB74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To be able to count forwards.</w:t>
            </w:r>
          </w:p>
        </w:tc>
        <w:tc>
          <w:tcPr>
            <w:tcW w:w="3260" w:type="dxa"/>
            <w:shd w:val="clear" w:color="auto" w:fill="BFBFBF" w:themeFill="background1" w:themeFillShade="BF"/>
          </w:tcPr>
          <w:p w14:paraId="16774F3A" w14:textId="77777777" w:rsidR="008B1A7B" w:rsidRPr="00AE4EAB" w:rsidRDefault="008B1A7B" w:rsidP="00EB74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To be able to count backwards.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14:paraId="7A272C99" w14:textId="77777777" w:rsidR="008B1A7B" w:rsidRPr="00AE4EAB" w:rsidRDefault="008B1A7B" w:rsidP="00EB74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To count one more.</w:t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14:paraId="4BE6E331" w14:textId="77777777" w:rsidR="008B1A7B" w:rsidRPr="00AE4EAB" w:rsidRDefault="008B1A7B" w:rsidP="00EB74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To count one less.</w:t>
            </w:r>
          </w:p>
        </w:tc>
        <w:tc>
          <w:tcPr>
            <w:tcW w:w="2822" w:type="dxa"/>
            <w:shd w:val="clear" w:color="auto" w:fill="BFBFBF" w:themeFill="background1" w:themeFillShade="BF"/>
          </w:tcPr>
          <w:p w14:paraId="73A6A125" w14:textId="77777777" w:rsidR="008B1A7B" w:rsidRPr="00AE4EAB" w:rsidRDefault="008B1A7B" w:rsidP="00EB74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To count one more and on less.</w:t>
            </w:r>
          </w:p>
        </w:tc>
      </w:tr>
      <w:tr w:rsidR="008B1A7B" w:rsidRPr="005545E2" w14:paraId="3708F018" w14:textId="77777777" w:rsidTr="00EB745A">
        <w:trPr>
          <w:trHeight w:val="652"/>
        </w:trPr>
        <w:tc>
          <w:tcPr>
            <w:tcW w:w="1622" w:type="dxa"/>
          </w:tcPr>
          <w:p w14:paraId="210AACBA" w14:textId="77777777" w:rsidR="008B1A7B" w:rsidRPr="00AE4EAB" w:rsidRDefault="008B1A7B" w:rsidP="00EB74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Maths</w:t>
            </w:r>
          </w:p>
        </w:tc>
        <w:tc>
          <w:tcPr>
            <w:tcW w:w="2497" w:type="dxa"/>
          </w:tcPr>
          <w:p w14:paraId="31911245" w14:textId="77777777" w:rsidR="008B1A7B" w:rsidRPr="00AE4EAB" w:rsidRDefault="008B1A7B" w:rsidP="00EB74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 xml:space="preserve">Lesson 1 activity sheet </w:t>
            </w:r>
          </w:p>
        </w:tc>
        <w:tc>
          <w:tcPr>
            <w:tcW w:w="3260" w:type="dxa"/>
          </w:tcPr>
          <w:p w14:paraId="2576AB79" w14:textId="77777777" w:rsidR="008B1A7B" w:rsidRPr="00AE4EAB" w:rsidRDefault="008B1A7B" w:rsidP="00EB74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Lesson 2 activity sheet</w:t>
            </w:r>
          </w:p>
        </w:tc>
        <w:tc>
          <w:tcPr>
            <w:tcW w:w="2835" w:type="dxa"/>
          </w:tcPr>
          <w:p w14:paraId="549D0298" w14:textId="77777777" w:rsidR="008B1A7B" w:rsidRPr="00AE4EAB" w:rsidRDefault="008B1A7B" w:rsidP="00EB74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Lesson 3 activity sheet</w:t>
            </w:r>
          </w:p>
        </w:tc>
        <w:tc>
          <w:tcPr>
            <w:tcW w:w="2410" w:type="dxa"/>
          </w:tcPr>
          <w:p w14:paraId="26795F8E" w14:textId="77777777" w:rsidR="008B1A7B" w:rsidRPr="00AE4EAB" w:rsidRDefault="008B1A7B" w:rsidP="00EB74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Lesson 4 activity sheet</w:t>
            </w:r>
          </w:p>
        </w:tc>
        <w:tc>
          <w:tcPr>
            <w:tcW w:w="2822" w:type="dxa"/>
          </w:tcPr>
          <w:p w14:paraId="1953985D" w14:textId="77777777" w:rsidR="008B1A7B" w:rsidRPr="00AE4EAB" w:rsidRDefault="008B1A7B" w:rsidP="00EB74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Lesson 5 activity sheet</w:t>
            </w:r>
          </w:p>
        </w:tc>
      </w:tr>
      <w:tr w:rsidR="008B1A7B" w:rsidRPr="005545E2" w14:paraId="18300044" w14:textId="77777777" w:rsidTr="00EB745A">
        <w:trPr>
          <w:trHeight w:val="652"/>
        </w:trPr>
        <w:tc>
          <w:tcPr>
            <w:tcW w:w="1622" w:type="dxa"/>
          </w:tcPr>
          <w:p w14:paraId="6CEF870F" w14:textId="77777777" w:rsidR="008B1A7B" w:rsidRPr="00AE4EAB" w:rsidRDefault="008B1A7B" w:rsidP="00EB74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Links to learning</w:t>
            </w:r>
          </w:p>
        </w:tc>
        <w:tc>
          <w:tcPr>
            <w:tcW w:w="2497" w:type="dxa"/>
          </w:tcPr>
          <w:p w14:paraId="3C1D2916" w14:textId="77777777" w:rsidR="008B1A7B" w:rsidRPr="00AE4EAB" w:rsidRDefault="005160FA" w:rsidP="00EB745A">
            <w:pPr>
              <w:rPr>
                <w:rStyle w:val="Hyperlink"/>
                <w:rFonts w:ascii="Arial" w:hAnsi="Arial" w:cs="Arial"/>
                <w:sz w:val="16"/>
                <w:szCs w:val="16"/>
              </w:rPr>
            </w:pPr>
            <w:hyperlink r:id="rId28" w:history="1">
              <w:r w:rsidR="008B1A7B" w:rsidRPr="00AE4EAB">
                <w:rPr>
                  <w:rStyle w:val="Hyperlink"/>
                  <w:rFonts w:ascii="Arial" w:hAnsi="Arial" w:cs="Arial"/>
                  <w:sz w:val="16"/>
                  <w:szCs w:val="16"/>
                </w:rPr>
                <w:t>whiterosemaths.com/homelearning/year-1/week-2/</w:t>
              </w:r>
            </w:hyperlink>
          </w:p>
          <w:p w14:paraId="45BDF45A" w14:textId="77777777" w:rsidR="008B1A7B" w:rsidRPr="00AE4EAB" w:rsidRDefault="008B1A7B" w:rsidP="00EB74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60" w:type="dxa"/>
          </w:tcPr>
          <w:p w14:paraId="235405DA" w14:textId="77777777" w:rsidR="008B1A7B" w:rsidRPr="00AE4EAB" w:rsidRDefault="008B1A7B" w:rsidP="00EB74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</w:tcPr>
          <w:p w14:paraId="697137E9" w14:textId="77777777" w:rsidR="008B1A7B" w:rsidRPr="00AE4EAB" w:rsidRDefault="008B1A7B" w:rsidP="00EB74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10" w:type="dxa"/>
          </w:tcPr>
          <w:p w14:paraId="377ADCEE" w14:textId="77777777" w:rsidR="008B1A7B" w:rsidRPr="00AE4EAB" w:rsidRDefault="008B1A7B" w:rsidP="00EB74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2" w:type="dxa"/>
          </w:tcPr>
          <w:p w14:paraId="7F7A76E4" w14:textId="77777777" w:rsidR="008B1A7B" w:rsidRPr="00AE4EAB" w:rsidRDefault="008B1A7B" w:rsidP="00EB74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B1A7B" w:rsidRPr="005545E2" w14:paraId="201C53AB" w14:textId="77777777" w:rsidTr="00EB745A">
        <w:trPr>
          <w:trHeight w:val="652"/>
        </w:trPr>
        <w:tc>
          <w:tcPr>
            <w:tcW w:w="1622" w:type="dxa"/>
            <w:shd w:val="clear" w:color="auto" w:fill="BFBFBF" w:themeFill="background1" w:themeFillShade="BF"/>
          </w:tcPr>
          <w:p w14:paraId="0486F8DD" w14:textId="77777777" w:rsidR="008B1A7B" w:rsidRPr="00AE4EAB" w:rsidRDefault="008B1A7B" w:rsidP="00EB745A">
            <w:pPr>
              <w:jc w:val="center"/>
              <w:rPr>
                <w:rFonts w:ascii="Arial" w:hAnsi="Arial" w:cs="Arial"/>
                <w:sz w:val="16"/>
                <w:szCs w:val="16"/>
                <w:highlight w:val="darkGray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Objectives</w:t>
            </w:r>
          </w:p>
        </w:tc>
        <w:tc>
          <w:tcPr>
            <w:tcW w:w="2497" w:type="dxa"/>
            <w:shd w:val="clear" w:color="auto" w:fill="BFBFBF" w:themeFill="background1" w:themeFillShade="BF"/>
          </w:tcPr>
          <w:p w14:paraId="4905E6B0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  <w:highlight w:val="darkGray"/>
              </w:rPr>
            </w:pPr>
          </w:p>
        </w:tc>
        <w:tc>
          <w:tcPr>
            <w:tcW w:w="3260" w:type="dxa"/>
            <w:shd w:val="clear" w:color="auto" w:fill="BFBFBF" w:themeFill="background1" w:themeFillShade="BF"/>
          </w:tcPr>
          <w:p w14:paraId="026FD4D1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  <w:highlight w:val="darkGray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17441877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  <w:highlight w:val="darkGray"/>
              </w:rPr>
            </w:pPr>
          </w:p>
        </w:tc>
        <w:tc>
          <w:tcPr>
            <w:tcW w:w="2410" w:type="dxa"/>
            <w:shd w:val="clear" w:color="auto" w:fill="BFBFBF" w:themeFill="background1" w:themeFillShade="BF"/>
          </w:tcPr>
          <w:p w14:paraId="2A6B4C19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  <w:highlight w:val="darkGray"/>
              </w:rPr>
            </w:pPr>
          </w:p>
        </w:tc>
        <w:tc>
          <w:tcPr>
            <w:tcW w:w="2822" w:type="dxa"/>
            <w:shd w:val="clear" w:color="auto" w:fill="BFBFBF" w:themeFill="background1" w:themeFillShade="BF"/>
          </w:tcPr>
          <w:p w14:paraId="715334C5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  <w:highlight w:val="darkGray"/>
              </w:rPr>
            </w:pPr>
          </w:p>
        </w:tc>
      </w:tr>
      <w:tr w:rsidR="008B1A7B" w:rsidRPr="005545E2" w14:paraId="56A0B33A" w14:textId="77777777" w:rsidTr="00EB745A">
        <w:trPr>
          <w:trHeight w:val="1163"/>
        </w:trPr>
        <w:tc>
          <w:tcPr>
            <w:tcW w:w="1622" w:type="dxa"/>
          </w:tcPr>
          <w:p w14:paraId="79C28263" w14:textId="77777777" w:rsidR="008B1A7B" w:rsidRPr="00AE4EAB" w:rsidRDefault="008B1A7B" w:rsidP="00EB74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Core/</w:t>
            </w:r>
          </w:p>
          <w:p w14:paraId="361103CE" w14:textId="77777777" w:rsidR="008B1A7B" w:rsidRPr="00AE4EAB" w:rsidRDefault="008B1A7B" w:rsidP="00EB74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 xml:space="preserve"> Non- core subjects</w:t>
            </w:r>
          </w:p>
        </w:tc>
        <w:tc>
          <w:tcPr>
            <w:tcW w:w="2497" w:type="dxa"/>
          </w:tcPr>
          <w:p w14:paraId="45CBC8C8" w14:textId="77777777" w:rsidR="008B1A7B" w:rsidRPr="00AE4EAB" w:rsidRDefault="008B1A7B" w:rsidP="00EB745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E4EAB">
              <w:rPr>
                <w:rFonts w:ascii="Arial" w:hAnsi="Arial" w:cs="Arial"/>
                <w:b/>
                <w:sz w:val="16"/>
                <w:szCs w:val="16"/>
              </w:rPr>
              <w:t>Geography/Harvest</w:t>
            </w:r>
          </w:p>
          <w:p w14:paraId="35E27D6B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To understand what farming is and to know what farmers do.</w:t>
            </w:r>
          </w:p>
        </w:tc>
        <w:tc>
          <w:tcPr>
            <w:tcW w:w="3260" w:type="dxa"/>
          </w:tcPr>
          <w:p w14:paraId="4CF246C4" w14:textId="77777777" w:rsidR="008B1A7B" w:rsidRPr="00AE4EAB" w:rsidRDefault="008B1A7B" w:rsidP="00EB745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E4EAB">
              <w:rPr>
                <w:rFonts w:ascii="Arial" w:hAnsi="Arial" w:cs="Arial"/>
                <w:b/>
                <w:sz w:val="16"/>
                <w:szCs w:val="16"/>
              </w:rPr>
              <w:t>Geography/Harvest</w:t>
            </w:r>
          </w:p>
          <w:p w14:paraId="05919F54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To research farming in Lincolnshire.  What do we grow?</w:t>
            </w:r>
          </w:p>
        </w:tc>
        <w:tc>
          <w:tcPr>
            <w:tcW w:w="2835" w:type="dxa"/>
          </w:tcPr>
          <w:p w14:paraId="3E9A0FFD" w14:textId="77777777" w:rsidR="008B1A7B" w:rsidRPr="00AE4EAB" w:rsidRDefault="008B1A7B" w:rsidP="00EB745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E4EAB">
              <w:rPr>
                <w:rFonts w:ascii="Arial" w:hAnsi="Arial" w:cs="Arial"/>
                <w:b/>
                <w:sz w:val="16"/>
                <w:szCs w:val="16"/>
              </w:rPr>
              <w:t>Geography/Harvest</w:t>
            </w:r>
          </w:p>
          <w:p w14:paraId="376438C6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To label and draw the types of food we grow in Lincolnshire.</w:t>
            </w:r>
          </w:p>
        </w:tc>
        <w:tc>
          <w:tcPr>
            <w:tcW w:w="2410" w:type="dxa"/>
          </w:tcPr>
          <w:p w14:paraId="1AE2D1EF" w14:textId="77777777" w:rsidR="008B1A7B" w:rsidRPr="00AE4EAB" w:rsidRDefault="008B1A7B" w:rsidP="00EB745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E4EAB">
              <w:rPr>
                <w:rFonts w:ascii="Arial" w:hAnsi="Arial" w:cs="Arial"/>
                <w:b/>
                <w:sz w:val="16"/>
                <w:szCs w:val="16"/>
              </w:rPr>
              <w:t>Geography/Harvest</w:t>
            </w:r>
          </w:p>
          <w:p w14:paraId="0A9C74AD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To know what a harvest festival is.  To know when harvest is.</w:t>
            </w:r>
          </w:p>
        </w:tc>
        <w:tc>
          <w:tcPr>
            <w:tcW w:w="2822" w:type="dxa"/>
          </w:tcPr>
          <w:p w14:paraId="2F34C2D4" w14:textId="77777777" w:rsidR="008B1A7B" w:rsidRPr="00AE4EAB" w:rsidRDefault="008B1A7B" w:rsidP="00EB745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E4EAB">
              <w:rPr>
                <w:rFonts w:ascii="Arial" w:hAnsi="Arial" w:cs="Arial"/>
                <w:b/>
                <w:sz w:val="16"/>
                <w:szCs w:val="16"/>
              </w:rPr>
              <w:t>Geography/Harvest</w:t>
            </w:r>
          </w:p>
          <w:p w14:paraId="1622F86A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To know how we celebrate harvest.  To know why it is important to mark it.</w:t>
            </w:r>
          </w:p>
        </w:tc>
      </w:tr>
      <w:tr w:rsidR="008B1A7B" w:rsidRPr="005545E2" w14:paraId="71B95710" w14:textId="77777777" w:rsidTr="00AE4EAB">
        <w:trPr>
          <w:trHeight w:val="258"/>
        </w:trPr>
        <w:tc>
          <w:tcPr>
            <w:tcW w:w="1622" w:type="dxa"/>
          </w:tcPr>
          <w:p w14:paraId="6E08A52A" w14:textId="77777777" w:rsidR="008B1A7B" w:rsidRPr="00AE4EAB" w:rsidRDefault="008B1A7B" w:rsidP="00EB74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Links to learning</w:t>
            </w:r>
          </w:p>
        </w:tc>
        <w:tc>
          <w:tcPr>
            <w:tcW w:w="2497" w:type="dxa"/>
          </w:tcPr>
          <w:p w14:paraId="5CB52814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60" w:type="dxa"/>
          </w:tcPr>
          <w:p w14:paraId="2CCF6FCB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</w:tcPr>
          <w:p w14:paraId="2D008122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10" w:type="dxa"/>
          </w:tcPr>
          <w:p w14:paraId="0766CCA6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2" w:type="dxa"/>
          </w:tcPr>
          <w:p w14:paraId="0DC5A0E0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B1A7B" w:rsidRPr="005545E2" w14:paraId="409BF5AF" w14:textId="77777777" w:rsidTr="00EB745A">
        <w:trPr>
          <w:trHeight w:val="652"/>
        </w:trPr>
        <w:tc>
          <w:tcPr>
            <w:tcW w:w="1622" w:type="dxa"/>
          </w:tcPr>
          <w:p w14:paraId="6E4DE8A9" w14:textId="77777777" w:rsidR="008B1A7B" w:rsidRPr="00AE4EAB" w:rsidRDefault="008B1A7B" w:rsidP="00EB74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Spellings</w:t>
            </w:r>
          </w:p>
        </w:tc>
        <w:tc>
          <w:tcPr>
            <w:tcW w:w="2497" w:type="dxa"/>
          </w:tcPr>
          <w:p w14:paraId="3DE3924E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See weekly spellings. Please practice daily.</w:t>
            </w:r>
          </w:p>
          <w:p w14:paraId="5E709E5D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</w:p>
          <w:p w14:paraId="2178426F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 xml:space="preserve">Practice spelling your full name. </w:t>
            </w:r>
          </w:p>
        </w:tc>
        <w:tc>
          <w:tcPr>
            <w:tcW w:w="3260" w:type="dxa"/>
          </w:tcPr>
          <w:p w14:paraId="1D995E57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See weekly spellings. Please practice daily.</w:t>
            </w:r>
          </w:p>
          <w:p w14:paraId="1FC4E40F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</w:p>
          <w:p w14:paraId="5F6DCC9E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Practice spelling your full name.</w:t>
            </w:r>
          </w:p>
        </w:tc>
        <w:tc>
          <w:tcPr>
            <w:tcW w:w="2835" w:type="dxa"/>
          </w:tcPr>
          <w:p w14:paraId="124FB9F2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See weekly spellings. Please practice daily.</w:t>
            </w:r>
          </w:p>
          <w:p w14:paraId="179D25A6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</w:p>
          <w:p w14:paraId="02BA15A5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Practice spelling your full name.</w:t>
            </w:r>
          </w:p>
        </w:tc>
        <w:tc>
          <w:tcPr>
            <w:tcW w:w="2410" w:type="dxa"/>
          </w:tcPr>
          <w:p w14:paraId="37DD013B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See weekly spellings. Please practice daily.</w:t>
            </w:r>
          </w:p>
          <w:p w14:paraId="3485074F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</w:p>
          <w:p w14:paraId="6E762821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Practice spelling your full name.</w:t>
            </w:r>
          </w:p>
        </w:tc>
        <w:tc>
          <w:tcPr>
            <w:tcW w:w="2822" w:type="dxa"/>
          </w:tcPr>
          <w:p w14:paraId="45EE704D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See weekly spellings. Please practice daily.</w:t>
            </w:r>
          </w:p>
          <w:p w14:paraId="67570C9E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</w:p>
          <w:p w14:paraId="118BF0A7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Practice spelling your full name.</w:t>
            </w:r>
          </w:p>
        </w:tc>
      </w:tr>
      <w:tr w:rsidR="008B1A7B" w:rsidRPr="005545E2" w14:paraId="71827400" w14:textId="77777777" w:rsidTr="00EB745A">
        <w:trPr>
          <w:trHeight w:val="652"/>
        </w:trPr>
        <w:tc>
          <w:tcPr>
            <w:tcW w:w="1622" w:type="dxa"/>
          </w:tcPr>
          <w:p w14:paraId="3A2D0B33" w14:textId="77777777" w:rsidR="008B1A7B" w:rsidRPr="00AE4EAB" w:rsidRDefault="008B1A7B" w:rsidP="00EB74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Mathletics</w:t>
            </w:r>
          </w:p>
        </w:tc>
        <w:tc>
          <w:tcPr>
            <w:tcW w:w="2497" w:type="dxa"/>
          </w:tcPr>
          <w:p w14:paraId="6D136816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Please see assigned activities.</w:t>
            </w:r>
          </w:p>
        </w:tc>
        <w:tc>
          <w:tcPr>
            <w:tcW w:w="3260" w:type="dxa"/>
          </w:tcPr>
          <w:p w14:paraId="1C8CF58D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Please see assigned activities.</w:t>
            </w:r>
          </w:p>
        </w:tc>
        <w:tc>
          <w:tcPr>
            <w:tcW w:w="2835" w:type="dxa"/>
          </w:tcPr>
          <w:p w14:paraId="66B4E8E1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Please see assigned activities.</w:t>
            </w:r>
          </w:p>
        </w:tc>
        <w:tc>
          <w:tcPr>
            <w:tcW w:w="2410" w:type="dxa"/>
          </w:tcPr>
          <w:p w14:paraId="4556E497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Please see assigned activities.</w:t>
            </w:r>
          </w:p>
        </w:tc>
        <w:tc>
          <w:tcPr>
            <w:tcW w:w="2822" w:type="dxa"/>
          </w:tcPr>
          <w:p w14:paraId="318C616E" w14:textId="77777777" w:rsidR="008B1A7B" w:rsidRPr="00AE4EAB" w:rsidRDefault="008B1A7B" w:rsidP="00EB745A">
            <w:pPr>
              <w:rPr>
                <w:rFonts w:ascii="Arial" w:hAnsi="Arial" w:cs="Arial"/>
                <w:sz w:val="16"/>
                <w:szCs w:val="16"/>
              </w:rPr>
            </w:pPr>
            <w:r w:rsidRPr="00AE4EAB">
              <w:rPr>
                <w:rFonts w:ascii="Arial" w:hAnsi="Arial" w:cs="Arial"/>
                <w:sz w:val="16"/>
                <w:szCs w:val="16"/>
              </w:rPr>
              <w:t>Please see assigned activities.</w:t>
            </w:r>
          </w:p>
        </w:tc>
      </w:tr>
    </w:tbl>
    <w:p w14:paraId="34A9294C" w14:textId="77777777" w:rsidR="00EB745A" w:rsidRPr="005545E2" w:rsidRDefault="00EB745A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5665" w:type="dxa"/>
        <w:tblInd w:w="-750" w:type="dxa"/>
        <w:tblLayout w:type="fixed"/>
        <w:tblLook w:val="04A0" w:firstRow="1" w:lastRow="0" w:firstColumn="1" w:lastColumn="0" w:noHBand="0" w:noVBand="1"/>
      </w:tblPr>
      <w:tblGrid>
        <w:gridCol w:w="1284"/>
        <w:gridCol w:w="2876"/>
        <w:gridCol w:w="2935"/>
        <w:gridCol w:w="2835"/>
        <w:gridCol w:w="2858"/>
        <w:gridCol w:w="2877"/>
      </w:tblGrid>
      <w:tr w:rsidR="00EB745A" w:rsidRPr="005545E2" w14:paraId="172B484C" w14:textId="77777777" w:rsidTr="00EB745A">
        <w:trPr>
          <w:trHeight w:val="209"/>
        </w:trPr>
        <w:tc>
          <w:tcPr>
            <w:tcW w:w="15665" w:type="dxa"/>
            <w:gridSpan w:val="6"/>
          </w:tcPr>
          <w:p w14:paraId="58A227D8" w14:textId="77777777" w:rsidR="00EB745A" w:rsidRPr="00AE4EAB" w:rsidRDefault="00EB745A" w:rsidP="00EB74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b/>
                <w:sz w:val="18"/>
                <w:szCs w:val="18"/>
              </w:rPr>
              <w:t xml:space="preserve">Home learning- Timetable of tasks </w:t>
            </w:r>
          </w:p>
          <w:p w14:paraId="5FDF5E23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745A" w:rsidRPr="005545E2" w14:paraId="373DC078" w14:textId="77777777" w:rsidTr="00EB745A">
        <w:trPr>
          <w:trHeight w:val="209"/>
        </w:trPr>
        <w:tc>
          <w:tcPr>
            <w:tcW w:w="7095" w:type="dxa"/>
            <w:gridSpan w:val="3"/>
          </w:tcPr>
          <w:p w14:paraId="72814E71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Week beginning: 28/9/20</w:t>
            </w:r>
          </w:p>
        </w:tc>
        <w:tc>
          <w:tcPr>
            <w:tcW w:w="2835" w:type="dxa"/>
          </w:tcPr>
          <w:p w14:paraId="65AB4626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Class: 1MS</w:t>
            </w:r>
          </w:p>
        </w:tc>
        <w:tc>
          <w:tcPr>
            <w:tcW w:w="5735" w:type="dxa"/>
            <w:gridSpan w:val="2"/>
          </w:tcPr>
          <w:p w14:paraId="76AF1ECE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Year Group: 1</w:t>
            </w:r>
          </w:p>
        </w:tc>
      </w:tr>
      <w:tr w:rsidR="00EB745A" w:rsidRPr="005545E2" w14:paraId="243CB93A" w14:textId="77777777" w:rsidTr="00EB745A">
        <w:trPr>
          <w:trHeight w:val="209"/>
        </w:trPr>
        <w:tc>
          <w:tcPr>
            <w:tcW w:w="1284" w:type="dxa"/>
          </w:tcPr>
          <w:p w14:paraId="570D8A58" w14:textId="77777777" w:rsidR="00EB745A" w:rsidRPr="00AE4EAB" w:rsidRDefault="00EB745A" w:rsidP="00EB74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76" w:type="dxa"/>
          </w:tcPr>
          <w:p w14:paraId="3D812823" w14:textId="77777777" w:rsidR="00EB745A" w:rsidRPr="00AE4EAB" w:rsidRDefault="00EB745A" w:rsidP="00EB74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Monday 28/9/20</w:t>
            </w:r>
          </w:p>
        </w:tc>
        <w:tc>
          <w:tcPr>
            <w:tcW w:w="2935" w:type="dxa"/>
          </w:tcPr>
          <w:p w14:paraId="1EED9C36" w14:textId="77777777" w:rsidR="00EB745A" w:rsidRPr="00AE4EAB" w:rsidRDefault="00EB745A" w:rsidP="00EB74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Tuesday 29/9/20</w:t>
            </w:r>
          </w:p>
        </w:tc>
        <w:tc>
          <w:tcPr>
            <w:tcW w:w="2835" w:type="dxa"/>
          </w:tcPr>
          <w:p w14:paraId="1C8E80C3" w14:textId="77777777" w:rsidR="00EB745A" w:rsidRPr="00AE4EAB" w:rsidRDefault="00EB745A" w:rsidP="00EB74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Wednesday 30/9/20</w:t>
            </w:r>
          </w:p>
        </w:tc>
        <w:tc>
          <w:tcPr>
            <w:tcW w:w="2858" w:type="dxa"/>
          </w:tcPr>
          <w:p w14:paraId="21EE74B6" w14:textId="77777777" w:rsidR="00EB745A" w:rsidRPr="00AE4EAB" w:rsidRDefault="00EB745A" w:rsidP="00EB74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Thursday 1/10/20</w:t>
            </w:r>
          </w:p>
        </w:tc>
        <w:tc>
          <w:tcPr>
            <w:tcW w:w="2877" w:type="dxa"/>
          </w:tcPr>
          <w:p w14:paraId="5400229D" w14:textId="77777777" w:rsidR="00EB745A" w:rsidRPr="00AE4EAB" w:rsidRDefault="00EB745A" w:rsidP="00EB74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Friday 2/10/20</w:t>
            </w:r>
          </w:p>
        </w:tc>
      </w:tr>
      <w:tr w:rsidR="00EB745A" w:rsidRPr="005545E2" w14:paraId="73D665E0" w14:textId="77777777" w:rsidTr="00EB745A">
        <w:trPr>
          <w:trHeight w:val="562"/>
        </w:trPr>
        <w:tc>
          <w:tcPr>
            <w:tcW w:w="1284" w:type="dxa"/>
            <w:shd w:val="clear" w:color="auto" w:fill="BFBFBF" w:themeFill="background1" w:themeFillShade="BF"/>
          </w:tcPr>
          <w:p w14:paraId="489AB7E4" w14:textId="77777777" w:rsidR="00EB745A" w:rsidRPr="00AE4EAB" w:rsidRDefault="00EB745A" w:rsidP="00EB74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Objective</w:t>
            </w:r>
          </w:p>
        </w:tc>
        <w:tc>
          <w:tcPr>
            <w:tcW w:w="2876" w:type="dxa"/>
            <w:shd w:val="clear" w:color="auto" w:fill="BFBFBF" w:themeFill="background1" w:themeFillShade="BF"/>
          </w:tcPr>
          <w:p w14:paraId="728D8D27" w14:textId="77777777" w:rsidR="00EB745A" w:rsidRPr="00AE4EAB" w:rsidRDefault="00EB745A" w:rsidP="00EB74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35" w:type="dxa"/>
            <w:shd w:val="clear" w:color="auto" w:fill="BFBFBF" w:themeFill="background1" w:themeFillShade="BF"/>
          </w:tcPr>
          <w:p w14:paraId="3B6CFD84" w14:textId="77777777" w:rsidR="00EB745A" w:rsidRPr="00AE4EAB" w:rsidRDefault="00EB745A" w:rsidP="00EB74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5F467D9A" w14:textId="77777777" w:rsidR="00EB745A" w:rsidRPr="00AE4EAB" w:rsidRDefault="00EB745A" w:rsidP="00EB74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58" w:type="dxa"/>
            <w:shd w:val="clear" w:color="auto" w:fill="BFBFBF" w:themeFill="background1" w:themeFillShade="BF"/>
          </w:tcPr>
          <w:p w14:paraId="2E4D762E" w14:textId="77777777" w:rsidR="00EB745A" w:rsidRPr="00AE4EAB" w:rsidRDefault="00EB745A" w:rsidP="00EB74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77" w:type="dxa"/>
            <w:shd w:val="clear" w:color="auto" w:fill="BFBFBF" w:themeFill="background1" w:themeFillShade="BF"/>
          </w:tcPr>
          <w:p w14:paraId="6CBB9880" w14:textId="77777777" w:rsidR="00EB745A" w:rsidRPr="00AE4EAB" w:rsidRDefault="00EB745A" w:rsidP="00EB74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745A" w:rsidRPr="005545E2" w14:paraId="59722755" w14:textId="77777777" w:rsidTr="00EB745A">
        <w:trPr>
          <w:trHeight w:val="562"/>
        </w:trPr>
        <w:tc>
          <w:tcPr>
            <w:tcW w:w="1284" w:type="dxa"/>
          </w:tcPr>
          <w:p w14:paraId="030F3A7D" w14:textId="77777777" w:rsidR="00EB745A" w:rsidRPr="00AE4EAB" w:rsidRDefault="00EB745A" w:rsidP="00EB74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Literacy</w:t>
            </w:r>
          </w:p>
        </w:tc>
        <w:tc>
          <w:tcPr>
            <w:tcW w:w="2876" w:type="dxa"/>
          </w:tcPr>
          <w:p w14:paraId="7A43877A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Write speech bubbles</w:t>
            </w:r>
          </w:p>
        </w:tc>
        <w:tc>
          <w:tcPr>
            <w:tcW w:w="2935" w:type="dxa"/>
          </w:tcPr>
          <w:p w14:paraId="0BB14AC3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 xml:space="preserve">Create a story based on a familiar story. Compose simple sentences. </w:t>
            </w:r>
          </w:p>
        </w:tc>
        <w:tc>
          <w:tcPr>
            <w:tcW w:w="2835" w:type="dxa"/>
          </w:tcPr>
          <w:p w14:paraId="2B8DD390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Create a story based on a familiar story. Compose simple sentences.</w:t>
            </w:r>
          </w:p>
        </w:tc>
        <w:tc>
          <w:tcPr>
            <w:tcW w:w="2858" w:type="dxa"/>
          </w:tcPr>
          <w:p w14:paraId="7AFA020B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Write a simple story.</w:t>
            </w:r>
          </w:p>
          <w:p w14:paraId="642D4BD1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Compose simple sentences.</w:t>
            </w:r>
          </w:p>
        </w:tc>
        <w:tc>
          <w:tcPr>
            <w:tcW w:w="2877" w:type="dxa"/>
          </w:tcPr>
          <w:p w14:paraId="38C27974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Write a simple story.</w:t>
            </w:r>
          </w:p>
          <w:p w14:paraId="17BA1988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Compose simple sentences.</w:t>
            </w:r>
          </w:p>
        </w:tc>
      </w:tr>
      <w:tr w:rsidR="00EB745A" w:rsidRPr="005545E2" w14:paraId="5A64E923" w14:textId="77777777" w:rsidTr="00EB745A">
        <w:trPr>
          <w:trHeight w:val="562"/>
        </w:trPr>
        <w:tc>
          <w:tcPr>
            <w:tcW w:w="1284" w:type="dxa"/>
          </w:tcPr>
          <w:p w14:paraId="0B5BD92D" w14:textId="77777777" w:rsidR="00EB745A" w:rsidRPr="00AE4EAB" w:rsidRDefault="00EB745A" w:rsidP="00EB74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Links to learning</w:t>
            </w:r>
          </w:p>
        </w:tc>
        <w:tc>
          <w:tcPr>
            <w:tcW w:w="2876" w:type="dxa"/>
          </w:tcPr>
          <w:p w14:paraId="5DA73909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LESSON 5- Oak ACADEMY</w:t>
            </w:r>
          </w:p>
          <w:p w14:paraId="7343F61E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color w:val="434343"/>
                <w:sz w:val="18"/>
                <w:szCs w:val="18"/>
              </w:rPr>
              <w:t>https://classroom.thenational.academy/lessons/to-write-speech-and-thought-bubbles-6njk2e</w:t>
            </w:r>
          </w:p>
          <w:p w14:paraId="1145D3AA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35" w:type="dxa"/>
          </w:tcPr>
          <w:p w14:paraId="3ED5D07D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LESSON 6- Oak ACADEMY</w:t>
            </w:r>
          </w:p>
          <w:p w14:paraId="2BAC19F0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color w:val="434343"/>
                <w:sz w:val="18"/>
                <w:szCs w:val="18"/>
              </w:rPr>
              <w:t>https://classroom.thenational.academy/lessons/to-box-up-a-recycled-story-cgv38d</w:t>
            </w:r>
          </w:p>
        </w:tc>
        <w:tc>
          <w:tcPr>
            <w:tcW w:w="2835" w:type="dxa"/>
          </w:tcPr>
          <w:p w14:paraId="046BCD74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LESSON 7- Oak ACADEMY</w:t>
            </w:r>
          </w:p>
          <w:p w14:paraId="36B596A2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color w:val="434343"/>
                <w:sz w:val="18"/>
                <w:szCs w:val="18"/>
              </w:rPr>
              <w:t>https://classroom.thenational.academy/lessons/to-write-a-recycled-story-part-1-6cvk8d</w:t>
            </w:r>
          </w:p>
        </w:tc>
        <w:tc>
          <w:tcPr>
            <w:tcW w:w="2858" w:type="dxa"/>
          </w:tcPr>
          <w:p w14:paraId="6F60A73B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LESSON 8- Oak ACADEMY</w:t>
            </w:r>
          </w:p>
          <w:p w14:paraId="69FC6F3A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color w:val="434343"/>
                <w:sz w:val="18"/>
                <w:szCs w:val="18"/>
              </w:rPr>
              <w:t>https://classroom.thenational.academy/lessons/to-write-a-recycled-story-part-2-c9j38r</w:t>
            </w:r>
          </w:p>
          <w:p w14:paraId="1443FA63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77" w:type="dxa"/>
          </w:tcPr>
          <w:p w14:paraId="0EE9542D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LESSON 9- Oak ACADEMY</w:t>
            </w:r>
          </w:p>
          <w:p w14:paraId="284EFC45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color w:val="434343"/>
                <w:sz w:val="18"/>
                <w:szCs w:val="18"/>
              </w:rPr>
              <w:t>https://classroom.thenational.academy/lessons/to-write-a-recycled-story-part-3-6djpac</w:t>
            </w:r>
          </w:p>
          <w:p w14:paraId="7930A633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745A" w:rsidRPr="005545E2" w14:paraId="371F6EF7" w14:textId="77777777" w:rsidTr="00EB745A">
        <w:trPr>
          <w:trHeight w:val="562"/>
        </w:trPr>
        <w:tc>
          <w:tcPr>
            <w:tcW w:w="1284" w:type="dxa"/>
            <w:shd w:val="clear" w:color="auto" w:fill="BFBFBF" w:themeFill="background1" w:themeFillShade="BF"/>
          </w:tcPr>
          <w:p w14:paraId="6C50D23B" w14:textId="77777777" w:rsidR="00EB745A" w:rsidRPr="00AE4EAB" w:rsidRDefault="00EB745A" w:rsidP="00EB74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Objectives</w:t>
            </w:r>
          </w:p>
        </w:tc>
        <w:tc>
          <w:tcPr>
            <w:tcW w:w="2876" w:type="dxa"/>
            <w:shd w:val="clear" w:color="auto" w:fill="BFBFBF" w:themeFill="background1" w:themeFillShade="BF"/>
          </w:tcPr>
          <w:p w14:paraId="739E1E90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Read and spell words with the ‘oa’ grapheme.</w:t>
            </w:r>
          </w:p>
          <w:p w14:paraId="14076158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Recognise graphemes</w:t>
            </w:r>
          </w:p>
        </w:tc>
        <w:tc>
          <w:tcPr>
            <w:tcW w:w="2935" w:type="dxa"/>
            <w:shd w:val="clear" w:color="auto" w:fill="BFBFBF" w:themeFill="background1" w:themeFillShade="BF"/>
          </w:tcPr>
          <w:p w14:paraId="7A2E1726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Read and spell words with the ‘ar’ grapheme.</w:t>
            </w:r>
          </w:p>
          <w:p w14:paraId="553B171F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Recognise graphemes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14:paraId="56F2E617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Read and spell words with the ‘oo’ grapheme.</w:t>
            </w:r>
          </w:p>
          <w:p w14:paraId="3F71D46D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Recognise graphemes</w:t>
            </w:r>
          </w:p>
        </w:tc>
        <w:tc>
          <w:tcPr>
            <w:tcW w:w="2858" w:type="dxa"/>
            <w:shd w:val="clear" w:color="auto" w:fill="BFBFBF" w:themeFill="background1" w:themeFillShade="BF"/>
          </w:tcPr>
          <w:p w14:paraId="0CEF2BCC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Read Ph4 words- ccvc/cvcc words</w:t>
            </w:r>
          </w:p>
        </w:tc>
        <w:tc>
          <w:tcPr>
            <w:tcW w:w="2877" w:type="dxa"/>
            <w:shd w:val="clear" w:color="auto" w:fill="BFBFBF" w:themeFill="background1" w:themeFillShade="BF"/>
          </w:tcPr>
          <w:p w14:paraId="4E6FEE8D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Read Ph4 words- ccvc/cvcc words</w:t>
            </w:r>
          </w:p>
        </w:tc>
      </w:tr>
      <w:tr w:rsidR="00EB745A" w:rsidRPr="005545E2" w14:paraId="5B48468E" w14:textId="77777777" w:rsidTr="00EB745A">
        <w:trPr>
          <w:trHeight w:val="562"/>
        </w:trPr>
        <w:tc>
          <w:tcPr>
            <w:tcW w:w="1284" w:type="dxa"/>
          </w:tcPr>
          <w:p w14:paraId="4BF0C81B" w14:textId="77777777" w:rsidR="00EB745A" w:rsidRPr="00AE4EAB" w:rsidRDefault="00EB745A" w:rsidP="00EB74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Phonics</w:t>
            </w:r>
          </w:p>
        </w:tc>
        <w:tc>
          <w:tcPr>
            <w:tcW w:w="2876" w:type="dxa"/>
          </w:tcPr>
          <w:p w14:paraId="6F398D7F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 xml:space="preserve">Tapestry video 6 </w:t>
            </w:r>
          </w:p>
        </w:tc>
        <w:tc>
          <w:tcPr>
            <w:tcW w:w="2935" w:type="dxa"/>
          </w:tcPr>
          <w:p w14:paraId="0DF62B3D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Tapestry video 7</w:t>
            </w:r>
          </w:p>
        </w:tc>
        <w:tc>
          <w:tcPr>
            <w:tcW w:w="2835" w:type="dxa"/>
          </w:tcPr>
          <w:p w14:paraId="37E57E6E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Read Phase 4 key words-</w:t>
            </w:r>
          </w:p>
          <w:p w14:paraId="7A300F6F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Tapestry video 8</w:t>
            </w:r>
          </w:p>
        </w:tc>
        <w:tc>
          <w:tcPr>
            <w:tcW w:w="2858" w:type="dxa"/>
          </w:tcPr>
          <w:p w14:paraId="20CD0E7C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Read Phase 4 key words-</w:t>
            </w:r>
          </w:p>
          <w:p w14:paraId="75B179F2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Tapestry video 9</w:t>
            </w:r>
          </w:p>
          <w:p w14:paraId="34A01D05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77" w:type="dxa"/>
          </w:tcPr>
          <w:p w14:paraId="7D861610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Read Phase 4 key words-</w:t>
            </w:r>
          </w:p>
          <w:p w14:paraId="1C096E6F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Tapestry video 10</w:t>
            </w:r>
          </w:p>
          <w:p w14:paraId="30DE4D4D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745A" w:rsidRPr="005545E2" w14:paraId="4E545C4E" w14:textId="77777777" w:rsidTr="00EB745A">
        <w:trPr>
          <w:trHeight w:val="562"/>
        </w:trPr>
        <w:tc>
          <w:tcPr>
            <w:tcW w:w="1284" w:type="dxa"/>
            <w:shd w:val="clear" w:color="auto" w:fill="BFBFBF" w:themeFill="background1" w:themeFillShade="BF"/>
          </w:tcPr>
          <w:p w14:paraId="7EC7AFA4" w14:textId="77777777" w:rsidR="00EB745A" w:rsidRPr="00AE4EAB" w:rsidRDefault="00EB745A" w:rsidP="00EB74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Objectives</w:t>
            </w:r>
          </w:p>
        </w:tc>
        <w:tc>
          <w:tcPr>
            <w:tcW w:w="2876" w:type="dxa"/>
            <w:shd w:val="clear" w:color="auto" w:fill="BFBFBF" w:themeFill="background1" w:themeFillShade="BF"/>
          </w:tcPr>
          <w:p w14:paraId="4DAA22A9" w14:textId="77777777" w:rsidR="00EB745A" w:rsidRPr="00AE4EAB" w:rsidRDefault="00EB745A" w:rsidP="00EB74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To understand one to one correspondence.</w:t>
            </w:r>
          </w:p>
        </w:tc>
        <w:tc>
          <w:tcPr>
            <w:tcW w:w="2935" w:type="dxa"/>
            <w:shd w:val="clear" w:color="auto" w:fill="BFBFBF" w:themeFill="background1" w:themeFillShade="BF"/>
          </w:tcPr>
          <w:p w14:paraId="13007F72" w14:textId="77777777" w:rsidR="00EB745A" w:rsidRPr="00AE4EAB" w:rsidRDefault="00EB745A" w:rsidP="00EB74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To compare objects.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14:paraId="1525E7EC" w14:textId="77777777" w:rsidR="00EB745A" w:rsidRPr="00AE4EAB" w:rsidRDefault="00EB745A" w:rsidP="00EB74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To introduce the symbols &gt;&lt; and =</w:t>
            </w:r>
          </w:p>
        </w:tc>
        <w:tc>
          <w:tcPr>
            <w:tcW w:w="2858" w:type="dxa"/>
            <w:shd w:val="clear" w:color="auto" w:fill="BFBFBF" w:themeFill="background1" w:themeFillShade="BF"/>
          </w:tcPr>
          <w:p w14:paraId="6A3F025A" w14:textId="77777777" w:rsidR="00EB745A" w:rsidRPr="00AE4EAB" w:rsidRDefault="00EB745A" w:rsidP="00EB74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To compare numbers using symbols.</w:t>
            </w:r>
          </w:p>
        </w:tc>
        <w:tc>
          <w:tcPr>
            <w:tcW w:w="2877" w:type="dxa"/>
            <w:shd w:val="clear" w:color="auto" w:fill="BFBFBF" w:themeFill="background1" w:themeFillShade="BF"/>
          </w:tcPr>
          <w:p w14:paraId="0E4A2AB0" w14:textId="77777777" w:rsidR="00EB745A" w:rsidRPr="00AE4EAB" w:rsidRDefault="00EB745A" w:rsidP="00EB74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To complete comparing activities.</w:t>
            </w:r>
          </w:p>
        </w:tc>
      </w:tr>
      <w:tr w:rsidR="00EB745A" w:rsidRPr="005545E2" w14:paraId="75D90A06" w14:textId="77777777" w:rsidTr="00EB745A">
        <w:trPr>
          <w:trHeight w:val="562"/>
        </w:trPr>
        <w:tc>
          <w:tcPr>
            <w:tcW w:w="1284" w:type="dxa"/>
          </w:tcPr>
          <w:p w14:paraId="15660949" w14:textId="77777777" w:rsidR="00EB745A" w:rsidRPr="00AE4EAB" w:rsidRDefault="00EB745A" w:rsidP="00EB74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Maths</w:t>
            </w:r>
          </w:p>
        </w:tc>
        <w:tc>
          <w:tcPr>
            <w:tcW w:w="2876" w:type="dxa"/>
          </w:tcPr>
          <w:p w14:paraId="067EED0C" w14:textId="77777777" w:rsidR="00EB745A" w:rsidRPr="00AE4EAB" w:rsidRDefault="00EB745A" w:rsidP="00EB745A">
            <w:pPr>
              <w:tabs>
                <w:tab w:val="left" w:pos="1805"/>
              </w:tabs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Lesson 6 activity sheet</w:t>
            </w:r>
          </w:p>
        </w:tc>
        <w:tc>
          <w:tcPr>
            <w:tcW w:w="2935" w:type="dxa"/>
          </w:tcPr>
          <w:p w14:paraId="4E588953" w14:textId="77777777" w:rsidR="00EB745A" w:rsidRPr="00AE4EAB" w:rsidRDefault="00EB745A" w:rsidP="00EB745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Lesson 7 activity sheet</w:t>
            </w:r>
          </w:p>
        </w:tc>
        <w:tc>
          <w:tcPr>
            <w:tcW w:w="2835" w:type="dxa"/>
          </w:tcPr>
          <w:p w14:paraId="3599162F" w14:textId="77777777" w:rsidR="00EB745A" w:rsidRPr="00AE4EAB" w:rsidRDefault="00EB745A" w:rsidP="00EB74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Lesson 8 activity sheet</w:t>
            </w:r>
          </w:p>
        </w:tc>
        <w:tc>
          <w:tcPr>
            <w:tcW w:w="2858" w:type="dxa"/>
          </w:tcPr>
          <w:p w14:paraId="4CF4EB88" w14:textId="77777777" w:rsidR="00EB745A" w:rsidRPr="00AE4EAB" w:rsidRDefault="00EB745A" w:rsidP="00EB74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Lesson 9 activity sheet</w:t>
            </w:r>
          </w:p>
        </w:tc>
        <w:tc>
          <w:tcPr>
            <w:tcW w:w="2877" w:type="dxa"/>
          </w:tcPr>
          <w:p w14:paraId="6AFC8DCE" w14:textId="77777777" w:rsidR="00EB745A" w:rsidRPr="00AE4EAB" w:rsidRDefault="00EB745A" w:rsidP="00EB74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745A" w:rsidRPr="005545E2" w14:paraId="788E36AC" w14:textId="77777777" w:rsidTr="00EB745A">
        <w:trPr>
          <w:trHeight w:val="562"/>
        </w:trPr>
        <w:tc>
          <w:tcPr>
            <w:tcW w:w="1284" w:type="dxa"/>
          </w:tcPr>
          <w:p w14:paraId="2262817E" w14:textId="77777777" w:rsidR="00EB745A" w:rsidRPr="00AE4EAB" w:rsidRDefault="00EB745A" w:rsidP="00EB74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Links to learning</w:t>
            </w:r>
          </w:p>
        </w:tc>
        <w:tc>
          <w:tcPr>
            <w:tcW w:w="2876" w:type="dxa"/>
          </w:tcPr>
          <w:p w14:paraId="380E753F" w14:textId="77777777" w:rsidR="00EB745A" w:rsidRPr="00AE4EAB" w:rsidRDefault="005160FA" w:rsidP="00EB745A">
            <w:pPr>
              <w:rPr>
                <w:rFonts w:ascii="Arial" w:hAnsi="Arial" w:cs="Arial"/>
                <w:sz w:val="18"/>
                <w:szCs w:val="18"/>
              </w:rPr>
            </w:pPr>
            <w:hyperlink r:id="rId29" w:history="1">
              <w:r w:rsidR="00EB745A" w:rsidRPr="00AE4EAB">
                <w:rPr>
                  <w:rStyle w:val="Hyperlink"/>
                  <w:rFonts w:ascii="Arial" w:hAnsi="Arial" w:cs="Arial"/>
                  <w:sz w:val="18"/>
                  <w:szCs w:val="18"/>
                </w:rPr>
                <w:t>whiterosemaths.com/homelearning/year-1/week-3/</w:t>
              </w:r>
            </w:hyperlink>
            <w:r w:rsidR="00EB745A" w:rsidRPr="00AE4EA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DB4CDC0" w14:textId="77777777" w:rsidR="00EB745A" w:rsidRPr="00AE4EAB" w:rsidRDefault="00EB745A" w:rsidP="00EB74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35" w:type="dxa"/>
          </w:tcPr>
          <w:p w14:paraId="3C460CC0" w14:textId="77777777" w:rsidR="00EB745A" w:rsidRPr="00AE4EAB" w:rsidRDefault="00EB745A" w:rsidP="00EB74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</w:tcPr>
          <w:p w14:paraId="6663FEF5" w14:textId="77777777" w:rsidR="00EB745A" w:rsidRPr="00AE4EAB" w:rsidRDefault="00EB745A" w:rsidP="00EB74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58" w:type="dxa"/>
          </w:tcPr>
          <w:p w14:paraId="2538FBB6" w14:textId="77777777" w:rsidR="00EB745A" w:rsidRPr="00AE4EAB" w:rsidRDefault="00EB745A" w:rsidP="00EB74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77" w:type="dxa"/>
          </w:tcPr>
          <w:p w14:paraId="161D2E84" w14:textId="77777777" w:rsidR="00EB745A" w:rsidRPr="00AE4EAB" w:rsidRDefault="00EB745A" w:rsidP="00EB74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745A" w:rsidRPr="005545E2" w14:paraId="6EA8A44B" w14:textId="77777777" w:rsidTr="00EB745A">
        <w:trPr>
          <w:trHeight w:val="562"/>
        </w:trPr>
        <w:tc>
          <w:tcPr>
            <w:tcW w:w="1284" w:type="dxa"/>
            <w:shd w:val="clear" w:color="auto" w:fill="BFBFBF" w:themeFill="background1" w:themeFillShade="BF"/>
          </w:tcPr>
          <w:p w14:paraId="02D45196" w14:textId="77777777" w:rsidR="00EB745A" w:rsidRPr="00AE4EAB" w:rsidRDefault="00EB745A" w:rsidP="00EB745A">
            <w:pPr>
              <w:jc w:val="center"/>
              <w:rPr>
                <w:rFonts w:ascii="Arial" w:hAnsi="Arial" w:cs="Arial"/>
                <w:sz w:val="18"/>
                <w:szCs w:val="18"/>
                <w:highlight w:val="darkGray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Objectives</w:t>
            </w:r>
          </w:p>
        </w:tc>
        <w:tc>
          <w:tcPr>
            <w:tcW w:w="2876" w:type="dxa"/>
            <w:shd w:val="clear" w:color="auto" w:fill="BFBFBF" w:themeFill="background1" w:themeFillShade="BF"/>
          </w:tcPr>
          <w:p w14:paraId="264A8697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  <w:highlight w:val="darkGray"/>
              </w:rPr>
            </w:pPr>
          </w:p>
        </w:tc>
        <w:tc>
          <w:tcPr>
            <w:tcW w:w="2935" w:type="dxa"/>
            <w:shd w:val="clear" w:color="auto" w:fill="BFBFBF" w:themeFill="background1" w:themeFillShade="BF"/>
          </w:tcPr>
          <w:p w14:paraId="141A10F3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  <w:highlight w:val="darkGray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4708E656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  <w:highlight w:val="darkGray"/>
              </w:rPr>
            </w:pPr>
          </w:p>
        </w:tc>
        <w:tc>
          <w:tcPr>
            <w:tcW w:w="2858" w:type="dxa"/>
            <w:shd w:val="clear" w:color="auto" w:fill="BFBFBF" w:themeFill="background1" w:themeFillShade="BF"/>
          </w:tcPr>
          <w:p w14:paraId="3B794397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  <w:highlight w:val="darkGray"/>
              </w:rPr>
            </w:pPr>
          </w:p>
        </w:tc>
        <w:tc>
          <w:tcPr>
            <w:tcW w:w="2877" w:type="dxa"/>
            <w:shd w:val="clear" w:color="auto" w:fill="BFBFBF" w:themeFill="background1" w:themeFillShade="BF"/>
          </w:tcPr>
          <w:p w14:paraId="3622C33C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  <w:highlight w:val="darkGray"/>
              </w:rPr>
            </w:pPr>
          </w:p>
        </w:tc>
      </w:tr>
      <w:tr w:rsidR="00EB745A" w:rsidRPr="005545E2" w14:paraId="2604BE31" w14:textId="77777777" w:rsidTr="00EB745A">
        <w:trPr>
          <w:trHeight w:val="1002"/>
        </w:trPr>
        <w:tc>
          <w:tcPr>
            <w:tcW w:w="1284" w:type="dxa"/>
          </w:tcPr>
          <w:p w14:paraId="56B3C6BC" w14:textId="77777777" w:rsidR="00EB745A" w:rsidRPr="00AE4EAB" w:rsidRDefault="00EB745A" w:rsidP="00EB74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Core/</w:t>
            </w:r>
          </w:p>
          <w:p w14:paraId="49DBECF1" w14:textId="77777777" w:rsidR="00EB745A" w:rsidRPr="00AE4EAB" w:rsidRDefault="00EB745A" w:rsidP="00EB74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 xml:space="preserve"> Non- core subjects</w:t>
            </w:r>
          </w:p>
        </w:tc>
        <w:tc>
          <w:tcPr>
            <w:tcW w:w="2876" w:type="dxa"/>
          </w:tcPr>
          <w:p w14:paraId="151DC0CE" w14:textId="77777777" w:rsidR="00EB745A" w:rsidRPr="00AE4EAB" w:rsidRDefault="00EB745A" w:rsidP="00EB745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E4EAB">
              <w:rPr>
                <w:rFonts w:ascii="Arial" w:hAnsi="Arial" w:cs="Arial"/>
                <w:b/>
                <w:sz w:val="18"/>
                <w:szCs w:val="18"/>
              </w:rPr>
              <w:t>Harvest/Art</w:t>
            </w:r>
          </w:p>
          <w:p w14:paraId="317A5DDA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To make a collage or painting of fruit.</w:t>
            </w:r>
          </w:p>
        </w:tc>
        <w:tc>
          <w:tcPr>
            <w:tcW w:w="2935" w:type="dxa"/>
          </w:tcPr>
          <w:p w14:paraId="3E6F44D2" w14:textId="77777777" w:rsidR="00EB745A" w:rsidRPr="00AE4EAB" w:rsidRDefault="00EB745A" w:rsidP="00EB745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E4EAB">
              <w:rPr>
                <w:rFonts w:ascii="Arial" w:hAnsi="Arial" w:cs="Arial"/>
                <w:b/>
                <w:sz w:val="18"/>
                <w:szCs w:val="18"/>
              </w:rPr>
              <w:t>Science</w:t>
            </w:r>
          </w:p>
          <w:p w14:paraId="4DAFF0D9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To name what materials different items are made from.</w:t>
            </w:r>
          </w:p>
        </w:tc>
        <w:tc>
          <w:tcPr>
            <w:tcW w:w="2835" w:type="dxa"/>
          </w:tcPr>
          <w:p w14:paraId="71B79663" w14:textId="77777777" w:rsidR="00EB745A" w:rsidRPr="00AE4EAB" w:rsidRDefault="00EB745A" w:rsidP="00EB745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E4EAB">
              <w:rPr>
                <w:rFonts w:ascii="Arial" w:hAnsi="Arial" w:cs="Arial"/>
                <w:b/>
                <w:sz w:val="18"/>
                <w:szCs w:val="18"/>
              </w:rPr>
              <w:t>Science</w:t>
            </w:r>
          </w:p>
          <w:p w14:paraId="2B1140D6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To know what objects are made from.</w:t>
            </w:r>
          </w:p>
        </w:tc>
        <w:tc>
          <w:tcPr>
            <w:tcW w:w="2858" w:type="dxa"/>
          </w:tcPr>
          <w:p w14:paraId="4FF128BC" w14:textId="77777777" w:rsidR="00EB745A" w:rsidRPr="00AE4EAB" w:rsidRDefault="00EB745A" w:rsidP="00EB745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E4EAB">
              <w:rPr>
                <w:rFonts w:ascii="Arial" w:hAnsi="Arial" w:cs="Arial"/>
                <w:b/>
                <w:sz w:val="18"/>
                <w:szCs w:val="18"/>
              </w:rPr>
              <w:t>Science</w:t>
            </w:r>
          </w:p>
          <w:p w14:paraId="71B489B6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To find objects in the home made from different materials.</w:t>
            </w:r>
          </w:p>
        </w:tc>
        <w:tc>
          <w:tcPr>
            <w:tcW w:w="2877" w:type="dxa"/>
          </w:tcPr>
          <w:p w14:paraId="36140E05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PSHE</w:t>
            </w:r>
          </w:p>
          <w:p w14:paraId="3A6A95E1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To know what is special about them.</w:t>
            </w:r>
          </w:p>
        </w:tc>
      </w:tr>
      <w:tr w:rsidR="00EB745A" w:rsidRPr="005545E2" w14:paraId="5BEC32A0" w14:textId="77777777" w:rsidTr="00EB745A">
        <w:trPr>
          <w:trHeight w:val="1002"/>
        </w:trPr>
        <w:tc>
          <w:tcPr>
            <w:tcW w:w="1284" w:type="dxa"/>
          </w:tcPr>
          <w:p w14:paraId="1F013565" w14:textId="77777777" w:rsidR="00EB745A" w:rsidRPr="00AE4EAB" w:rsidRDefault="00EB745A" w:rsidP="00EB74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Links to learning</w:t>
            </w:r>
          </w:p>
        </w:tc>
        <w:tc>
          <w:tcPr>
            <w:tcW w:w="2876" w:type="dxa"/>
          </w:tcPr>
          <w:p w14:paraId="0C6A2422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35" w:type="dxa"/>
          </w:tcPr>
          <w:p w14:paraId="5EF8E7EB" w14:textId="77777777" w:rsidR="00EB745A" w:rsidRPr="00AE4EAB" w:rsidRDefault="005160FA" w:rsidP="00EB745A">
            <w:pPr>
              <w:rPr>
                <w:rFonts w:ascii="Arial" w:hAnsi="Arial" w:cs="Arial"/>
                <w:sz w:val="18"/>
                <w:szCs w:val="18"/>
              </w:rPr>
            </w:pPr>
            <w:hyperlink r:id="rId30" w:history="1">
              <w:r w:rsidR="00EB745A" w:rsidRPr="00AE4EAB">
                <w:rPr>
                  <w:rStyle w:val="Hyperlink"/>
                  <w:rFonts w:ascii="Arial" w:hAnsi="Arial" w:cs="Arial"/>
                  <w:sz w:val="18"/>
                  <w:szCs w:val="18"/>
                </w:rPr>
                <w:t>classroom.thenational.academy/lessons/what-is-a-material-74u30t/activities/1</w:t>
              </w:r>
            </w:hyperlink>
            <w:r w:rsidR="00EB745A" w:rsidRPr="00AE4EA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</w:tcPr>
          <w:p w14:paraId="0DE60BB9" w14:textId="77777777" w:rsidR="00EB745A" w:rsidRPr="00AE4EAB" w:rsidRDefault="005160FA" w:rsidP="00EB745A">
            <w:pPr>
              <w:rPr>
                <w:rFonts w:ascii="Arial" w:hAnsi="Arial" w:cs="Arial"/>
                <w:sz w:val="18"/>
                <w:szCs w:val="18"/>
              </w:rPr>
            </w:pPr>
            <w:hyperlink r:id="rId31" w:history="1">
              <w:r w:rsidR="00EB745A" w:rsidRPr="00AE4EAB">
                <w:rPr>
                  <w:rStyle w:val="Hyperlink"/>
                  <w:rFonts w:ascii="Arial" w:hAnsi="Arial" w:cs="Arial"/>
                  <w:sz w:val="18"/>
                  <w:szCs w:val="18"/>
                </w:rPr>
                <w:t>classroom.thenational.academy/lessons/what-are-objects-made-from-61gp8d/activities/2</w:t>
              </w:r>
            </w:hyperlink>
            <w:r w:rsidR="00EB745A" w:rsidRPr="00AE4EA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858" w:type="dxa"/>
          </w:tcPr>
          <w:p w14:paraId="4D5C7A85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77" w:type="dxa"/>
          </w:tcPr>
          <w:p w14:paraId="6FD510A3" w14:textId="77777777" w:rsidR="00EB745A" w:rsidRPr="00AE4EAB" w:rsidRDefault="005160FA" w:rsidP="00EB745A">
            <w:pPr>
              <w:rPr>
                <w:rFonts w:ascii="Arial" w:hAnsi="Arial" w:cs="Arial"/>
                <w:sz w:val="18"/>
                <w:szCs w:val="18"/>
              </w:rPr>
            </w:pPr>
            <w:hyperlink r:id="rId32" w:history="1">
              <w:r w:rsidR="00EB745A" w:rsidRPr="00AE4EAB">
                <w:rPr>
                  <w:rStyle w:val="Hyperlink"/>
                  <w:rFonts w:ascii="Arial" w:hAnsi="Arial" w:cs="Arial"/>
                  <w:sz w:val="18"/>
                  <w:szCs w:val="18"/>
                </w:rPr>
                <w:t>classroom.thenational.academy/lessons/all-about-me-c5h68d</w:t>
              </w:r>
            </w:hyperlink>
            <w:r w:rsidR="00EB745A" w:rsidRPr="00AE4EAB">
              <w:rPr>
                <w:rFonts w:ascii="Arial" w:hAnsi="Arial" w:cs="Arial"/>
                <w:sz w:val="18"/>
                <w:szCs w:val="18"/>
              </w:rPr>
              <w:t xml:space="preserve">   </w:t>
            </w:r>
          </w:p>
        </w:tc>
      </w:tr>
      <w:tr w:rsidR="00EB745A" w:rsidRPr="005545E2" w14:paraId="5C3D1163" w14:textId="77777777" w:rsidTr="00EB745A">
        <w:trPr>
          <w:trHeight w:val="562"/>
        </w:trPr>
        <w:tc>
          <w:tcPr>
            <w:tcW w:w="1284" w:type="dxa"/>
          </w:tcPr>
          <w:p w14:paraId="0F5F163E" w14:textId="77777777" w:rsidR="00EB745A" w:rsidRPr="00AE4EAB" w:rsidRDefault="00EB745A" w:rsidP="00EB74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Spellings</w:t>
            </w:r>
          </w:p>
        </w:tc>
        <w:tc>
          <w:tcPr>
            <w:tcW w:w="2876" w:type="dxa"/>
          </w:tcPr>
          <w:p w14:paraId="4DE51480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See weekly spellings. Please practice daily.</w:t>
            </w:r>
          </w:p>
          <w:p w14:paraId="68505361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</w:p>
          <w:p w14:paraId="6C9BAB1E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 xml:space="preserve">Practice spelling your full name. </w:t>
            </w:r>
          </w:p>
        </w:tc>
        <w:tc>
          <w:tcPr>
            <w:tcW w:w="2935" w:type="dxa"/>
          </w:tcPr>
          <w:p w14:paraId="2B0099E8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See weekly spellings. Please practice daily.</w:t>
            </w:r>
          </w:p>
          <w:p w14:paraId="511D246F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</w:p>
          <w:p w14:paraId="660B9748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Practice spelling your full name.</w:t>
            </w:r>
          </w:p>
        </w:tc>
        <w:tc>
          <w:tcPr>
            <w:tcW w:w="2835" w:type="dxa"/>
          </w:tcPr>
          <w:p w14:paraId="65B780A4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See weekly spellings. Please practice daily.</w:t>
            </w:r>
          </w:p>
          <w:p w14:paraId="4BCF0B77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</w:p>
          <w:p w14:paraId="60F79FAE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Practice spelling your full name.</w:t>
            </w:r>
          </w:p>
        </w:tc>
        <w:tc>
          <w:tcPr>
            <w:tcW w:w="2858" w:type="dxa"/>
          </w:tcPr>
          <w:p w14:paraId="16B5D30B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See weekly spellings. Please practice daily.</w:t>
            </w:r>
          </w:p>
          <w:p w14:paraId="586E1800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</w:p>
          <w:p w14:paraId="129B8B06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Practice spelling your full name.</w:t>
            </w:r>
          </w:p>
        </w:tc>
        <w:tc>
          <w:tcPr>
            <w:tcW w:w="2877" w:type="dxa"/>
          </w:tcPr>
          <w:p w14:paraId="7431228B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See weekly spellings. Please practice daily.</w:t>
            </w:r>
          </w:p>
          <w:p w14:paraId="1C0725A2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</w:p>
          <w:p w14:paraId="593B8A7F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Practice spelling your full name.</w:t>
            </w:r>
          </w:p>
        </w:tc>
      </w:tr>
      <w:tr w:rsidR="00EB745A" w:rsidRPr="005545E2" w14:paraId="42219026" w14:textId="77777777" w:rsidTr="00EB745A">
        <w:trPr>
          <w:trHeight w:val="562"/>
        </w:trPr>
        <w:tc>
          <w:tcPr>
            <w:tcW w:w="1284" w:type="dxa"/>
          </w:tcPr>
          <w:p w14:paraId="2DD0E858" w14:textId="77777777" w:rsidR="00EB745A" w:rsidRPr="00AE4EAB" w:rsidRDefault="00EB745A" w:rsidP="00EB74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Mathletics</w:t>
            </w:r>
          </w:p>
        </w:tc>
        <w:tc>
          <w:tcPr>
            <w:tcW w:w="2876" w:type="dxa"/>
          </w:tcPr>
          <w:p w14:paraId="426E4897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Please see assigned activities.</w:t>
            </w:r>
          </w:p>
        </w:tc>
        <w:tc>
          <w:tcPr>
            <w:tcW w:w="2935" w:type="dxa"/>
          </w:tcPr>
          <w:p w14:paraId="1BE3B3C8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Please see assigned activities.</w:t>
            </w:r>
          </w:p>
        </w:tc>
        <w:tc>
          <w:tcPr>
            <w:tcW w:w="2835" w:type="dxa"/>
          </w:tcPr>
          <w:p w14:paraId="0974BADA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Please see assigned activities.</w:t>
            </w:r>
          </w:p>
        </w:tc>
        <w:tc>
          <w:tcPr>
            <w:tcW w:w="2858" w:type="dxa"/>
          </w:tcPr>
          <w:p w14:paraId="5E3103B4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Please see assigned activities.</w:t>
            </w:r>
          </w:p>
        </w:tc>
        <w:tc>
          <w:tcPr>
            <w:tcW w:w="2877" w:type="dxa"/>
          </w:tcPr>
          <w:p w14:paraId="1967E74F" w14:textId="77777777" w:rsidR="00EB745A" w:rsidRPr="00AE4EAB" w:rsidRDefault="00EB745A" w:rsidP="00EB745A">
            <w:pPr>
              <w:rPr>
                <w:rFonts w:ascii="Arial" w:hAnsi="Arial" w:cs="Arial"/>
                <w:sz w:val="18"/>
                <w:szCs w:val="18"/>
              </w:rPr>
            </w:pPr>
            <w:r w:rsidRPr="00AE4EAB">
              <w:rPr>
                <w:rFonts w:ascii="Arial" w:hAnsi="Arial" w:cs="Arial"/>
                <w:sz w:val="18"/>
                <w:szCs w:val="18"/>
              </w:rPr>
              <w:t>Please see assigned activities.</w:t>
            </w:r>
          </w:p>
        </w:tc>
      </w:tr>
    </w:tbl>
    <w:p w14:paraId="1CA3E277" w14:textId="77777777" w:rsidR="001A1929" w:rsidRPr="005545E2" w:rsidRDefault="001A1929">
      <w:pPr>
        <w:rPr>
          <w:rFonts w:ascii="Arial" w:hAnsi="Arial" w:cs="Arial"/>
          <w:sz w:val="24"/>
          <w:szCs w:val="24"/>
          <w:u w:val="single"/>
        </w:rPr>
        <w:sectPr w:rsidR="001A1929" w:rsidRPr="005545E2" w:rsidSect="00E9026D">
          <w:pgSz w:w="16838" w:h="11906" w:orient="landscape"/>
          <w:pgMar w:top="426" w:right="1440" w:bottom="142" w:left="1440" w:header="708" w:footer="708" w:gutter="0"/>
          <w:cols w:space="708"/>
          <w:docGrid w:linePitch="360"/>
        </w:sectPr>
      </w:pPr>
    </w:p>
    <w:p w14:paraId="5633AED8" w14:textId="77777777" w:rsidR="00F46B81" w:rsidRPr="00E7284D" w:rsidRDefault="00F46B81" w:rsidP="00F46B81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noProof/>
          <w:sz w:val="24"/>
          <w:szCs w:val="24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931162" wp14:editId="250E79FA">
                <wp:simplePos x="0" y="0"/>
                <wp:positionH relativeFrom="column">
                  <wp:posOffset>5983605</wp:posOffset>
                </wp:positionH>
                <wp:positionV relativeFrom="paragraph">
                  <wp:posOffset>310515</wp:posOffset>
                </wp:positionV>
                <wp:extent cx="2465070" cy="179070"/>
                <wp:effectExtent l="0" t="0" r="0" b="0"/>
                <wp:wrapNone/>
                <wp:docPr id="25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65070" cy="1790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FB3DFA7" id="Rectangle 14" o:spid="_x0000_s1026" style="position:absolute;margin-left:471.15pt;margin-top:24.45pt;width:194.1pt;height:14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" fillcolor="white [3212]" strokecolor="white [3212]" strokeweight="1pt">
                <v:path arrowok="t"/>
              </v:rect>
            </w:pict>
          </mc:Fallback>
        </mc:AlternateContent>
      </w:r>
      <w:r w:rsidRPr="00E7284D">
        <w:rPr>
          <w:rFonts w:ascii="Comic Sans MS" w:hAnsi="Comic Sans MS"/>
          <w:b/>
          <w:sz w:val="32"/>
          <w:szCs w:val="32"/>
          <w:u w:val="single"/>
        </w:rPr>
        <w:t xml:space="preserve">I </w:t>
      </w:r>
      <w:r>
        <w:rPr>
          <w:rFonts w:ascii="Comic Sans MS" w:hAnsi="Comic Sans MS"/>
          <w:b/>
          <w:sz w:val="32"/>
          <w:szCs w:val="32"/>
          <w:u w:val="single"/>
        </w:rPr>
        <w:t>can count forwards</w:t>
      </w:r>
      <w:r w:rsidRPr="00E7284D">
        <w:rPr>
          <w:rFonts w:ascii="Comic Sans MS" w:hAnsi="Comic Sans MS"/>
          <w:b/>
          <w:sz w:val="32"/>
          <w:szCs w:val="32"/>
          <w:u w:val="single"/>
        </w:rPr>
        <w:t xml:space="preserve"> in 1s</w:t>
      </w:r>
      <w:r>
        <w:rPr>
          <w:rFonts w:ascii="Comic Sans MS" w:hAnsi="Comic Sans MS"/>
          <w:b/>
          <w:sz w:val="32"/>
          <w:szCs w:val="32"/>
          <w:u w:val="single"/>
        </w:rPr>
        <w:t xml:space="preserve"> – Lesson 1</w:t>
      </w:r>
    </w:p>
    <w:p w14:paraId="17C7767A" w14:textId="77777777" w:rsidR="00F46B81" w:rsidRPr="000D7574" w:rsidRDefault="00F46B81" w:rsidP="00F46B81">
      <w:pPr>
        <w:jc w:val="center"/>
        <w:rPr>
          <w:rFonts w:ascii="Comic Sans MS" w:hAnsi="Comic Sans MS"/>
          <w:sz w:val="32"/>
          <w:szCs w:val="32"/>
        </w:rPr>
      </w:pPr>
      <w:r w:rsidRPr="000D7574">
        <w:rPr>
          <w:rFonts w:ascii="Comic Sans MS" w:hAnsi="Comic Sans MS"/>
          <w:sz w:val="32"/>
          <w:szCs w:val="32"/>
        </w:rPr>
        <w:t xml:space="preserve">You can </w:t>
      </w:r>
      <w:r>
        <w:rPr>
          <w:rFonts w:ascii="Comic Sans MS" w:hAnsi="Comic Sans MS"/>
          <w:sz w:val="32"/>
          <w:szCs w:val="32"/>
        </w:rPr>
        <w:t>use a number square to help you.</w:t>
      </w:r>
    </w:p>
    <w:p w14:paraId="5A18F046" w14:textId="77777777" w:rsidR="00F46B81" w:rsidRDefault="00F46B81" w:rsidP="00F46B81"/>
    <w:tbl>
      <w:tblPr>
        <w:tblW w:w="9490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9"/>
        <w:gridCol w:w="949"/>
        <w:gridCol w:w="949"/>
        <w:gridCol w:w="949"/>
        <w:gridCol w:w="949"/>
        <w:gridCol w:w="949"/>
        <w:gridCol w:w="949"/>
        <w:gridCol w:w="949"/>
        <w:gridCol w:w="949"/>
        <w:gridCol w:w="949"/>
      </w:tblGrid>
      <w:tr w:rsidR="00F46B81" w:rsidRPr="000D7574" w14:paraId="5632BD2B" w14:textId="77777777" w:rsidTr="007D0BD3">
        <w:trPr>
          <w:trHeight w:val="695"/>
        </w:trPr>
        <w:tc>
          <w:tcPr>
            <w:tcW w:w="949" w:type="dxa"/>
          </w:tcPr>
          <w:p w14:paraId="09C691FD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0D7574">
              <w:rPr>
                <w:rFonts w:ascii="Comic Sans MS" w:hAnsi="Comic Sans MS"/>
                <w:sz w:val="44"/>
                <w:szCs w:val="44"/>
              </w:rPr>
              <w:t>1</w:t>
            </w:r>
          </w:p>
        </w:tc>
        <w:tc>
          <w:tcPr>
            <w:tcW w:w="949" w:type="dxa"/>
          </w:tcPr>
          <w:p w14:paraId="21DB413F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0D7574">
              <w:rPr>
                <w:rFonts w:ascii="Comic Sans MS" w:hAnsi="Comic Sans MS"/>
                <w:sz w:val="44"/>
                <w:szCs w:val="44"/>
              </w:rPr>
              <w:t>2</w:t>
            </w:r>
          </w:p>
        </w:tc>
        <w:tc>
          <w:tcPr>
            <w:tcW w:w="949" w:type="dxa"/>
          </w:tcPr>
          <w:p w14:paraId="7362D969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323B94F2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0D7574">
              <w:rPr>
                <w:rFonts w:ascii="Comic Sans MS" w:hAnsi="Comic Sans MS"/>
                <w:sz w:val="44"/>
                <w:szCs w:val="44"/>
              </w:rPr>
              <w:t>4</w:t>
            </w:r>
          </w:p>
        </w:tc>
        <w:tc>
          <w:tcPr>
            <w:tcW w:w="949" w:type="dxa"/>
          </w:tcPr>
          <w:p w14:paraId="32CDCEDF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5</w:t>
            </w:r>
          </w:p>
        </w:tc>
        <w:tc>
          <w:tcPr>
            <w:tcW w:w="949" w:type="dxa"/>
          </w:tcPr>
          <w:p w14:paraId="1C861B61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6</w:t>
            </w:r>
          </w:p>
        </w:tc>
        <w:tc>
          <w:tcPr>
            <w:tcW w:w="949" w:type="dxa"/>
          </w:tcPr>
          <w:p w14:paraId="5FD50DF6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0B857947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0D7574">
              <w:rPr>
                <w:rFonts w:ascii="Comic Sans MS" w:hAnsi="Comic Sans MS"/>
                <w:sz w:val="44"/>
                <w:szCs w:val="44"/>
              </w:rPr>
              <w:t>8</w:t>
            </w:r>
          </w:p>
        </w:tc>
        <w:tc>
          <w:tcPr>
            <w:tcW w:w="949" w:type="dxa"/>
          </w:tcPr>
          <w:p w14:paraId="1A8A4348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0D7574">
              <w:rPr>
                <w:rFonts w:ascii="Comic Sans MS" w:hAnsi="Comic Sans MS"/>
                <w:sz w:val="44"/>
                <w:szCs w:val="44"/>
              </w:rPr>
              <w:t>9</w:t>
            </w:r>
          </w:p>
        </w:tc>
        <w:tc>
          <w:tcPr>
            <w:tcW w:w="949" w:type="dxa"/>
          </w:tcPr>
          <w:p w14:paraId="4543D442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10</w:t>
            </w:r>
          </w:p>
        </w:tc>
      </w:tr>
    </w:tbl>
    <w:p w14:paraId="7390089D" w14:textId="77777777" w:rsidR="00F46B81" w:rsidRDefault="00F46B81" w:rsidP="00F46B81">
      <w:pPr>
        <w:rPr>
          <w:rFonts w:ascii="Comic Sans MS" w:hAnsi="Comic Sans MS"/>
        </w:rPr>
      </w:pPr>
    </w:p>
    <w:tbl>
      <w:tblPr>
        <w:tblW w:w="9490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9"/>
        <w:gridCol w:w="949"/>
        <w:gridCol w:w="949"/>
        <w:gridCol w:w="949"/>
        <w:gridCol w:w="949"/>
        <w:gridCol w:w="949"/>
        <w:gridCol w:w="949"/>
        <w:gridCol w:w="949"/>
        <w:gridCol w:w="949"/>
        <w:gridCol w:w="949"/>
      </w:tblGrid>
      <w:tr w:rsidR="00F46B81" w:rsidRPr="000D7574" w14:paraId="7D4C9C05" w14:textId="77777777" w:rsidTr="007D0BD3">
        <w:trPr>
          <w:trHeight w:val="695"/>
        </w:trPr>
        <w:tc>
          <w:tcPr>
            <w:tcW w:w="949" w:type="dxa"/>
          </w:tcPr>
          <w:p w14:paraId="77A761BF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1</w:t>
            </w:r>
          </w:p>
        </w:tc>
        <w:tc>
          <w:tcPr>
            <w:tcW w:w="949" w:type="dxa"/>
          </w:tcPr>
          <w:p w14:paraId="6B5DE02F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0B6E5866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3</w:t>
            </w:r>
          </w:p>
        </w:tc>
        <w:tc>
          <w:tcPr>
            <w:tcW w:w="949" w:type="dxa"/>
          </w:tcPr>
          <w:p w14:paraId="2341F522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4</w:t>
            </w:r>
          </w:p>
        </w:tc>
        <w:tc>
          <w:tcPr>
            <w:tcW w:w="949" w:type="dxa"/>
          </w:tcPr>
          <w:p w14:paraId="3465D60B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41D142C8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6</w:t>
            </w:r>
          </w:p>
        </w:tc>
        <w:tc>
          <w:tcPr>
            <w:tcW w:w="949" w:type="dxa"/>
          </w:tcPr>
          <w:p w14:paraId="13FBC3E2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7</w:t>
            </w:r>
          </w:p>
        </w:tc>
        <w:tc>
          <w:tcPr>
            <w:tcW w:w="949" w:type="dxa"/>
          </w:tcPr>
          <w:p w14:paraId="3C9664AE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8</w:t>
            </w:r>
          </w:p>
        </w:tc>
        <w:tc>
          <w:tcPr>
            <w:tcW w:w="949" w:type="dxa"/>
          </w:tcPr>
          <w:p w14:paraId="70A14E29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77406AC2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10</w:t>
            </w:r>
          </w:p>
        </w:tc>
      </w:tr>
    </w:tbl>
    <w:p w14:paraId="7F0A5C48" w14:textId="77777777" w:rsidR="00F46B81" w:rsidRDefault="00F46B81" w:rsidP="00F46B81">
      <w:pPr>
        <w:rPr>
          <w:rFonts w:ascii="Comic Sans MS" w:hAnsi="Comic Sans MS"/>
        </w:rPr>
      </w:pPr>
    </w:p>
    <w:tbl>
      <w:tblPr>
        <w:tblW w:w="9490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9"/>
        <w:gridCol w:w="949"/>
        <w:gridCol w:w="949"/>
        <w:gridCol w:w="949"/>
        <w:gridCol w:w="949"/>
        <w:gridCol w:w="949"/>
        <w:gridCol w:w="949"/>
        <w:gridCol w:w="949"/>
        <w:gridCol w:w="949"/>
        <w:gridCol w:w="949"/>
      </w:tblGrid>
      <w:tr w:rsidR="00F46B81" w:rsidRPr="000D7574" w14:paraId="3400289F" w14:textId="77777777" w:rsidTr="007D0BD3">
        <w:trPr>
          <w:trHeight w:val="695"/>
        </w:trPr>
        <w:tc>
          <w:tcPr>
            <w:tcW w:w="949" w:type="dxa"/>
          </w:tcPr>
          <w:p w14:paraId="4B8328B9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01BE10B6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2</w:t>
            </w:r>
          </w:p>
        </w:tc>
        <w:tc>
          <w:tcPr>
            <w:tcW w:w="949" w:type="dxa"/>
          </w:tcPr>
          <w:p w14:paraId="7393BEE0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3</w:t>
            </w:r>
          </w:p>
        </w:tc>
        <w:tc>
          <w:tcPr>
            <w:tcW w:w="949" w:type="dxa"/>
          </w:tcPr>
          <w:p w14:paraId="060E9064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77C5FDDA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5</w:t>
            </w:r>
          </w:p>
        </w:tc>
        <w:tc>
          <w:tcPr>
            <w:tcW w:w="949" w:type="dxa"/>
          </w:tcPr>
          <w:p w14:paraId="01A896E0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3BB0BA76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7</w:t>
            </w:r>
          </w:p>
        </w:tc>
        <w:tc>
          <w:tcPr>
            <w:tcW w:w="949" w:type="dxa"/>
          </w:tcPr>
          <w:p w14:paraId="05EE055B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175033C0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9</w:t>
            </w:r>
          </w:p>
        </w:tc>
        <w:tc>
          <w:tcPr>
            <w:tcW w:w="949" w:type="dxa"/>
          </w:tcPr>
          <w:p w14:paraId="7ADE0F5C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10</w:t>
            </w:r>
          </w:p>
        </w:tc>
      </w:tr>
    </w:tbl>
    <w:p w14:paraId="05231A55" w14:textId="77777777" w:rsidR="00F46B81" w:rsidRPr="000D7574" w:rsidRDefault="00F46B81" w:rsidP="00F46B81">
      <w:pPr>
        <w:rPr>
          <w:rFonts w:ascii="Comic Sans MS" w:hAnsi="Comic Sans MS"/>
        </w:rPr>
      </w:pPr>
    </w:p>
    <w:tbl>
      <w:tblPr>
        <w:tblW w:w="9490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9"/>
        <w:gridCol w:w="949"/>
        <w:gridCol w:w="949"/>
        <w:gridCol w:w="949"/>
        <w:gridCol w:w="949"/>
        <w:gridCol w:w="949"/>
        <w:gridCol w:w="949"/>
        <w:gridCol w:w="949"/>
        <w:gridCol w:w="949"/>
        <w:gridCol w:w="949"/>
      </w:tblGrid>
      <w:tr w:rsidR="00F46B81" w:rsidRPr="000D7574" w14:paraId="15082655" w14:textId="77777777" w:rsidTr="007D0BD3">
        <w:trPr>
          <w:trHeight w:val="695"/>
        </w:trPr>
        <w:tc>
          <w:tcPr>
            <w:tcW w:w="949" w:type="dxa"/>
          </w:tcPr>
          <w:p w14:paraId="2EB5D5B1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1</w:t>
            </w:r>
          </w:p>
        </w:tc>
        <w:tc>
          <w:tcPr>
            <w:tcW w:w="949" w:type="dxa"/>
          </w:tcPr>
          <w:p w14:paraId="10D3C497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2</w:t>
            </w:r>
          </w:p>
        </w:tc>
        <w:tc>
          <w:tcPr>
            <w:tcW w:w="949" w:type="dxa"/>
          </w:tcPr>
          <w:p w14:paraId="27298DCE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0031CD1D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11968AA2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5</w:t>
            </w:r>
          </w:p>
        </w:tc>
        <w:tc>
          <w:tcPr>
            <w:tcW w:w="949" w:type="dxa"/>
          </w:tcPr>
          <w:p w14:paraId="57512C10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60144765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0503DB17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8</w:t>
            </w:r>
          </w:p>
        </w:tc>
        <w:tc>
          <w:tcPr>
            <w:tcW w:w="949" w:type="dxa"/>
          </w:tcPr>
          <w:p w14:paraId="7FF8BC52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045D941F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</w:tr>
    </w:tbl>
    <w:p w14:paraId="74B33FC7" w14:textId="77777777" w:rsidR="00F46B81" w:rsidRDefault="00F46B81" w:rsidP="00F46B81">
      <w:pPr>
        <w:rPr>
          <w:rFonts w:ascii="Comic Sans MS" w:hAnsi="Comic Sans MS"/>
        </w:rPr>
      </w:pPr>
    </w:p>
    <w:tbl>
      <w:tblPr>
        <w:tblW w:w="9490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9"/>
        <w:gridCol w:w="949"/>
        <w:gridCol w:w="949"/>
        <w:gridCol w:w="949"/>
        <w:gridCol w:w="949"/>
        <w:gridCol w:w="949"/>
        <w:gridCol w:w="949"/>
        <w:gridCol w:w="949"/>
        <w:gridCol w:w="949"/>
        <w:gridCol w:w="949"/>
      </w:tblGrid>
      <w:tr w:rsidR="00F46B81" w:rsidRPr="000D7574" w14:paraId="2D7E02D2" w14:textId="77777777" w:rsidTr="007D0BD3">
        <w:trPr>
          <w:trHeight w:val="695"/>
        </w:trPr>
        <w:tc>
          <w:tcPr>
            <w:tcW w:w="949" w:type="dxa"/>
          </w:tcPr>
          <w:p w14:paraId="1BA29847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3</w:t>
            </w:r>
          </w:p>
        </w:tc>
        <w:tc>
          <w:tcPr>
            <w:tcW w:w="949" w:type="dxa"/>
          </w:tcPr>
          <w:p w14:paraId="47B88D52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0E125F1B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5</w:t>
            </w:r>
          </w:p>
        </w:tc>
        <w:tc>
          <w:tcPr>
            <w:tcW w:w="949" w:type="dxa"/>
          </w:tcPr>
          <w:p w14:paraId="71D739E4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6</w:t>
            </w:r>
          </w:p>
        </w:tc>
        <w:tc>
          <w:tcPr>
            <w:tcW w:w="949" w:type="dxa"/>
          </w:tcPr>
          <w:p w14:paraId="68D4CAAC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46702996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8</w:t>
            </w:r>
          </w:p>
        </w:tc>
        <w:tc>
          <w:tcPr>
            <w:tcW w:w="949" w:type="dxa"/>
          </w:tcPr>
          <w:p w14:paraId="57F8380E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688B65BF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10</w:t>
            </w:r>
          </w:p>
        </w:tc>
        <w:tc>
          <w:tcPr>
            <w:tcW w:w="949" w:type="dxa"/>
          </w:tcPr>
          <w:p w14:paraId="46CB4979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7FCE6ECF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12</w:t>
            </w:r>
          </w:p>
        </w:tc>
      </w:tr>
    </w:tbl>
    <w:p w14:paraId="563F036F" w14:textId="77777777" w:rsidR="00F46B81" w:rsidRPr="000D7574" w:rsidRDefault="00F46B81" w:rsidP="00F46B81">
      <w:pPr>
        <w:rPr>
          <w:rFonts w:ascii="Comic Sans MS" w:hAnsi="Comic Sans MS"/>
        </w:rPr>
      </w:pPr>
    </w:p>
    <w:tbl>
      <w:tblPr>
        <w:tblW w:w="9490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9"/>
        <w:gridCol w:w="949"/>
        <w:gridCol w:w="949"/>
        <w:gridCol w:w="949"/>
        <w:gridCol w:w="949"/>
        <w:gridCol w:w="949"/>
        <w:gridCol w:w="949"/>
        <w:gridCol w:w="949"/>
        <w:gridCol w:w="949"/>
        <w:gridCol w:w="949"/>
      </w:tblGrid>
      <w:tr w:rsidR="00F46B81" w:rsidRPr="000D7574" w14:paraId="34481E65" w14:textId="77777777" w:rsidTr="007D0BD3">
        <w:trPr>
          <w:trHeight w:val="695"/>
        </w:trPr>
        <w:tc>
          <w:tcPr>
            <w:tcW w:w="949" w:type="dxa"/>
          </w:tcPr>
          <w:p w14:paraId="4A73AEA9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5</w:t>
            </w:r>
          </w:p>
        </w:tc>
        <w:tc>
          <w:tcPr>
            <w:tcW w:w="949" w:type="dxa"/>
          </w:tcPr>
          <w:p w14:paraId="53007477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5380E8B9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7</w:t>
            </w:r>
          </w:p>
        </w:tc>
        <w:tc>
          <w:tcPr>
            <w:tcW w:w="949" w:type="dxa"/>
          </w:tcPr>
          <w:p w14:paraId="136CE5D7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8</w:t>
            </w:r>
          </w:p>
        </w:tc>
        <w:tc>
          <w:tcPr>
            <w:tcW w:w="949" w:type="dxa"/>
          </w:tcPr>
          <w:p w14:paraId="53BA1A68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2593F58E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10</w:t>
            </w:r>
          </w:p>
        </w:tc>
        <w:tc>
          <w:tcPr>
            <w:tcW w:w="949" w:type="dxa"/>
          </w:tcPr>
          <w:p w14:paraId="38400009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0A4E1CA2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71AD31A4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13</w:t>
            </w:r>
          </w:p>
        </w:tc>
        <w:tc>
          <w:tcPr>
            <w:tcW w:w="949" w:type="dxa"/>
          </w:tcPr>
          <w:p w14:paraId="1C5642A9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14</w:t>
            </w:r>
          </w:p>
        </w:tc>
      </w:tr>
    </w:tbl>
    <w:p w14:paraId="4DC2C9BB" w14:textId="77777777" w:rsidR="00F46B81" w:rsidRPr="000D7574" w:rsidRDefault="00F46B81" w:rsidP="00F46B81">
      <w:pPr>
        <w:rPr>
          <w:rFonts w:ascii="Comic Sans MS" w:hAnsi="Comic Sans MS"/>
        </w:rPr>
      </w:pPr>
    </w:p>
    <w:tbl>
      <w:tblPr>
        <w:tblW w:w="9490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9"/>
        <w:gridCol w:w="949"/>
        <w:gridCol w:w="949"/>
        <w:gridCol w:w="949"/>
        <w:gridCol w:w="949"/>
        <w:gridCol w:w="949"/>
        <w:gridCol w:w="949"/>
        <w:gridCol w:w="949"/>
        <w:gridCol w:w="949"/>
        <w:gridCol w:w="949"/>
      </w:tblGrid>
      <w:tr w:rsidR="00F46B81" w:rsidRPr="000D7574" w14:paraId="256524DD" w14:textId="77777777" w:rsidTr="007D0BD3">
        <w:trPr>
          <w:trHeight w:val="695"/>
        </w:trPr>
        <w:tc>
          <w:tcPr>
            <w:tcW w:w="949" w:type="dxa"/>
          </w:tcPr>
          <w:p w14:paraId="44C1D7E3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10</w:t>
            </w:r>
          </w:p>
        </w:tc>
        <w:tc>
          <w:tcPr>
            <w:tcW w:w="949" w:type="dxa"/>
          </w:tcPr>
          <w:p w14:paraId="5B83E7D8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6E623523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12</w:t>
            </w:r>
          </w:p>
        </w:tc>
        <w:tc>
          <w:tcPr>
            <w:tcW w:w="949" w:type="dxa"/>
          </w:tcPr>
          <w:p w14:paraId="489D8097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5D5B0AE1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14</w:t>
            </w:r>
          </w:p>
        </w:tc>
        <w:tc>
          <w:tcPr>
            <w:tcW w:w="949" w:type="dxa"/>
          </w:tcPr>
          <w:p w14:paraId="08BD3468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15</w:t>
            </w:r>
          </w:p>
        </w:tc>
        <w:tc>
          <w:tcPr>
            <w:tcW w:w="949" w:type="dxa"/>
          </w:tcPr>
          <w:p w14:paraId="5D902503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7DE8DCDF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696E4FB8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18</w:t>
            </w:r>
          </w:p>
        </w:tc>
        <w:tc>
          <w:tcPr>
            <w:tcW w:w="949" w:type="dxa"/>
          </w:tcPr>
          <w:p w14:paraId="47F537A9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</w:tr>
    </w:tbl>
    <w:p w14:paraId="3443FD4A" w14:textId="77777777" w:rsidR="00F46B81" w:rsidRDefault="00F46B81" w:rsidP="00F46B81">
      <w:pPr>
        <w:rPr>
          <w:rFonts w:ascii="Comic Sans MS" w:hAnsi="Comic Sans MS"/>
          <w:sz w:val="32"/>
          <w:szCs w:val="32"/>
        </w:rPr>
      </w:pPr>
    </w:p>
    <w:p w14:paraId="2F58D2E8" w14:textId="77777777" w:rsidR="00F46B81" w:rsidRPr="000D7574" w:rsidRDefault="00F46B81" w:rsidP="00F46B81">
      <w:pPr>
        <w:jc w:val="center"/>
        <w:rPr>
          <w:rFonts w:ascii="Comic Sans MS" w:hAnsi="Comic Sans MS"/>
          <w:sz w:val="32"/>
          <w:szCs w:val="32"/>
        </w:rPr>
      </w:pPr>
      <w:r w:rsidRPr="000D7574">
        <w:rPr>
          <w:rFonts w:ascii="Comic Sans MS" w:hAnsi="Comic Sans MS"/>
          <w:sz w:val="32"/>
          <w:szCs w:val="32"/>
        </w:rPr>
        <w:t>Now write your own number sequences!</w:t>
      </w:r>
      <w:r>
        <w:rPr>
          <w:rFonts w:ascii="Comic Sans MS" w:hAnsi="Comic Sans MS"/>
          <w:sz w:val="32"/>
          <w:szCs w:val="32"/>
        </w:rPr>
        <w:t xml:space="preserve">  Feel free to go higher than 20.</w:t>
      </w:r>
    </w:p>
    <w:p w14:paraId="7D9FCBA5" w14:textId="77777777" w:rsidR="00F46B81" w:rsidRPr="000D7574" w:rsidRDefault="00F46B81" w:rsidP="00F46B81">
      <w:pPr>
        <w:jc w:val="center"/>
        <w:rPr>
          <w:rFonts w:ascii="Comic Sans MS" w:hAnsi="Comic Sans MS"/>
          <w:sz w:val="32"/>
          <w:szCs w:val="32"/>
        </w:rPr>
      </w:pPr>
    </w:p>
    <w:tbl>
      <w:tblPr>
        <w:tblW w:w="9490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9"/>
        <w:gridCol w:w="949"/>
        <w:gridCol w:w="949"/>
        <w:gridCol w:w="949"/>
        <w:gridCol w:w="949"/>
        <w:gridCol w:w="949"/>
        <w:gridCol w:w="949"/>
        <w:gridCol w:w="949"/>
        <w:gridCol w:w="949"/>
        <w:gridCol w:w="949"/>
      </w:tblGrid>
      <w:tr w:rsidR="00F46B81" w:rsidRPr="000D7574" w14:paraId="4E0E8704" w14:textId="77777777" w:rsidTr="007D0BD3">
        <w:trPr>
          <w:trHeight w:val="695"/>
        </w:trPr>
        <w:tc>
          <w:tcPr>
            <w:tcW w:w="949" w:type="dxa"/>
          </w:tcPr>
          <w:p w14:paraId="76547013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205C81EA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17F0AEF9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07754C72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3A02578E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06E5A786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3358775A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63E78FF5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458AA928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738846BC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</w:tr>
    </w:tbl>
    <w:p w14:paraId="1E5E93E0" w14:textId="77777777" w:rsidR="00F46B81" w:rsidRPr="000D7574" w:rsidRDefault="00F46B81" w:rsidP="00F46B81">
      <w:pPr>
        <w:rPr>
          <w:rFonts w:ascii="Comic Sans MS" w:hAnsi="Comic Sans MS"/>
        </w:rPr>
      </w:pPr>
    </w:p>
    <w:tbl>
      <w:tblPr>
        <w:tblW w:w="9490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9"/>
        <w:gridCol w:w="949"/>
        <w:gridCol w:w="949"/>
        <w:gridCol w:w="949"/>
        <w:gridCol w:w="949"/>
        <w:gridCol w:w="949"/>
        <w:gridCol w:w="949"/>
        <w:gridCol w:w="949"/>
        <w:gridCol w:w="949"/>
        <w:gridCol w:w="949"/>
      </w:tblGrid>
      <w:tr w:rsidR="00F46B81" w:rsidRPr="000D7574" w14:paraId="2A077091" w14:textId="77777777" w:rsidTr="007D0BD3">
        <w:trPr>
          <w:trHeight w:val="695"/>
        </w:trPr>
        <w:tc>
          <w:tcPr>
            <w:tcW w:w="949" w:type="dxa"/>
          </w:tcPr>
          <w:p w14:paraId="2D5BAFAC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316F3546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125B8577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5C1BE133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349B397F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41F97A0E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1ACC386A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279CFF5E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4CFD9037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36926A5E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</w:tr>
    </w:tbl>
    <w:p w14:paraId="7A762B09" w14:textId="77777777" w:rsidR="00F46B81" w:rsidRDefault="00F46B81" w:rsidP="00F46B81">
      <w:pPr>
        <w:jc w:val="center"/>
        <w:rPr>
          <w:rFonts w:ascii="Comic Sans MS" w:hAnsi="Comic Sans MS"/>
          <w:sz w:val="32"/>
          <w:szCs w:val="32"/>
          <w:u w:val="single"/>
        </w:rPr>
      </w:pPr>
    </w:p>
    <w:p w14:paraId="225DF999" w14:textId="77777777" w:rsidR="00F46B81" w:rsidRDefault="00F46B81" w:rsidP="00F46B81">
      <w:pPr>
        <w:jc w:val="center"/>
        <w:rPr>
          <w:rFonts w:ascii="Comic Sans MS" w:hAnsi="Comic Sans MS"/>
          <w:sz w:val="32"/>
          <w:szCs w:val="32"/>
          <w:u w:val="single"/>
        </w:rPr>
      </w:pPr>
    </w:p>
    <w:p w14:paraId="0A3D29D8" w14:textId="77777777" w:rsidR="00F46B81" w:rsidRPr="00E7284D" w:rsidRDefault="00F46B81" w:rsidP="00F46B81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noProof/>
          <w:sz w:val="24"/>
          <w:szCs w:val="24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76A2717" wp14:editId="7E6A7654">
                <wp:simplePos x="0" y="0"/>
                <wp:positionH relativeFrom="column">
                  <wp:posOffset>5983605</wp:posOffset>
                </wp:positionH>
                <wp:positionV relativeFrom="paragraph">
                  <wp:posOffset>310515</wp:posOffset>
                </wp:positionV>
                <wp:extent cx="2465070" cy="179070"/>
                <wp:effectExtent l="0" t="0" r="0" b="0"/>
                <wp:wrapNone/>
                <wp:docPr id="26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65070" cy="1790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A824245" id="Rectangle 14" o:spid="_x0000_s1026" style="position:absolute;margin-left:471.15pt;margin-top:24.45pt;width:194.1pt;height:14.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" fillcolor="white [3212]" strokecolor="white [3212]" strokeweight="1pt">
                <v:path arrowok="t"/>
              </v:rect>
            </w:pict>
          </mc:Fallback>
        </mc:AlternateContent>
      </w:r>
      <w:r w:rsidRPr="00E7284D">
        <w:rPr>
          <w:rFonts w:ascii="Comic Sans MS" w:hAnsi="Comic Sans MS"/>
          <w:b/>
          <w:sz w:val="32"/>
          <w:szCs w:val="32"/>
          <w:u w:val="single"/>
        </w:rPr>
        <w:t xml:space="preserve">I </w:t>
      </w:r>
      <w:r>
        <w:rPr>
          <w:rFonts w:ascii="Comic Sans MS" w:hAnsi="Comic Sans MS"/>
          <w:b/>
          <w:sz w:val="32"/>
          <w:szCs w:val="32"/>
          <w:u w:val="single"/>
        </w:rPr>
        <w:t>can count backwards</w:t>
      </w:r>
      <w:r w:rsidRPr="00E7284D">
        <w:rPr>
          <w:rFonts w:ascii="Comic Sans MS" w:hAnsi="Comic Sans MS"/>
          <w:b/>
          <w:sz w:val="32"/>
          <w:szCs w:val="32"/>
          <w:u w:val="single"/>
        </w:rPr>
        <w:t xml:space="preserve"> in 1s</w:t>
      </w:r>
      <w:r>
        <w:rPr>
          <w:rFonts w:ascii="Comic Sans MS" w:hAnsi="Comic Sans MS"/>
          <w:b/>
          <w:sz w:val="32"/>
          <w:szCs w:val="32"/>
          <w:u w:val="single"/>
        </w:rPr>
        <w:t xml:space="preserve"> – Lesson 2</w:t>
      </w:r>
    </w:p>
    <w:p w14:paraId="677AECFA" w14:textId="77777777" w:rsidR="00F46B81" w:rsidRPr="000D7574" w:rsidRDefault="00F46B81" w:rsidP="00F46B81">
      <w:pPr>
        <w:jc w:val="center"/>
        <w:rPr>
          <w:rFonts w:ascii="Comic Sans MS" w:hAnsi="Comic Sans MS"/>
          <w:sz w:val="32"/>
          <w:szCs w:val="32"/>
        </w:rPr>
      </w:pPr>
      <w:r w:rsidRPr="000D7574">
        <w:rPr>
          <w:rFonts w:ascii="Comic Sans MS" w:hAnsi="Comic Sans MS"/>
          <w:sz w:val="32"/>
          <w:szCs w:val="32"/>
        </w:rPr>
        <w:t xml:space="preserve">You can </w:t>
      </w:r>
      <w:r>
        <w:rPr>
          <w:rFonts w:ascii="Comic Sans MS" w:hAnsi="Comic Sans MS"/>
          <w:sz w:val="32"/>
          <w:szCs w:val="32"/>
        </w:rPr>
        <w:t>use a number square to help you.</w:t>
      </w:r>
    </w:p>
    <w:p w14:paraId="71E224C9" w14:textId="77777777" w:rsidR="00F46B81" w:rsidRDefault="00F46B81" w:rsidP="00F46B81"/>
    <w:tbl>
      <w:tblPr>
        <w:tblW w:w="9490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9"/>
        <w:gridCol w:w="949"/>
        <w:gridCol w:w="949"/>
        <w:gridCol w:w="949"/>
        <w:gridCol w:w="949"/>
        <w:gridCol w:w="949"/>
        <w:gridCol w:w="949"/>
        <w:gridCol w:w="949"/>
        <w:gridCol w:w="949"/>
        <w:gridCol w:w="949"/>
      </w:tblGrid>
      <w:tr w:rsidR="00F46B81" w:rsidRPr="000D7574" w14:paraId="0D7F6AF1" w14:textId="77777777" w:rsidTr="007D0BD3">
        <w:trPr>
          <w:trHeight w:val="695"/>
        </w:trPr>
        <w:tc>
          <w:tcPr>
            <w:tcW w:w="949" w:type="dxa"/>
          </w:tcPr>
          <w:p w14:paraId="0BAA176D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0D7574">
              <w:rPr>
                <w:rFonts w:ascii="Comic Sans MS" w:hAnsi="Comic Sans MS"/>
                <w:sz w:val="44"/>
                <w:szCs w:val="44"/>
              </w:rPr>
              <w:t>1</w:t>
            </w:r>
            <w:r>
              <w:rPr>
                <w:rFonts w:ascii="Comic Sans MS" w:hAnsi="Comic Sans MS"/>
                <w:sz w:val="44"/>
                <w:szCs w:val="44"/>
              </w:rPr>
              <w:t>0</w:t>
            </w:r>
          </w:p>
        </w:tc>
        <w:tc>
          <w:tcPr>
            <w:tcW w:w="949" w:type="dxa"/>
          </w:tcPr>
          <w:p w14:paraId="1751735D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9</w:t>
            </w:r>
          </w:p>
        </w:tc>
        <w:tc>
          <w:tcPr>
            <w:tcW w:w="949" w:type="dxa"/>
          </w:tcPr>
          <w:p w14:paraId="2AC36431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24E7887D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7</w:t>
            </w:r>
          </w:p>
        </w:tc>
        <w:tc>
          <w:tcPr>
            <w:tcW w:w="949" w:type="dxa"/>
          </w:tcPr>
          <w:p w14:paraId="616BF155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6</w:t>
            </w:r>
          </w:p>
        </w:tc>
        <w:tc>
          <w:tcPr>
            <w:tcW w:w="949" w:type="dxa"/>
          </w:tcPr>
          <w:p w14:paraId="0516467D" w14:textId="77777777" w:rsidR="00F46B81" w:rsidRPr="000D7574" w:rsidRDefault="00F46B81" w:rsidP="007D0BD3">
            <w:pPr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429ADF82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4</w:t>
            </w:r>
          </w:p>
        </w:tc>
        <w:tc>
          <w:tcPr>
            <w:tcW w:w="949" w:type="dxa"/>
          </w:tcPr>
          <w:p w14:paraId="4A7D5D9C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3</w:t>
            </w:r>
          </w:p>
        </w:tc>
        <w:tc>
          <w:tcPr>
            <w:tcW w:w="949" w:type="dxa"/>
          </w:tcPr>
          <w:p w14:paraId="467D0C47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2</w:t>
            </w:r>
          </w:p>
        </w:tc>
        <w:tc>
          <w:tcPr>
            <w:tcW w:w="949" w:type="dxa"/>
          </w:tcPr>
          <w:p w14:paraId="464CDB21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</w:tr>
    </w:tbl>
    <w:p w14:paraId="6C364CE1" w14:textId="77777777" w:rsidR="00F46B81" w:rsidRDefault="00F46B81" w:rsidP="00F46B81">
      <w:pPr>
        <w:rPr>
          <w:rFonts w:ascii="Comic Sans MS" w:hAnsi="Comic Sans MS"/>
        </w:rPr>
      </w:pPr>
    </w:p>
    <w:tbl>
      <w:tblPr>
        <w:tblW w:w="9490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9"/>
        <w:gridCol w:w="949"/>
        <w:gridCol w:w="949"/>
        <w:gridCol w:w="949"/>
        <w:gridCol w:w="949"/>
        <w:gridCol w:w="949"/>
        <w:gridCol w:w="949"/>
        <w:gridCol w:w="949"/>
        <w:gridCol w:w="949"/>
        <w:gridCol w:w="949"/>
      </w:tblGrid>
      <w:tr w:rsidR="00F46B81" w:rsidRPr="000D7574" w14:paraId="24904225" w14:textId="77777777" w:rsidTr="007D0BD3">
        <w:trPr>
          <w:trHeight w:val="695"/>
        </w:trPr>
        <w:tc>
          <w:tcPr>
            <w:tcW w:w="949" w:type="dxa"/>
          </w:tcPr>
          <w:p w14:paraId="7A304FD1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10</w:t>
            </w:r>
          </w:p>
        </w:tc>
        <w:tc>
          <w:tcPr>
            <w:tcW w:w="949" w:type="dxa"/>
          </w:tcPr>
          <w:p w14:paraId="2A72FD56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186DA230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8</w:t>
            </w:r>
          </w:p>
        </w:tc>
        <w:tc>
          <w:tcPr>
            <w:tcW w:w="949" w:type="dxa"/>
          </w:tcPr>
          <w:p w14:paraId="40F3CC07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7</w:t>
            </w:r>
          </w:p>
        </w:tc>
        <w:tc>
          <w:tcPr>
            <w:tcW w:w="949" w:type="dxa"/>
          </w:tcPr>
          <w:p w14:paraId="63E6F20C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2DE09778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5</w:t>
            </w:r>
          </w:p>
        </w:tc>
        <w:tc>
          <w:tcPr>
            <w:tcW w:w="949" w:type="dxa"/>
          </w:tcPr>
          <w:p w14:paraId="1C1F99A8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4</w:t>
            </w:r>
          </w:p>
        </w:tc>
        <w:tc>
          <w:tcPr>
            <w:tcW w:w="949" w:type="dxa"/>
          </w:tcPr>
          <w:p w14:paraId="03568B51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3</w:t>
            </w:r>
          </w:p>
        </w:tc>
        <w:tc>
          <w:tcPr>
            <w:tcW w:w="949" w:type="dxa"/>
          </w:tcPr>
          <w:p w14:paraId="2A2B4844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59802820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</w:tr>
    </w:tbl>
    <w:p w14:paraId="4D465C35" w14:textId="77777777" w:rsidR="00F46B81" w:rsidRDefault="00F46B81" w:rsidP="00F46B81">
      <w:pPr>
        <w:rPr>
          <w:rFonts w:ascii="Comic Sans MS" w:hAnsi="Comic Sans MS"/>
        </w:rPr>
      </w:pPr>
    </w:p>
    <w:tbl>
      <w:tblPr>
        <w:tblW w:w="9490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9"/>
        <w:gridCol w:w="949"/>
        <w:gridCol w:w="949"/>
        <w:gridCol w:w="949"/>
        <w:gridCol w:w="949"/>
        <w:gridCol w:w="949"/>
        <w:gridCol w:w="949"/>
        <w:gridCol w:w="949"/>
        <w:gridCol w:w="949"/>
        <w:gridCol w:w="949"/>
      </w:tblGrid>
      <w:tr w:rsidR="00F46B81" w:rsidRPr="000D7574" w14:paraId="0E582AC1" w14:textId="77777777" w:rsidTr="007D0BD3">
        <w:trPr>
          <w:trHeight w:val="695"/>
        </w:trPr>
        <w:tc>
          <w:tcPr>
            <w:tcW w:w="949" w:type="dxa"/>
          </w:tcPr>
          <w:p w14:paraId="1F4C4422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4BDE8EE3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9</w:t>
            </w:r>
          </w:p>
        </w:tc>
        <w:tc>
          <w:tcPr>
            <w:tcW w:w="949" w:type="dxa"/>
          </w:tcPr>
          <w:p w14:paraId="341C7FB2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8</w:t>
            </w:r>
          </w:p>
        </w:tc>
        <w:tc>
          <w:tcPr>
            <w:tcW w:w="949" w:type="dxa"/>
          </w:tcPr>
          <w:p w14:paraId="445B925A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080A5380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6</w:t>
            </w:r>
          </w:p>
        </w:tc>
        <w:tc>
          <w:tcPr>
            <w:tcW w:w="949" w:type="dxa"/>
          </w:tcPr>
          <w:p w14:paraId="0F320FF3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0E9A8478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4</w:t>
            </w:r>
          </w:p>
        </w:tc>
        <w:tc>
          <w:tcPr>
            <w:tcW w:w="949" w:type="dxa"/>
          </w:tcPr>
          <w:p w14:paraId="58D8A2FE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09F1DB58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2</w:t>
            </w:r>
          </w:p>
        </w:tc>
        <w:tc>
          <w:tcPr>
            <w:tcW w:w="949" w:type="dxa"/>
          </w:tcPr>
          <w:p w14:paraId="1E78761E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1</w:t>
            </w:r>
          </w:p>
        </w:tc>
      </w:tr>
    </w:tbl>
    <w:p w14:paraId="676CD706" w14:textId="77777777" w:rsidR="00F46B81" w:rsidRPr="000D7574" w:rsidRDefault="00F46B81" w:rsidP="00F46B81">
      <w:pPr>
        <w:rPr>
          <w:rFonts w:ascii="Comic Sans MS" w:hAnsi="Comic Sans MS"/>
        </w:rPr>
      </w:pPr>
    </w:p>
    <w:tbl>
      <w:tblPr>
        <w:tblW w:w="9490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9"/>
        <w:gridCol w:w="949"/>
        <w:gridCol w:w="949"/>
        <w:gridCol w:w="949"/>
        <w:gridCol w:w="949"/>
        <w:gridCol w:w="949"/>
        <w:gridCol w:w="949"/>
        <w:gridCol w:w="949"/>
        <w:gridCol w:w="949"/>
        <w:gridCol w:w="949"/>
      </w:tblGrid>
      <w:tr w:rsidR="00F46B81" w:rsidRPr="000D7574" w14:paraId="62E0D65D" w14:textId="77777777" w:rsidTr="007D0BD3">
        <w:trPr>
          <w:trHeight w:val="695"/>
        </w:trPr>
        <w:tc>
          <w:tcPr>
            <w:tcW w:w="949" w:type="dxa"/>
          </w:tcPr>
          <w:p w14:paraId="5581E1C3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10</w:t>
            </w:r>
          </w:p>
        </w:tc>
        <w:tc>
          <w:tcPr>
            <w:tcW w:w="949" w:type="dxa"/>
          </w:tcPr>
          <w:p w14:paraId="72BED4D9" w14:textId="77777777" w:rsidR="00F46B81" w:rsidRPr="000D7574" w:rsidRDefault="00F46B81" w:rsidP="007D0BD3">
            <w:pPr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1DF86EF6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5EC59D05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7</w:t>
            </w:r>
          </w:p>
        </w:tc>
        <w:tc>
          <w:tcPr>
            <w:tcW w:w="949" w:type="dxa"/>
          </w:tcPr>
          <w:p w14:paraId="5E25B7DC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6</w:t>
            </w:r>
          </w:p>
        </w:tc>
        <w:tc>
          <w:tcPr>
            <w:tcW w:w="949" w:type="dxa"/>
          </w:tcPr>
          <w:p w14:paraId="680B541A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15A659D7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29D15244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3</w:t>
            </w:r>
          </w:p>
        </w:tc>
        <w:tc>
          <w:tcPr>
            <w:tcW w:w="949" w:type="dxa"/>
          </w:tcPr>
          <w:p w14:paraId="5E4DC747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68E2E10E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</w:tr>
    </w:tbl>
    <w:p w14:paraId="668C866C" w14:textId="77777777" w:rsidR="00F46B81" w:rsidRDefault="00F46B81" w:rsidP="00F46B81">
      <w:pPr>
        <w:rPr>
          <w:rFonts w:ascii="Comic Sans MS" w:hAnsi="Comic Sans MS"/>
        </w:rPr>
      </w:pPr>
    </w:p>
    <w:tbl>
      <w:tblPr>
        <w:tblW w:w="9490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9"/>
        <w:gridCol w:w="949"/>
        <w:gridCol w:w="949"/>
        <w:gridCol w:w="949"/>
        <w:gridCol w:w="949"/>
        <w:gridCol w:w="949"/>
        <w:gridCol w:w="949"/>
        <w:gridCol w:w="949"/>
        <w:gridCol w:w="949"/>
        <w:gridCol w:w="949"/>
      </w:tblGrid>
      <w:tr w:rsidR="00F46B81" w:rsidRPr="000D7574" w14:paraId="36CDF824" w14:textId="77777777" w:rsidTr="007D0BD3">
        <w:trPr>
          <w:trHeight w:val="695"/>
        </w:trPr>
        <w:tc>
          <w:tcPr>
            <w:tcW w:w="949" w:type="dxa"/>
          </w:tcPr>
          <w:p w14:paraId="380DD8DE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10</w:t>
            </w:r>
          </w:p>
        </w:tc>
        <w:tc>
          <w:tcPr>
            <w:tcW w:w="949" w:type="dxa"/>
          </w:tcPr>
          <w:p w14:paraId="06458B41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34FBDE7B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8</w:t>
            </w:r>
          </w:p>
        </w:tc>
        <w:tc>
          <w:tcPr>
            <w:tcW w:w="949" w:type="dxa"/>
          </w:tcPr>
          <w:p w14:paraId="3D92F26B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496AD5A0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6</w:t>
            </w:r>
          </w:p>
        </w:tc>
        <w:tc>
          <w:tcPr>
            <w:tcW w:w="949" w:type="dxa"/>
          </w:tcPr>
          <w:p w14:paraId="22924467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6056DEC2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4</w:t>
            </w:r>
          </w:p>
        </w:tc>
        <w:tc>
          <w:tcPr>
            <w:tcW w:w="949" w:type="dxa"/>
          </w:tcPr>
          <w:p w14:paraId="7FACB348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1F66C632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2</w:t>
            </w:r>
          </w:p>
        </w:tc>
        <w:tc>
          <w:tcPr>
            <w:tcW w:w="949" w:type="dxa"/>
          </w:tcPr>
          <w:p w14:paraId="44CE3B83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</w:tr>
    </w:tbl>
    <w:p w14:paraId="16B557F8" w14:textId="77777777" w:rsidR="00F46B81" w:rsidRPr="000D7574" w:rsidRDefault="00F46B81" w:rsidP="00F46B81">
      <w:pPr>
        <w:rPr>
          <w:rFonts w:ascii="Comic Sans MS" w:hAnsi="Comic Sans MS"/>
        </w:rPr>
      </w:pPr>
    </w:p>
    <w:tbl>
      <w:tblPr>
        <w:tblW w:w="9490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9"/>
        <w:gridCol w:w="949"/>
        <w:gridCol w:w="949"/>
        <w:gridCol w:w="949"/>
        <w:gridCol w:w="949"/>
        <w:gridCol w:w="949"/>
        <w:gridCol w:w="949"/>
        <w:gridCol w:w="949"/>
        <w:gridCol w:w="949"/>
        <w:gridCol w:w="949"/>
      </w:tblGrid>
      <w:tr w:rsidR="00F46B81" w:rsidRPr="000D7574" w14:paraId="0D3916C3" w14:textId="77777777" w:rsidTr="007D0BD3">
        <w:trPr>
          <w:trHeight w:val="695"/>
        </w:trPr>
        <w:tc>
          <w:tcPr>
            <w:tcW w:w="949" w:type="dxa"/>
          </w:tcPr>
          <w:p w14:paraId="45FC853B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12</w:t>
            </w:r>
          </w:p>
        </w:tc>
        <w:tc>
          <w:tcPr>
            <w:tcW w:w="949" w:type="dxa"/>
          </w:tcPr>
          <w:p w14:paraId="039014DC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11</w:t>
            </w:r>
          </w:p>
        </w:tc>
        <w:tc>
          <w:tcPr>
            <w:tcW w:w="949" w:type="dxa"/>
          </w:tcPr>
          <w:p w14:paraId="497CE907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580498B8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9</w:t>
            </w:r>
          </w:p>
        </w:tc>
        <w:tc>
          <w:tcPr>
            <w:tcW w:w="949" w:type="dxa"/>
          </w:tcPr>
          <w:p w14:paraId="4363A941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6160F75B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7</w:t>
            </w:r>
          </w:p>
        </w:tc>
        <w:tc>
          <w:tcPr>
            <w:tcW w:w="949" w:type="dxa"/>
          </w:tcPr>
          <w:p w14:paraId="5FFE489B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6</w:t>
            </w:r>
          </w:p>
        </w:tc>
        <w:tc>
          <w:tcPr>
            <w:tcW w:w="949" w:type="dxa"/>
          </w:tcPr>
          <w:p w14:paraId="39344763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25A37C14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4</w:t>
            </w:r>
          </w:p>
        </w:tc>
        <w:tc>
          <w:tcPr>
            <w:tcW w:w="949" w:type="dxa"/>
          </w:tcPr>
          <w:p w14:paraId="0BDBE050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3</w:t>
            </w:r>
          </w:p>
        </w:tc>
      </w:tr>
    </w:tbl>
    <w:p w14:paraId="622AE512" w14:textId="77777777" w:rsidR="00F46B81" w:rsidRPr="000D7574" w:rsidRDefault="00F46B81" w:rsidP="00F46B81">
      <w:pPr>
        <w:rPr>
          <w:rFonts w:ascii="Comic Sans MS" w:hAnsi="Comic Sans MS"/>
        </w:rPr>
      </w:pPr>
    </w:p>
    <w:tbl>
      <w:tblPr>
        <w:tblW w:w="9490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9"/>
        <w:gridCol w:w="949"/>
        <w:gridCol w:w="949"/>
        <w:gridCol w:w="949"/>
        <w:gridCol w:w="949"/>
        <w:gridCol w:w="949"/>
        <w:gridCol w:w="949"/>
        <w:gridCol w:w="949"/>
        <w:gridCol w:w="949"/>
        <w:gridCol w:w="949"/>
      </w:tblGrid>
      <w:tr w:rsidR="00F46B81" w:rsidRPr="000D7574" w14:paraId="7E29E7D8" w14:textId="77777777" w:rsidTr="007D0BD3">
        <w:trPr>
          <w:trHeight w:val="695"/>
        </w:trPr>
        <w:tc>
          <w:tcPr>
            <w:tcW w:w="949" w:type="dxa"/>
          </w:tcPr>
          <w:p w14:paraId="22A2C027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13</w:t>
            </w:r>
          </w:p>
        </w:tc>
        <w:tc>
          <w:tcPr>
            <w:tcW w:w="949" w:type="dxa"/>
          </w:tcPr>
          <w:p w14:paraId="58B25F20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4DF828FD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11</w:t>
            </w:r>
          </w:p>
        </w:tc>
        <w:tc>
          <w:tcPr>
            <w:tcW w:w="949" w:type="dxa"/>
          </w:tcPr>
          <w:p w14:paraId="44494DFF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4B42128B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9</w:t>
            </w:r>
          </w:p>
        </w:tc>
        <w:tc>
          <w:tcPr>
            <w:tcW w:w="949" w:type="dxa"/>
          </w:tcPr>
          <w:p w14:paraId="40CE2F58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8</w:t>
            </w:r>
          </w:p>
        </w:tc>
        <w:tc>
          <w:tcPr>
            <w:tcW w:w="949" w:type="dxa"/>
          </w:tcPr>
          <w:p w14:paraId="40FB1C6F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7C7EA384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2153ECF3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5</w:t>
            </w:r>
          </w:p>
        </w:tc>
        <w:tc>
          <w:tcPr>
            <w:tcW w:w="949" w:type="dxa"/>
          </w:tcPr>
          <w:p w14:paraId="2BB5F2A1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</w:tr>
    </w:tbl>
    <w:p w14:paraId="28B0561C" w14:textId="77777777" w:rsidR="00F46B81" w:rsidRDefault="00F46B81" w:rsidP="00F46B81">
      <w:pPr>
        <w:rPr>
          <w:rFonts w:ascii="Comic Sans MS" w:hAnsi="Comic Sans MS"/>
          <w:sz w:val="32"/>
          <w:szCs w:val="32"/>
        </w:rPr>
      </w:pPr>
    </w:p>
    <w:p w14:paraId="0FE447C4" w14:textId="77777777" w:rsidR="00F46B81" w:rsidRPr="000D7574" w:rsidRDefault="00F46B81" w:rsidP="00F46B81">
      <w:pPr>
        <w:jc w:val="center"/>
        <w:rPr>
          <w:rFonts w:ascii="Comic Sans MS" w:hAnsi="Comic Sans MS"/>
          <w:sz w:val="32"/>
          <w:szCs w:val="32"/>
        </w:rPr>
      </w:pPr>
      <w:r w:rsidRPr="000D7574">
        <w:rPr>
          <w:rFonts w:ascii="Comic Sans MS" w:hAnsi="Comic Sans MS"/>
          <w:sz w:val="32"/>
          <w:szCs w:val="32"/>
        </w:rPr>
        <w:t>Now write your own number sequences!</w:t>
      </w:r>
      <w:r>
        <w:rPr>
          <w:rFonts w:ascii="Comic Sans MS" w:hAnsi="Comic Sans MS"/>
          <w:sz w:val="32"/>
          <w:szCs w:val="32"/>
        </w:rPr>
        <w:t xml:space="preserve">  Feel free to go higher than 20.</w:t>
      </w:r>
    </w:p>
    <w:p w14:paraId="43A1EAA4" w14:textId="77777777" w:rsidR="00F46B81" w:rsidRPr="000D7574" w:rsidRDefault="00F46B81" w:rsidP="00F46B81">
      <w:pPr>
        <w:jc w:val="center"/>
        <w:rPr>
          <w:rFonts w:ascii="Comic Sans MS" w:hAnsi="Comic Sans MS"/>
          <w:sz w:val="32"/>
          <w:szCs w:val="32"/>
        </w:rPr>
      </w:pPr>
    </w:p>
    <w:tbl>
      <w:tblPr>
        <w:tblW w:w="9490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9"/>
        <w:gridCol w:w="949"/>
        <w:gridCol w:w="949"/>
        <w:gridCol w:w="949"/>
        <w:gridCol w:w="949"/>
        <w:gridCol w:w="949"/>
        <w:gridCol w:w="949"/>
        <w:gridCol w:w="949"/>
        <w:gridCol w:w="949"/>
        <w:gridCol w:w="949"/>
      </w:tblGrid>
      <w:tr w:rsidR="00F46B81" w:rsidRPr="000D7574" w14:paraId="64301B62" w14:textId="77777777" w:rsidTr="007D0BD3">
        <w:trPr>
          <w:trHeight w:val="695"/>
        </w:trPr>
        <w:tc>
          <w:tcPr>
            <w:tcW w:w="949" w:type="dxa"/>
          </w:tcPr>
          <w:p w14:paraId="35B37783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40FC9F93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3682B314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4F1CD697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20612DE8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4B2AE8F5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4837EA60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242749E1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124A10E3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3E768744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</w:tr>
    </w:tbl>
    <w:p w14:paraId="24977D15" w14:textId="77777777" w:rsidR="00F46B81" w:rsidRPr="000D7574" w:rsidRDefault="00F46B81" w:rsidP="00F46B81">
      <w:pPr>
        <w:rPr>
          <w:rFonts w:ascii="Comic Sans MS" w:hAnsi="Comic Sans MS"/>
        </w:rPr>
      </w:pPr>
    </w:p>
    <w:tbl>
      <w:tblPr>
        <w:tblW w:w="9490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9"/>
        <w:gridCol w:w="949"/>
        <w:gridCol w:w="949"/>
        <w:gridCol w:w="949"/>
        <w:gridCol w:w="949"/>
        <w:gridCol w:w="949"/>
        <w:gridCol w:w="949"/>
        <w:gridCol w:w="949"/>
        <w:gridCol w:w="949"/>
        <w:gridCol w:w="949"/>
      </w:tblGrid>
      <w:tr w:rsidR="00F46B81" w:rsidRPr="000D7574" w14:paraId="46379D1A" w14:textId="77777777" w:rsidTr="007D0BD3">
        <w:trPr>
          <w:trHeight w:val="695"/>
        </w:trPr>
        <w:tc>
          <w:tcPr>
            <w:tcW w:w="949" w:type="dxa"/>
          </w:tcPr>
          <w:p w14:paraId="62A6597B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22C3AF22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482270F6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6C545D63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7B8F9EDD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4FCE86E2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41197D05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09DDF865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238EEA6C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949" w:type="dxa"/>
          </w:tcPr>
          <w:p w14:paraId="3CC3FFC2" w14:textId="77777777" w:rsidR="00F46B81" w:rsidRPr="000D7574" w:rsidRDefault="00F46B81" w:rsidP="007D0BD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</w:tr>
    </w:tbl>
    <w:p w14:paraId="5E92D04D" w14:textId="77777777" w:rsidR="00F46B81" w:rsidRDefault="00F46B81" w:rsidP="00F46B81">
      <w:pPr>
        <w:jc w:val="center"/>
        <w:rPr>
          <w:rFonts w:ascii="Comic Sans MS" w:hAnsi="Comic Sans MS"/>
          <w:sz w:val="32"/>
          <w:szCs w:val="32"/>
          <w:u w:val="single"/>
        </w:rPr>
      </w:pPr>
    </w:p>
    <w:p w14:paraId="414DFC5B" w14:textId="77777777" w:rsidR="00F46B81" w:rsidRDefault="00F46B81" w:rsidP="00F46B81">
      <w:pPr>
        <w:rPr>
          <w:rFonts w:ascii="Comic Sans MS" w:hAnsi="Comic Sans MS"/>
          <w:sz w:val="32"/>
          <w:szCs w:val="32"/>
          <w:u w:val="single"/>
        </w:rPr>
      </w:pPr>
    </w:p>
    <w:p w14:paraId="67D6F57D" w14:textId="77777777" w:rsidR="00F46B81" w:rsidRPr="00290532" w:rsidRDefault="00F46B81" w:rsidP="00F46B81">
      <w:pPr>
        <w:jc w:val="center"/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  <w:r w:rsidRPr="00290532"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  <w:lastRenderedPageBreak/>
        <w:drawing>
          <wp:anchor distT="0" distB="0" distL="114300" distR="114300" simplePos="0" relativeHeight="251574272" behindDoc="0" locked="0" layoutInCell="1" allowOverlap="1" wp14:anchorId="554A7C49" wp14:editId="258EDB75">
            <wp:simplePos x="0" y="0"/>
            <wp:positionH relativeFrom="margin">
              <wp:align>right</wp:align>
            </wp:positionH>
            <wp:positionV relativeFrom="paragraph">
              <wp:posOffset>283779</wp:posOffset>
            </wp:positionV>
            <wp:extent cx="6794938" cy="1746885"/>
            <wp:effectExtent l="0" t="0" r="6350" b="5715"/>
            <wp:wrapNone/>
            <wp:docPr id="5" name="Picture 5" descr="http://www.jovian.com.au/contents/media/LN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jovian.com.au/contents/media/LN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1" t="51623" r="3967" b="2199"/>
                    <a:stretch/>
                  </pic:blipFill>
                  <pic:spPr bwMode="auto">
                    <a:xfrm>
                      <a:off x="0" y="0"/>
                      <a:ext cx="6794938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  <w:t>One More – Lesson 3</w:t>
      </w:r>
    </w:p>
    <w:p w14:paraId="3C94B2B9" w14:textId="77777777" w:rsidR="00F46B81" w:rsidRDefault="00F46B81" w:rsidP="00F46B81">
      <w:r>
        <w:rPr>
          <w:noProof/>
          <w:lang w:eastAsia="en-GB"/>
        </w:rPr>
        <w:t xml:space="preserve"> </w:t>
      </w:r>
    </w:p>
    <w:p w14:paraId="2F9935C8" w14:textId="77777777" w:rsidR="00F46B81" w:rsidRPr="000E6E05" w:rsidRDefault="00F46B81" w:rsidP="00F46B81"/>
    <w:p w14:paraId="23B0F394" w14:textId="77777777" w:rsidR="00F46B81" w:rsidRPr="000E6E05" w:rsidRDefault="00F46B81" w:rsidP="00F46B81"/>
    <w:p w14:paraId="567D37E6" w14:textId="77777777" w:rsidR="00F46B81" w:rsidRPr="000E6E05" w:rsidRDefault="00F46B81" w:rsidP="00F46B81"/>
    <w:p w14:paraId="1CD6692B" w14:textId="77777777" w:rsidR="00F46B81" w:rsidRPr="000E6E05" w:rsidRDefault="00F46B81" w:rsidP="00F46B81"/>
    <w:p w14:paraId="688D5EB3" w14:textId="77777777" w:rsidR="00F46B81" w:rsidRPr="000E6E05" w:rsidRDefault="00F46B81" w:rsidP="00F46B81"/>
    <w:p w14:paraId="1276EF31" w14:textId="77777777" w:rsidR="00F46B81" w:rsidRPr="000E6E05" w:rsidRDefault="00F46B81" w:rsidP="00F46B81"/>
    <w:p w14:paraId="77C2EF6F" w14:textId="77777777" w:rsidR="00F46B81" w:rsidRPr="00290532" w:rsidRDefault="00F46B81" w:rsidP="00F46B81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485D04C" wp14:editId="4C94E7AC">
                <wp:simplePos x="0" y="0"/>
                <wp:positionH relativeFrom="column">
                  <wp:posOffset>5162550</wp:posOffset>
                </wp:positionH>
                <wp:positionV relativeFrom="paragraph">
                  <wp:posOffset>330835</wp:posOffset>
                </wp:positionV>
                <wp:extent cx="1171575" cy="666750"/>
                <wp:effectExtent l="152400" t="0" r="9525" b="209550"/>
                <wp:wrapNone/>
                <wp:docPr id="277" name="Rounded Rectangular Callout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666750"/>
                        </a:xfrm>
                        <a:prstGeom prst="wedgeRoundRectCallout">
                          <a:avLst>
                            <a:gd name="adj1" fmla="val -59857"/>
                            <a:gd name="adj2" fmla="val 7678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85974" w14:textId="77777777" w:rsidR="00F46B81" w:rsidRPr="00290532" w:rsidRDefault="00F46B81" w:rsidP="00F46B81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7485D04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277" o:spid="_x0000_s1026" type="#_x0000_t62" style="position:absolute;margin-left:406.5pt;margin-top:26.05pt;width:92.25pt;height:52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" adj="-2129,27386" fillcolor="white [3201]" strokecolor="#70ad47 [3209]" strokeweight="1pt">
                <v:path arrowok="t"/>
                <v:textbox>
                  <w:txbxContent>
                    <w:p w14:paraId="4EB85974" w14:textId="77777777" w:rsidR="00F46B81" w:rsidRPr="00290532" w:rsidRDefault="00F46B81" w:rsidP="00F46B81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7889944" wp14:editId="1E6C68C6">
                <wp:simplePos x="0" y="0"/>
                <wp:positionH relativeFrom="column">
                  <wp:posOffset>1295400</wp:posOffset>
                </wp:positionH>
                <wp:positionV relativeFrom="paragraph">
                  <wp:posOffset>277495</wp:posOffset>
                </wp:positionV>
                <wp:extent cx="1171575" cy="666750"/>
                <wp:effectExtent l="152400" t="0" r="9525" b="209550"/>
                <wp:wrapNone/>
                <wp:docPr id="276" name="Rounded Rectangular Callout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666750"/>
                        </a:xfrm>
                        <a:prstGeom prst="wedgeRoundRectCallout">
                          <a:avLst>
                            <a:gd name="adj1" fmla="val -59857"/>
                            <a:gd name="adj2" fmla="val 7678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17991" w14:textId="77777777" w:rsidR="00F46B81" w:rsidRPr="00290532" w:rsidRDefault="00F46B81" w:rsidP="00F46B81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29053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7889944" id="Rounded Rectangular Callout 276" o:spid="_x0000_s1027" type="#_x0000_t62" style="position:absolute;margin-left:102pt;margin-top:21.85pt;width:92.25pt;height:52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" adj="-2129,27386" fillcolor="white [3201]" strokecolor="#70ad47 [3209]" strokeweight="1pt">
                <v:path arrowok="t"/>
                <v:textbox>
                  <w:txbxContent>
                    <w:p w14:paraId="2E217991" w14:textId="77777777" w:rsidR="00F46B81" w:rsidRPr="00290532" w:rsidRDefault="00F46B81" w:rsidP="00F46B81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290532">
                        <w:rPr>
                          <w:rFonts w:ascii="Comic Sans MS" w:hAnsi="Comic Sans MS"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290532">
        <w:rPr>
          <w:rFonts w:ascii="Comic Sans MS" w:hAnsi="Comic Sans MS"/>
          <w:b/>
          <w:sz w:val="36"/>
          <w:szCs w:val="36"/>
          <w:u w:val="single"/>
        </w:rPr>
        <w:t>Number</w:t>
      </w:r>
      <w:r w:rsidRPr="00290532">
        <w:rPr>
          <w:rFonts w:ascii="Comic Sans MS" w:hAnsi="Comic Sans MS"/>
          <w:b/>
          <w:sz w:val="32"/>
          <w:szCs w:val="32"/>
        </w:rPr>
        <w:t xml:space="preserve"> </w:t>
      </w:r>
      <w:r w:rsidRPr="00290532">
        <w:rPr>
          <w:rFonts w:ascii="Comic Sans MS" w:hAnsi="Comic Sans MS"/>
          <w:b/>
          <w:sz w:val="32"/>
          <w:szCs w:val="32"/>
        </w:rPr>
        <w:tab/>
      </w:r>
      <w:r w:rsidRPr="00290532">
        <w:rPr>
          <w:rFonts w:ascii="Comic Sans MS" w:hAnsi="Comic Sans MS"/>
          <w:b/>
          <w:sz w:val="32"/>
          <w:szCs w:val="32"/>
        </w:rPr>
        <w:tab/>
      </w:r>
      <w:r w:rsidRPr="00290532">
        <w:rPr>
          <w:rFonts w:ascii="Comic Sans MS" w:hAnsi="Comic Sans MS"/>
          <w:b/>
          <w:sz w:val="32"/>
          <w:szCs w:val="32"/>
        </w:rPr>
        <w:tab/>
      </w:r>
      <w:r w:rsidRPr="00290532">
        <w:rPr>
          <w:rFonts w:ascii="Comic Sans MS" w:hAnsi="Comic Sans MS"/>
          <w:b/>
          <w:sz w:val="32"/>
          <w:szCs w:val="32"/>
        </w:rPr>
        <w:tab/>
      </w:r>
      <w:r w:rsidRPr="00290532">
        <w:rPr>
          <w:rFonts w:ascii="Comic Sans MS" w:hAnsi="Comic Sans MS"/>
          <w:b/>
          <w:sz w:val="32"/>
          <w:szCs w:val="32"/>
        </w:rPr>
        <w:tab/>
      </w:r>
      <w:r w:rsidRPr="00290532">
        <w:rPr>
          <w:rFonts w:ascii="Comic Sans MS" w:hAnsi="Comic Sans MS"/>
          <w:b/>
          <w:sz w:val="32"/>
          <w:szCs w:val="32"/>
        </w:rPr>
        <w:tab/>
      </w:r>
      <w:r w:rsidRPr="00290532">
        <w:rPr>
          <w:rFonts w:ascii="Comic Sans MS" w:hAnsi="Comic Sans MS"/>
          <w:b/>
          <w:sz w:val="32"/>
          <w:szCs w:val="32"/>
        </w:rPr>
        <w:tab/>
      </w:r>
      <w:r w:rsidRPr="00290532">
        <w:rPr>
          <w:rFonts w:ascii="Comic Sans MS" w:hAnsi="Comic Sans MS"/>
          <w:b/>
          <w:sz w:val="36"/>
          <w:szCs w:val="36"/>
          <w:u w:val="single"/>
        </w:rPr>
        <w:t>1 more than</w:t>
      </w:r>
    </w:p>
    <w:p w14:paraId="0C685DDA" w14:textId="77777777" w:rsidR="00F46B81" w:rsidRDefault="00F46B81" w:rsidP="00F46B81">
      <w:pPr>
        <w:tabs>
          <w:tab w:val="left" w:pos="1980"/>
        </w:tabs>
      </w:pPr>
      <w:r>
        <w:tab/>
      </w:r>
    </w:p>
    <w:p w14:paraId="1AE536A9" w14:textId="77777777" w:rsidR="00F46B81" w:rsidRDefault="00F46B81" w:rsidP="00F46B81">
      <w:pPr>
        <w:tabs>
          <w:tab w:val="left" w:pos="1980"/>
        </w:tabs>
      </w:pPr>
      <w:r>
        <w:rPr>
          <w:noProof/>
          <w:lang w:eastAsia="en-GB"/>
        </w:rPr>
        <w:drawing>
          <wp:anchor distT="0" distB="0" distL="114300" distR="114300" simplePos="0" relativeHeight="251576320" behindDoc="0" locked="0" layoutInCell="1" allowOverlap="1" wp14:anchorId="3FFC27B5" wp14:editId="478C11F0">
            <wp:simplePos x="0" y="0"/>
            <wp:positionH relativeFrom="margin">
              <wp:posOffset>3761740</wp:posOffset>
            </wp:positionH>
            <wp:positionV relativeFrom="paragraph">
              <wp:posOffset>9525</wp:posOffset>
            </wp:positionV>
            <wp:extent cx="1182370" cy="774065"/>
            <wp:effectExtent l="0" t="0" r="0" b="6985"/>
            <wp:wrapNone/>
            <wp:docPr id="6" name="Picture 6" descr="http://www.doodleblob.com/Doodleblob_Old/Stegosaurus_Royalty_Free_Cute_Dinosaur_Clipart_files/Stegosaurus%20Clipart%20Doodlebl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oodleblob.com/Doodleblob_Old/Stegosaurus_Royalty_Free_Cute_Dinosaur_Clipart_files/Stegosaurus%20Clipart%20Doodleblob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82370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578368" behindDoc="0" locked="0" layoutInCell="1" allowOverlap="1" wp14:anchorId="6398ED17" wp14:editId="7CCC8170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182370" cy="774065"/>
            <wp:effectExtent l="0" t="0" r="0" b="6985"/>
            <wp:wrapNone/>
            <wp:docPr id="7" name="Picture 7" descr="http://www.doodleblob.com/Doodleblob_Old/Stegosaurus_Royalty_Free_Cute_Dinosaur_Clipart_files/Stegosaurus%20Clipart%20Doodlebl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oodleblob.com/Doodleblob_Old/Stegosaurus_Royalty_Free_Cute_Dinosaur_Clipart_files/Stegosaurus%20Clipart%20Doodleblob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82370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6EA94A" w14:textId="77777777" w:rsidR="00F46B81" w:rsidRDefault="00F46B81" w:rsidP="00F46B81">
      <w:pPr>
        <w:tabs>
          <w:tab w:val="left" w:pos="1980"/>
        </w:tabs>
      </w:pPr>
    </w:p>
    <w:p w14:paraId="3E61690E" w14:textId="77777777" w:rsidR="00F46B81" w:rsidRDefault="00F46B81" w:rsidP="00F46B81">
      <w:pPr>
        <w:tabs>
          <w:tab w:val="left" w:pos="1980"/>
        </w:tabs>
      </w:pPr>
      <w:r>
        <w:rPr>
          <w:rFonts w:ascii="Comic Sans MS" w:hAnsi="Comic Sans MS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C8EB014" wp14:editId="1905DBFD">
                <wp:simplePos x="0" y="0"/>
                <wp:positionH relativeFrom="column">
                  <wp:posOffset>4944745</wp:posOffset>
                </wp:positionH>
                <wp:positionV relativeFrom="paragraph">
                  <wp:posOffset>285115</wp:posOffset>
                </wp:positionV>
                <wp:extent cx="1171575" cy="666750"/>
                <wp:effectExtent l="438150" t="0" r="9525" b="38100"/>
                <wp:wrapNone/>
                <wp:docPr id="275" name="Rounded Rectangular Callout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666750"/>
                        </a:xfrm>
                        <a:prstGeom prst="wedgeRoundRectCallout">
                          <a:avLst>
                            <a:gd name="adj1" fmla="val -83434"/>
                            <a:gd name="adj2" fmla="val 5250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96B1CD" w14:textId="77777777" w:rsidR="00F46B81" w:rsidRPr="00290532" w:rsidRDefault="00F46B81" w:rsidP="00F46B81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C8EB014" id="Rounded Rectangular Callout 275" o:spid="_x0000_s1028" type="#_x0000_t62" style="position:absolute;margin-left:389.35pt;margin-top:22.45pt;width:92.25pt;height:52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" adj="-7222,22140" fillcolor="white [3201]" strokecolor="#70ad47 [3209]" strokeweight="1pt">
                <v:path arrowok="t"/>
                <v:textbox>
                  <w:txbxContent>
                    <w:p w14:paraId="2A96B1CD" w14:textId="77777777" w:rsidR="00F46B81" w:rsidRPr="00290532" w:rsidRDefault="00F46B81" w:rsidP="00F46B81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080A83" w14:textId="77777777" w:rsidR="00F46B81" w:rsidRDefault="00F46B81" w:rsidP="00F46B81">
      <w:pPr>
        <w:tabs>
          <w:tab w:val="left" w:pos="1980"/>
        </w:tabs>
      </w:pPr>
      <w:r>
        <w:rPr>
          <w:rFonts w:ascii="Comic Sans MS" w:hAnsi="Comic Sans MS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D541E5" wp14:editId="604D9E85">
                <wp:simplePos x="0" y="0"/>
                <wp:positionH relativeFrom="column">
                  <wp:posOffset>1057275</wp:posOffset>
                </wp:positionH>
                <wp:positionV relativeFrom="paragraph">
                  <wp:posOffset>13335</wp:posOffset>
                </wp:positionV>
                <wp:extent cx="1171575" cy="666750"/>
                <wp:effectExtent l="438150" t="0" r="9525" b="38100"/>
                <wp:wrapNone/>
                <wp:docPr id="274" name="Rounded Rectangular Callout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666750"/>
                        </a:xfrm>
                        <a:prstGeom prst="wedgeRoundRectCallout">
                          <a:avLst>
                            <a:gd name="adj1" fmla="val -83434"/>
                            <a:gd name="adj2" fmla="val 5250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CD6E4" w14:textId="77777777" w:rsidR="00F46B81" w:rsidRPr="00290532" w:rsidRDefault="00F46B81" w:rsidP="00F46B81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0D541E5" id="Rounded Rectangular Callout 274" o:spid="_x0000_s1029" type="#_x0000_t62" style="position:absolute;margin-left:83.25pt;margin-top:1.05pt;width:92.25pt;height:5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" adj="-7222,22140" fillcolor="white [3201]" strokecolor="#70ad47 [3209]" strokeweight="1pt">
                <v:path arrowok="t"/>
                <v:textbox>
                  <w:txbxContent>
                    <w:p w14:paraId="58FCD6E4" w14:textId="77777777" w:rsidR="00F46B81" w:rsidRPr="00290532" w:rsidRDefault="00F46B81" w:rsidP="00F46B81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582464" behindDoc="0" locked="0" layoutInCell="1" allowOverlap="1" wp14:anchorId="1CC7343A" wp14:editId="212B5BBB">
            <wp:simplePos x="0" y="0"/>
            <wp:positionH relativeFrom="margin">
              <wp:posOffset>3886200</wp:posOffset>
            </wp:positionH>
            <wp:positionV relativeFrom="paragraph">
              <wp:posOffset>260985</wp:posOffset>
            </wp:positionV>
            <wp:extent cx="819150" cy="887839"/>
            <wp:effectExtent l="0" t="0" r="0" b="7620"/>
            <wp:wrapNone/>
            <wp:docPr id="11" name="Picture 11" descr="https://encrypted-tbn1.gstatic.com/images?q=tbn:ANd9GcSoVuR2jfm9RNdvWuD-oHunG0_ZAzxFiBs4ZqWHTn3g_HTvMdOv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1.gstatic.com/images?q=tbn:ANd9GcSoVuR2jfm9RNdvWuD-oHunG0_ZAzxFiBs4ZqWHTn3g_HTvMdOvkw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8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8827EB" w14:textId="77777777" w:rsidR="00F46B81" w:rsidRDefault="00F46B81" w:rsidP="00F46B81">
      <w:pPr>
        <w:tabs>
          <w:tab w:val="left" w:pos="1980"/>
        </w:tabs>
      </w:pPr>
      <w:r>
        <w:rPr>
          <w:noProof/>
          <w:lang w:eastAsia="en-GB"/>
        </w:rPr>
        <w:drawing>
          <wp:anchor distT="0" distB="0" distL="114300" distR="114300" simplePos="0" relativeHeight="251580416" behindDoc="0" locked="0" layoutInCell="1" allowOverlap="1" wp14:anchorId="176AD36D" wp14:editId="783DC2CD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819150" cy="887839"/>
            <wp:effectExtent l="0" t="0" r="0" b="7620"/>
            <wp:wrapNone/>
            <wp:docPr id="10" name="Picture 10" descr="https://encrypted-tbn1.gstatic.com/images?q=tbn:ANd9GcSoVuR2jfm9RNdvWuD-oHunG0_ZAzxFiBs4ZqWHTn3g_HTvMdOv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1.gstatic.com/images?q=tbn:ANd9GcSoVuR2jfm9RNdvWuD-oHunG0_ZAzxFiBs4ZqWHTn3g_HTvMdOvkw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958" cy="89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704487" w14:textId="77777777" w:rsidR="00F46B81" w:rsidRDefault="00F46B81" w:rsidP="00F46B81">
      <w:pPr>
        <w:tabs>
          <w:tab w:val="left" w:pos="1980"/>
        </w:tabs>
      </w:pPr>
    </w:p>
    <w:p w14:paraId="5101C6EF" w14:textId="77777777" w:rsidR="00F46B81" w:rsidRDefault="00F46B81" w:rsidP="00F46B81">
      <w:pPr>
        <w:tabs>
          <w:tab w:val="left" w:pos="1980"/>
        </w:tabs>
      </w:pPr>
    </w:p>
    <w:p w14:paraId="4C399B23" w14:textId="77777777" w:rsidR="00F46B81" w:rsidRDefault="00F46B81" w:rsidP="00F46B81">
      <w:pPr>
        <w:tabs>
          <w:tab w:val="left" w:pos="1980"/>
        </w:tabs>
      </w:pPr>
      <w:r>
        <w:rPr>
          <w:rFonts w:ascii="Comic Sans MS" w:hAnsi="Comic Sans MS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673A3D" wp14:editId="37323B75">
                <wp:simplePos x="0" y="0"/>
                <wp:positionH relativeFrom="column">
                  <wp:posOffset>5286375</wp:posOffset>
                </wp:positionH>
                <wp:positionV relativeFrom="paragraph">
                  <wp:posOffset>8255</wp:posOffset>
                </wp:positionV>
                <wp:extent cx="1171575" cy="666750"/>
                <wp:effectExtent l="647700" t="0" r="9525" b="0"/>
                <wp:wrapNone/>
                <wp:docPr id="273" name="Rounded Rectangular Callout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666750"/>
                        </a:xfrm>
                        <a:prstGeom prst="wedgeRoundRectCallout">
                          <a:avLst>
                            <a:gd name="adj1" fmla="val -100507"/>
                            <a:gd name="adj2" fmla="val 339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F6450" w14:textId="77777777" w:rsidR="00F46B81" w:rsidRPr="00290532" w:rsidRDefault="00F46B81" w:rsidP="00F46B81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4673A3D" id="Rounded Rectangular Callout 273" o:spid="_x0000_s1030" type="#_x0000_t62" style="position:absolute;margin-left:416.25pt;margin-top:.65pt;width:92.25pt;height:5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" adj="-10910,18129" fillcolor="white [3201]" strokecolor="#70ad47 [3209]" strokeweight="1pt">
                <v:path arrowok="t"/>
                <v:textbox>
                  <w:txbxContent>
                    <w:p w14:paraId="2D1F6450" w14:textId="77777777" w:rsidR="00F46B81" w:rsidRPr="00290532" w:rsidRDefault="00F46B81" w:rsidP="00F46B81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1FD6BD" wp14:editId="697DE554">
                <wp:simplePos x="0" y="0"/>
                <wp:positionH relativeFrom="column">
                  <wp:posOffset>1485900</wp:posOffset>
                </wp:positionH>
                <wp:positionV relativeFrom="paragraph">
                  <wp:posOffset>6350</wp:posOffset>
                </wp:positionV>
                <wp:extent cx="1171575" cy="666750"/>
                <wp:effectExtent l="647700" t="0" r="9525" b="0"/>
                <wp:wrapNone/>
                <wp:docPr id="272" name="Rounded Rectangular Callout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666750"/>
                        </a:xfrm>
                        <a:prstGeom prst="wedgeRoundRectCallout">
                          <a:avLst>
                            <a:gd name="adj1" fmla="val -100507"/>
                            <a:gd name="adj2" fmla="val 339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621A7" w14:textId="77777777" w:rsidR="00F46B81" w:rsidRPr="00290532" w:rsidRDefault="00F46B81" w:rsidP="00F46B81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D1FD6BD" id="Rounded Rectangular Callout 272" o:spid="_x0000_s1031" type="#_x0000_t62" style="position:absolute;margin-left:117pt;margin-top:.5pt;width:92.25pt;height:5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" adj="-10910,18129" fillcolor="white [3201]" strokecolor="#70ad47 [3209]" strokeweight="1pt">
                <v:path arrowok="t"/>
                <v:textbox>
                  <w:txbxContent>
                    <w:p w14:paraId="6B8621A7" w14:textId="77777777" w:rsidR="00F46B81" w:rsidRPr="00290532" w:rsidRDefault="00F46B81" w:rsidP="00F46B81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59015F29" w14:textId="77777777" w:rsidR="00F46B81" w:rsidRDefault="00F46B81" w:rsidP="00F46B81">
      <w:pPr>
        <w:tabs>
          <w:tab w:val="left" w:pos="1980"/>
        </w:tabs>
      </w:pPr>
      <w:r>
        <w:rPr>
          <w:noProof/>
          <w:lang w:eastAsia="en-GB"/>
        </w:rPr>
        <w:drawing>
          <wp:anchor distT="0" distB="0" distL="114300" distR="114300" simplePos="0" relativeHeight="251586560" behindDoc="0" locked="0" layoutInCell="1" allowOverlap="1" wp14:anchorId="1DD3AB19" wp14:editId="5C57A0EB">
            <wp:simplePos x="0" y="0"/>
            <wp:positionH relativeFrom="margin">
              <wp:posOffset>3724275</wp:posOffset>
            </wp:positionH>
            <wp:positionV relativeFrom="paragraph">
              <wp:posOffset>8255</wp:posOffset>
            </wp:positionV>
            <wp:extent cx="866022" cy="1016635"/>
            <wp:effectExtent l="0" t="0" r="0" b="0"/>
            <wp:wrapNone/>
            <wp:docPr id="16" name="Picture 16" descr="https://encrypted-tbn3.gstatic.com/images?q=tbn:ANd9GcTmf9hH22cFnvzbbXKS-eS-Osk7kFJgmHqwp5uSDvD70eVC1XIt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ncrypted-tbn3.gstatic.com/images?q=tbn:ANd9GcTmf9hH22cFnvzbbXKS-eS-Osk7kFJgmHqwp5uSDvD70eVC1XItl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022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584512" behindDoc="0" locked="0" layoutInCell="1" allowOverlap="1" wp14:anchorId="28C5321C" wp14:editId="302034BD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866022" cy="1016635"/>
            <wp:effectExtent l="0" t="0" r="0" b="0"/>
            <wp:wrapNone/>
            <wp:docPr id="14" name="Picture 14" descr="https://encrypted-tbn3.gstatic.com/images?q=tbn:ANd9GcTmf9hH22cFnvzbbXKS-eS-Osk7kFJgmHqwp5uSDvD70eVC1XIt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ncrypted-tbn3.gstatic.com/images?q=tbn:ANd9GcTmf9hH22cFnvzbbXKS-eS-Osk7kFJgmHqwp5uSDvD70eVC1XItl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022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AC92BF" w14:textId="77777777" w:rsidR="00F46B81" w:rsidRDefault="00F46B81" w:rsidP="00F46B81">
      <w:pPr>
        <w:tabs>
          <w:tab w:val="left" w:pos="1980"/>
        </w:tabs>
      </w:pPr>
    </w:p>
    <w:p w14:paraId="0B865D9E" w14:textId="77777777" w:rsidR="00F46B81" w:rsidRDefault="00F46B81" w:rsidP="00F46B81">
      <w:pPr>
        <w:tabs>
          <w:tab w:val="left" w:pos="1980"/>
        </w:tabs>
      </w:pPr>
    </w:p>
    <w:p w14:paraId="3CC21AAA" w14:textId="77777777" w:rsidR="00F46B81" w:rsidRDefault="00F46B81" w:rsidP="00F46B81">
      <w:pPr>
        <w:tabs>
          <w:tab w:val="left" w:pos="1980"/>
        </w:tabs>
      </w:pPr>
    </w:p>
    <w:p w14:paraId="7D85C24C" w14:textId="77777777" w:rsidR="00F46B81" w:rsidRDefault="00F46B81" w:rsidP="00F46B81">
      <w:pPr>
        <w:tabs>
          <w:tab w:val="left" w:pos="1980"/>
        </w:tabs>
      </w:pPr>
      <w:r>
        <w:rPr>
          <w:rFonts w:ascii="Comic Sans MS" w:hAnsi="Comic Sans MS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9404F5" wp14:editId="6F8F2416">
                <wp:simplePos x="0" y="0"/>
                <wp:positionH relativeFrom="column">
                  <wp:posOffset>5172075</wp:posOffset>
                </wp:positionH>
                <wp:positionV relativeFrom="paragraph">
                  <wp:posOffset>8890</wp:posOffset>
                </wp:positionV>
                <wp:extent cx="1171575" cy="666750"/>
                <wp:effectExtent l="647700" t="0" r="9525" b="0"/>
                <wp:wrapNone/>
                <wp:docPr id="270" name="Rounded Rectangular Callout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666750"/>
                        </a:xfrm>
                        <a:prstGeom prst="wedgeRoundRectCallout">
                          <a:avLst>
                            <a:gd name="adj1" fmla="val -100507"/>
                            <a:gd name="adj2" fmla="val 339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79E01" w14:textId="77777777" w:rsidR="00F46B81" w:rsidRPr="00290532" w:rsidRDefault="00F46B81" w:rsidP="00F46B81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E9404F5" id="Rounded Rectangular Callout 270" o:spid="_x0000_s1032" type="#_x0000_t62" style="position:absolute;margin-left:407.25pt;margin-top:.7pt;width:92.25pt;height:5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" adj="-10910,18129" fillcolor="white [3201]" strokecolor="#70ad47 [3209]" strokeweight="1pt">
                <v:path arrowok="t"/>
                <v:textbox>
                  <w:txbxContent>
                    <w:p w14:paraId="1CE79E01" w14:textId="77777777" w:rsidR="00F46B81" w:rsidRPr="00290532" w:rsidRDefault="00F46B81" w:rsidP="00F46B81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590656" behindDoc="0" locked="0" layoutInCell="1" allowOverlap="1" wp14:anchorId="61684E36" wp14:editId="798D4EF2">
            <wp:simplePos x="0" y="0"/>
            <wp:positionH relativeFrom="column">
              <wp:posOffset>3867150</wp:posOffset>
            </wp:positionH>
            <wp:positionV relativeFrom="paragraph">
              <wp:posOffset>180340</wp:posOffset>
            </wp:positionV>
            <wp:extent cx="688216" cy="981075"/>
            <wp:effectExtent l="0" t="0" r="0" b="0"/>
            <wp:wrapNone/>
            <wp:docPr id="20" name="Picture 20" descr="https://encrypted-tbn2.gstatic.com/images?q=tbn:ANd9GcQHPGG37pt28IcpnIC7U1VDwQwCK_hJIhjGwJuHRRQjxXn2PUIs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2.gstatic.com/images?q=tbn:ANd9GcQHPGG37pt28IcpnIC7U1VDwQwCK_hJIhjGwJuHRRQjxXn2PUIszQ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16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1A983E" wp14:editId="404F65F4">
                <wp:simplePos x="0" y="0"/>
                <wp:positionH relativeFrom="column">
                  <wp:posOffset>1295400</wp:posOffset>
                </wp:positionH>
                <wp:positionV relativeFrom="paragraph">
                  <wp:posOffset>56515</wp:posOffset>
                </wp:positionV>
                <wp:extent cx="1171575" cy="666750"/>
                <wp:effectExtent l="647700" t="0" r="9525" b="0"/>
                <wp:wrapNone/>
                <wp:docPr id="269" name="Rounded Rectangular Callout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666750"/>
                        </a:xfrm>
                        <a:prstGeom prst="wedgeRoundRectCallout">
                          <a:avLst>
                            <a:gd name="adj1" fmla="val -100507"/>
                            <a:gd name="adj2" fmla="val 339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C4C46F" w14:textId="77777777" w:rsidR="00F46B81" w:rsidRPr="00290532" w:rsidRDefault="00F46B81" w:rsidP="00F46B81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D1A983E" id="Rounded Rectangular Callout 269" o:spid="_x0000_s1033" type="#_x0000_t62" style="position:absolute;margin-left:102pt;margin-top:4.45pt;width:92.25pt;height:5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" adj="-10910,18129" fillcolor="white [3201]" strokecolor="#70ad47 [3209]" strokeweight="1pt">
                <v:path arrowok="t"/>
                <v:textbox>
                  <w:txbxContent>
                    <w:p w14:paraId="3EC4C46F" w14:textId="77777777" w:rsidR="00F46B81" w:rsidRPr="00290532" w:rsidRDefault="00F46B81" w:rsidP="00F46B81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0F7BD5F3" w14:textId="77777777" w:rsidR="00F46B81" w:rsidRDefault="00F46B81" w:rsidP="00F46B81">
      <w:pPr>
        <w:tabs>
          <w:tab w:val="left" w:pos="1980"/>
        </w:tabs>
      </w:pPr>
      <w:r>
        <w:rPr>
          <w:noProof/>
          <w:lang w:eastAsia="en-GB"/>
        </w:rPr>
        <w:drawing>
          <wp:anchor distT="0" distB="0" distL="114300" distR="114300" simplePos="0" relativeHeight="251588608" behindDoc="0" locked="0" layoutInCell="1" allowOverlap="1" wp14:anchorId="41071CE7" wp14:editId="48ECACE6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88216" cy="981075"/>
            <wp:effectExtent l="0" t="0" r="0" b="0"/>
            <wp:wrapNone/>
            <wp:docPr id="18" name="Picture 18" descr="https://encrypted-tbn2.gstatic.com/images?q=tbn:ANd9GcQHPGG37pt28IcpnIC7U1VDwQwCK_hJIhjGwJuHRRQjxXn2PUIs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2.gstatic.com/images?q=tbn:ANd9GcQHPGG37pt28IcpnIC7U1VDwQwCK_hJIhjGwJuHRRQjxXn2PUIszQ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16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CB73F7" w14:textId="77777777" w:rsidR="00F46B81" w:rsidRDefault="00F46B81" w:rsidP="00F46B81">
      <w:pPr>
        <w:tabs>
          <w:tab w:val="left" w:pos="1980"/>
        </w:tabs>
      </w:pPr>
    </w:p>
    <w:p w14:paraId="442C9668" w14:textId="77777777" w:rsidR="00F46B81" w:rsidRDefault="00F46B81" w:rsidP="00F46B81">
      <w:pPr>
        <w:tabs>
          <w:tab w:val="left" w:pos="1980"/>
        </w:tabs>
      </w:pPr>
      <w:r>
        <w:rPr>
          <w:rFonts w:ascii="Comic Sans MS" w:hAnsi="Comic Sans MS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B1CB5F" wp14:editId="51D3D0DB">
                <wp:simplePos x="0" y="0"/>
                <wp:positionH relativeFrom="column">
                  <wp:posOffset>1333500</wp:posOffset>
                </wp:positionH>
                <wp:positionV relativeFrom="paragraph">
                  <wp:posOffset>227965</wp:posOffset>
                </wp:positionV>
                <wp:extent cx="1171575" cy="666750"/>
                <wp:effectExtent l="647700" t="0" r="9525" b="0"/>
                <wp:wrapNone/>
                <wp:docPr id="268" name="Rounded Rectangular Callout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666750"/>
                        </a:xfrm>
                        <a:prstGeom prst="wedgeRoundRectCallout">
                          <a:avLst>
                            <a:gd name="adj1" fmla="val -100507"/>
                            <a:gd name="adj2" fmla="val 339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2B149" w14:textId="77777777" w:rsidR="00F46B81" w:rsidRPr="00290532" w:rsidRDefault="00F46B81" w:rsidP="00F46B81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AB1CB5F" id="Rounded Rectangular Callout 268" o:spid="_x0000_s1034" type="#_x0000_t62" style="position:absolute;margin-left:105pt;margin-top:17.95pt;width:92.2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" adj="-10910,18129" fillcolor="white [3201]" strokecolor="#70ad47 [3209]" strokeweight="1pt">
                <v:path arrowok="t"/>
                <v:textbox>
                  <w:txbxContent>
                    <w:p w14:paraId="5A72B149" w14:textId="77777777" w:rsidR="00F46B81" w:rsidRPr="00290532" w:rsidRDefault="00F46B81" w:rsidP="00F46B81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7D92FF26" w14:textId="77777777" w:rsidR="00F46B81" w:rsidRDefault="00F46B81" w:rsidP="00F46B81">
      <w:pPr>
        <w:tabs>
          <w:tab w:val="left" w:pos="1980"/>
        </w:tabs>
      </w:pPr>
      <w:r>
        <w:rPr>
          <w:rFonts w:ascii="Comic Sans MS" w:hAnsi="Comic Sans MS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003720" wp14:editId="114FB11A">
                <wp:simplePos x="0" y="0"/>
                <wp:positionH relativeFrom="column">
                  <wp:posOffset>4991100</wp:posOffset>
                </wp:positionH>
                <wp:positionV relativeFrom="paragraph">
                  <wp:posOffset>7620</wp:posOffset>
                </wp:positionV>
                <wp:extent cx="1171575" cy="666750"/>
                <wp:effectExtent l="685800" t="0" r="9525" b="0"/>
                <wp:wrapNone/>
                <wp:docPr id="267" name="Rounded Rectangular Callout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666750"/>
                        </a:xfrm>
                        <a:prstGeom prst="wedgeRoundRectCallout">
                          <a:avLst>
                            <a:gd name="adj1" fmla="val -104572"/>
                            <a:gd name="adj2" fmla="val 2535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4D993" w14:textId="77777777" w:rsidR="00F46B81" w:rsidRPr="00290532" w:rsidRDefault="00F46B81" w:rsidP="00F46B81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6003720" id="Rounded Rectangular Callout 267" o:spid="_x0000_s1035" type="#_x0000_t62" style="position:absolute;margin-left:393pt;margin-top:.6pt;width:92.25pt;height:5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" adj="-11788,16277" fillcolor="white [3201]" strokecolor="#70ad47 [3209]" strokeweight="1pt">
                <v:path arrowok="t"/>
                <v:textbox>
                  <w:txbxContent>
                    <w:p w14:paraId="2394D993" w14:textId="77777777" w:rsidR="00F46B81" w:rsidRPr="00290532" w:rsidRDefault="00F46B81" w:rsidP="00F46B81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594752" behindDoc="0" locked="0" layoutInCell="1" allowOverlap="1" wp14:anchorId="3949EA31" wp14:editId="63AA3908">
            <wp:simplePos x="0" y="0"/>
            <wp:positionH relativeFrom="margin">
              <wp:posOffset>3781425</wp:posOffset>
            </wp:positionH>
            <wp:positionV relativeFrom="paragraph">
              <wp:posOffset>151765</wp:posOffset>
            </wp:positionV>
            <wp:extent cx="704850" cy="1057275"/>
            <wp:effectExtent l="0" t="0" r="0" b="9525"/>
            <wp:wrapNone/>
            <wp:docPr id="25" name="Picture 25" descr="https://encrypted-tbn3.gstatic.com/images?q=tbn:ANd9GcQ76aCYCadvF5eOns3yEUmTk75oVcKS21qtkifmy1kny3hxsxyF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ncrypted-tbn3.gstatic.com/images?q=tbn:ANd9GcQ76aCYCadvF5eOns3yEUmTk75oVcKS21qtkifmy1kny3hxsxyFm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592704" behindDoc="0" locked="0" layoutInCell="1" allowOverlap="1" wp14:anchorId="145AE2F1" wp14:editId="7DC0F4C4">
            <wp:simplePos x="0" y="0"/>
            <wp:positionH relativeFrom="margin">
              <wp:align>left</wp:align>
            </wp:positionH>
            <wp:positionV relativeFrom="paragraph">
              <wp:posOffset>255270</wp:posOffset>
            </wp:positionV>
            <wp:extent cx="704850" cy="1057275"/>
            <wp:effectExtent l="0" t="0" r="0" b="9525"/>
            <wp:wrapNone/>
            <wp:docPr id="22" name="Picture 22" descr="https://encrypted-tbn3.gstatic.com/images?q=tbn:ANd9GcQ76aCYCadvF5eOns3yEUmTk75oVcKS21qtkifmy1kny3hxsxyF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ncrypted-tbn3.gstatic.com/images?q=tbn:ANd9GcQ76aCYCadvF5eOns3yEUmTk75oVcKS21qtkifmy1kny3hxsxyFm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53602D" w14:textId="77777777" w:rsidR="00F46B81" w:rsidRDefault="00F46B81" w:rsidP="00F46B81">
      <w:pPr>
        <w:tabs>
          <w:tab w:val="left" w:pos="1980"/>
        </w:tabs>
      </w:pPr>
    </w:p>
    <w:p w14:paraId="189D4C22" w14:textId="77777777" w:rsidR="00F46B81" w:rsidRDefault="00F46B81" w:rsidP="00F46B81">
      <w:pPr>
        <w:tabs>
          <w:tab w:val="left" w:pos="1980"/>
        </w:tabs>
      </w:pPr>
    </w:p>
    <w:p w14:paraId="657E6727" w14:textId="77777777" w:rsidR="00F46B81" w:rsidRDefault="00F46B81" w:rsidP="00F46B81">
      <w:pPr>
        <w:tabs>
          <w:tab w:val="left" w:pos="1980"/>
        </w:tabs>
      </w:pPr>
      <w:r>
        <w:rPr>
          <w:rFonts w:ascii="Comic Sans MS" w:hAnsi="Comic Sans MS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7AEC66" wp14:editId="7CCC0627">
                <wp:simplePos x="0" y="0"/>
                <wp:positionH relativeFrom="column">
                  <wp:posOffset>1695450</wp:posOffset>
                </wp:positionH>
                <wp:positionV relativeFrom="paragraph">
                  <wp:posOffset>228600</wp:posOffset>
                </wp:positionV>
                <wp:extent cx="1171575" cy="666750"/>
                <wp:effectExtent l="647700" t="0" r="9525" b="0"/>
                <wp:wrapNone/>
                <wp:docPr id="265" name="Rounded Rectangular Callout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666750"/>
                        </a:xfrm>
                        <a:prstGeom prst="wedgeRoundRectCallout">
                          <a:avLst>
                            <a:gd name="adj1" fmla="val -100507"/>
                            <a:gd name="adj2" fmla="val 339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48471" w14:textId="77777777" w:rsidR="00F46B81" w:rsidRPr="00290532" w:rsidRDefault="00F46B81" w:rsidP="00F46B81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E7AEC66" id="Rounded Rectangular Callout 265" o:spid="_x0000_s1036" type="#_x0000_t62" style="position:absolute;margin-left:133.5pt;margin-top:18pt;width:92.25pt;height:5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" adj="-10910,18129" fillcolor="white [3201]" strokecolor="#70ad47 [3209]" strokeweight="1pt">
                <v:path arrowok="t"/>
                <v:textbox>
                  <w:txbxContent>
                    <w:p w14:paraId="24648471" w14:textId="77777777" w:rsidR="00F46B81" w:rsidRPr="00290532" w:rsidRDefault="00F46B81" w:rsidP="00F46B81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14:paraId="3D4822DA" w14:textId="77777777" w:rsidR="00F46B81" w:rsidRDefault="00F46B81" w:rsidP="00F46B81">
      <w:pPr>
        <w:tabs>
          <w:tab w:val="left" w:pos="1980"/>
        </w:tabs>
      </w:pPr>
      <w:r>
        <w:rPr>
          <w:rFonts w:ascii="Comic Sans MS" w:hAnsi="Comic Sans MS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15052C" wp14:editId="53743E54">
                <wp:simplePos x="0" y="0"/>
                <wp:positionH relativeFrom="column">
                  <wp:posOffset>5286375</wp:posOffset>
                </wp:positionH>
                <wp:positionV relativeFrom="paragraph">
                  <wp:posOffset>9525</wp:posOffset>
                </wp:positionV>
                <wp:extent cx="1171575" cy="666750"/>
                <wp:effectExtent l="647700" t="0" r="9525" b="0"/>
                <wp:wrapNone/>
                <wp:docPr id="264" name="Rounded Rectangular Callout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666750"/>
                        </a:xfrm>
                        <a:prstGeom prst="wedgeRoundRectCallout">
                          <a:avLst>
                            <a:gd name="adj1" fmla="val -100507"/>
                            <a:gd name="adj2" fmla="val 339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16528" w14:textId="77777777" w:rsidR="00F46B81" w:rsidRPr="00290532" w:rsidRDefault="00F46B81" w:rsidP="00F46B81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A15052C" id="Rounded Rectangular Callout 264" o:spid="_x0000_s1037" type="#_x0000_t62" style="position:absolute;margin-left:416.25pt;margin-top:.75pt;width:92.25pt;height:5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" adj="-10910,18129" fillcolor="white [3201]" strokecolor="#70ad47 [3209]" strokeweight="1pt">
                <v:path arrowok="t"/>
                <v:textbox>
                  <w:txbxContent>
                    <w:p w14:paraId="66F16528" w14:textId="77777777" w:rsidR="00F46B81" w:rsidRPr="00290532" w:rsidRDefault="00F46B81" w:rsidP="00F46B81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598848" behindDoc="0" locked="0" layoutInCell="1" allowOverlap="1" wp14:anchorId="2D87F216" wp14:editId="535EFA1A">
            <wp:simplePos x="0" y="0"/>
            <wp:positionH relativeFrom="margin">
              <wp:posOffset>3493770</wp:posOffset>
            </wp:positionH>
            <wp:positionV relativeFrom="paragraph">
              <wp:posOffset>8890</wp:posOffset>
            </wp:positionV>
            <wp:extent cx="1211580" cy="752475"/>
            <wp:effectExtent l="0" t="0" r="7620" b="0"/>
            <wp:wrapNone/>
            <wp:docPr id="29" name="Picture 29" descr="https://encrypted-tbn0.gstatic.com/images?q=tbn:ANd9GcTpxExuo-PaGD2MQBJW8EWrBRgptg_Uu_CGQuwirTzWMkbJK1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0.gstatic.com/images?q=tbn:ANd9GcTpxExuo-PaGD2MQBJW8EWrBRgptg_Uu_CGQuwirTzWMkbJK1KQ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596800" behindDoc="0" locked="0" layoutInCell="1" allowOverlap="1" wp14:anchorId="7DAD958D" wp14:editId="074F47D3">
            <wp:simplePos x="0" y="0"/>
            <wp:positionH relativeFrom="margin">
              <wp:align>left</wp:align>
            </wp:positionH>
            <wp:positionV relativeFrom="paragraph">
              <wp:posOffset>198755</wp:posOffset>
            </wp:positionV>
            <wp:extent cx="1211612" cy="752475"/>
            <wp:effectExtent l="0" t="0" r="7620" b="0"/>
            <wp:wrapNone/>
            <wp:docPr id="27" name="Picture 27" descr="https://encrypted-tbn0.gstatic.com/images?q=tbn:ANd9GcTpxExuo-PaGD2MQBJW8EWrBRgptg_Uu_CGQuwirTzWMkbJK1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0.gstatic.com/images?q=tbn:ANd9GcTpxExuo-PaGD2MQBJW8EWrBRgptg_Uu_CGQuwirTzWMkbJK1KQ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612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6DDD50" w14:textId="77777777" w:rsidR="00F46B81" w:rsidRDefault="00F46B81" w:rsidP="00F46B81">
      <w:pPr>
        <w:tabs>
          <w:tab w:val="left" w:pos="1980"/>
        </w:tabs>
      </w:pPr>
    </w:p>
    <w:p w14:paraId="78D010EA" w14:textId="77777777" w:rsidR="00F46B81" w:rsidRDefault="00F46B81" w:rsidP="00F46B81">
      <w:pPr>
        <w:tabs>
          <w:tab w:val="left" w:pos="1980"/>
        </w:tabs>
      </w:pPr>
    </w:p>
    <w:p w14:paraId="6125CC74" w14:textId="77777777" w:rsidR="00F46B81" w:rsidRDefault="00F46B81" w:rsidP="00F46B81">
      <w:pPr>
        <w:rPr>
          <w:rFonts w:ascii="Comic Sans MS" w:hAnsi="Comic Sans MS"/>
          <w:sz w:val="32"/>
          <w:szCs w:val="32"/>
          <w:u w:val="single"/>
        </w:rPr>
      </w:pPr>
    </w:p>
    <w:p w14:paraId="02216A44" w14:textId="77777777" w:rsidR="00F46B81" w:rsidRPr="00290532" w:rsidRDefault="00F46B81" w:rsidP="00F46B81">
      <w:pPr>
        <w:jc w:val="center"/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  <w:r w:rsidRPr="00290532"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  <w:lastRenderedPageBreak/>
        <w:drawing>
          <wp:anchor distT="0" distB="0" distL="114300" distR="114300" simplePos="0" relativeHeight="251600896" behindDoc="0" locked="0" layoutInCell="1" allowOverlap="1" wp14:anchorId="07831809" wp14:editId="4B3DD574">
            <wp:simplePos x="0" y="0"/>
            <wp:positionH relativeFrom="margin">
              <wp:align>right</wp:align>
            </wp:positionH>
            <wp:positionV relativeFrom="paragraph">
              <wp:posOffset>283779</wp:posOffset>
            </wp:positionV>
            <wp:extent cx="6794938" cy="1746885"/>
            <wp:effectExtent l="0" t="0" r="6350" b="5715"/>
            <wp:wrapNone/>
            <wp:docPr id="199" name="Picture 199" descr="http://www.jovian.com.au/contents/media/LN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jovian.com.au/contents/media/LN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1" t="51623" r="3967" b="2199"/>
                    <a:stretch/>
                  </pic:blipFill>
                  <pic:spPr bwMode="auto">
                    <a:xfrm>
                      <a:off x="0" y="0"/>
                      <a:ext cx="6794938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  <w:t>One Less – Lesson 4</w:t>
      </w:r>
    </w:p>
    <w:p w14:paraId="56F66A4D" w14:textId="77777777" w:rsidR="00F46B81" w:rsidRDefault="00F46B81" w:rsidP="00F46B81">
      <w:r>
        <w:rPr>
          <w:noProof/>
          <w:lang w:eastAsia="en-GB"/>
        </w:rPr>
        <w:t xml:space="preserve"> </w:t>
      </w:r>
    </w:p>
    <w:p w14:paraId="4658DD46" w14:textId="77777777" w:rsidR="00F46B81" w:rsidRPr="000E6E05" w:rsidRDefault="00F46B81" w:rsidP="00F46B81"/>
    <w:p w14:paraId="5A2D93FB" w14:textId="77777777" w:rsidR="00F46B81" w:rsidRPr="000E6E05" w:rsidRDefault="00F46B81" w:rsidP="00F46B81"/>
    <w:p w14:paraId="2192DDF3" w14:textId="77777777" w:rsidR="00F46B81" w:rsidRPr="000E6E05" w:rsidRDefault="00F46B81" w:rsidP="00F46B81"/>
    <w:p w14:paraId="1A597DFC" w14:textId="77777777" w:rsidR="00F46B81" w:rsidRPr="000E6E05" w:rsidRDefault="00F46B81" w:rsidP="00F46B81"/>
    <w:p w14:paraId="7642E3B1" w14:textId="77777777" w:rsidR="00F46B81" w:rsidRPr="000E6E05" w:rsidRDefault="00F46B81" w:rsidP="00F46B81"/>
    <w:p w14:paraId="7F25F183" w14:textId="77777777" w:rsidR="00F46B81" w:rsidRPr="000E6E05" w:rsidRDefault="00F46B81" w:rsidP="00F46B81"/>
    <w:p w14:paraId="6DAF244D" w14:textId="77777777" w:rsidR="00F46B81" w:rsidRPr="00290532" w:rsidRDefault="00F46B81" w:rsidP="00F46B81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32A839" wp14:editId="186C4776">
                <wp:simplePos x="0" y="0"/>
                <wp:positionH relativeFrom="column">
                  <wp:posOffset>5162550</wp:posOffset>
                </wp:positionH>
                <wp:positionV relativeFrom="paragraph">
                  <wp:posOffset>330835</wp:posOffset>
                </wp:positionV>
                <wp:extent cx="1171575" cy="666750"/>
                <wp:effectExtent l="152400" t="0" r="9525" b="209550"/>
                <wp:wrapNone/>
                <wp:docPr id="278" name="Rounded Rectangular Callout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666750"/>
                        </a:xfrm>
                        <a:prstGeom prst="wedgeRoundRectCallout">
                          <a:avLst>
                            <a:gd name="adj1" fmla="val -59857"/>
                            <a:gd name="adj2" fmla="val 7678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03F45" w14:textId="77777777" w:rsidR="00F46B81" w:rsidRPr="00290532" w:rsidRDefault="00F46B81" w:rsidP="00F46B81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E32A839" id="Rounded Rectangular Callout 278" o:spid="_x0000_s1038" type="#_x0000_t62" style="position:absolute;margin-left:406.5pt;margin-top:26.05pt;width:92.25pt;height:5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" adj="-2129,27386" fillcolor="white [3201]" strokecolor="#70ad47 [3209]" strokeweight="1pt">
                <v:path arrowok="t"/>
                <v:textbox>
                  <w:txbxContent>
                    <w:p w14:paraId="3DF03F45" w14:textId="77777777" w:rsidR="00F46B81" w:rsidRPr="00290532" w:rsidRDefault="00F46B81" w:rsidP="00F46B81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FE288D" wp14:editId="0D6662EC">
                <wp:simplePos x="0" y="0"/>
                <wp:positionH relativeFrom="column">
                  <wp:posOffset>1295400</wp:posOffset>
                </wp:positionH>
                <wp:positionV relativeFrom="paragraph">
                  <wp:posOffset>277495</wp:posOffset>
                </wp:positionV>
                <wp:extent cx="1171575" cy="666750"/>
                <wp:effectExtent l="152400" t="0" r="9525" b="209550"/>
                <wp:wrapNone/>
                <wp:docPr id="281" name="Rounded Rectangular Callout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666750"/>
                        </a:xfrm>
                        <a:prstGeom prst="wedgeRoundRectCallout">
                          <a:avLst>
                            <a:gd name="adj1" fmla="val -59857"/>
                            <a:gd name="adj2" fmla="val 7678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2C14F" w14:textId="77777777" w:rsidR="00F46B81" w:rsidRPr="00290532" w:rsidRDefault="00F46B81" w:rsidP="00F46B81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CFE288D" id="Rounded Rectangular Callout 281" o:spid="_x0000_s1039" type="#_x0000_t62" style="position:absolute;margin-left:102pt;margin-top:21.85pt;width:92.25pt;height:5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" adj="-2129,27386" fillcolor="white [3201]" strokecolor="#70ad47 [3209]" strokeweight="1pt">
                <v:path arrowok="t"/>
                <v:textbox>
                  <w:txbxContent>
                    <w:p w14:paraId="2AA2C14F" w14:textId="77777777" w:rsidR="00F46B81" w:rsidRPr="00290532" w:rsidRDefault="00F46B81" w:rsidP="00F46B81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290532">
        <w:rPr>
          <w:rFonts w:ascii="Comic Sans MS" w:hAnsi="Comic Sans MS"/>
          <w:b/>
          <w:sz w:val="36"/>
          <w:szCs w:val="36"/>
          <w:u w:val="single"/>
        </w:rPr>
        <w:t>Number</w:t>
      </w:r>
      <w:r w:rsidRPr="00290532">
        <w:rPr>
          <w:rFonts w:ascii="Comic Sans MS" w:hAnsi="Comic Sans MS"/>
          <w:b/>
          <w:sz w:val="32"/>
          <w:szCs w:val="32"/>
        </w:rPr>
        <w:t xml:space="preserve"> </w:t>
      </w:r>
      <w:r w:rsidRPr="00290532">
        <w:rPr>
          <w:rFonts w:ascii="Comic Sans MS" w:hAnsi="Comic Sans MS"/>
          <w:b/>
          <w:sz w:val="32"/>
          <w:szCs w:val="32"/>
        </w:rPr>
        <w:tab/>
      </w:r>
      <w:r w:rsidRPr="00290532">
        <w:rPr>
          <w:rFonts w:ascii="Comic Sans MS" w:hAnsi="Comic Sans MS"/>
          <w:b/>
          <w:sz w:val="32"/>
          <w:szCs w:val="32"/>
        </w:rPr>
        <w:tab/>
      </w:r>
      <w:r w:rsidRPr="00290532">
        <w:rPr>
          <w:rFonts w:ascii="Comic Sans MS" w:hAnsi="Comic Sans MS"/>
          <w:b/>
          <w:sz w:val="32"/>
          <w:szCs w:val="32"/>
        </w:rPr>
        <w:tab/>
      </w:r>
      <w:r w:rsidRPr="00290532">
        <w:rPr>
          <w:rFonts w:ascii="Comic Sans MS" w:hAnsi="Comic Sans MS"/>
          <w:b/>
          <w:sz w:val="32"/>
          <w:szCs w:val="32"/>
        </w:rPr>
        <w:tab/>
      </w:r>
      <w:r w:rsidRPr="00290532">
        <w:rPr>
          <w:rFonts w:ascii="Comic Sans MS" w:hAnsi="Comic Sans MS"/>
          <w:b/>
          <w:sz w:val="32"/>
          <w:szCs w:val="32"/>
        </w:rPr>
        <w:tab/>
      </w:r>
      <w:r w:rsidRPr="00290532">
        <w:rPr>
          <w:rFonts w:ascii="Comic Sans MS" w:hAnsi="Comic Sans MS"/>
          <w:b/>
          <w:sz w:val="32"/>
          <w:szCs w:val="32"/>
        </w:rPr>
        <w:tab/>
      </w:r>
      <w:r w:rsidRPr="00290532"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6"/>
          <w:szCs w:val="36"/>
          <w:u w:val="single"/>
        </w:rPr>
        <w:t xml:space="preserve">1 less </w:t>
      </w:r>
      <w:r w:rsidRPr="00290532">
        <w:rPr>
          <w:rFonts w:ascii="Comic Sans MS" w:hAnsi="Comic Sans MS"/>
          <w:b/>
          <w:sz w:val="36"/>
          <w:szCs w:val="36"/>
          <w:u w:val="single"/>
        </w:rPr>
        <w:t>than</w:t>
      </w:r>
    </w:p>
    <w:p w14:paraId="73108598" w14:textId="77777777" w:rsidR="00F46B81" w:rsidRDefault="00F46B81" w:rsidP="00F46B81">
      <w:pPr>
        <w:tabs>
          <w:tab w:val="left" w:pos="1980"/>
        </w:tabs>
      </w:pPr>
      <w:r>
        <w:tab/>
      </w:r>
    </w:p>
    <w:p w14:paraId="5BE22083" w14:textId="77777777" w:rsidR="00F46B81" w:rsidRDefault="00F46B81" w:rsidP="00F46B81">
      <w:pPr>
        <w:tabs>
          <w:tab w:val="left" w:pos="1980"/>
        </w:tabs>
      </w:pPr>
      <w:r>
        <w:rPr>
          <w:noProof/>
          <w:lang w:eastAsia="en-GB"/>
        </w:rPr>
        <w:drawing>
          <wp:anchor distT="0" distB="0" distL="114300" distR="114300" simplePos="0" relativeHeight="251602944" behindDoc="0" locked="0" layoutInCell="1" allowOverlap="1" wp14:anchorId="2BEDA5F7" wp14:editId="5704D157">
            <wp:simplePos x="0" y="0"/>
            <wp:positionH relativeFrom="margin">
              <wp:posOffset>3761740</wp:posOffset>
            </wp:positionH>
            <wp:positionV relativeFrom="paragraph">
              <wp:posOffset>9525</wp:posOffset>
            </wp:positionV>
            <wp:extent cx="1182370" cy="774065"/>
            <wp:effectExtent l="0" t="0" r="0" b="6985"/>
            <wp:wrapNone/>
            <wp:docPr id="200" name="Picture 200" descr="http://www.doodleblob.com/Doodleblob_Old/Stegosaurus_Royalty_Free_Cute_Dinosaur_Clipart_files/Stegosaurus%20Clipart%20Doodlebl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oodleblob.com/Doodleblob_Old/Stegosaurus_Royalty_Free_Cute_Dinosaur_Clipart_files/Stegosaurus%20Clipart%20Doodleblob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82370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04992" behindDoc="0" locked="0" layoutInCell="1" allowOverlap="1" wp14:anchorId="6EDFE3EC" wp14:editId="1E37D577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182370" cy="774065"/>
            <wp:effectExtent l="0" t="0" r="0" b="6985"/>
            <wp:wrapNone/>
            <wp:docPr id="201" name="Picture 201" descr="http://www.doodleblob.com/Doodleblob_Old/Stegosaurus_Royalty_Free_Cute_Dinosaur_Clipart_files/Stegosaurus%20Clipart%20Doodlebl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oodleblob.com/Doodleblob_Old/Stegosaurus_Royalty_Free_Cute_Dinosaur_Clipart_files/Stegosaurus%20Clipart%20Doodleblob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82370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062B04" w14:textId="77777777" w:rsidR="00F46B81" w:rsidRDefault="00F46B81" w:rsidP="00F46B81">
      <w:pPr>
        <w:tabs>
          <w:tab w:val="left" w:pos="1980"/>
        </w:tabs>
      </w:pPr>
    </w:p>
    <w:p w14:paraId="40AD01BC" w14:textId="77777777" w:rsidR="00F46B81" w:rsidRDefault="00F46B81" w:rsidP="00F46B81">
      <w:pPr>
        <w:tabs>
          <w:tab w:val="left" w:pos="1980"/>
        </w:tabs>
      </w:pPr>
      <w:r>
        <w:rPr>
          <w:rFonts w:ascii="Comic Sans MS" w:hAnsi="Comic Sans MS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04EC1A" wp14:editId="5AE29249">
                <wp:simplePos x="0" y="0"/>
                <wp:positionH relativeFrom="column">
                  <wp:posOffset>4944745</wp:posOffset>
                </wp:positionH>
                <wp:positionV relativeFrom="paragraph">
                  <wp:posOffset>285115</wp:posOffset>
                </wp:positionV>
                <wp:extent cx="1171575" cy="666750"/>
                <wp:effectExtent l="438150" t="0" r="9525" b="38100"/>
                <wp:wrapNone/>
                <wp:docPr id="282" name="Rounded Rectangular Callout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666750"/>
                        </a:xfrm>
                        <a:prstGeom prst="wedgeRoundRectCallout">
                          <a:avLst>
                            <a:gd name="adj1" fmla="val -83434"/>
                            <a:gd name="adj2" fmla="val 5250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E0949" w14:textId="77777777" w:rsidR="00F46B81" w:rsidRPr="00290532" w:rsidRDefault="00F46B81" w:rsidP="00F46B81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F04EC1A" id="Rounded Rectangular Callout 282" o:spid="_x0000_s1040" type="#_x0000_t62" style="position:absolute;margin-left:389.35pt;margin-top:22.45pt;width:92.25pt;height:5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" adj="-7222,22140" fillcolor="white [3201]" strokecolor="#70ad47 [3209]" strokeweight="1pt">
                <v:path arrowok="t"/>
                <v:textbox>
                  <w:txbxContent>
                    <w:p w14:paraId="003E0949" w14:textId="77777777" w:rsidR="00F46B81" w:rsidRPr="00290532" w:rsidRDefault="00F46B81" w:rsidP="00F46B81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285580" w14:textId="77777777" w:rsidR="00F46B81" w:rsidRDefault="00F46B81" w:rsidP="00F46B81">
      <w:pPr>
        <w:tabs>
          <w:tab w:val="left" w:pos="1980"/>
        </w:tabs>
      </w:pPr>
      <w:r>
        <w:rPr>
          <w:rFonts w:ascii="Comic Sans MS" w:hAnsi="Comic Sans MS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12E97D" wp14:editId="0D943AA1">
                <wp:simplePos x="0" y="0"/>
                <wp:positionH relativeFrom="column">
                  <wp:posOffset>1057275</wp:posOffset>
                </wp:positionH>
                <wp:positionV relativeFrom="paragraph">
                  <wp:posOffset>13335</wp:posOffset>
                </wp:positionV>
                <wp:extent cx="1171575" cy="666750"/>
                <wp:effectExtent l="438150" t="0" r="9525" b="38100"/>
                <wp:wrapNone/>
                <wp:docPr id="283" name="Rounded Rectangular Callout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666750"/>
                        </a:xfrm>
                        <a:prstGeom prst="wedgeRoundRectCallout">
                          <a:avLst>
                            <a:gd name="adj1" fmla="val -83434"/>
                            <a:gd name="adj2" fmla="val 5250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E6D53" w14:textId="77777777" w:rsidR="00F46B81" w:rsidRPr="00290532" w:rsidRDefault="00F46B81" w:rsidP="00F46B81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112E97D" id="Rounded Rectangular Callout 283" o:spid="_x0000_s1041" type="#_x0000_t62" style="position:absolute;margin-left:83.25pt;margin-top:1.05pt;width:92.25pt;height:5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" adj="-7222,22140" fillcolor="white [3201]" strokecolor="#70ad47 [3209]" strokeweight="1pt">
                <v:path arrowok="t"/>
                <v:textbox>
                  <w:txbxContent>
                    <w:p w14:paraId="167E6D53" w14:textId="77777777" w:rsidR="00F46B81" w:rsidRPr="00290532" w:rsidRDefault="00F46B81" w:rsidP="00F46B81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09088" behindDoc="0" locked="0" layoutInCell="1" allowOverlap="1" wp14:anchorId="0A99DA47" wp14:editId="4B579A94">
            <wp:simplePos x="0" y="0"/>
            <wp:positionH relativeFrom="margin">
              <wp:posOffset>3886200</wp:posOffset>
            </wp:positionH>
            <wp:positionV relativeFrom="paragraph">
              <wp:posOffset>260985</wp:posOffset>
            </wp:positionV>
            <wp:extent cx="819150" cy="887839"/>
            <wp:effectExtent l="0" t="0" r="0" b="7620"/>
            <wp:wrapNone/>
            <wp:docPr id="202" name="Picture 202" descr="https://encrypted-tbn1.gstatic.com/images?q=tbn:ANd9GcSoVuR2jfm9RNdvWuD-oHunG0_ZAzxFiBs4ZqWHTn3g_HTvMdOv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1.gstatic.com/images?q=tbn:ANd9GcSoVuR2jfm9RNdvWuD-oHunG0_ZAzxFiBs4ZqWHTn3g_HTvMdOvkw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8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64DEEC" w14:textId="77777777" w:rsidR="00F46B81" w:rsidRDefault="00F46B81" w:rsidP="00F46B81">
      <w:pPr>
        <w:tabs>
          <w:tab w:val="left" w:pos="1980"/>
        </w:tabs>
      </w:pPr>
      <w:r>
        <w:rPr>
          <w:noProof/>
          <w:lang w:eastAsia="en-GB"/>
        </w:rPr>
        <w:drawing>
          <wp:anchor distT="0" distB="0" distL="114300" distR="114300" simplePos="0" relativeHeight="251607040" behindDoc="0" locked="0" layoutInCell="1" allowOverlap="1" wp14:anchorId="7AD1EFDC" wp14:editId="62EBD1CA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819150" cy="887839"/>
            <wp:effectExtent l="0" t="0" r="0" b="7620"/>
            <wp:wrapNone/>
            <wp:docPr id="203" name="Picture 203" descr="https://encrypted-tbn1.gstatic.com/images?q=tbn:ANd9GcSoVuR2jfm9RNdvWuD-oHunG0_ZAzxFiBs4ZqWHTn3g_HTvMdOv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1.gstatic.com/images?q=tbn:ANd9GcSoVuR2jfm9RNdvWuD-oHunG0_ZAzxFiBs4ZqWHTn3g_HTvMdOvkw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958" cy="89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C8F242" w14:textId="77777777" w:rsidR="00F46B81" w:rsidRDefault="00F46B81" w:rsidP="00F46B81">
      <w:pPr>
        <w:tabs>
          <w:tab w:val="left" w:pos="1980"/>
        </w:tabs>
      </w:pPr>
    </w:p>
    <w:p w14:paraId="4E027E61" w14:textId="77777777" w:rsidR="00F46B81" w:rsidRDefault="00F46B81" w:rsidP="00F46B81">
      <w:pPr>
        <w:tabs>
          <w:tab w:val="left" w:pos="1980"/>
        </w:tabs>
      </w:pPr>
    </w:p>
    <w:p w14:paraId="50B7361D" w14:textId="77777777" w:rsidR="00F46B81" w:rsidRDefault="00F46B81" w:rsidP="00F46B81">
      <w:pPr>
        <w:tabs>
          <w:tab w:val="left" w:pos="1980"/>
        </w:tabs>
      </w:pPr>
      <w:r>
        <w:rPr>
          <w:rFonts w:ascii="Comic Sans MS" w:hAnsi="Comic Sans MS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DC30CA" wp14:editId="19487945">
                <wp:simplePos x="0" y="0"/>
                <wp:positionH relativeFrom="column">
                  <wp:posOffset>5286375</wp:posOffset>
                </wp:positionH>
                <wp:positionV relativeFrom="paragraph">
                  <wp:posOffset>8255</wp:posOffset>
                </wp:positionV>
                <wp:extent cx="1171575" cy="666750"/>
                <wp:effectExtent l="647700" t="0" r="9525" b="0"/>
                <wp:wrapNone/>
                <wp:docPr id="287" name="Rounded Rectangular Callout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666750"/>
                        </a:xfrm>
                        <a:prstGeom prst="wedgeRoundRectCallout">
                          <a:avLst>
                            <a:gd name="adj1" fmla="val -100507"/>
                            <a:gd name="adj2" fmla="val 339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D4EC1" w14:textId="77777777" w:rsidR="00F46B81" w:rsidRPr="00290532" w:rsidRDefault="00F46B81" w:rsidP="00F46B81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BDC30CA" id="Rounded Rectangular Callout 287" o:spid="_x0000_s1042" type="#_x0000_t62" style="position:absolute;margin-left:416.25pt;margin-top:.65pt;width:92.25pt;height:5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" adj="-10910,18129" fillcolor="white [3201]" strokecolor="#70ad47 [3209]" strokeweight="1pt">
                <v:path arrowok="t"/>
                <v:textbox>
                  <w:txbxContent>
                    <w:p w14:paraId="279D4EC1" w14:textId="77777777" w:rsidR="00F46B81" w:rsidRPr="00290532" w:rsidRDefault="00F46B81" w:rsidP="00F46B81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611546" wp14:editId="0379E3AB">
                <wp:simplePos x="0" y="0"/>
                <wp:positionH relativeFrom="column">
                  <wp:posOffset>1485900</wp:posOffset>
                </wp:positionH>
                <wp:positionV relativeFrom="paragraph">
                  <wp:posOffset>6350</wp:posOffset>
                </wp:positionV>
                <wp:extent cx="1171575" cy="666750"/>
                <wp:effectExtent l="647700" t="0" r="9525" b="0"/>
                <wp:wrapNone/>
                <wp:docPr id="55" name="Rounded Rectangular Callout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666750"/>
                        </a:xfrm>
                        <a:prstGeom prst="wedgeRoundRectCallout">
                          <a:avLst>
                            <a:gd name="adj1" fmla="val -100507"/>
                            <a:gd name="adj2" fmla="val 339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F4FA1" w14:textId="77777777" w:rsidR="00F46B81" w:rsidRPr="00290532" w:rsidRDefault="00F46B81" w:rsidP="00F46B81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C611546" id="Rounded Rectangular Callout 55" o:spid="_x0000_s1043" type="#_x0000_t62" style="position:absolute;margin-left:117pt;margin-top:.5pt;width:92.25pt;height:5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" adj="-10910,18129" fillcolor="white [3201]" strokecolor="#70ad47 [3209]" strokeweight="1pt">
                <v:path arrowok="t"/>
                <v:textbox>
                  <w:txbxContent>
                    <w:p w14:paraId="624F4FA1" w14:textId="77777777" w:rsidR="00F46B81" w:rsidRPr="00290532" w:rsidRDefault="00F46B81" w:rsidP="00F46B81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1FA3DF70" w14:textId="77777777" w:rsidR="00F46B81" w:rsidRDefault="00F46B81" w:rsidP="00F46B81">
      <w:pPr>
        <w:tabs>
          <w:tab w:val="left" w:pos="1980"/>
        </w:tabs>
      </w:pPr>
      <w:r>
        <w:rPr>
          <w:noProof/>
          <w:lang w:eastAsia="en-GB"/>
        </w:rPr>
        <w:drawing>
          <wp:anchor distT="0" distB="0" distL="114300" distR="114300" simplePos="0" relativeHeight="251613184" behindDoc="0" locked="0" layoutInCell="1" allowOverlap="1" wp14:anchorId="761FC44D" wp14:editId="3BBAAC1E">
            <wp:simplePos x="0" y="0"/>
            <wp:positionH relativeFrom="margin">
              <wp:posOffset>3724275</wp:posOffset>
            </wp:positionH>
            <wp:positionV relativeFrom="paragraph">
              <wp:posOffset>8255</wp:posOffset>
            </wp:positionV>
            <wp:extent cx="866022" cy="1016635"/>
            <wp:effectExtent l="0" t="0" r="0" b="0"/>
            <wp:wrapNone/>
            <wp:docPr id="204" name="Picture 204" descr="https://encrypted-tbn3.gstatic.com/images?q=tbn:ANd9GcTmf9hH22cFnvzbbXKS-eS-Osk7kFJgmHqwp5uSDvD70eVC1XIt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ncrypted-tbn3.gstatic.com/images?q=tbn:ANd9GcTmf9hH22cFnvzbbXKS-eS-Osk7kFJgmHqwp5uSDvD70eVC1XItl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022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11136" behindDoc="0" locked="0" layoutInCell="1" allowOverlap="1" wp14:anchorId="0369D557" wp14:editId="0E2A274D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866022" cy="1016635"/>
            <wp:effectExtent l="0" t="0" r="0" b="0"/>
            <wp:wrapNone/>
            <wp:docPr id="205" name="Picture 205" descr="https://encrypted-tbn3.gstatic.com/images?q=tbn:ANd9GcTmf9hH22cFnvzbbXKS-eS-Osk7kFJgmHqwp5uSDvD70eVC1XIt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ncrypted-tbn3.gstatic.com/images?q=tbn:ANd9GcTmf9hH22cFnvzbbXKS-eS-Osk7kFJgmHqwp5uSDvD70eVC1XItl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022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BF8A8D" w14:textId="77777777" w:rsidR="00F46B81" w:rsidRDefault="00F46B81" w:rsidP="00F46B81">
      <w:pPr>
        <w:tabs>
          <w:tab w:val="left" w:pos="1980"/>
        </w:tabs>
      </w:pPr>
    </w:p>
    <w:p w14:paraId="0B332C47" w14:textId="77777777" w:rsidR="00F46B81" w:rsidRDefault="00F46B81" w:rsidP="00F46B81">
      <w:pPr>
        <w:tabs>
          <w:tab w:val="left" w:pos="1980"/>
        </w:tabs>
      </w:pPr>
    </w:p>
    <w:p w14:paraId="45364662" w14:textId="77777777" w:rsidR="00F46B81" w:rsidRDefault="00F46B81" w:rsidP="00F46B81">
      <w:pPr>
        <w:tabs>
          <w:tab w:val="left" w:pos="1980"/>
        </w:tabs>
      </w:pPr>
    </w:p>
    <w:p w14:paraId="4E36E5FB" w14:textId="77777777" w:rsidR="00F46B81" w:rsidRDefault="00F46B81" w:rsidP="00F46B81">
      <w:pPr>
        <w:tabs>
          <w:tab w:val="left" w:pos="1980"/>
        </w:tabs>
      </w:pPr>
      <w:r>
        <w:rPr>
          <w:rFonts w:ascii="Comic Sans MS" w:hAnsi="Comic Sans MS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326D66" wp14:editId="639B8CE9">
                <wp:simplePos x="0" y="0"/>
                <wp:positionH relativeFrom="column">
                  <wp:posOffset>5172075</wp:posOffset>
                </wp:positionH>
                <wp:positionV relativeFrom="paragraph">
                  <wp:posOffset>8890</wp:posOffset>
                </wp:positionV>
                <wp:extent cx="1171575" cy="666750"/>
                <wp:effectExtent l="647700" t="0" r="9525" b="0"/>
                <wp:wrapNone/>
                <wp:docPr id="193" name="Rounded Rectangular Callout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666750"/>
                        </a:xfrm>
                        <a:prstGeom prst="wedgeRoundRectCallout">
                          <a:avLst>
                            <a:gd name="adj1" fmla="val -100507"/>
                            <a:gd name="adj2" fmla="val 339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6947A" w14:textId="77777777" w:rsidR="00F46B81" w:rsidRPr="00290532" w:rsidRDefault="00F46B81" w:rsidP="00F46B81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2326D66" id="Rounded Rectangular Callout 193" o:spid="_x0000_s1044" type="#_x0000_t62" style="position:absolute;margin-left:407.25pt;margin-top:.7pt;width:92.25pt;height:5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" adj="-10910,18129" fillcolor="white [3201]" strokecolor="#70ad47 [3209]" strokeweight="1pt">
                <v:path arrowok="t"/>
                <v:textbox>
                  <w:txbxContent>
                    <w:p w14:paraId="33B6947A" w14:textId="77777777" w:rsidR="00F46B81" w:rsidRPr="00290532" w:rsidRDefault="00F46B81" w:rsidP="00F46B81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17280" behindDoc="0" locked="0" layoutInCell="1" allowOverlap="1" wp14:anchorId="6179C2F4" wp14:editId="1738E23C">
            <wp:simplePos x="0" y="0"/>
            <wp:positionH relativeFrom="column">
              <wp:posOffset>3867150</wp:posOffset>
            </wp:positionH>
            <wp:positionV relativeFrom="paragraph">
              <wp:posOffset>180340</wp:posOffset>
            </wp:positionV>
            <wp:extent cx="688216" cy="981075"/>
            <wp:effectExtent l="0" t="0" r="0" b="0"/>
            <wp:wrapNone/>
            <wp:docPr id="206" name="Picture 206" descr="https://encrypted-tbn2.gstatic.com/images?q=tbn:ANd9GcQHPGG37pt28IcpnIC7U1VDwQwCK_hJIhjGwJuHRRQjxXn2PUIs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2.gstatic.com/images?q=tbn:ANd9GcQHPGG37pt28IcpnIC7U1VDwQwCK_hJIhjGwJuHRRQjxXn2PUIszQ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16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C4BD83B" wp14:editId="04B357BB">
                <wp:simplePos x="0" y="0"/>
                <wp:positionH relativeFrom="column">
                  <wp:posOffset>1295400</wp:posOffset>
                </wp:positionH>
                <wp:positionV relativeFrom="paragraph">
                  <wp:posOffset>56515</wp:posOffset>
                </wp:positionV>
                <wp:extent cx="1171575" cy="666750"/>
                <wp:effectExtent l="647700" t="0" r="9525" b="0"/>
                <wp:wrapNone/>
                <wp:docPr id="194" name="Rounded Rectangular Callout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666750"/>
                        </a:xfrm>
                        <a:prstGeom prst="wedgeRoundRectCallout">
                          <a:avLst>
                            <a:gd name="adj1" fmla="val -100507"/>
                            <a:gd name="adj2" fmla="val 339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F51B5" w14:textId="77777777" w:rsidR="00F46B81" w:rsidRPr="00290532" w:rsidRDefault="00F46B81" w:rsidP="00F46B81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C4BD83B" id="Rounded Rectangular Callout 194" o:spid="_x0000_s1045" type="#_x0000_t62" style="position:absolute;margin-left:102pt;margin-top:4.45pt;width:92.25pt;height:5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" adj="-10910,18129" fillcolor="white [3201]" strokecolor="#70ad47 [3209]" strokeweight="1pt">
                <v:path arrowok="t"/>
                <v:textbox>
                  <w:txbxContent>
                    <w:p w14:paraId="7EEF51B5" w14:textId="77777777" w:rsidR="00F46B81" w:rsidRPr="00290532" w:rsidRDefault="00F46B81" w:rsidP="00F46B81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14:paraId="2B21B9DB" w14:textId="77777777" w:rsidR="00F46B81" w:rsidRDefault="00F46B81" w:rsidP="00F46B81">
      <w:pPr>
        <w:tabs>
          <w:tab w:val="left" w:pos="1980"/>
        </w:tabs>
      </w:pPr>
      <w:r>
        <w:rPr>
          <w:noProof/>
          <w:lang w:eastAsia="en-GB"/>
        </w:rPr>
        <w:drawing>
          <wp:anchor distT="0" distB="0" distL="114300" distR="114300" simplePos="0" relativeHeight="251615232" behindDoc="0" locked="0" layoutInCell="1" allowOverlap="1" wp14:anchorId="6F3963FE" wp14:editId="07BDF6EC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88216" cy="981075"/>
            <wp:effectExtent l="0" t="0" r="0" b="0"/>
            <wp:wrapNone/>
            <wp:docPr id="207" name="Picture 207" descr="https://encrypted-tbn2.gstatic.com/images?q=tbn:ANd9GcQHPGG37pt28IcpnIC7U1VDwQwCK_hJIhjGwJuHRRQjxXn2PUIs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2.gstatic.com/images?q=tbn:ANd9GcQHPGG37pt28IcpnIC7U1VDwQwCK_hJIhjGwJuHRRQjxXn2PUIszQ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16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E3E112" w14:textId="77777777" w:rsidR="00F46B81" w:rsidRDefault="00F46B81" w:rsidP="00F46B81">
      <w:pPr>
        <w:tabs>
          <w:tab w:val="left" w:pos="1980"/>
        </w:tabs>
      </w:pPr>
    </w:p>
    <w:p w14:paraId="0C3E5991" w14:textId="77777777" w:rsidR="00F46B81" w:rsidRDefault="00F46B81" w:rsidP="00F46B81">
      <w:pPr>
        <w:tabs>
          <w:tab w:val="left" w:pos="1980"/>
        </w:tabs>
      </w:pPr>
      <w:r>
        <w:rPr>
          <w:rFonts w:ascii="Comic Sans MS" w:hAnsi="Comic Sans MS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B661BA" wp14:editId="78CFD391">
                <wp:simplePos x="0" y="0"/>
                <wp:positionH relativeFrom="column">
                  <wp:posOffset>1333500</wp:posOffset>
                </wp:positionH>
                <wp:positionV relativeFrom="paragraph">
                  <wp:posOffset>227965</wp:posOffset>
                </wp:positionV>
                <wp:extent cx="1171575" cy="666750"/>
                <wp:effectExtent l="647700" t="0" r="9525" b="0"/>
                <wp:wrapNone/>
                <wp:docPr id="195" name="Rounded Rectangular Callout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666750"/>
                        </a:xfrm>
                        <a:prstGeom prst="wedgeRoundRectCallout">
                          <a:avLst>
                            <a:gd name="adj1" fmla="val -100507"/>
                            <a:gd name="adj2" fmla="val 339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11ADA" w14:textId="77777777" w:rsidR="00F46B81" w:rsidRPr="00290532" w:rsidRDefault="00F46B81" w:rsidP="00F46B81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DB661BA" id="Rounded Rectangular Callout 195" o:spid="_x0000_s1046" type="#_x0000_t62" style="position:absolute;margin-left:105pt;margin-top:17.95pt;width:92.25pt;height:5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" adj="-10910,18129" fillcolor="white [3201]" strokecolor="#70ad47 [3209]" strokeweight="1pt">
                <v:path arrowok="t"/>
                <v:textbox>
                  <w:txbxContent>
                    <w:p w14:paraId="30111ADA" w14:textId="77777777" w:rsidR="00F46B81" w:rsidRPr="00290532" w:rsidRDefault="00F46B81" w:rsidP="00F46B81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14:paraId="4EFEC3FA" w14:textId="77777777" w:rsidR="00F46B81" w:rsidRDefault="00F46B81" w:rsidP="00F46B81">
      <w:pPr>
        <w:tabs>
          <w:tab w:val="left" w:pos="1980"/>
        </w:tabs>
      </w:pPr>
      <w:r>
        <w:rPr>
          <w:rFonts w:ascii="Comic Sans MS" w:hAnsi="Comic Sans MS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F447F4" wp14:editId="5179333B">
                <wp:simplePos x="0" y="0"/>
                <wp:positionH relativeFrom="column">
                  <wp:posOffset>4991100</wp:posOffset>
                </wp:positionH>
                <wp:positionV relativeFrom="paragraph">
                  <wp:posOffset>7620</wp:posOffset>
                </wp:positionV>
                <wp:extent cx="1171575" cy="666750"/>
                <wp:effectExtent l="685800" t="0" r="9525" b="0"/>
                <wp:wrapNone/>
                <wp:docPr id="196" name="Rounded Rectangular Callout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666750"/>
                        </a:xfrm>
                        <a:prstGeom prst="wedgeRoundRectCallout">
                          <a:avLst>
                            <a:gd name="adj1" fmla="val -104572"/>
                            <a:gd name="adj2" fmla="val 2535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F0B9" w14:textId="77777777" w:rsidR="00F46B81" w:rsidRPr="00290532" w:rsidRDefault="00F46B81" w:rsidP="00F46B81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7F447F4" id="Rounded Rectangular Callout 196" o:spid="_x0000_s1047" type="#_x0000_t62" style="position:absolute;margin-left:393pt;margin-top:.6pt;width:92.25pt;height:5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" adj="-11788,16277" fillcolor="white [3201]" strokecolor="#70ad47 [3209]" strokeweight="1pt">
                <v:path arrowok="t"/>
                <v:textbox>
                  <w:txbxContent>
                    <w:p w14:paraId="53C8F0B9" w14:textId="77777777" w:rsidR="00F46B81" w:rsidRPr="00290532" w:rsidRDefault="00F46B81" w:rsidP="00F46B81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21376" behindDoc="0" locked="0" layoutInCell="1" allowOverlap="1" wp14:anchorId="31AF453D" wp14:editId="2BFFF0BB">
            <wp:simplePos x="0" y="0"/>
            <wp:positionH relativeFrom="margin">
              <wp:posOffset>3781425</wp:posOffset>
            </wp:positionH>
            <wp:positionV relativeFrom="paragraph">
              <wp:posOffset>151765</wp:posOffset>
            </wp:positionV>
            <wp:extent cx="704850" cy="1057275"/>
            <wp:effectExtent l="0" t="0" r="0" b="9525"/>
            <wp:wrapNone/>
            <wp:docPr id="208" name="Picture 208" descr="https://encrypted-tbn3.gstatic.com/images?q=tbn:ANd9GcQ76aCYCadvF5eOns3yEUmTk75oVcKS21qtkifmy1kny3hxsxyF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ncrypted-tbn3.gstatic.com/images?q=tbn:ANd9GcQ76aCYCadvF5eOns3yEUmTk75oVcKS21qtkifmy1kny3hxsxyFm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19328" behindDoc="0" locked="0" layoutInCell="1" allowOverlap="1" wp14:anchorId="14C2F8EC" wp14:editId="16D4380C">
            <wp:simplePos x="0" y="0"/>
            <wp:positionH relativeFrom="margin">
              <wp:align>left</wp:align>
            </wp:positionH>
            <wp:positionV relativeFrom="paragraph">
              <wp:posOffset>255270</wp:posOffset>
            </wp:positionV>
            <wp:extent cx="704850" cy="1057275"/>
            <wp:effectExtent l="0" t="0" r="0" b="9525"/>
            <wp:wrapNone/>
            <wp:docPr id="209" name="Picture 209" descr="https://encrypted-tbn3.gstatic.com/images?q=tbn:ANd9GcQ76aCYCadvF5eOns3yEUmTk75oVcKS21qtkifmy1kny3hxsxyF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ncrypted-tbn3.gstatic.com/images?q=tbn:ANd9GcQ76aCYCadvF5eOns3yEUmTk75oVcKS21qtkifmy1kny3hxsxyFm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B11F6B" w14:textId="77777777" w:rsidR="00F46B81" w:rsidRDefault="00F46B81" w:rsidP="00F46B81">
      <w:pPr>
        <w:tabs>
          <w:tab w:val="left" w:pos="1980"/>
        </w:tabs>
      </w:pPr>
    </w:p>
    <w:p w14:paraId="0C0F1E4C" w14:textId="77777777" w:rsidR="00F46B81" w:rsidRDefault="00F46B81" w:rsidP="00F46B81">
      <w:pPr>
        <w:tabs>
          <w:tab w:val="left" w:pos="1980"/>
        </w:tabs>
      </w:pPr>
    </w:p>
    <w:p w14:paraId="3B09F598" w14:textId="77777777" w:rsidR="00F46B81" w:rsidRDefault="00F46B81" w:rsidP="00F46B81">
      <w:pPr>
        <w:tabs>
          <w:tab w:val="left" w:pos="1980"/>
        </w:tabs>
      </w:pPr>
      <w:r>
        <w:rPr>
          <w:rFonts w:ascii="Comic Sans MS" w:hAnsi="Comic Sans MS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676F4AE" wp14:editId="7C95AC9F">
                <wp:simplePos x="0" y="0"/>
                <wp:positionH relativeFrom="column">
                  <wp:posOffset>1695450</wp:posOffset>
                </wp:positionH>
                <wp:positionV relativeFrom="paragraph">
                  <wp:posOffset>228600</wp:posOffset>
                </wp:positionV>
                <wp:extent cx="1171575" cy="666750"/>
                <wp:effectExtent l="647700" t="0" r="9525" b="0"/>
                <wp:wrapNone/>
                <wp:docPr id="197" name="Rounded Rectangular Callout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666750"/>
                        </a:xfrm>
                        <a:prstGeom prst="wedgeRoundRectCallout">
                          <a:avLst>
                            <a:gd name="adj1" fmla="val -100507"/>
                            <a:gd name="adj2" fmla="val 339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36156F" w14:textId="77777777" w:rsidR="00F46B81" w:rsidRPr="00290532" w:rsidRDefault="00F46B81" w:rsidP="00F46B81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676F4AE" id="Rounded Rectangular Callout 197" o:spid="_x0000_s1048" type="#_x0000_t62" style="position:absolute;margin-left:133.5pt;margin-top:18pt;width:92.25pt;height:5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" adj="-10910,18129" fillcolor="white [3201]" strokecolor="#70ad47 [3209]" strokeweight="1pt">
                <v:path arrowok="t"/>
                <v:textbox>
                  <w:txbxContent>
                    <w:p w14:paraId="7F36156F" w14:textId="77777777" w:rsidR="00F46B81" w:rsidRPr="00290532" w:rsidRDefault="00F46B81" w:rsidP="00F46B81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081F939A" w14:textId="77777777" w:rsidR="00F46B81" w:rsidRDefault="00F46B81" w:rsidP="00F46B81">
      <w:pPr>
        <w:tabs>
          <w:tab w:val="left" w:pos="1980"/>
        </w:tabs>
      </w:pPr>
      <w:r>
        <w:rPr>
          <w:rFonts w:ascii="Comic Sans MS" w:hAnsi="Comic Sans MS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50C41CE" wp14:editId="124540FF">
                <wp:simplePos x="0" y="0"/>
                <wp:positionH relativeFrom="column">
                  <wp:posOffset>5286375</wp:posOffset>
                </wp:positionH>
                <wp:positionV relativeFrom="paragraph">
                  <wp:posOffset>9525</wp:posOffset>
                </wp:positionV>
                <wp:extent cx="1171575" cy="666750"/>
                <wp:effectExtent l="647700" t="0" r="9525" b="0"/>
                <wp:wrapNone/>
                <wp:docPr id="198" name="Rounded Rectangular Callout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666750"/>
                        </a:xfrm>
                        <a:prstGeom prst="wedgeRoundRectCallout">
                          <a:avLst>
                            <a:gd name="adj1" fmla="val -100507"/>
                            <a:gd name="adj2" fmla="val 339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1B078" w14:textId="77777777" w:rsidR="00F46B81" w:rsidRPr="00290532" w:rsidRDefault="00F46B81" w:rsidP="00F46B81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50C41CE" id="Rounded Rectangular Callout 198" o:spid="_x0000_s1049" type="#_x0000_t62" style="position:absolute;margin-left:416.25pt;margin-top:.75pt;width:92.25pt;height:5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" adj="-10910,18129" fillcolor="white [3201]" strokecolor="#70ad47 [3209]" strokeweight="1pt">
                <v:path arrowok="t"/>
                <v:textbox>
                  <w:txbxContent>
                    <w:p w14:paraId="0501B078" w14:textId="77777777" w:rsidR="00F46B81" w:rsidRPr="00290532" w:rsidRDefault="00F46B81" w:rsidP="00F46B81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25472" behindDoc="0" locked="0" layoutInCell="1" allowOverlap="1" wp14:anchorId="05DB4338" wp14:editId="47AE60E2">
            <wp:simplePos x="0" y="0"/>
            <wp:positionH relativeFrom="margin">
              <wp:posOffset>3493770</wp:posOffset>
            </wp:positionH>
            <wp:positionV relativeFrom="paragraph">
              <wp:posOffset>8890</wp:posOffset>
            </wp:positionV>
            <wp:extent cx="1211580" cy="752475"/>
            <wp:effectExtent l="0" t="0" r="7620" b="0"/>
            <wp:wrapNone/>
            <wp:docPr id="210" name="Picture 210" descr="https://encrypted-tbn0.gstatic.com/images?q=tbn:ANd9GcTpxExuo-PaGD2MQBJW8EWrBRgptg_Uu_CGQuwirTzWMkbJK1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0.gstatic.com/images?q=tbn:ANd9GcTpxExuo-PaGD2MQBJW8EWrBRgptg_Uu_CGQuwirTzWMkbJK1KQ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23424" behindDoc="0" locked="0" layoutInCell="1" allowOverlap="1" wp14:anchorId="07C79805" wp14:editId="0F1FAA19">
            <wp:simplePos x="0" y="0"/>
            <wp:positionH relativeFrom="margin">
              <wp:align>left</wp:align>
            </wp:positionH>
            <wp:positionV relativeFrom="paragraph">
              <wp:posOffset>198755</wp:posOffset>
            </wp:positionV>
            <wp:extent cx="1211612" cy="752475"/>
            <wp:effectExtent l="0" t="0" r="7620" b="0"/>
            <wp:wrapNone/>
            <wp:docPr id="211" name="Picture 211" descr="https://encrypted-tbn0.gstatic.com/images?q=tbn:ANd9GcTpxExuo-PaGD2MQBJW8EWrBRgptg_Uu_CGQuwirTzWMkbJK1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0.gstatic.com/images?q=tbn:ANd9GcTpxExuo-PaGD2MQBJW8EWrBRgptg_Uu_CGQuwirTzWMkbJK1KQ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612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6E2415" w14:textId="77777777" w:rsidR="00F46B81" w:rsidRDefault="00F46B81" w:rsidP="00F46B81">
      <w:pPr>
        <w:tabs>
          <w:tab w:val="left" w:pos="1980"/>
        </w:tabs>
      </w:pPr>
    </w:p>
    <w:p w14:paraId="226B08C1" w14:textId="77777777" w:rsidR="00F46B81" w:rsidRDefault="00F46B81" w:rsidP="00F46B81">
      <w:pPr>
        <w:tabs>
          <w:tab w:val="left" w:pos="1980"/>
        </w:tabs>
      </w:pPr>
    </w:p>
    <w:p w14:paraId="7F3BA6C1" w14:textId="77777777" w:rsidR="00F46B81" w:rsidRDefault="00F46B81" w:rsidP="00F46B81">
      <w:pPr>
        <w:rPr>
          <w:rFonts w:ascii="Comic Sans MS" w:hAnsi="Comic Sans MS"/>
          <w:sz w:val="32"/>
          <w:szCs w:val="32"/>
          <w:u w:val="single"/>
        </w:rPr>
      </w:pPr>
    </w:p>
    <w:p w14:paraId="2E7947BB" w14:textId="77777777" w:rsidR="00F46B81" w:rsidRPr="0049479C" w:rsidRDefault="00F46B81" w:rsidP="00F46B81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49479C">
        <w:rPr>
          <w:rFonts w:ascii="Comic Sans MS" w:hAnsi="Comic Sans MS"/>
          <w:sz w:val="32"/>
          <w:szCs w:val="32"/>
          <w:u w:val="single"/>
        </w:rPr>
        <w:lastRenderedPageBreak/>
        <w:t>One More and One Less</w:t>
      </w:r>
      <w:r>
        <w:rPr>
          <w:rFonts w:ascii="Comic Sans MS" w:hAnsi="Comic Sans MS"/>
          <w:sz w:val="32"/>
          <w:szCs w:val="32"/>
          <w:u w:val="single"/>
        </w:rPr>
        <w:t xml:space="preserve"> – Lesson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64"/>
        <w:gridCol w:w="3514"/>
        <w:gridCol w:w="3478"/>
      </w:tblGrid>
      <w:tr w:rsidR="00F46B81" w:rsidRPr="00A24002" w14:paraId="0B787907" w14:textId="77777777" w:rsidTr="007D0BD3">
        <w:tc>
          <w:tcPr>
            <w:tcW w:w="3464" w:type="dxa"/>
          </w:tcPr>
          <w:p w14:paraId="7DC19018" w14:textId="77777777" w:rsidR="00F46B81" w:rsidRPr="0049479C" w:rsidRDefault="00F46B81" w:rsidP="007D0BD3">
            <w:pPr>
              <w:jc w:val="center"/>
              <w:rPr>
                <w:rFonts w:ascii="Comic Sans MS" w:hAnsi="Comic Sans MS" w:cs="Arabic Typesetting"/>
                <w:b/>
                <w:sz w:val="60"/>
                <w:szCs w:val="60"/>
              </w:rPr>
            </w:pPr>
            <w:r w:rsidRPr="0049479C">
              <w:rPr>
                <w:rFonts w:ascii="Comic Sans MS" w:hAnsi="Comic Sans MS" w:cs="Arabic Typesetting"/>
                <w:b/>
                <w:color w:val="FF0000"/>
                <w:sz w:val="60"/>
                <w:szCs w:val="60"/>
              </w:rPr>
              <w:t>1 less</w:t>
            </w:r>
          </w:p>
        </w:tc>
        <w:tc>
          <w:tcPr>
            <w:tcW w:w="3514" w:type="dxa"/>
          </w:tcPr>
          <w:p w14:paraId="05C1EDA5" w14:textId="77777777" w:rsidR="00F46B81" w:rsidRPr="0049479C" w:rsidRDefault="00F46B81" w:rsidP="007D0BD3">
            <w:pPr>
              <w:jc w:val="center"/>
              <w:rPr>
                <w:rFonts w:ascii="Comic Sans MS" w:hAnsi="Comic Sans MS" w:cs="Arabic Typesetting"/>
                <w:b/>
                <w:sz w:val="60"/>
                <w:szCs w:val="60"/>
              </w:rPr>
            </w:pPr>
            <w:r w:rsidRPr="0049479C">
              <w:rPr>
                <w:rFonts w:ascii="Comic Sans MS" w:hAnsi="Comic Sans MS" w:cs="Arabic Typesetting"/>
                <w:b/>
                <w:color w:val="7030A0"/>
                <w:sz w:val="60"/>
                <w:szCs w:val="60"/>
              </w:rPr>
              <w:t>Number</w:t>
            </w:r>
          </w:p>
        </w:tc>
        <w:tc>
          <w:tcPr>
            <w:tcW w:w="3478" w:type="dxa"/>
          </w:tcPr>
          <w:p w14:paraId="7BC68F68" w14:textId="77777777" w:rsidR="00F46B81" w:rsidRPr="0049479C" w:rsidRDefault="00F46B81" w:rsidP="007D0BD3">
            <w:pPr>
              <w:jc w:val="center"/>
              <w:rPr>
                <w:rFonts w:ascii="Comic Sans MS" w:hAnsi="Comic Sans MS" w:cs="Arabic Typesetting"/>
                <w:b/>
                <w:sz w:val="60"/>
                <w:szCs w:val="60"/>
              </w:rPr>
            </w:pPr>
            <w:r w:rsidRPr="0049479C">
              <w:rPr>
                <w:rFonts w:ascii="Comic Sans MS" w:hAnsi="Comic Sans MS" w:cs="Arabic Typesetting"/>
                <w:b/>
                <w:color w:val="00B050"/>
                <w:sz w:val="60"/>
                <w:szCs w:val="60"/>
              </w:rPr>
              <w:t>1 more</w:t>
            </w:r>
          </w:p>
        </w:tc>
      </w:tr>
      <w:tr w:rsidR="00F46B81" w14:paraId="3D1EF73E" w14:textId="77777777" w:rsidTr="007D0BD3">
        <w:tc>
          <w:tcPr>
            <w:tcW w:w="3464" w:type="dxa"/>
          </w:tcPr>
          <w:p w14:paraId="27C7B8EB" w14:textId="77777777" w:rsidR="00F46B81" w:rsidRPr="0049479C" w:rsidRDefault="00F46B81" w:rsidP="007D0BD3">
            <w:pPr>
              <w:jc w:val="center"/>
              <w:rPr>
                <w:rFonts w:ascii="Comic Sans MS" w:hAnsi="Comic Sans MS" w:cstheme="minorHAnsi"/>
                <w:sz w:val="72"/>
                <w:szCs w:val="72"/>
              </w:rPr>
            </w:pPr>
          </w:p>
        </w:tc>
        <w:tc>
          <w:tcPr>
            <w:tcW w:w="3514" w:type="dxa"/>
          </w:tcPr>
          <w:p w14:paraId="340DCBC4" w14:textId="77777777" w:rsidR="00F46B81" w:rsidRPr="0049479C" w:rsidRDefault="00F46B81" w:rsidP="007D0BD3">
            <w:pPr>
              <w:jc w:val="center"/>
              <w:rPr>
                <w:rFonts w:ascii="Comic Sans MS" w:hAnsi="Comic Sans MS" w:cstheme="minorHAnsi"/>
                <w:sz w:val="52"/>
                <w:szCs w:val="52"/>
              </w:rPr>
            </w:pPr>
            <w:r w:rsidRPr="0049479C">
              <w:rPr>
                <w:rFonts w:ascii="Comic Sans MS" w:hAnsi="Comic Sans MS" w:cstheme="minorHAnsi"/>
                <w:sz w:val="52"/>
                <w:szCs w:val="52"/>
              </w:rPr>
              <w:t>2</w:t>
            </w:r>
          </w:p>
        </w:tc>
        <w:tc>
          <w:tcPr>
            <w:tcW w:w="3478" w:type="dxa"/>
          </w:tcPr>
          <w:p w14:paraId="104EE11E" w14:textId="77777777" w:rsidR="00F46B81" w:rsidRPr="0049479C" w:rsidRDefault="00F46B81" w:rsidP="007D0BD3">
            <w:pPr>
              <w:jc w:val="center"/>
              <w:rPr>
                <w:rFonts w:ascii="Comic Sans MS" w:hAnsi="Comic Sans MS" w:cstheme="minorHAnsi"/>
                <w:sz w:val="72"/>
                <w:szCs w:val="72"/>
              </w:rPr>
            </w:pPr>
          </w:p>
        </w:tc>
      </w:tr>
      <w:tr w:rsidR="00F46B81" w14:paraId="4CDDB1D1" w14:textId="77777777" w:rsidTr="007D0BD3">
        <w:tc>
          <w:tcPr>
            <w:tcW w:w="3464" w:type="dxa"/>
          </w:tcPr>
          <w:p w14:paraId="67FFD9F7" w14:textId="77777777" w:rsidR="00F46B81" w:rsidRPr="0049479C" w:rsidRDefault="00F46B81" w:rsidP="007D0BD3">
            <w:pPr>
              <w:jc w:val="center"/>
              <w:rPr>
                <w:rFonts w:ascii="Comic Sans MS" w:hAnsi="Comic Sans MS" w:cstheme="minorHAnsi"/>
                <w:sz w:val="72"/>
                <w:szCs w:val="72"/>
              </w:rPr>
            </w:pPr>
          </w:p>
        </w:tc>
        <w:tc>
          <w:tcPr>
            <w:tcW w:w="3514" w:type="dxa"/>
          </w:tcPr>
          <w:p w14:paraId="5D59CDC4" w14:textId="77777777" w:rsidR="00F46B81" w:rsidRPr="0049479C" w:rsidRDefault="00F46B81" w:rsidP="007D0BD3">
            <w:pPr>
              <w:jc w:val="center"/>
              <w:rPr>
                <w:rFonts w:ascii="Comic Sans MS" w:hAnsi="Comic Sans MS" w:cstheme="minorHAnsi"/>
                <w:sz w:val="52"/>
                <w:szCs w:val="52"/>
              </w:rPr>
            </w:pPr>
            <w:r w:rsidRPr="0049479C">
              <w:rPr>
                <w:rFonts w:ascii="Comic Sans MS" w:hAnsi="Comic Sans MS" w:cstheme="minorHAnsi"/>
                <w:sz w:val="52"/>
                <w:szCs w:val="52"/>
              </w:rPr>
              <w:t>7</w:t>
            </w:r>
          </w:p>
        </w:tc>
        <w:tc>
          <w:tcPr>
            <w:tcW w:w="3478" w:type="dxa"/>
          </w:tcPr>
          <w:p w14:paraId="5937CDC4" w14:textId="77777777" w:rsidR="00F46B81" w:rsidRPr="0049479C" w:rsidRDefault="00F46B81" w:rsidP="007D0BD3">
            <w:pPr>
              <w:jc w:val="center"/>
              <w:rPr>
                <w:rFonts w:ascii="Comic Sans MS" w:hAnsi="Comic Sans MS" w:cstheme="minorHAnsi"/>
                <w:sz w:val="72"/>
                <w:szCs w:val="72"/>
              </w:rPr>
            </w:pPr>
          </w:p>
        </w:tc>
      </w:tr>
      <w:tr w:rsidR="00F46B81" w14:paraId="4EF85050" w14:textId="77777777" w:rsidTr="007D0BD3">
        <w:tc>
          <w:tcPr>
            <w:tcW w:w="3464" w:type="dxa"/>
          </w:tcPr>
          <w:p w14:paraId="6FFB820E" w14:textId="77777777" w:rsidR="00F46B81" w:rsidRPr="0049479C" w:rsidRDefault="00F46B81" w:rsidP="007D0BD3">
            <w:pPr>
              <w:jc w:val="center"/>
              <w:rPr>
                <w:rFonts w:ascii="Comic Sans MS" w:hAnsi="Comic Sans MS" w:cstheme="minorHAnsi"/>
                <w:sz w:val="72"/>
                <w:szCs w:val="72"/>
              </w:rPr>
            </w:pPr>
          </w:p>
        </w:tc>
        <w:tc>
          <w:tcPr>
            <w:tcW w:w="3514" w:type="dxa"/>
          </w:tcPr>
          <w:p w14:paraId="1EB938D7" w14:textId="77777777" w:rsidR="00F46B81" w:rsidRPr="0049479C" w:rsidRDefault="00F46B81" w:rsidP="007D0BD3">
            <w:pPr>
              <w:jc w:val="center"/>
              <w:rPr>
                <w:rFonts w:ascii="Comic Sans MS" w:hAnsi="Comic Sans MS" w:cstheme="minorHAnsi"/>
                <w:sz w:val="52"/>
                <w:szCs w:val="52"/>
              </w:rPr>
            </w:pPr>
            <w:r>
              <w:rPr>
                <w:rFonts w:ascii="Comic Sans MS" w:hAnsi="Comic Sans MS" w:cstheme="minorHAnsi"/>
                <w:sz w:val="52"/>
                <w:szCs w:val="52"/>
              </w:rPr>
              <w:t>5</w:t>
            </w:r>
          </w:p>
        </w:tc>
        <w:tc>
          <w:tcPr>
            <w:tcW w:w="3478" w:type="dxa"/>
          </w:tcPr>
          <w:p w14:paraId="42C65D5B" w14:textId="77777777" w:rsidR="00F46B81" w:rsidRPr="0049479C" w:rsidRDefault="00F46B81" w:rsidP="007D0BD3">
            <w:pPr>
              <w:jc w:val="center"/>
              <w:rPr>
                <w:rFonts w:ascii="Comic Sans MS" w:hAnsi="Comic Sans MS" w:cstheme="minorHAnsi"/>
                <w:sz w:val="72"/>
                <w:szCs w:val="72"/>
              </w:rPr>
            </w:pPr>
          </w:p>
        </w:tc>
      </w:tr>
      <w:tr w:rsidR="00F46B81" w14:paraId="5639D9C3" w14:textId="77777777" w:rsidTr="007D0BD3">
        <w:tc>
          <w:tcPr>
            <w:tcW w:w="3464" w:type="dxa"/>
          </w:tcPr>
          <w:p w14:paraId="272DE841" w14:textId="77777777" w:rsidR="00F46B81" w:rsidRPr="0049479C" w:rsidRDefault="00F46B81" w:rsidP="007D0BD3">
            <w:pPr>
              <w:jc w:val="center"/>
              <w:rPr>
                <w:rFonts w:ascii="Comic Sans MS" w:hAnsi="Comic Sans MS" w:cstheme="minorHAnsi"/>
                <w:sz w:val="72"/>
                <w:szCs w:val="72"/>
              </w:rPr>
            </w:pPr>
          </w:p>
        </w:tc>
        <w:tc>
          <w:tcPr>
            <w:tcW w:w="3514" w:type="dxa"/>
          </w:tcPr>
          <w:p w14:paraId="2733BB44" w14:textId="77777777" w:rsidR="00F46B81" w:rsidRPr="0049479C" w:rsidRDefault="00F46B81" w:rsidP="007D0BD3">
            <w:pPr>
              <w:jc w:val="center"/>
              <w:rPr>
                <w:rFonts w:ascii="Comic Sans MS" w:hAnsi="Comic Sans MS" w:cstheme="minorHAnsi"/>
                <w:sz w:val="52"/>
                <w:szCs w:val="52"/>
              </w:rPr>
            </w:pPr>
            <w:r>
              <w:rPr>
                <w:rFonts w:ascii="Comic Sans MS" w:hAnsi="Comic Sans MS" w:cstheme="minorHAnsi"/>
                <w:sz w:val="52"/>
                <w:szCs w:val="52"/>
              </w:rPr>
              <w:t>1</w:t>
            </w:r>
          </w:p>
        </w:tc>
        <w:tc>
          <w:tcPr>
            <w:tcW w:w="3478" w:type="dxa"/>
          </w:tcPr>
          <w:p w14:paraId="06A3D548" w14:textId="77777777" w:rsidR="00F46B81" w:rsidRPr="0049479C" w:rsidRDefault="00F46B81" w:rsidP="007D0BD3">
            <w:pPr>
              <w:jc w:val="center"/>
              <w:rPr>
                <w:rFonts w:ascii="Comic Sans MS" w:hAnsi="Comic Sans MS" w:cstheme="minorHAnsi"/>
                <w:sz w:val="72"/>
                <w:szCs w:val="72"/>
              </w:rPr>
            </w:pPr>
          </w:p>
        </w:tc>
      </w:tr>
      <w:tr w:rsidR="00F46B81" w14:paraId="748F8FF8" w14:textId="77777777" w:rsidTr="007D0BD3">
        <w:tc>
          <w:tcPr>
            <w:tcW w:w="3464" w:type="dxa"/>
          </w:tcPr>
          <w:p w14:paraId="0463E6EF" w14:textId="77777777" w:rsidR="00F46B81" w:rsidRPr="0049479C" w:rsidRDefault="00F46B81" w:rsidP="007D0BD3">
            <w:pPr>
              <w:jc w:val="center"/>
              <w:rPr>
                <w:rFonts w:ascii="Comic Sans MS" w:hAnsi="Comic Sans MS" w:cstheme="minorHAnsi"/>
                <w:sz w:val="72"/>
                <w:szCs w:val="72"/>
              </w:rPr>
            </w:pPr>
          </w:p>
        </w:tc>
        <w:tc>
          <w:tcPr>
            <w:tcW w:w="3514" w:type="dxa"/>
          </w:tcPr>
          <w:p w14:paraId="079F112E" w14:textId="77777777" w:rsidR="00F46B81" w:rsidRPr="0049479C" w:rsidRDefault="00F46B81" w:rsidP="007D0BD3">
            <w:pPr>
              <w:jc w:val="center"/>
              <w:rPr>
                <w:rFonts w:ascii="Comic Sans MS" w:hAnsi="Comic Sans MS" w:cstheme="minorHAnsi"/>
                <w:sz w:val="52"/>
                <w:szCs w:val="52"/>
              </w:rPr>
            </w:pPr>
            <w:r>
              <w:rPr>
                <w:rFonts w:ascii="Comic Sans MS" w:hAnsi="Comic Sans MS" w:cstheme="minorHAnsi"/>
                <w:sz w:val="52"/>
                <w:szCs w:val="52"/>
              </w:rPr>
              <w:t>6</w:t>
            </w:r>
          </w:p>
        </w:tc>
        <w:tc>
          <w:tcPr>
            <w:tcW w:w="3478" w:type="dxa"/>
          </w:tcPr>
          <w:p w14:paraId="7C62C795" w14:textId="77777777" w:rsidR="00F46B81" w:rsidRPr="0049479C" w:rsidRDefault="00F46B81" w:rsidP="007D0BD3">
            <w:pPr>
              <w:jc w:val="center"/>
              <w:rPr>
                <w:rFonts w:ascii="Comic Sans MS" w:hAnsi="Comic Sans MS" w:cstheme="minorHAnsi"/>
                <w:sz w:val="72"/>
                <w:szCs w:val="72"/>
              </w:rPr>
            </w:pPr>
          </w:p>
        </w:tc>
      </w:tr>
      <w:tr w:rsidR="00F46B81" w14:paraId="45E329BF" w14:textId="77777777" w:rsidTr="007D0BD3">
        <w:tc>
          <w:tcPr>
            <w:tcW w:w="3464" w:type="dxa"/>
          </w:tcPr>
          <w:p w14:paraId="42930C36" w14:textId="77777777" w:rsidR="00F46B81" w:rsidRPr="0049479C" w:rsidRDefault="00F46B81" w:rsidP="007D0BD3">
            <w:pPr>
              <w:jc w:val="center"/>
              <w:rPr>
                <w:rFonts w:ascii="Comic Sans MS" w:hAnsi="Comic Sans MS" w:cstheme="minorHAnsi"/>
                <w:sz w:val="72"/>
                <w:szCs w:val="72"/>
              </w:rPr>
            </w:pPr>
          </w:p>
        </w:tc>
        <w:tc>
          <w:tcPr>
            <w:tcW w:w="3514" w:type="dxa"/>
          </w:tcPr>
          <w:p w14:paraId="1E485BD8" w14:textId="77777777" w:rsidR="00F46B81" w:rsidRPr="0049479C" w:rsidRDefault="00F46B81" w:rsidP="007D0BD3">
            <w:pPr>
              <w:jc w:val="center"/>
              <w:rPr>
                <w:rFonts w:ascii="Comic Sans MS" w:hAnsi="Comic Sans MS" w:cstheme="minorHAnsi"/>
                <w:sz w:val="52"/>
                <w:szCs w:val="52"/>
              </w:rPr>
            </w:pPr>
            <w:r>
              <w:rPr>
                <w:rFonts w:ascii="Comic Sans MS" w:hAnsi="Comic Sans MS" w:cstheme="minorHAnsi"/>
                <w:sz w:val="52"/>
                <w:szCs w:val="52"/>
              </w:rPr>
              <w:t>9</w:t>
            </w:r>
          </w:p>
        </w:tc>
        <w:tc>
          <w:tcPr>
            <w:tcW w:w="3478" w:type="dxa"/>
          </w:tcPr>
          <w:p w14:paraId="58F83A58" w14:textId="77777777" w:rsidR="00F46B81" w:rsidRPr="0049479C" w:rsidRDefault="00F46B81" w:rsidP="007D0BD3">
            <w:pPr>
              <w:jc w:val="center"/>
              <w:rPr>
                <w:rFonts w:ascii="Comic Sans MS" w:hAnsi="Comic Sans MS" w:cstheme="minorHAnsi"/>
                <w:sz w:val="72"/>
                <w:szCs w:val="72"/>
              </w:rPr>
            </w:pPr>
          </w:p>
        </w:tc>
      </w:tr>
      <w:tr w:rsidR="00F46B81" w14:paraId="292AC654" w14:textId="77777777" w:rsidTr="007D0BD3">
        <w:tc>
          <w:tcPr>
            <w:tcW w:w="3464" w:type="dxa"/>
          </w:tcPr>
          <w:p w14:paraId="36C54DD1" w14:textId="77777777" w:rsidR="00F46B81" w:rsidRPr="0049479C" w:rsidRDefault="00F46B81" w:rsidP="007D0BD3">
            <w:pPr>
              <w:jc w:val="center"/>
              <w:rPr>
                <w:rFonts w:ascii="Comic Sans MS" w:hAnsi="Comic Sans MS" w:cstheme="minorHAnsi"/>
                <w:sz w:val="72"/>
                <w:szCs w:val="72"/>
              </w:rPr>
            </w:pPr>
          </w:p>
        </w:tc>
        <w:tc>
          <w:tcPr>
            <w:tcW w:w="3514" w:type="dxa"/>
          </w:tcPr>
          <w:p w14:paraId="4A472510" w14:textId="77777777" w:rsidR="00F46B81" w:rsidRPr="0049479C" w:rsidRDefault="00F46B81" w:rsidP="007D0BD3">
            <w:pPr>
              <w:jc w:val="center"/>
              <w:rPr>
                <w:rFonts w:ascii="Comic Sans MS" w:hAnsi="Comic Sans MS" w:cstheme="minorHAnsi"/>
                <w:sz w:val="52"/>
                <w:szCs w:val="52"/>
              </w:rPr>
            </w:pPr>
            <w:r>
              <w:rPr>
                <w:rFonts w:ascii="Comic Sans MS" w:hAnsi="Comic Sans MS" w:cstheme="minorHAnsi"/>
                <w:sz w:val="52"/>
                <w:szCs w:val="52"/>
              </w:rPr>
              <w:t>11</w:t>
            </w:r>
          </w:p>
        </w:tc>
        <w:tc>
          <w:tcPr>
            <w:tcW w:w="3478" w:type="dxa"/>
          </w:tcPr>
          <w:p w14:paraId="2665C45C" w14:textId="77777777" w:rsidR="00F46B81" w:rsidRPr="0049479C" w:rsidRDefault="00F46B81" w:rsidP="007D0BD3">
            <w:pPr>
              <w:jc w:val="center"/>
              <w:rPr>
                <w:rFonts w:ascii="Comic Sans MS" w:hAnsi="Comic Sans MS" w:cstheme="minorHAnsi"/>
                <w:sz w:val="72"/>
                <w:szCs w:val="72"/>
              </w:rPr>
            </w:pPr>
          </w:p>
        </w:tc>
      </w:tr>
      <w:tr w:rsidR="00F46B81" w14:paraId="70CBE000" w14:textId="77777777" w:rsidTr="007D0BD3">
        <w:tc>
          <w:tcPr>
            <w:tcW w:w="3464" w:type="dxa"/>
          </w:tcPr>
          <w:p w14:paraId="6907543D" w14:textId="77777777" w:rsidR="00F46B81" w:rsidRPr="0049479C" w:rsidRDefault="00F46B81" w:rsidP="007D0BD3">
            <w:pPr>
              <w:jc w:val="center"/>
              <w:rPr>
                <w:rFonts w:ascii="Comic Sans MS" w:hAnsi="Comic Sans MS" w:cstheme="minorHAnsi"/>
                <w:sz w:val="72"/>
                <w:szCs w:val="72"/>
              </w:rPr>
            </w:pPr>
          </w:p>
        </w:tc>
        <w:tc>
          <w:tcPr>
            <w:tcW w:w="3514" w:type="dxa"/>
          </w:tcPr>
          <w:p w14:paraId="59378C30" w14:textId="77777777" w:rsidR="00F46B81" w:rsidRPr="0049479C" w:rsidRDefault="00F46B81" w:rsidP="007D0BD3">
            <w:pPr>
              <w:jc w:val="center"/>
              <w:rPr>
                <w:rFonts w:ascii="Comic Sans MS" w:hAnsi="Comic Sans MS" w:cstheme="minorHAnsi"/>
                <w:sz w:val="52"/>
                <w:szCs w:val="52"/>
              </w:rPr>
            </w:pPr>
            <w:r>
              <w:rPr>
                <w:rFonts w:ascii="Comic Sans MS" w:hAnsi="Comic Sans MS" w:cstheme="minorHAnsi"/>
                <w:sz w:val="52"/>
                <w:szCs w:val="52"/>
              </w:rPr>
              <w:t>17</w:t>
            </w:r>
          </w:p>
        </w:tc>
        <w:tc>
          <w:tcPr>
            <w:tcW w:w="3478" w:type="dxa"/>
          </w:tcPr>
          <w:p w14:paraId="4309FA15" w14:textId="77777777" w:rsidR="00F46B81" w:rsidRPr="0049479C" w:rsidRDefault="00F46B81" w:rsidP="007D0BD3">
            <w:pPr>
              <w:jc w:val="center"/>
              <w:rPr>
                <w:rFonts w:ascii="Comic Sans MS" w:hAnsi="Comic Sans MS" w:cstheme="minorHAnsi"/>
                <w:sz w:val="72"/>
                <w:szCs w:val="72"/>
              </w:rPr>
            </w:pPr>
          </w:p>
        </w:tc>
      </w:tr>
      <w:tr w:rsidR="00F46B81" w14:paraId="68E4CF40" w14:textId="77777777" w:rsidTr="007D0BD3">
        <w:tc>
          <w:tcPr>
            <w:tcW w:w="3464" w:type="dxa"/>
          </w:tcPr>
          <w:p w14:paraId="585D612D" w14:textId="77777777" w:rsidR="00F46B81" w:rsidRPr="0049479C" w:rsidRDefault="00F46B81" w:rsidP="007D0BD3">
            <w:pPr>
              <w:jc w:val="center"/>
              <w:rPr>
                <w:rFonts w:ascii="Comic Sans MS" w:hAnsi="Comic Sans MS" w:cstheme="minorHAnsi"/>
                <w:sz w:val="72"/>
                <w:szCs w:val="72"/>
              </w:rPr>
            </w:pPr>
          </w:p>
        </w:tc>
        <w:tc>
          <w:tcPr>
            <w:tcW w:w="3514" w:type="dxa"/>
          </w:tcPr>
          <w:p w14:paraId="1165DAE2" w14:textId="77777777" w:rsidR="00F46B81" w:rsidRPr="0049479C" w:rsidRDefault="00F46B81" w:rsidP="007D0BD3">
            <w:pPr>
              <w:jc w:val="center"/>
              <w:rPr>
                <w:rFonts w:ascii="Comic Sans MS" w:hAnsi="Comic Sans MS" w:cstheme="minorHAnsi"/>
                <w:sz w:val="52"/>
                <w:szCs w:val="52"/>
              </w:rPr>
            </w:pPr>
            <w:r>
              <w:rPr>
                <w:rFonts w:ascii="Comic Sans MS" w:hAnsi="Comic Sans MS" w:cstheme="minorHAnsi"/>
                <w:sz w:val="52"/>
                <w:szCs w:val="52"/>
              </w:rPr>
              <w:t>19</w:t>
            </w:r>
          </w:p>
        </w:tc>
        <w:tc>
          <w:tcPr>
            <w:tcW w:w="3478" w:type="dxa"/>
          </w:tcPr>
          <w:p w14:paraId="0B8ADA49" w14:textId="77777777" w:rsidR="00F46B81" w:rsidRPr="0049479C" w:rsidRDefault="00F46B81" w:rsidP="007D0BD3">
            <w:pPr>
              <w:jc w:val="center"/>
              <w:rPr>
                <w:rFonts w:ascii="Comic Sans MS" w:hAnsi="Comic Sans MS" w:cstheme="minorHAnsi"/>
                <w:sz w:val="72"/>
                <w:szCs w:val="72"/>
              </w:rPr>
            </w:pPr>
          </w:p>
        </w:tc>
      </w:tr>
      <w:tr w:rsidR="00F46B81" w14:paraId="2814E5AD" w14:textId="77777777" w:rsidTr="007D0BD3">
        <w:tc>
          <w:tcPr>
            <w:tcW w:w="3464" w:type="dxa"/>
          </w:tcPr>
          <w:p w14:paraId="2CEFB4F3" w14:textId="77777777" w:rsidR="00F46B81" w:rsidRPr="0049479C" w:rsidRDefault="00F46B81" w:rsidP="007D0BD3">
            <w:pPr>
              <w:jc w:val="center"/>
              <w:rPr>
                <w:rFonts w:ascii="Comic Sans MS" w:hAnsi="Comic Sans MS" w:cstheme="minorHAnsi"/>
                <w:sz w:val="72"/>
                <w:szCs w:val="72"/>
              </w:rPr>
            </w:pPr>
          </w:p>
        </w:tc>
        <w:tc>
          <w:tcPr>
            <w:tcW w:w="3514" w:type="dxa"/>
          </w:tcPr>
          <w:p w14:paraId="02FD9AEF" w14:textId="77777777" w:rsidR="00F46B81" w:rsidRPr="0049479C" w:rsidRDefault="00F46B81" w:rsidP="007D0BD3">
            <w:pPr>
              <w:jc w:val="center"/>
              <w:rPr>
                <w:rFonts w:ascii="Comic Sans MS" w:hAnsi="Comic Sans MS" w:cstheme="minorHAnsi"/>
                <w:sz w:val="52"/>
                <w:szCs w:val="52"/>
              </w:rPr>
            </w:pPr>
            <w:r>
              <w:rPr>
                <w:rFonts w:ascii="Comic Sans MS" w:hAnsi="Comic Sans MS" w:cstheme="minorHAnsi"/>
                <w:sz w:val="52"/>
                <w:szCs w:val="52"/>
              </w:rPr>
              <w:t>13</w:t>
            </w:r>
          </w:p>
        </w:tc>
        <w:tc>
          <w:tcPr>
            <w:tcW w:w="3478" w:type="dxa"/>
          </w:tcPr>
          <w:p w14:paraId="562D6F55" w14:textId="77777777" w:rsidR="00F46B81" w:rsidRPr="0049479C" w:rsidRDefault="00F46B81" w:rsidP="007D0BD3">
            <w:pPr>
              <w:jc w:val="center"/>
              <w:rPr>
                <w:rFonts w:ascii="Comic Sans MS" w:hAnsi="Comic Sans MS" w:cstheme="minorHAnsi"/>
                <w:sz w:val="72"/>
                <w:szCs w:val="72"/>
              </w:rPr>
            </w:pPr>
          </w:p>
        </w:tc>
      </w:tr>
      <w:tr w:rsidR="00F46B81" w14:paraId="2506E651" w14:textId="77777777" w:rsidTr="007D0BD3">
        <w:tc>
          <w:tcPr>
            <w:tcW w:w="3464" w:type="dxa"/>
          </w:tcPr>
          <w:p w14:paraId="44BBE781" w14:textId="77777777" w:rsidR="00F46B81" w:rsidRPr="0049479C" w:rsidRDefault="00F46B81" w:rsidP="007D0BD3">
            <w:pPr>
              <w:jc w:val="center"/>
              <w:rPr>
                <w:rFonts w:ascii="Comic Sans MS" w:hAnsi="Comic Sans MS" w:cstheme="minorHAnsi"/>
                <w:sz w:val="72"/>
                <w:szCs w:val="72"/>
              </w:rPr>
            </w:pPr>
          </w:p>
        </w:tc>
        <w:tc>
          <w:tcPr>
            <w:tcW w:w="3514" w:type="dxa"/>
          </w:tcPr>
          <w:p w14:paraId="77AD088A" w14:textId="77777777" w:rsidR="00F46B81" w:rsidRPr="0049479C" w:rsidRDefault="00F46B81" w:rsidP="007D0BD3">
            <w:pPr>
              <w:jc w:val="center"/>
              <w:rPr>
                <w:rFonts w:ascii="Comic Sans MS" w:hAnsi="Comic Sans MS" w:cstheme="minorHAnsi"/>
                <w:sz w:val="52"/>
                <w:szCs w:val="52"/>
              </w:rPr>
            </w:pPr>
            <w:r>
              <w:rPr>
                <w:rFonts w:ascii="Comic Sans MS" w:hAnsi="Comic Sans MS" w:cstheme="minorHAnsi"/>
                <w:sz w:val="52"/>
                <w:szCs w:val="52"/>
              </w:rPr>
              <w:t>12</w:t>
            </w:r>
          </w:p>
        </w:tc>
        <w:tc>
          <w:tcPr>
            <w:tcW w:w="3478" w:type="dxa"/>
          </w:tcPr>
          <w:p w14:paraId="442D9DAE" w14:textId="77777777" w:rsidR="00F46B81" w:rsidRPr="0049479C" w:rsidRDefault="00F46B81" w:rsidP="007D0BD3">
            <w:pPr>
              <w:jc w:val="center"/>
              <w:rPr>
                <w:rFonts w:ascii="Comic Sans MS" w:hAnsi="Comic Sans MS" w:cstheme="minorHAnsi"/>
                <w:sz w:val="72"/>
                <w:szCs w:val="72"/>
              </w:rPr>
            </w:pPr>
          </w:p>
        </w:tc>
      </w:tr>
      <w:tr w:rsidR="00F46B81" w14:paraId="3831BEF9" w14:textId="77777777" w:rsidTr="007D0BD3">
        <w:tc>
          <w:tcPr>
            <w:tcW w:w="3464" w:type="dxa"/>
          </w:tcPr>
          <w:p w14:paraId="14BE7D8E" w14:textId="77777777" w:rsidR="00F46B81" w:rsidRPr="0049479C" w:rsidRDefault="00F46B81" w:rsidP="007D0BD3">
            <w:pPr>
              <w:jc w:val="center"/>
              <w:rPr>
                <w:rFonts w:ascii="Comic Sans MS" w:hAnsi="Comic Sans MS" w:cstheme="minorHAnsi"/>
                <w:sz w:val="72"/>
                <w:szCs w:val="72"/>
              </w:rPr>
            </w:pPr>
          </w:p>
        </w:tc>
        <w:tc>
          <w:tcPr>
            <w:tcW w:w="3514" w:type="dxa"/>
          </w:tcPr>
          <w:p w14:paraId="6AE3790A" w14:textId="77777777" w:rsidR="00F46B81" w:rsidRPr="0049479C" w:rsidRDefault="00F46B81" w:rsidP="007D0BD3">
            <w:pPr>
              <w:jc w:val="center"/>
              <w:rPr>
                <w:rFonts w:ascii="Comic Sans MS" w:hAnsi="Comic Sans MS" w:cstheme="minorHAnsi"/>
                <w:sz w:val="52"/>
                <w:szCs w:val="52"/>
              </w:rPr>
            </w:pPr>
            <w:r>
              <w:rPr>
                <w:rFonts w:ascii="Comic Sans MS" w:hAnsi="Comic Sans MS" w:cstheme="minorHAnsi"/>
                <w:sz w:val="52"/>
                <w:szCs w:val="52"/>
              </w:rPr>
              <w:t>18</w:t>
            </w:r>
          </w:p>
        </w:tc>
        <w:tc>
          <w:tcPr>
            <w:tcW w:w="3478" w:type="dxa"/>
          </w:tcPr>
          <w:p w14:paraId="33A76746" w14:textId="77777777" w:rsidR="00F46B81" w:rsidRPr="0049479C" w:rsidRDefault="00F46B81" w:rsidP="007D0BD3">
            <w:pPr>
              <w:jc w:val="center"/>
              <w:rPr>
                <w:rFonts w:ascii="Comic Sans MS" w:hAnsi="Comic Sans MS" w:cstheme="minorHAnsi"/>
                <w:sz w:val="72"/>
                <w:szCs w:val="72"/>
              </w:rPr>
            </w:pPr>
          </w:p>
        </w:tc>
      </w:tr>
      <w:tr w:rsidR="00F46B81" w14:paraId="4598A7CB" w14:textId="77777777" w:rsidTr="007D0BD3">
        <w:tc>
          <w:tcPr>
            <w:tcW w:w="3464" w:type="dxa"/>
          </w:tcPr>
          <w:p w14:paraId="6778286D" w14:textId="77777777" w:rsidR="00F46B81" w:rsidRPr="0049479C" w:rsidRDefault="00F46B81" w:rsidP="007D0BD3">
            <w:pPr>
              <w:jc w:val="center"/>
              <w:rPr>
                <w:rFonts w:ascii="Comic Sans MS" w:hAnsi="Comic Sans MS" w:cstheme="minorHAnsi"/>
                <w:sz w:val="72"/>
                <w:szCs w:val="72"/>
              </w:rPr>
            </w:pPr>
          </w:p>
        </w:tc>
        <w:tc>
          <w:tcPr>
            <w:tcW w:w="3514" w:type="dxa"/>
          </w:tcPr>
          <w:p w14:paraId="07B3D2DD" w14:textId="77777777" w:rsidR="00F46B81" w:rsidRPr="0049479C" w:rsidRDefault="00F46B81" w:rsidP="007D0BD3">
            <w:pPr>
              <w:jc w:val="center"/>
              <w:rPr>
                <w:rFonts w:ascii="Comic Sans MS" w:hAnsi="Comic Sans MS" w:cstheme="minorHAnsi"/>
                <w:sz w:val="52"/>
                <w:szCs w:val="52"/>
              </w:rPr>
            </w:pPr>
            <w:r>
              <w:rPr>
                <w:rFonts w:ascii="Comic Sans MS" w:hAnsi="Comic Sans MS" w:cstheme="minorHAnsi"/>
                <w:sz w:val="52"/>
                <w:szCs w:val="52"/>
              </w:rPr>
              <w:t>14</w:t>
            </w:r>
          </w:p>
        </w:tc>
        <w:tc>
          <w:tcPr>
            <w:tcW w:w="3478" w:type="dxa"/>
          </w:tcPr>
          <w:p w14:paraId="18AD2607" w14:textId="77777777" w:rsidR="00F46B81" w:rsidRPr="0049479C" w:rsidRDefault="00F46B81" w:rsidP="007D0BD3">
            <w:pPr>
              <w:jc w:val="center"/>
              <w:rPr>
                <w:rFonts w:ascii="Comic Sans MS" w:hAnsi="Comic Sans MS" w:cstheme="minorHAnsi"/>
                <w:sz w:val="72"/>
                <w:szCs w:val="72"/>
              </w:rPr>
            </w:pPr>
          </w:p>
        </w:tc>
      </w:tr>
    </w:tbl>
    <w:p w14:paraId="0C69FB01" w14:textId="77777777" w:rsidR="00F46B81" w:rsidRDefault="00F46B81" w:rsidP="00F46B81">
      <w:pPr>
        <w:jc w:val="center"/>
        <w:rPr>
          <w:rFonts w:ascii="Comic Sans MS" w:hAnsi="Comic Sans MS" w:cs="Arial"/>
          <w:b/>
          <w:sz w:val="32"/>
          <w:szCs w:val="32"/>
          <w:u w:val="single"/>
        </w:rPr>
      </w:pPr>
      <w:r>
        <w:rPr>
          <w:rFonts w:ascii="Comic Sans MS" w:hAnsi="Comic Sans MS" w:cs="Arial"/>
          <w:b/>
          <w:sz w:val="32"/>
          <w:szCs w:val="32"/>
          <w:u w:val="single"/>
        </w:rPr>
        <w:br w:type="page"/>
      </w:r>
    </w:p>
    <w:p w14:paraId="58CF0A30" w14:textId="77777777" w:rsidR="00F46B81" w:rsidRDefault="00F46B81" w:rsidP="00F46B81">
      <w:pPr>
        <w:jc w:val="center"/>
        <w:rPr>
          <w:rFonts w:ascii="Comic Sans MS" w:hAnsi="Comic Sans MS" w:cs="Arial"/>
          <w:b/>
          <w:sz w:val="32"/>
          <w:szCs w:val="32"/>
          <w:u w:val="single"/>
        </w:rPr>
        <w:sectPr w:rsidR="00F46B81" w:rsidSect="00E7284D">
          <w:pgSz w:w="11906" w:h="16838"/>
          <w:pgMar w:top="567" w:right="568" w:bottom="284" w:left="709" w:header="708" w:footer="708" w:gutter="0"/>
          <w:cols w:space="708"/>
          <w:docGrid w:linePitch="360"/>
        </w:sectPr>
      </w:pPr>
    </w:p>
    <w:p w14:paraId="19C6AF74" w14:textId="77777777" w:rsidR="00F46B81" w:rsidRPr="001A04E2" w:rsidRDefault="00F46B81" w:rsidP="00F46B81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  <w:lastRenderedPageBreak/>
        <w:drawing>
          <wp:anchor distT="0" distB="0" distL="114300" distR="114300" simplePos="0" relativeHeight="251627520" behindDoc="0" locked="0" layoutInCell="1" allowOverlap="1" wp14:anchorId="4CCD2FFD" wp14:editId="76B6CB82">
            <wp:simplePos x="0" y="0"/>
            <wp:positionH relativeFrom="column">
              <wp:posOffset>4636770</wp:posOffset>
            </wp:positionH>
            <wp:positionV relativeFrom="paragraph">
              <wp:posOffset>-135890</wp:posOffset>
            </wp:positionV>
            <wp:extent cx="1009015" cy="1257300"/>
            <wp:effectExtent l="0" t="0" r="635" b="0"/>
            <wp:wrapNone/>
            <wp:docPr id="212" name="Picture 212" descr="MCj035594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Cj03559450000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A04E2">
        <w:rPr>
          <w:rFonts w:ascii="Comic Sans MS" w:hAnsi="Comic Sans MS"/>
          <w:b/>
          <w:sz w:val="24"/>
          <w:szCs w:val="24"/>
          <w:u w:val="single"/>
        </w:rPr>
        <w:t>Can you be a Materials Detective?</w:t>
      </w:r>
    </w:p>
    <w:p w14:paraId="7645AAB6" w14:textId="77777777" w:rsidR="00F46B81" w:rsidRPr="001A04E2" w:rsidRDefault="00F46B81" w:rsidP="00F46B81">
      <w:pPr>
        <w:tabs>
          <w:tab w:val="left" w:pos="6840"/>
        </w:tabs>
        <w:ind w:right="932"/>
        <w:rPr>
          <w:rFonts w:ascii="Comic Sans MS" w:hAnsi="Comic Sans MS"/>
          <w:sz w:val="24"/>
          <w:szCs w:val="24"/>
        </w:rPr>
      </w:pPr>
      <w:r w:rsidRPr="001A04E2">
        <w:rPr>
          <w:rFonts w:ascii="Comic Sans MS" w:hAnsi="Comic Sans MS"/>
          <w:sz w:val="24"/>
          <w:szCs w:val="24"/>
        </w:rPr>
        <w:t>Can you find objects in your house which are made from the materials in the table below? Draw or list objects in the table below for each material.</w:t>
      </w:r>
    </w:p>
    <w:p w14:paraId="69B30372" w14:textId="77777777" w:rsidR="00F46B81" w:rsidRDefault="00F46B81" w:rsidP="00F46B8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5894"/>
      </w:tblGrid>
      <w:tr w:rsidR="00F46B81" w14:paraId="7EEEEBCD" w14:textId="77777777" w:rsidTr="007D0BD3">
        <w:tc>
          <w:tcPr>
            <w:tcW w:w="2628" w:type="dxa"/>
            <w:shd w:val="clear" w:color="auto" w:fill="auto"/>
          </w:tcPr>
          <w:p w14:paraId="13982C05" w14:textId="77777777" w:rsidR="00F46B81" w:rsidRPr="00942AFE" w:rsidRDefault="00F46B81" w:rsidP="007D0BD3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942AFE">
              <w:rPr>
                <w:rFonts w:ascii="Comic Sans MS" w:hAnsi="Comic Sans MS"/>
                <w:sz w:val="40"/>
                <w:szCs w:val="40"/>
              </w:rPr>
              <w:t>Material</w:t>
            </w:r>
          </w:p>
        </w:tc>
        <w:tc>
          <w:tcPr>
            <w:tcW w:w="5894" w:type="dxa"/>
            <w:shd w:val="clear" w:color="auto" w:fill="auto"/>
          </w:tcPr>
          <w:p w14:paraId="4FDD7C1B" w14:textId="77777777" w:rsidR="00F46B81" w:rsidRPr="00942AFE" w:rsidRDefault="00F46B81" w:rsidP="007D0BD3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942AFE">
              <w:rPr>
                <w:rFonts w:ascii="Comic Sans MS" w:hAnsi="Comic Sans MS"/>
                <w:sz w:val="40"/>
                <w:szCs w:val="40"/>
              </w:rPr>
              <w:t>Object</w:t>
            </w:r>
          </w:p>
        </w:tc>
      </w:tr>
      <w:tr w:rsidR="00F46B81" w14:paraId="2FB3310F" w14:textId="77777777" w:rsidTr="007D0BD3">
        <w:tc>
          <w:tcPr>
            <w:tcW w:w="2628" w:type="dxa"/>
            <w:shd w:val="clear" w:color="auto" w:fill="auto"/>
          </w:tcPr>
          <w:p w14:paraId="2ED90911" w14:textId="77777777" w:rsidR="00F46B81" w:rsidRPr="00942AFE" w:rsidRDefault="00F46B81" w:rsidP="007D0BD3">
            <w:pPr>
              <w:rPr>
                <w:rFonts w:ascii="Comic Sans MS" w:hAnsi="Comic Sans MS"/>
                <w:b/>
                <w:sz w:val="40"/>
                <w:szCs w:val="40"/>
              </w:rPr>
            </w:pPr>
          </w:p>
          <w:p w14:paraId="573D92BD" w14:textId="77777777" w:rsidR="00F46B81" w:rsidRPr="00942AFE" w:rsidRDefault="00F46B81" w:rsidP="007D0BD3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942AFE">
              <w:rPr>
                <w:rFonts w:ascii="Comic Sans MS" w:hAnsi="Comic Sans MS"/>
                <w:b/>
                <w:sz w:val="40"/>
                <w:szCs w:val="40"/>
              </w:rPr>
              <w:t>Wood</w:t>
            </w:r>
          </w:p>
          <w:p w14:paraId="70333406" w14:textId="77777777" w:rsidR="00F46B81" w:rsidRPr="00942AFE" w:rsidRDefault="00F46B81" w:rsidP="007D0BD3">
            <w:pPr>
              <w:rPr>
                <w:rFonts w:ascii="Comic Sans MS" w:hAnsi="Comic Sans MS"/>
                <w:b/>
                <w:sz w:val="40"/>
                <w:szCs w:val="40"/>
              </w:rPr>
            </w:pPr>
          </w:p>
        </w:tc>
        <w:tc>
          <w:tcPr>
            <w:tcW w:w="5894" w:type="dxa"/>
            <w:shd w:val="clear" w:color="auto" w:fill="auto"/>
          </w:tcPr>
          <w:p w14:paraId="775FC270" w14:textId="77777777" w:rsidR="00F46B81" w:rsidRPr="00942AFE" w:rsidRDefault="00F46B81" w:rsidP="007D0BD3">
            <w:pPr>
              <w:rPr>
                <w:sz w:val="40"/>
                <w:szCs w:val="40"/>
              </w:rPr>
            </w:pPr>
          </w:p>
        </w:tc>
      </w:tr>
      <w:tr w:rsidR="00F46B81" w14:paraId="3DF9D597" w14:textId="77777777" w:rsidTr="007D0BD3">
        <w:tc>
          <w:tcPr>
            <w:tcW w:w="2628" w:type="dxa"/>
            <w:shd w:val="clear" w:color="auto" w:fill="auto"/>
          </w:tcPr>
          <w:p w14:paraId="086DD55C" w14:textId="77777777" w:rsidR="00F46B81" w:rsidRPr="00942AFE" w:rsidRDefault="00F46B81" w:rsidP="007D0BD3">
            <w:pPr>
              <w:rPr>
                <w:rFonts w:ascii="Comic Sans MS" w:hAnsi="Comic Sans MS"/>
                <w:b/>
                <w:sz w:val="40"/>
                <w:szCs w:val="40"/>
              </w:rPr>
            </w:pPr>
          </w:p>
          <w:p w14:paraId="789ED3C7" w14:textId="77777777" w:rsidR="00F46B81" w:rsidRPr="00942AFE" w:rsidRDefault="00F46B81" w:rsidP="007D0BD3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942AFE">
              <w:rPr>
                <w:rFonts w:ascii="Comic Sans MS" w:hAnsi="Comic Sans MS"/>
                <w:b/>
                <w:sz w:val="40"/>
                <w:szCs w:val="40"/>
              </w:rPr>
              <w:t>Metal</w:t>
            </w:r>
          </w:p>
          <w:p w14:paraId="002F83B1" w14:textId="77777777" w:rsidR="00F46B81" w:rsidRPr="00942AFE" w:rsidRDefault="00F46B81" w:rsidP="007D0BD3">
            <w:pPr>
              <w:rPr>
                <w:rFonts w:ascii="Comic Sans MS" w:hAnsi="Comic Sans MS"/>
                <w:b/>
                <w:sz w:val="40"/>
                <w:szCs w:val="40"/>
              </w:rPr>
            </w:pPr>
          </w:p>
        </w:tc>
        <w:tc>
          <w:tcPr>
            <w:tcW w:w="5894" w:type="dxa"/>
            <w:shd w:val="clear" w:color="auto" w:fill="auto"/>
          </w:tcPr>
          <w:p w14:paraId="39DBBD4C" w14:textId="77777777" w:rsidR="00F46B81" w:rsidRPr="00942AFE" w:rsidRDefault="00F46B81" w:rsidP="007D0BD3">
            <w:pPr>
              <w:rPr>
                <w:sz w:val="40"/>
                <w:szCs w:val="40"/>
              </w:rPr>
            </w:pPr>
          </w:p>
        </w:tc>
      </w:tr>
      <w:tr w:rsidR="00F46B81" w14:paraId="6EDD7A84" w14:textId="77777777" w:rsidTr="007D0BD3">
        <w:tc>
          <w:tcPr>
            <w:tcW w:w="2628" w:type="dxa"/>
            <w:shd w:val="clear" w:color="auto" w:fill="auto"/>
          </w:tcPr>
          <w:p w14:paraId="3483E6EF" w14:textId="77777777" w:rsidR="00F46B81" w:rsidRPr="00942AFE" w:rsidRDefault="00F46B81" w:rsidP="007D0BD3">
            <w:pPr>
              <w:rPr>
                <w:rFonts w:ascii="Comic Sans MS" w:hAnsi="Comic Sans MS"/>
                <w:b/>
                <w:sz w:val="40"/>
                <w:szCs w:val="40"/>
              </w:rPr>
            </w:pPr>
          </w:p>
          <w:p w14:paraId="433F39F0" w14:textId="77777777" w:rsidR="00F46B81" w:rsidRPr="00942AFE" w:rsidRDefault="00F46B81" w:rsidP="007D0BD3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942AFE">
              <w:rPr>
                <w:rFonts w:ascii="Comic Sans MS" w:hAnsi="Comic Sans MS"/>
                <w:b/>
                <w:sz w:val="40"/>
                <w:szCs w:val="40"/>
              </w:rPr>
              <w:t>Plastic</w:t>
            </w:r>
          </w:p>
          <w:p w14:paraId="6B9E813B" w14:textId="77777777" w:rsidR="00F46B81" w:rsidRPr="00942AFE" w:rsidRDefault="00F46B81" w:rsidP="007D0BD3">
            <w:pPr>
              <w:rPr>
                <w:rFonts w:ascii="Comic Sans MS" w:hAnsi="Comic Sans MS"/>
                <w:b/>
                <w:sz w:val="40"/>
                <w:szCs w:val="40"/>
              </w:rPr>
            </w:pPr>
          </w:p>
        </w:tc>
        <w:tc>
          <w:tcPr>
            <w:tcW w:w="5894" w:type="dxa"/>
            <w:shd w:val="clear" w:color="auto" w:fill="auto"/>
          </w:tcPr>
          <w:p w14:paraId="3AD0947E" w14:textId="77777777" w:rsidR="00F46B81" w:rsidRPr="00942AFE" w:rsidRDefault="00F46B81" w:rsidP="007D0BD3">
            <w:pPr>
              <w:rPr>
                <w:sz w:val="40"/>
                <w:szCs w:val="40"/>
              </w:rPr>
            </w:pPr>
          </w:p>
        </w:tc>
      </w:tr>
      <w:tr w:rsidR="00F46B81" w14:paraId="0F474020" w14:textId="77777777" w:rsidTr="007D0BD3">
        <w:tc>
          <w:tcPr>
            <w:tcW w:w="2628" w:type="dxa"/>
            <w:shd w:val="clear" w:color="auto" w:fill="auto"/>
          </w:tcPr>
          <w:p w14:paraId="41B20480" w14:textId="77777777" w:rsidR="00F46B81" w:rsidRPr="00942AFE" w:rsidRDefault="00F46B81" w:rsidP="007D0BD3">
            <w:pPr>
              <w:rPr>
                <w:rFonts w:ascii="Comic Sans MS" w:hAnsi="Comic Sans MS"/>
                <w:b/>
                <w:sz w:val="40"/>
                <w:szCs w:val="40"/>
              </w:rPr>
            </w:pPr>
          </w:p>
          <w:p w14:paraId="656387BA" w14:textId="77777777" w:rsidR="00F46B81" w:rsidRPr="00942AFE" w:rsidRDefault="00F46B81" w:rsidP="007D0BD3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942AFE">
              <w:rPr>
                <w:rFonts w:ascii="Comic Sans MS" w:hAnsi="Comic Sans MS"/>
                <w:b/>
                <w:sz w:val="40"/>
                <w:szCs w:val="40"/>
              </w:rPr>
              <w:t>Glass</w:t>
            </w:r>
          </w:p>
          <w:p w14:paraId="365AD39F" w14:textId="77777777" w:rsidR="00F46B81" w:rsidRPr="00942AFE" w:rsidRDefault="00F46B81" w:rsidP="007D0BD3">
            <w:pPr>
              <w:rPr>
                <w:rFonts w:ascii="Comic Sans MS" w:hAnsi="Comic Sans MS"/>
                <w:b/>
                <w:sz w:val="40"/>
                <w:szCs w:val="40"/>
              </w:rPr>
            </w:pPr>
          </w:p>
        </w:tc>
        <w:tc>
          <w:tcPr>
            <w:tcW w:w="5894" w:type="dxa"/>
            <w:shd w:val="clear" w:color="auto" w:fill="auto"/>
          </w:tcPr>
          <w:p w14:paraId="55754790" w14:textId="77777777" w:rsidR="00F46B81" w:rsidRPr="00942AFE" w:rsidRDefault="00F46B81" w:rsidP="007D0BD3">
            <w:pPr>
              <w:rPr>
                <w:sz w:val="40"/>
                <w:szCs w:val="40"/>
              </w:rPr>
            </w:pPr>
          </w:p>
        </w:tc>
      </w:tr>
    </w:tbl>
    <w:p w14:paraId="3B73B2D0" w14:textId="77777777" w:rsidR="00F46B81" w:rsidRDefault="00F46B81" w:rsidP="00F46B81"/>
    <w:p w14:paraId="609FAF53" w14:textId="77777777" w:rsidR="00F46B81" w:rsidRDefault="00F46B81" w:rsidP="00F46B81">
      <w:pPr>
        <w:jc w:val="center"/>
        <w:rPr>
          <w:rFonts w:ascii="Comic Sans MS" w:hAnsi="Comic Sans MS"/>
          <w:sz w:val="28"/>
          <w:szCs w:val="28"/>
        </w:rPr>
      </w:pPr>
    </w:p>
    <w:p w14:paraId="6915F438" w14:textId="77777777" w:rsidR="00F46B81" w:rsidRDefault="00F46B81" w:rsidP="00F46B81">
      <w:pPr>
        <w:jc w:val="center"/>
        <w:rPr>
          <w:rFonts w:ascii="Comic Sans MS" w:hAnsi="Comic Sans MS"/>
          <w:sz w:val="28"/>
          <w:szCs w:val="28"/>
        </w:rPr>
      </w:pPr>
    </w:p>
    <w:p w14:paraId="0A46E5DC" w14:textId="77777777" w:rsidR="00F46B81" w:rsidRDefault="00F46B81" w:rsidP="00F46B81">
      <w:pPr>
        <w:jc w:val="center"/>
        <w:rPr>
          <w:rFonts w:ascii="Comic Sans MS" w:hAnsi="Comic Sans MS"/>
          <w:sz w:val="28"/>
          <w:szCs w:val="28"/>
        </w:rPr>
      </w:pPr>
    </w:p>
    <w:p w14:paraId="5CECD068" w14:textId="77777777" w:rsidR="00F46B81" w:rsidRDefault="00F46B81" w:rsidP="00F46B81">
      <w:pPr>
        <w:jc w:val="center"/>
        <w:rPr>
          <w:rFonts w:ascii="Comic Sans MS" w:hAnsi="Comic Sans MS"/>
          <w:sz w:val="28"/>
          <w:szCs w:val="28"/>
        </w:rPr>
      </w:pPr>
    </w:p>
    <w:p w14:paraId="04041B6C" w14:textId="77777777" w:rsidR="00F46B81" w:rsidRPr="006E3037" w:rsidRDefault="00F46B81" w:rsidP="00F46B81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6E3037">
        <w:rPr>
          <w:rFonts w:ascii="Comic Sans MS" w:hAnsi="Comic Sans MS"/>
          <w:sz w:val="28"/>
          <w:szCs w:val="28"/>
          <w:u w:val="single"/>
        </w:rPr>
        <w:lastRenderedPageBreak/>
        <w:t xml:space="preserve">One-To-One Correspondence – Reasoning </w:t>
      </w:r>
      <w:r>
        <w:rPr>
          <w:rFonts w:ascii="Comic Sans MS" w:hAnsi="Comic Sans MS"/>
          <w:sz w:val="28"/>
          <w:szCs w:val="28"/>
          <w:u w:val="single"/>
        </w:rPr>
        <w:t>and Problem Solving – Lesson 6</w:t>
      </w:r>
    </w:p>
    <w:p w14:paraId="2C9CB875" w14:textId="77777777" w:rsidR="00F46B81" w:rsidRPr="006E3037" w:rsidRDefault="00F46B81" w:rsidP="00F46B81">
      <w:pPr>
        <w:jc w:val="center"/>
        <w:rPr>
          <w:rFonts w:ascii="Comic Sans MS" w:hAnsi="Comic Sans MS"/>
          <w:sz w:val="28"/>
          <w:szCs w:val="28"/>
        </w:rPr>
      </w:pPr>
    </w:p>
    <w:p w14:paraId="135D1927" w14:textId="77777777" w:rsidR="00F46B81" w:rsidRPr="006E3037" w:rsidRDefault="00F46B81" w:rsidP="00F46B81">
      <w:pPr>
        <w:pStyle w:val="ListParagraph"/>
        <w:numPr>
          <w:ilvl w:val="0"/>
          <w:numId w:val="5"/>
        </w:numPr>
        <w:ind w:left="-567" w:hanging="567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  <w:r w:rsidRPr="006E3037">
        <w:rPr>
          <w:rFonts w:ascii="Comic Sans MS" w:hAnsi="Comic Sans MS"/>
          <w:sz w:val="28"/>
          <w:szCs w:val="28"/>
        </w:rPr>
        <w:t>Are there enough bowls for the bears? Draw lines to check.</w:t>
      </w:r>
    </w:p>
    <w:p w14:paraId="759AACEE" w14:textId="77777777" w:rsidR="00F46B81" w:rsidRDefault="00F46B81" w:rsidP="00F46B81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6E3037">
        <w:rPr>
          <w:rFonts w:ascii="Comic Sans MS" w:hAnsi="Comic Sans MS"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29568" behindDoc="0" locked="0" layoutInCell="1" allowOverlap="1" wp14:anchorId="5DAA28D2" wp14:editId="63ECDE06">
            <wp:simplePos x="0" y="0"/>
            <wp:positionH relativeFrom="margin">
              <wp:posOffset>876935</wp:posOffset>
            </wp:positionH>
            <wp:positionV relativeFrom="paragraph">
              <wp:posOffset>45720</wp:posOffset>
            </wp:positionV>
            <wp:extent cx="3800475" cy="1076325"/>
            <wp:effectExtent l="0" t="0" r="9525" b="9525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E91667" w14:textId="77777777" w:rsidR="00F46B81" w:rsidRDefault="00F46B81" w:rsidP="00F46B81">
      <w:pPr>
        <w:jc w:val="center"/>
        <w:rPr>
          <w:rFonts w:ascii="Comic Sans MS" w:hAnsi="Comic Sans MS"/>
          <w:sz w:val="28"/>
          <w:szCs w:val="28"/>
          <w:u w:val="single"/>
        </w:rPr>
      </w:pPr>
    </w:p>
    <w:p w14:paraId="0E0D55A6" w14:textId="77777777" w:rsidR="00F46B81" w:rsidRPr="006E3037" w:rsidRDefault="00F46B81" w:rsidP="00F46B81">
      <w:pPr>
        <w:jc w:val="center"/>
        <w:rPr>
          <w:rFonts w:ascii="Comic Sans MS" w:hAnsi="Comic Sans MS"/>
          <w:sz w:val="28"/>
          <w:szCs w:val="28"/>
          <w:u w:val="single"/>
        </w:rPr>
      </w:pPr>
    </w:p>
    <w:p w14:paraId="309B67D2" w14:textId="77777777" w:rsidR="00F46B81" w:rsidRDefault="00F46B81" w:rsidP="00F46B81">
      <w:pPr>
        <w:jc w:val="center"/>
        <w:rPr>
          <w:rFonts w:ascii="Comic Sans MS" w:hAnsi="Comic Sans MS"/>
          <w:sz w:val="28"/>
          <w:szCs w:val="28"/>
        </w:rPr>
      </w:pPr>
    </w:p>
    <w:p w14:paraId="54EAA4B3" w14:textId="77777777" w:rsidR="00F46B81" w:rsidRPr="006E3037" w:rsidRDefault="00F46B81" w:rsidP="00F46B81">
      <w:pPr>
        <w:pStyle w:val="ListParagraph"/>
        <w:numPr>
          <w:ilvl w:val="0"/>
          <w:numId w:val="5"/>
        </w:numPr>
        <w:ind w:left="0" w:hanging="709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  <w:r w:rsidRPr="006E3037">
        <w:rPr>
          <w:rFonts w:ascii="Comic Sans MS" w:hAnsi="Comic Sans MS"/>
          <w:sz w:val="28"/>
          <w:szCs w:val="28"/>
        </w:rPr>
        <w:t>Draw sweets for each child so they all get one.</w:t>
      </w:r>
    </w:p>
    <w:p w14:paraId="48BD56D2" w14:textId="77777777" w:rsidR="00F46B81" w:rsidRDefault="00F46B81" w:rsidP="00F46B81">
      <w:pPr>
        <w:rPr>
          <w:rFonts w:ascii="Comic Sans MS" w:hAnsi="Comic Sans MS"/>
          <w:sz w:val="28"/>
          <w:szCs w:val="28"/>
        </w:rPr>
      </w:pPr>
      <w:r w:rsidRPr="006E3037"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31616" behindDoc="0" locked="0" layoutInCell="1" allowOverlap="1" wp14:anchorId="110E6EF0" wp14:editId="71C2B019">
            <wp:simplePos x="0" y="0"/>
            <wp:positionH relativeFrom="column">
              <wp:posOffset>440055</wp:posOffset>
            </wp:positionH>
            <wp:positionV relativeFrom="paragraph">
              <wp:posOffset>76835</wp:posOffset>
            </wp:positionV>
            <wp:extent cx="3952875" cy="676275"/>
            <wp:effectExtent l="0" t="0" r="9525" b="9525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B8906E" w14:textId="77777777" w:rsidR="00F46B81" w:rsidRDefault="00F46B81" w:rsidP="00F46B81">
      <w:pPr>
        <w:rPr>
          <w:rFonts w:ascii="Comic Sans MS" w:hAnsi="Comic Sans MS"/>
          <w:sz w:val="28"/>
          <w:szCs w:val="28"/>
        </w:rPr>
      </w:pPr>
    </w:p>
    <w:p w14:paraId="1D899325" w14:textId="77777777" w:rsidR="00F46B81" w:rsidRDefault="00F46B81" w:rsidP="00F46B81">
      <w:pPr>
        <w:pStyle w:val="ListParagraph"/>
        <w:ind w:left="0"/>
        <w:rPr>
          <w:rFonts w:ascii="Comic Sans MS" w:hAnsi="Comic Sans MS"/>
          <w:sz w:val="28"/>
          <w:szCs w:val="28"/>
        </w:rPr>
      </w:pPr>
    </w:p>
    <w:p w14:paraId="41DEBB59" w14:textId="77777777" w:rsidR="00F46B81" w:rsidRDefault="00F46B81" w:rsidP="00F46B81">
      <w:pPr>
        <w:pStyle w:val="ListParagraph"/>
        <w:ind w:left="0"/>
        <w:rPr>
          <w:rFonts w:ascii="Comic Sans MS" w:hAnsi="Comic Sans MS"/>
          <w:sz w:val="28"/>
          <w:szCs w:val="28"/>
        </w:rPr>
      </w:pPr>
    </w:p>
    <w:p w14:paraId="18C6150F" w14:textId="77777777" w:rsidR="00F46B81" w:rsidRPr="006E3037" w:rsidRDefault="00F46B81" w:rsidP="00F46B81">
      <w:pPr>
        <w:pStyle w:val="ListParagraph"/>
        <w:numPr>
          <w:ilvl w:val="0"/>
          <w:numId w:val="5"/>
        </w:numPr>
        <w:ind w:left="0" w:hanging="709"/>
        <w:rPr>
          <w:rFonts w:ascii="Comic Sans MS" w:hAnsi="Comic Sans MS"/>
          <w:sz w:val="28"/>
          <w:szCs w:val="28"/>
        </w:rPr>
      </w:pPr>
      <w:r w:rsidRPr="006E3037">
        <w:rPr>
          <w:rFonts w:ascii="Comic Sans MS" w:hAnsi="Comic Sans MS"/>
          <w:sz w:val="28"/>
          <w:szCs w:val="28"/>
        </w:rPr>
        <w:t>There are four children going to the beach.  Can every child have a bucket and spade.  If not, why not?</w:t>
      </w:r>
      <w:r>
        <w:rPr>
          <w:rFonts w:ascii="Comic Sans MS" w:hAnsi="Comic Sans MS"/>
          <w:sz w:val="28"/>
          <w:szCs w:val="28"/>
        </w:rPr>
        <w:t xml:space="preserve">  Discuss this with your child.</w:t>
      </w:r>
    </w:p>
    <w:p w14:paraId="02229E1F" w14:textId="77777777" w:rsidR="00F46B81" w:rsidRDefault="00F46B81" w:rsidP="00F46B81">
      <w:pPr>
        <w:rPr>
          <w:rFonts w:ascii="Comic Sans MS" w:hAnsi="Comic Sans MS"/>
          <w:sz w:val="28"/>
          <w:szCs w:val="28"/>
        </w:rPr>
      </w:pPr>
      <w:r w:rsidRPr="006E3037"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35712" behindDoc="0" locked="0" layoutInCell="1" allowOverlap="1" wp14:anchorId="54EA90CA" wp14:editId="45C169D4">
            <wp:simplePos x="0" y="0"/>
            <wp:positionH relativeFrom="column">
              <wp:posOffset>1202055</wp:posOffset>
            </wp:positionH>
            <wp:positionV relativeFrom="paragraph">
              <wp:posOffset>10160</wp:posOffset>
            </wp:positionV>
            <wp:extent cx="523875" cy="390525"/>
            <wp:effectExtent l="0" t="0" r="9525" b="9525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3037"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33664" behindDoc="0" locked="0" layoutInCell="1" allowOverlap="1" wp14:anchorId="2805B8B1" wp14:editId="7E8B2D7F">
            <wp:simplePos x="0" y="0"/>
            <wp:positionH relativeFrom="margin">
              <wp:align>center</wp:align>
            </wp:positionH>
            <wp:positionV relativeFrom="paragraph">
              <wp:posOffset>105410</wp:posOffset>
            </wp:positionV>
            <wp:extent cx="1781175" cy="1000125"/>
            <wp:effectExtent l="0" t="0" r="9525" b="9525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18AB2F" w14:textId="77777777" w:rsidR="00F46B81" w:rsidRDefault="00F46B81" w:rsidP="00F46B81">
      <w:pPr>
        <w:rPr>
          <w:rFonts w:ascii="Comic Sans MS" w:hAnsi="Comic Sans MS"/>
          <w:sz w:val="28"/>
          <w:szCs w:val="28"/>
        </w:rPr>
      </w:pPr>
    </w:p>
    <w:p w14:paraId="1E6BEC17" w14:textId="77777777" w:rsidR="00F46B81" w:rsidRDefault="00F46B81" w:rsidP="00F46B81">
      <w:pPr>
        <w:rPr>
          <w:rFonts w:ascii="Comic Sans MS" w:hAnsi="Comic Sans MS"/>
          <w:sz w:val="28"/>
          <w:szCs w:val="28"/>
        </w:rPr>
      </w:pPr>
    </w:p>
    <w:p w14:paraId="2D4CF9CD" w14:textId="77777777" w:rsidR="00F46B81" w:rsidRDefault="00F46B81" w:rsidP="00F46B81">
      <w:pPr>
        <w:rPr>
          <w:rFonts w:ascii="Comic Sans MS" w:hAnsi="Comic Sans MS"/>
          <w:sz w:val="28"/>
          <w:szCs w:val="28"/>
        </w:rPr>
      </w:pPr>
    </w:p>
    <w:p w14:paraId="7D17F4B0" w14:textId="77777777" w:rsidR="00F46B81" w:rsidRDefault="00F46B81" w:rsidP="00F46B81">
      <w:pPr>
        <w:rPr>
          <w:rFonts w:ascii="Comic Sans MS" w:hAnsi="Comic Sans MS"/>
          <w:sz w:val="28"/>
          <w:szCs w:val="28"/>
        </w:rPr>
      </w:pPr>
    </w:p>
    <w:p w14:paraId="1B1309E0" w14:textId="77777777" w:rsidR="00F46B81" w:rsidRPr="006E3037" w:rsidRDefault="00F46B81" w:rsidP="00F46B81">
      <w:pPr>
        <w:ind w:hanging="709"/>
        <w:rPr>
          <w:rFonts w:ascii="Comic Sans MS" w:hAnsi="Comic Sans MS"/>
          <w:sz w:val="28"/>
          <w:szCs w:val="28"/>
        </w:rPr>
      </w:pPr>
      <w:r w:rsidRPr="006E3037">
        <w:rPr>
          <w:noProof/>
          <w:lang w:eastAsia="en-GB"/>
        </w:rPr>
        <w:drawing>
          <wp:anchor distT="0" distB="0" distL="114300" distR="114300" simplePos="0" relativeHeight="251637760" behindDoc="0" locked="0" layoutInCell="1" allowOverlap="1" wp14:anchorId="3C5D611D" wp14:editId="656378AA">
            <wp:simplePos x="0" y="0"/>
            <wp:positionH relativeFrom="column">
              <wp:posOffset>1221105</wp:posOffset>
            </wp:positionH>
            <wp:positionV relativeFrom="paragraph">
              <wp:posOffset>82550</wp:posOffset>
            </wp:positionV>
            <wp:extent cx="2124075" cy="1114425"/>
            <wp:effectExtent l="0" t="0" r="9525" b="9525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>4.</w:t>
      </w:r>
    </w:p>
    <w:p w14:paraId="446E90E5" w14:textId="77777777" w:rsidR="00F46B81" w:rsidRDefault="00F46B81" w:rsidP="00F46B81">
      <w:pPr>
        <w:rPr>
          <w:rFonts w:ascii="Comic Sans MS" w:hAnsi="Comic Sans MS"/>
          <w:sz w:val="28"/>
          <w:szCs w:val="28"/>
        </w:rPr>
      </w:pPr>
    </w:p>
    <w:p w14:paraId="60B975B5" w14:textId="77777777" w:rsidR="00F46B81" w:rsidRDefault="00F46B81" w:rsidP="00F46B81">
      <w:pPr>
        <w:rPr>
          <w:rFonts w:ascii="Comic Sans MS" w:hAnsi="Comic Sans MS"/>
          <w:sz w:val="28"/>
          <w:szCs w:val="28"/>
        </w:rPr>
      </w:pPr>
    </w:p>
    <w:p w14:paraId="45E59CC3" w14:textId="77777777" w:rsidR="00F46B81" w:rsidRDefault="00F46B81" w:rsidP="00F46B81">
      <w:pPr>
        <w:rPr>
          <w:rFonts w:ascii="Comic Sans MS" w:hAnsi="Comic Sans MS"/>
          <w:sz w:val="28"/>
          <w:szCs w:val="28"/>
        </w:rPr>
      </w:pPr>
    </w:p>
    <w:p w14:paraId="14BBAFEC" w14:textId="77777777" w:rsidR="00F46B81" w:rsidRDefault="00F46B81" w:rsidP="00F46B81">
      <w:pPr>
        <w:pStyle w:val="ListParagraph"/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Can the family all travel in a 5 seater car?  Explain how you know.</w:t>
      </w:r>
    </w:p>
    <w:p w14:paraId="7F58A45B" w14:textId="77777777" w:rsidR="00F46B81" w:rsidRDefault="00F46B81" w:rsidP="00F46B81">
      <w:pPr>
        <w:pStyle w:val="ListParagraph"/>
        <w:ind w:left="0"/>
        <w:rPr>
          <w:rFonts w:ascii="Comic Sans MS" w:hAnsi="Comic Sans MS"/>
          <w:sz w:val="28"/>
          <w:szCs w:val="28"/>
        </w:rPr>
      </w:pPr>
    </w:p>
    <w:p w14:paraId="06A63D09" w14:textId="77777777" w:rsidR="00F46B81" w:rsidRPr="00052012" w:rsidRDefault="00F46B81" w:rsidP="00F46B81">
      <w:pPr>
        <w:pStyle w:val="ListParagraph"/>
        <w:ind w:left="0"/>
        <w:jc w:val="center"/>
        <w:rPr>
          <w:rFonts w:ascii="Comic Sans MS" w:hAnsi="Comic Sans MS"/>
          <w:sz w:val="28"/>
          <w:szCs w:val="28"/>
          <w:u w:val="single"/>
        </w:rPr>
      </w:pPr>
      <w:r w:rsidRPr="00052012">
        <w:rPr>
          <w:rFonts w:ascii="Comic Sans MS" w:hAnsi="Comic Sans MS"/>
          <w:sz w:val="32"/>
          <w:szCs w:val="32"/>
          <w:u w:val="single"/>
        </w:rPr>
        <w:lastRenderedPageBreak/>
        <w:t>Comparing Objects – Lesson</w:t>
      </w:r>
      <w:r w:rsidRPr="00052012">
        <w:rPr>
          <w:rFonts w:ascii="Comic Sans MS" w:hAnsi="Comic Sans MS"/>
          <w:sz w:val="28"/>
          <w:szCs w:val="28"/>
          <w:u w:val="single"/>
        </w:rPr>
        <w:t xml:space="preserve"> 7</w:t>
      </w:r>
    </w:p>
    <w:p w14:paraId="32802D0E" w14:textId="77777777" w:rsidR="00F46B81" w:rsidRDefault="00F46B81" w:rsidP="00F46B81">
      <w:pPr>
        <w:pStyle w:val="ListParagraph"/>
        <w:ind w:left="0"/>
        <w:rPr>
          <w:rFonts w:ascii="Comic Sans MS" w:hAnsi="Comic Sans MS"/>
          <w:sz w:val="28"/>
          <w:szCs w:val="28"/>
        </w:rPr>
      </w:pPr>
    </w:p>
    <w:p w14:paraId="7A4D410F" w14:textId="77777777" w:rsidR="00F46B81" w:rsidRDefault="00F46B81" w:rsidP="00F46B81">
      <w:pPr>
        <w:pStyle w:val="ListParagraph"/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Use the following words to help you compare the objects below.  If your child struggles to write these words, you can scribe for them.</w:t>
      </w:r>
    </w:p>
    <w:p w14:paraId="00C5C787" w14:textId="77777777" w:rsidR="00F46B81" w:rsidRDefault="00F46B81" w:rsidP="00F46B81">
      <w:pPr>
        <w:pStyle w:val="ListParagraph"/>
        <w:ind w:left="0"/>
        <w:rPr>
          <w:rFonts w:ascii="Comic Sans MS" w:hAnsi="Comic Sans MS"/>
          <w:sz w:val="28"/>
          <w:szCs w:val="28"/>
        </w:rPr>
      </w:pPr>
    </w:p>
    <w:p w14:paraId="3E8428E3" w14:textId="77777777" w:rsidR="00F46B81" w:rsidRPr="00052012" w:rsidRDefault="00F46B81" w:rsidP="00F46B81">
      <w:pPr>
        <w:pStyle w:val="ListParagraph"/>
        <w:ind w:left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Greater than, less than, equal to</w:t>
      </w:r>
    </w:p>
    <w:p w14:paraId="6F2151B2" w14:textId="77777777" w:rsidR="00F46B81" w:rsidRDefault="00F46B81" w:rsidP="00F46B81">
      <w:pPr>
        <w:ind w:left="-851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418F783" wp14:editId="3CDC29B1">
                <wp:simplePos x="0" y="0"/>
                <wp:positionH relativeFrom="page">
                  <wp:posOffset>5083810</wp:posOffset>
                </wp:positionH>
                <wp:positionV relativeFrom="paragraph">
                  <wp:posOffset>191135</wp:posOffset>
                </wp:positionV>
                <wp:extent cx="2350770" cy="1211580"/>
                <wp:effectExtent l="0" t="0" r="0" b="7620"/>
                <wp:wrapNone/>
                <wp:docPr id="53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50770" cy="12115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0FAE428" w14:textId="77777777" w:rsidR="00F46B81" w:rsidRDefault="00F46B81" w:rsidP="00F46B8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69D2567D" wp14:editId="454CF6B1">
                                  <wp:extent cx="480060" cy="640080"/>
                                  <wp:effectExtent l="0" t="0" r="0" b="7620"/>
                                  <wp:docPr id="315" name="irc_mi" descr="Image result for ice cream cartoon free">
                                    <a:hlinkClick xmlns:a="http://schemas.openxmlformats.org/drawingml/2006/main" r:id="rId4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ice cream cartoon free">
                                            <a:hlinkClick r:id="rId4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593" cy="64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34A0B2C0" wp14:editId="13F65069">
                                  <wp:extent cx="480060" cy="640080"/>
                                  <wp:effectExtent l="0" t="0" r="0" b="7620"/>
                                  <wp:docPr id="316" name="irc_mi" descr="Image result for ice cream cartoon free">
                                    <a:hlinkClick xmlns:a="http://schemas.openxmlformats.org/drawingml/2006/main" r:id="rId4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ice cream cartoon free">
                                            <a:hlinkClick r:id="rId4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593" cy="64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6B778BC2" wp14:editId="6439737B">
                                  <wp:extent cx="480060" cy="640080"/>
                                  <wp:effectExtent l="0" t="0" r="0" b="7620"/>
                                  <wp:docPr id="317" name="irc_mi" descr="Image result for ice cream cartoon free">
                                    <a:hlinkClick xmlns:a="http://schemas.openxmlformats.org/drawingml/2006/main" r:id="rId4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ice cream cartoon free">
                                            <a:hlinkClick r:id="rId4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593" cy="64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0B102601" wp14:editId="058EB28F">
                                  <wp:extent cx="480060" cy="640080"/>
                                  <wp:effectExtent l="0" t="0" r="0" b="7620"/>
                                  <wp:docPr id="318" name="irc_mi" descr="Image result for ice cream cartoon free">
                                    <a:hlinkClick xmlns:a="http://schemas.openxmlformats.org/drawingml/2006/main" r:id="rId4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ice cream cartoon free">
                                            <a:hlinkClick r:id="rId4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593" cy="64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3418F783" id="Rounded Rectangle 4" o:spid="_x0000_s1050" style="position:absolute;left:0;text-align:left;margin-left:400.3pt;margin-top:15.05pt;width:185.1pt;height:95.4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" fillcolor="window" strokecolor="#953735" strokeweight="2pt">
                <v:path arrowok="t"/>
                <v:textbox>
                  <w:txbxContent>
                    <w:p w14:paraId="30FAE428" w14:textId="77777777" w:rsidR="00F46B81" w:rsidRDefault="00F46B81" w:rsidP="00F46B81">
                      <w:pPr>
                        <w:jc w:val="center"/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69D2567D" wp14:editId="454CF6B1">
                            <wp:extent cx="480060" cy="640080"/>
                            <wp:effectExtent l="0" t="0" r="0" b="7620"/>
                            <wp:docPr id="315" name="irc_mi" descr="Image result for ice cream cartoon free">
                              <a:hlinkClick xmlns:a="http://schemas.openxmlformats.org/drawingml/2006/main" r:id="rId4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ice cream cartoon free">
                                      <a:hlinkClick r:id="rId4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593" cy="6407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34A0B2C0" wp14:editId="13F65069">
                            <wp:extent cx="480060" cy="640080"/>
                            <wp:effectExtent l="0" t="0" r="0" b="7620"/>
                            <wp:docPr id="316" name="irc_mi" descr="Image result for ice cream cartoon free">
                              <a:hlinkClick xmlns:a="http://schemas.openxmlformats.org/drawingml/2006/main" r:id="rId4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ice cream cartoon free">
                                      <a:hlinkClick r:id="rId4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593" cy="6407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6B778BC2" wp14:editId="6439737B">
                            <wp:extent cx="480060" cy="640080"/>
                            <wp:effectExtent l="0" t="0" r="0" b="7620"/>
                            <wp:docPr id="317" name="irc_mi" descr="Image result for ice cream cartoon free">
                              <a:hlinkClick xmlns:a="http://schemas.openxmlformats.org/drawingml/2006/main" r:id="rId4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ice cream cartoon free">
                                      <a:hlinkClick r:id="rId4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593" cy="6407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0B102601" wp14:editId="058EB28F">
                            <wp:extent cx="480060" cy="640080"/>
                            <wp:effectExtent l="0" t="0" r="0" b="7620"/>
                            <wp:docPr id="318" name="irc_mi" descr="Image result for ice cream cartoon free">
                              <a:hlinkClick xmlns:a="http://schemas.openxmlformats.org/drawingml/2006/main" r:id="rId4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ice cream cartoon free">
                                      <a:hlinkClick r:id="rId4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593" cy="6407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ascii="Comic Sans MS" w:hAnsi="Comic Sans MS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538419E" wp14:editId="3A3A2DD4">
                <wp:simplePos x="0" y="0"/>
                <wp:positionH relativeFrom="column">
                  <wp:posOffset>-720090</wp:posOffset>
                </wp:positionH>
                <wp:positionV relativeFrom="paragraph">
                  <wp:posOffset>186055</wp:posOffset>
                </wp:positionV>
                <wp:extent cx="2042795" cy="1211580"/>
                <wp:effectExtent l="0" t="0" r="0" b="7620"/>
                <wp:wrapNone/>
                <wp:docPr id="4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2795" cy="121158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AD2972" w14:textId="77777777" w:rsidR="00F46B81" w:rsidRDefault="00F46B81" w:rsidP="00F46B8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4E64C248" wp14:editId="0A7E360D">
                                  <wp:extent cx="480060" cy="640080"/>
                                  <wp:effectExtent l="0" t="0" r="0" b="7620"/>
                                  <wp:docPr id="312" name="irc_mi" descr="Image result for ice cream cartoon free">
                                    <a:hlinkClick xmlns:a="http://schemas.openxmlformats.org/drawingml/2006/main" r:id="rId4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ice cream cartoon free">
                                            <a:hlinkClick r:id="rId4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593" cy="64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26EC47CC" wp14:editId="518B23FE">
                                  <wp:extent cx="480060" cy="640080"/>
                                  <wp:effectExtent l="0" t="0" r="0" b="7620"/>
                                  <wp:docPr id="313" name="irc_mi" descr="Image result for ice cream cartoon free">
                                    <a:hlinkClick xmlns:a="http://schemas.openxmlformats.org/drawingml/2006/main" r:id="rId4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ice cream cartoon free">
                                            <a:hlinkClick r:id="rId4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593" cy="64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61F09AAB" wp14:editId="666A7254">
                                  <wp:extent cx="480060" cy="640080"/>
                                  <wp:effectExtent l="0" t="0" r="0" b="7620"/>
                                  <wp:docPr id="314" name="irc_mi" descr="Image result for ice cream cartoon free">
                                    <a:hlinkClick xmlns:a="http://schemas.openxmlformats.org/drawingml/2006/main" r:id="rId4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ice cream cartoon free">
                                            <a:hlinkClick r:id="rId4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593" cy="64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6538419E" id="Rounded Rectangle 3" o:spid="_x0000_s1051" style="position:absolute;left:0;text-align:left;margin-left:-56.7pt;margin-top:14.65pt;width:160.85pt;height:95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" fillcolor="white [3201]" strokecolor="#c45911 [2405]" strokeweight="1pt">
                <v:stroke joinstyle="miter"/>
                <v:path arrowok="t"/>
                <v:textbox>
                  <w:txbxContent>
                    <w:p w14:paraId="3BAD2972" w14:textId="77777777" w:rsidR="00F46B81" w:rsidRDefault="00F46B81" w:rsidP="00F46B81">
                      <w:pPr>
                        <w:jc w:val="center"/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4E64C248" wp14:editId="0A7E360D">
                            <wp:extent cx="480060" cy="640080"/>
                            <wp:effectExtent l="0" t="0" r="0" b="7620"/>
                            <wp:docPr id="312" name="irc_mi" descr="Image result for ice cream cartoon free">
                              <a:hlinkClick xmlns:a="http://schemas.openxmlformats.org/drawingml/2006/main" r:id="rId4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ice cream cartoon free">
                                      <a:hlinkClick r:id="rId4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593" cy="6407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26EC47CC" wp14:editId="518B23FE">
                            <wp:extent cx="480060" cy="640080"/>
                            <wp:effectExtent l="0" t="0" r="0" b="7620"/>
                            <wp:docPr id="313" name="irc_mi" descr="Image result for ice cream cartoon free">
                              <a:hlinkClick xmlns:a="http://schemas.openxmlformats.org/drawingml/2006/main" r:id="rId4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ice cream cartoon free">
                                      <a:hlinkClick r:id="rId4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593" cy="6407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61F09AAB" wp14:editId="666A7254">
                            <wp:extent cx="480060" cy="640080"/>
                            <wp:effectExtent l="0" t="0" r="0" b="7620"/>
                            <wp:docPr id="314" name="irc_mi" descr="Image result for ice cream cartoon free">
                              <a:hlinkClick xmlns:a="http://schemas.openxmlformats.org/drawingml/2006/main" r:id="rId4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ice cream cartoon free">
                                      <a:hlinkClick r:id="rId4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593" cy="6407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sz w:val="48"/>
          <w:szCs w:val="48"/>
        </w:rPr>
        <w:t xml:space="preserve">       </w:t>
      </w:r>
      <w:r>
        <w:rPr>
          <w:noProof/>
          <w:color w:val="0000FF"/>
          <w:lang w:eastAsia="en-GB"/>
        </w:rPr>
        <w:t xml:space="preserve">                                              </w:t>
      </w:r>
    </w:p>
    <w:p w14:paraId="6C481F09" w14:textId="77777777" w:rsidR="00F46B81" w:rsidRPr="00052012" w:rsidRDefault="00F46B81" w:rsidP="00F46B81">
      <w:pPr>
        <w:tabs>
          <w:tab w:val="left" w:pos="2604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48"/>
          <w:szCs w:val="48"/>
        </w:rPr>
        <w:tab/>
      </w:r>
      <w:r w:rsidRPr="00052012">
        <w:rPr>
          <w:rFonts w:ascii="Comic Sans MS" w:hAnsi="Comic Sans MS"/>
          <w:sz w:val="32"/>
          <w:szCs w:val="32"/>
        </w:rPr>
        <w:t xml:space="preserve">is </w:t>
      </w:r>
      <w:r>
        <w:rPr>
          <w:rFonts w:ascii="Comic Sans MS" w:hAnsi="Comic Sans MS"/>
          <w:sz w:val="32"/>
          <w:szCs w:val="32"/>
        </w:rPr>
        <w:t>______</w:t>
      </w:r>
      <w:r w:rsidRPr="00052012">
        <w:rPr>
          <w:rFonts w:ascii="Comic Sans MS" w:hAnsi="Comic Sans MS"/>
          <w:sz w:val="32"/>
          <w:szCs w:val="32"/>
        </w:rPr>
        <w:t>______ than</w:t>
      </w:r>
    </w:p>
    <w:p w14:paraId="25DB8266" w14:textId="77777777" w:rsidR="00F46B81" w:rsidRPr="00850D19" w:rsidRDefault="00F46B81" w:rsidP="00F46B81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FCF947" wp14:editId="57F3FBC6">
                <wp:simplePos x="0" y="0"/>
                <wp:positionH relativeFrom="column">
                  <wp:posOffset>-767715</wp:posOffset>
                </wp:positionH>
                <wp:positionV relativeFrom="paragraph">
                  <wp:posOffset>652145</wp:posOffset>
                </wp:positionV>
                <wp:extent cx="2042795" cy="1188720"/>
                <wp:effectExtent l="0" t="0" r="0" b="0"/>
                <wp:wrapNone/>
                <wp:docPr id="221" name="Rounded 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2795" cy="11887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252E6A3" w14:textId="77777777" w:rsidR="00F46B81" w:rsidRDefault="00F46B81" w:rsidP="00F46B8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1CB0E30C" wp14:editId="490317BA">
                                  <wp:extent cx="301450" cy="401934"/>
                                  <wp:effectExtent l="0" t="0" r="3810" b="0"/>
                                  <wp:docPr id="23" name="irc_mi" descr="Image result for ice cream cartoon free">
                                    <a:hlinkClick xmlns:a="http://schemas.openxmlformats.org/drawingml/2006/main" r:id="rId4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ice cream cartoon free">
                                            <a:hlinkClick r:id="rId4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138" cy="406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16B228A5" wp14:editId="4BCDEEE6">
                                  <wp:extent cx="301450" cy="401934"/>
                                  <wp:effectExtent l="0" t="0" r="3810" b="0"/>
                                  <wp:docPr id="293" name="irc_mi" descr="Image result for ice cream cartoon free">
                                    <a:hlinkClick xmlns:a="http://schemas.openxmlformats.org/drawingml/2006/main" r:id="rId4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ice cream cartoon free">
                                            <a:hlinkClick r:id="rId4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138" cy="406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3652C6CC" wp14:editId="20A14066">
                                  <wp:extent cx="301450" cy="401934"/>
                                  <wp:effectExtent l="0" t="0" r="3810" b="0"/>
                                  <wp:docPr id="26" name="irc_mi" descr="Image result for ice cream cartoon free">
                                    <a:hlinkClick xmlns:a="http://schemas.openxmlformats.org/drawingml/2006/main" r:id="rId4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ice cream cartoon free">
                                            <a:hlinkClick r:id="rId4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138" cy="406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65305D0C" wp14:editId="0B6E86F4">
                                  <wp:extent cx="301450" cy="401934"/>
                                  <wp:effectExtent l="0" t="0" r="3810" b="0"/>
                                  <wp:docPr id="294" name="irc_mi" descr="Image result for ice cream cartoon free">
                                    <a:hlinkClick xmlns:a="http://schemas.openxmlformats.org/drawingml/2006/main" r:id="rId4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ice cream cartoon free">
                                            <a:hlinkClick r:id="rId4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138" cy="406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2A3C0034" wp14:editId="5AE0A241">
                                  <wp:extent cx="301450" cy="401934"/>
                                  <wp:effectExtent l="0" t="0" r="3810" b="0"/>
                                  <wp:docPr id="28" name="irc_mi" descr="Image result for ice cream cartoon free">
                                    <a:hlinkClick xmlns:a="http://schemas.openxmlformats.org/drawingml/2006/main" r:id="rId4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ice cream cartoon free">
                                            <a:hlinkClick r:id="rId4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138" cy="406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64FCF947" id="Rounded Rectangle 221" o:spid="_x0000_s1052" style="position:absolute;margin-left:-60.45pt;margin-top:51.35pt;width:160.85pt;height:93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" fillcolor="window" strokecolor="#953735" strokeweight="2pt">
                <v:path arrowok="t"/>
                <v:textbox>
                  <w:txbxContent>
                    <w:p w14:paraId="2252E6A3" w14:textId="77777777" w:rsidR="00F46B81" w:rsidRDefault="00F46B81" w:rsidP="00F46B81">
                      <w:pPr>
                        <w:jc w:val="center"/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1CB0E30C" wp14:editId="490317BA">
                            <wp:extent cx="301450" cy="401934"/>
                            <wp:effectExtent l="0" t="0" r="3810" b="0"/>
                            <wp:docPr id="23" name="irc_mi" descr="Image result for ice cream cartoon free">
                              <a:hlinkClick xmlns:a="http://schemas.openxmlformats.org/drawingml/2006/main" r:id="rId4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ice cream cartoon free">
                                      <a:hlinkClick r:id="rId4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138" cy="406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16B228A5" wp14:editId="4BCDEEE6">
                            <wp:extent cx="301450" cy="401934"/>
                            <wp:effectExtent l="0" t="0" r="3810" b="0"/>
                            <wp:docPr id="293" name="irc_mi" descr="Image result for ice cream cartoon free">
                              <a:hlinkClick xmlns:a="http://schemas.openxmlformats.org/drawingml/2006/main" r:id="rId4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ice cream cartoon free">
                                      <a:hlinkClick r:id="rId4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138" cy="406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3652C6CC" wp14:editId="20A14066">
                            <wp:extent cx="301450" cy="401934"/>
                            <wp:effectExtent l="0" t="0" r="3810" b="0"/>
                            <wp:docPr id="26" name="irc_mi" descr="Image result for ice cream cartoon free">
                              <a:hlinkClick xmlns:a="http://schemas.openxmlformats.org/drawingml/2006/main" r:id="rId4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ice cream cartoon free">
                                      <a:hlinkClick r:id="rId4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138" cy="406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65305D0C" wp14:editId="0B6E86F4">
                            <wp:extent cx="301450" cy="401934"/>
                            <wp:effectExtent l="0" t="0" r="3810" b="0"/>
                            <wp:docPr id="294" name="irc_mi" descr="Image result for ice cream cartoon free">
                              <a:hlinkClick xmlns:a="http://schemas.openxmlformats.org/drawingml/2006/main" r:id="rId4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ice cream cartoon free">
                                      <a:hlinkClick r:id="rId4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138" cy="406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2A3C0034" wp14:editId="5AE0A241">
                            <wp:extent cx="301450" cy="401934"/>
                            <wp:effectExtent l="0" t="0" r="3810" b="0"/>
                            <wp:docPr id="28" name="irc_mi" descr="Image result for ice cream cartoon free">
                              <a:hlinkClick xmlns:a="http://schemas.openxmlformats.org/drawingml/2006/main" r:id="rId4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ice cream cartoon free">
                                      <a:hlinkClick r:id="rId4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138" cy="406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71264CB5" w14:textId="77777777" w:rsidR="00F46B81" w:rsidRDefault="00F46B81" w:rsidP="00F46B81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60EB2BF" wp14:editId="3CEC1EBB">
                <wp:simplePos x="0" y="0"/>
                <wp:positionH relativeFrom="column">
                  <wp:posOffset>4072890</wp:posOffset>
                </wp:positionH>
                <wp:positionV relativeFrom="paragraph">
                  <wp:posOffset>206375</wp:posOffset>
                </wp:positionV>
                <wp:extent cx="2042795" cy="1234440"/>
                <wp:effectExtent l="0" t="0" r="0" b="3810"/>
                <wp:wrapNone/>
                <wp:docPr id="222" name="Rounded 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2795" cy="12344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80E4273" w14:textId="77777777" w:rsidR="00F46B81" w:rsidRDefault="00F46B81" w:rsidP="00F46B8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76BD8FDF" wp14:editId="61454C4E">
                                  <wp:extent cx="301450" cy="401934"/>
                                  <wp:effectExtent l="0" t="0" r="3810" b="0"/>
                                  <wp:docPr id="295" name="irc_mi" descr="Image result for ice cream cartoon free">
                                    <a:hlinkClick xmlns:a="http://schemas.openxmlformats.org/drawingml/2006/main" r:id="rId4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ice cream cartoon free">
                                            <a:hlinkClick r:id="rId4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138" cy="406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3A8D3490" wp14:editId="56264530">
                                  <wp:extent cx="301450" cy="401934"/>
                                  <wp:effectExtent l="0" t="0" r="3810" b="0"/>
                                  <wp:docPr id="30" name="irc_mi" descr="Image result for ice cream cartoon free">
                                    <a:hlinkClick xmlns:a="http://schemas.openxmlformats.org/drawingml/2006/main" r:id="rId4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ice cream cartoon free">
                                            <a:hlinkClick r:id="rId4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138" cy="406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60EB2BF" id="Rounded Rectangle 222" o:spid="_x0000_s1053" style="position:absolute;margin-left:320.7pt;margin-top:16.25pt;width:160.85pt;height:97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" fillcolor="window" strokecolor="#953735" strokeweight="2pt">
                <v:path arrowok="t"/>
                <v:textbox>
                  <w:txbxContent>
                    <w:p w14:paraId="280E4273" w14:textId="77777777" w:rsidR="00F46B81" w:rsidRDefault="00F46B81" w:rsidP="00F46B81">
                      <w:pPr>
                        <w:jc w:val="center"/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76BD8FDF" wp14:editId="61454C4E">
                            <wp:extent cx="301450" cy="401934"/>
                            <wp:effectExtent l="0" t="0" r="3810" b="0"/>
                            <wp:docPr id="295" name="irc_mi" descr="Image result for ice cream cartoon free">
                              <a:hlinkClick xmlns:a="http://schemas.openxmlformats.org/drawingml/2006/main" r:id="rId4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ice cream cartoon free">
                                      <a:hlinkClick r:id="rId4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138" cy="406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3A8D3490" wp14:editId="56264530">
                            <wp:extent cx="301450" cy="401934"/>
                            <wp:effectExtent l="0" t="0" r="3810" b="0"/>
                            <wp:docPr id="30" name="irc_mi" descr="Image result for ice cream cartoon free">
                              <a:hlinkClick xmlns:a="http://schemas.openxmlformats.org/drawingml/2006/main" r:id="rId4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ice cream cartoon free">
                                      <a:hlinkClick r:id="rId4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138" cy="406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6559AACC" w14:textId="77777777" w:rsidR="00F46B81" w:rsidRPr="00052012" w:rsidRDefault="00F46B81" w:rsidP="00F46B8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48"/>
          <w:szCs w:val="48"/>
        </w:rPr>
        <w:t xml:space="preserve">                  </w:t>
      </w:r>
      <w:r w:rsidRPr="00052012">
        <w:rPr>
          <w:rFonts w:ascii="Comic Sans MS" w:hAnsi="Comic Sans MS"/>
          <w:sz w:val="32"/>
          <w:szCs w:val="32"/>
        </w:rPr>
        <w:t>is ______</w:t>
      </w:r>
      <w:r>
        <w:rPr>
          <w:rFonts w:ascii="Comic Sans MS" w:hAnsi="Comic Sans MS"/>
          <w:sz w:val="32"/>
          <w:szCs w:val="32"/>
        </w:rPr>
        <w:t>______</w:t>
      </w:r>
      <w:r w:rsidRPr="00052012">
        <w:rPr>
          <w:rFonts w:ascii="Comic Sans MS" w:hAnsi="Comic Sans MS"/>
          <w:sz w:val="32"/>
          <w:szCs w:val="32"/>
        </w:rPr>
        <w:t xml:space="preserve"> than</w:t>
      </w:r>
    </w:p>
    <w:p w14:paraId="3BFA3571" w14:textId="77777777" w:rsidR="00F46B81" w:rsidRDefault="00F46B81" w:rsidP="00F46B81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963C180" wp14:editId="130335FA">
                <wp:simplePos x="0" y="0"/>
                <wp:positionH relativeFrom="column">
                  <wp:posOffset>-742950</wp:posOffset>
                </wp:positionH>
                <wp:positionV relativeFrom="paragraph">
                  <wp:posOffset>564515</wp:posOffset>
                </wp:positionV>
                <wp:extent cx="2042795" cy="1339215"/>
                <wp:effectExtent l="0" t="0" r="0" b="0"/>
                <wp:wrapNone/>
                <wp:docPr id="223" name="Rounded 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2795" cy="13392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50A20A1" w14:textId="77777777" w:rsidR="00F46B81" w:rsidRDefault="00F46B81" w:rsidP="00F46B8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15392A37" wp14:editId="4D154969">
                                  <wp:extent cx="291402" cy="543398"/>
                                  <wp:effectExtent l="0" t="0" r="0" b="0"/>
                                  <wp:docPr id="31" name="irc_mi" descr="Image result for ice cream cartoon free">
                                    <a:hlinkClick xmlns:a="http://schemas.openxmlformats.org/drawingml/2006/main" r:id="rId4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ice cream cartoon free">
                                            <a:hlinkClick r:id="rId4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17" cy="543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44AE1B49" wp14:editId="665986B3">
                                  <wp:extent cx="291402" cy="543398"/>
                                  <wp:effectExtent l="0" t="0" r="0" b="0"/>
                                  <wp:docPr id="32" name="irc_mi" descr="Image result for ice cream cartoon free">
                                    <a:hlinkClick xmlns:a="http://schemas.openxmlformats.org/drawingml/2006/main" r:id="rId4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ice cream cartoon free">
                                            <a:hlinkClick r:id="rId4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17" cy="543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1391704D" wp14:editId="4D8DE355">
                                  <wp:extent cx="291402" cy="543398"/>
                                  <wp:effectExtent l="0" t="0" r="0" b="0"/>
                                  <wp:docPr id="34" name="irc_mi" descr="Image result for ice cream cartoon free">
                                    <a:hlinkClick xmlns:a="http://schemas.openxmlformats.org/drawingml/2006/main" r:id="rId4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ice cream cartoon free">
                                            <a:hlinkClick r:id="rId4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17" cy="543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575717E8" wp14:editId="433D0BED">
                                  <wp:extent cx="291402" cy="543398"/>
                                  <wp:effectExtent l="0" t="0" r="0" b="0"/>
                                  <wp:docPr id="33" name="irc_mi" descr="Image result for ice cream cartoon free">
                                    <a:hlinkClick xmlns:a="http://schemas.openxmlformats.org/drawingml/2006/main" r:id="rId4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ice cream cartoon free">
                                            <a:hlinkClick r:id="rId4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17" cy="543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17FF6B7A" wp14:editId="3CCADBC5">
                                  <wp:extent cx="291402" cy="543398"/>
                                  <wp:effectExtent l="0" t="0" r="0" b="0"/>
                                  <wp:docPr id="35" name="irc_mi" descr="Image result for ice cream cartoon free">
                                    <a:hlinkClick xmlns:a="http://schemas.openxmlformats.org/drawingml/2006/main" r:id="rId4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ice cream cartoon free">
                                            <a:hlinkClick r:id="rId4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17" cy="543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4D5DF419" wp14:editId="286A53A0">
                                  <wp:extent cx="291402" cy="543398"/>
                                  <wp:effectExtent l="0" t="0" r="0" b="0"/>
                                  <wp:docPr id="36" name="irc_mi" descr="Image result for ice cream cartoon free">
                                    <a:hlinkClick xmlns:a="http://schemas.openxmlformats.org/drawingml/2006/main" r:id="rId4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ice cream cartoon free">
                                            <a:hlinkClick r:id="rId4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17" cy="543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1216F439" wp14:editId="15A3F30B">
                                  <wp:extent cx="291402" cy="543398"/>
                                  <wp:effectExtent l="0" t="0" r="0" b="0"/>
                                  <wp:docPr id="38" name="irc_mi" descr="Image result for ice cream cartoon free">
                                    <a:hlinkClick xmlns:a="http://schemas.openxmlformats.org/drawingml/2006/main" r:id="rId4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ice cream cartoon free">
                                            <a:hlinkClick r:id="rId4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17" cy="543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963C180" id="Rounded Rectangle 223" o:spid="_x0000_s1054" style="position:absolute;margin-left:-58.5pt;margin-top:44.45pt;width:160.85pt;height:105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" fillcolor="window" strokecolor="#953735" strokeweight="2pt">
                <v:path arrowok="t"/>
                <v:textbox>
                  <w:txbxContent>
                    <w:p w14:paraId="650A20A1" w14:textId="77777777" w:rsidR="00F46B81" w:rsidRDefault="00F46B81" w:rsidP="00F46B81">
                      <w:pPr>
                        <w:jc w:val="center"/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15392A37" wp14:editId="4D154969">
                            <wp:extent cx="291402" cy="543398"/>
                            <wp:effectExtent l="0" t="0" r="0" b="0"/>
                            <wp:docPr id="31" name="irc_mi" descr="Image result for ice cream cartoon free">
                              <a:hlinkClick xmlns:a="http://schemas.openxmlformats.org/drawingml/2006/main" r:id="rId5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ice cream cartoon free">
                                      <a:hlinkClick r:id="rId5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517" cy="543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44AE1B49" wp14:editId="665986B3">
                            <wp:extent cx="291402" cy="543398"/>
                            <wp:effectExtent l="0" t="0" r="0" b="0"/>
                            <wp:docPr id="32" name="irc_mi" descr="Image result for ice cream cartoon free">
                              <a:hlinkClick xmlns:a="http://schemas.openxmlformats.org/drawingml/2006/main" r:id="rId5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ice cream cartoon free">
                                      <a:hlinkClick r:id="rId5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517" cy="543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1391704D" wp14:editId="4D8DE355">
                            <wp:extent cx="291402" cy="543398"/>
                            <wp:effectExtent l="0" t="0" r="0" b="0"/>
                            <wp:docPr id="34" name="irc_mi" descr="Image result for ice cream cartoon free">
                              <a:hlinkClick xmlns:a="http://schemas.openxmlformats.org/drawingml/2006/main" r:id="rId5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ice cream cartoon free">
                                      <a:hlinkClick r:id="rId5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517" cy="543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575717E8" wp14:editId="433D0BED">
                            <wp:extent cx="291402" cy="543398"/>
                            <wp:effectExtent l="0" t="0" r="0" b="0"/>
                            <wp:docPr id="33" name="irc_mi" descr="Image result for ice cream cartoon free">
                              <a:hlinkClick xmlns:a="http://schemas.openxmlformats.org/drawingml/2006/main" r:id="rId5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ice cream cartoon free">
                                      <a:hlinkClick r:id="rId5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517" cy="543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17FF6B7A" wp14:editId="3CCADBC5">
                            <wp:extent cx="291402" cy="543398"/>
                            <wp:effectExtent l="0" t="0" r="0" b="0"/>
                            <wp:docPr id="35" name="irc_mi" descr="Image result for ice cream cartoon free">
                              <a:hlinkClick xmlns:a="http://schemas.openxmlformats.org/drawingml/2006/main" r:id="rId5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ice cream cartoon free">
                                      <a:hlinkClick r:id="rId5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517" cy="543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4D5DF419" wp14:editId="286A53A0">
                            <wp:extent cx="291402" cy="543398"/>
                            <wp:effectExtent l="0" t="0" r="0" b="0"/>
                            <wp:docPr id="36" name="irc_mi" descr="Image result for ice cream cartoon free">
                              <a:hlinkClick xmlns:a="http://schemas.openxmlformats.org/drawingml/2006/main" r:id="rId5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ice cream cartoon free">
                                      <a:hlinkClick r:id="rId5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517" cy="543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1216F439" wp14:editId="15A3F30B">
                            <wp:extent cx="291402" cy="543398"/>
                            <wp:effectExtent l="0" t="0" r="0" b="0"/>
                            <wp:docPr id="38" name="irc_mi" descr="Image result for ice cream cartoon free">
                              <a:hlinkClick xmlns:a="http://schemas.openxmlformats.org/drawingml/2006/main" r:id="rId5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ice cream cartoon free">
                                      <a:hlinkClick r:id="rId5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517" cy="543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3A6F90" wp14:editId="45D6ECE9">
                <wp:simplePos x="0" y="0"/>
                <wp:positionH relativeFrom="column">
                  <wp:posOffset>4089400</wp:posOffset>
                </wp:positionH>
                <wp:positionV relativeFrom="paragraph">
                  <wp:posOffset>469265</wp:posOffset>
                </wp:positionV>
                <wp:extent cx="2042795" cy="1339215"/>
                <wp:effectExtent l="0" t="0" r="0" b="0"/>
                <wp:wrapNone/>
                <wp:docPr id="8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2795" cy="13392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10492DF" w14:textId="77777777" w:rsidR="00F46B81" w:rsidRDefault="00F46B81" w:rsidP="00F46B8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4DAFB9A6" wp14:editId="6971E82C">
                                  <wp:extent cx="291402" cy="543398"/>
                                  <wp:effectExtent l="0" t="0" r="0" b="0"/>
                                  <wp:docPr id="40" name="irc_mi" descr="Image result for ice cream cartoon free">
                                    <a:hlinkClick xmlns:a="http://schemas.openxmlformats.org/drawingml/2006/main" r:id="rId4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ice cream cartoon free">
                                            <a:hlinkClick r:id="rId4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17" cy="543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51E4DC24" wp14:editId="53DE2A18">
                                  <wp:extent cx="291402" cy="543398"/>
                                  <wp:effectExtent l="0" t="0" r="0" b="0"/>
                                  <wp:docPr id="41" name="irc_mi" descr="Image result for ice cream cartoon free">
                                    <a:hlinkClick xmlns:a="http://schemas.openxmlformats.org/drawingml/2006/main" r:id="rId4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ice cream cartoon free">
                                            <a:hlinkClick r:id="rId4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17" cy="543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0D01AC78" wp14:editId="14423197">
                                  <wp:extent cx="291402" cy="543398"/>
                                  <wp:effectExtent l="0" t="0" r="0" b="0"/>
                                  <wp:docPr id="43" name="irc_mi" descr="Image result for ice cream cartoon free">
                                    <a:hlinkClick xmlns:a="http://schemas.openxmlformats.org/drawingml/2006/main" r:id="rId4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ice cream cartoon free">
                                            <a:hlinkClick r:id="rId4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17" cy="543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4A7537F6" wp14:editId="0DF0A47F">
                                  <wp:extent cx="291402" cy="543398"/>
                                  <wp:effectExtent l="0" t="0" r="0" b="0"/>
                                  <wp:docPr id="44" name="irc_mi" descr="Image result for ice cream cartoon free">
                                    <a:hlinkClick xmlns:a="http://schemas.openxmlformats.org/drawingml/2006/main" r:id="rId4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ice cream cartoon free">
                                            <a:hlinkClick r:id="rId4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17" cy="543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63E36497" wp14:editId="2596E77F">
                                  <wp:extent cx="291402" cy="543398"/>
                                  <wp:effectExtent l="0" t="0" r="0" b="0"/>
                                  <wp:docPr id="42" name="irc_mi" descr="Image result for ice cream cartoon free">
                                    <a:hlinkClick xmlns:a="http://schemas.openxmlformats.org/drawingml/2006/main" r:id="rId4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ice cream cartoon free">
                                            <a:hlinkClick r:id="rId4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17" cy="543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293BC988" wp14:editId="75AF2A70">
                                  <wp:extent cx="291402" cy="543398"/>
                                  <wp:effectExtent l="0" t="0" r="0" b="0"/>
                                  <wp:docPr id="45" name="irc_mi" descr="Image result for ice cream cartoon free">
                                    <a:hlinkClick xmlns:a="http://schemas.openxmlformats.org/drawingml/2006/main" r:id="rId4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ice cream cartoon free">
                                            <a:hlinkClick r:id="rId4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17" cy="543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5BFC0831" wp14:editId="6ED3233A">
                                  <wp:extent cx="291402" cy="543398"/>
                                  <wp:effectExtent l="0" t="0" r="0" b="0"/>
                                  <wp:docPr id="46" name="irc_mi" descr="Image result for ice cream cartoon free">
                                    <a:hlinkClick xmlns:a="http://schemas.openxmlformats.org/drawingml/2006/main" r:id="rId4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ice cream cartoon free">
                                            <a:hlinkClick r:id="rId4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17" cy="543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34FB69B3" wp14:editId="2C12B4CC">
                                  <wp:extent cx="291402" cy="543398"/>
                                  <wp:effectExtent l="0" t="0" r="0" b="0"/>
                                  <wp:docPr id="47" name="irc_mi" descr="Image result for ice cream cartoon free">
                                    <a:hlinkClick xmlns:a="http://schemas.openxmlformats.org/drawingml/2006/main" r:id="rId4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ice cream cartoon free">
                                            <a:hlinkClick r:id="rId4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17" cy="543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D3A6F90" id="Rounded Rectangle 8" o:spid="_x0000_s1055" style="position:absolute;margin-left:322pt;margin-top:36.95pt;width:160.85pt;height:105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" fillcolor="window" strokecolor="#953735" strokeweight="2pt">
                <v:path arrowok="t"/>
                <v:textbox>
                  <w:txbxContent>
                    <w:p w14:paraId="710492DF" w14:textId="77777777" w:rsidR="00F46B81" w:rsidRDefault="00F46B81" w:rsidP="00F46B81">
                      <w:pPr>
                        <w:jc w:val="center"/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4DAFB9A6" wp14:editId="6971E82C">
                            <wp:extent cx="291402" cy="543398"/>
                            <wp:effectExtent l="0" t="0" r="0" b="0"/>
                            <wp:docPr id="40" name="irc_mi" descr="Image result for ice cream cartoon free">
                              <a:hlinkClick xmlns:a="http://schemas.openxmlformats.org/drawingml/2006/main" r:id="rId5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ice cream cartoon free">
                                      <a:hlinkClick r:id="rId5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517" cy="543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51E4DC24" wp14:editId="53DE2A18">
                            <wp:extent cx="291402" cy="543398"/>
                            <wp:effectExtent l="0" t="0" r="0" b="0"/>
                            <wp:docPr id="41" name="irc_mi" descr="Image result for ice cream cartoon free">
                              <a:hlinkClick xmlns:a="http://schemas.openxmlformats.org/drawingml/2006/main" r:id="rId5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ice cream cartoon free">
                                      <a:hlinkClick r:id="rId5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517" cy="543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0D01AC78" wp14:editId="14423197">
                            <wp:extent cx="291402" cy="543398"/>
                            <wp:effectExtent l="0" t="0" r="0" b="0"/>
                            <wp:docPr id="43" name="irc_mi" descr="Image result for ice cream cartoon free">
                              <a:hlinkClick xmlns:a="http://schemas.openxmlformats.org/drawingml/2006/main" r:id="rId5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ice cream cartoon free">
                                      <a:hlinkClick r:id="rId5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517" cy="543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4A7537F6" wp14:editId="0DF0A47F">
                            <wp:extent cx="291402" cy="543398"/>
                            <wp:effectExtent l="0" t="0" r="0" b="0"/>
                            <wp:docPr id="44" name="irc_mi" descr="Image result for ice cream cartoon free">
                              <a:hlinkClick xmlns:a="http://schemas.openxmlformats.org/drawingml/2006/main" r:id="rId5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ice cream cartoon free">
                                      <a:hlinkClick r:id="rId5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517" cy="543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63E36497" wp14:editId="2596E77F">
                            <wp:extent cx="291402" cy="543398"/>
                            <wp:effectExtent l="0" t="0" r="0" b="0"/>
                            <wp:docPr id="42" name="irc_mi" descr="Image result for ice cream cartoon free">
                              <a:hlinkClick xmlns:a="http://schemas.openxmlformats.org/drawingml/2006/main" r:id="rId5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ice cream cartoon free">
                                      <a:hlinkClick r:id="rId5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517" cy="543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293BC988" wp14:editId="75AF2A70">
                            <wp:extent cx="291402" cy="543398"/>
                            <wp:effectExtent l="0" t="0" r="0" b="0"/>
                            <wp:docPr id="45" name="irc_mi" descr="Image result for ice cream cartoon free">
                              <a:hlinkClick xmlns:a="http://schemas.openxmlformats.org/drawingml/2006/main" r:id="rId5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ice cream cartoon free">
                                      <a:hlinkClick r:id="rId5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517" cy="543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5BFC0831" wp14:editId="6ED3233A">
                            <wp:extent cx="291402" cy="543398"/>
                            <wp:effectExtent l="0" t="0" r="0" b="0"/>
                            <wp:docPr id="46" name="irc_mi" descr="Image result for ice cream cartoon free">
                              <a:hlinkClick xmlns:a="http://schemas.openxmlformats.org/drawingml/2006/main" r:id="rId5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ice cream cartoon free">
                                      <a:hlinkClick r:id="rId5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517" cy="543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34FB69B3" wp14:editId="2C12B4CC">
                            <wp:extent cx="291402" cy="543398"/>
                            <wp:effectExtent l="0" t="0" r="0" b="0"/>
                            <wp:docPr id="47" name="irc_mi" descr="Image result for ice cream cartoon free">
                              <a:hlinkClick xmlns:a="http://schemas.openxmlformats.org/drawingml/2006/main" r:id="rId5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ice cream cartoon free">
                                      <a:hlinkClick r:id="rId5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517" cy="543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08E10805" w14:textId="77777777" w:rsidR="00F46B81" w:rsidRDefault="00F46B81" w:rsidP="00F46B81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 xml:space="preserve">                  </w:t>
      </w:r>
    </w:p>
    <w:p w14:paraId="3BFD64BC" w14:textId="77777777" w:rsidR="00F46B81" w:rsidRPr="00052012" w:rsidRDefault="00F46B81" w:rsidP="00F46B8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48"/>
          <w:szCs w:val="48"/>
        </w:rPr>
        <w:t xml:space="preserve">                  </w:t>
      </w:r>
      <w:r w:rsidRPr="00052012">
        <w:rPr>
          <w:rFonts w:ascii="Comic Sans MS" w:hAnsi="Comic Sans MS"/>
          <w:sz w:val="32"/>
          <w:szCs w:val="32"/>
        </w:rPr>
        <w:t>is ______</w:t>
      </w:r>
      <w:r>
        <w:rPr>
          <w:rFonts w:ascii="Comic Sans MS" w:hAnsi="Comic Sans MS"/>
          <w:sz w:val="32"/>
          <w:szCs w:val="32"/>
        </w:rPr>
        <w:t>______</w:t>
      </w:r>
      <w:r w:rsidRPr="00052012">
        <w:rPr>
          <w:rFonts w:ascii="Comic Sans MS" w:hAnsi="Comic Sans MS"/>
          <w:sz w:val="32"/>
          <w:szCs w:val="32"/>
        </w:rPr>
        <w:t xml:space="preserve"> than </w:t>
      </w:r>
    </w:p>
    <w:p w14:paraId="030E4DA0" w14:textId="77777777" w:rsidR="00F46B81" w:rsidRDefault="00F46B81" w:rsidP="00F46B81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14B7B63" wp14:editId="27C96F84">
                <wp:simplePos x="0" y="0"/>
                <wp:positionH relativeFrom="column">
                  <wp:posOffset>4089400</wp:posOffset>
                </wp:positionH>
                <wp:positionV relativeFrom="paragraph">
                  <wp:posOffset>532130</wp:posOffset>
                </wp:positionV>
                <wp:extent cx="2042795" cy="1285875"/>
                <wp:effectExtent l="0" t="0" r="0" b="9525"/>
                <wp:wrapNone/>
                <wp:docPr id="288" name="Rounded 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2795" cy="1285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73B7A3D" w14:textId="77777777" w:rsidR="00F46B81" w:rsidRDefault="00F46B81" w:rsidP="00F46B8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64AEB57F" wp14:editId="1D75BC9B">
                                  <wp:extent cx="444208" cy="341644"/>
                                  <wp:effectExtent l="0" t="0" r="0" b="1270"/>
                                  <wp:docPr id="54" name="irc_mi" descr="Image result for car cartoon free">
                                    <a:hlinkClick xmlns:a="http://schemas.openxmlformats.org/drawingml/2006/main" r:id="rId5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car cartoon free">
                                            <a:hlinkClick r:id="rId5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383" cy="341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48D13643" wp14:editId="1D1B8BC6">
                                  <wp:extent cx="444208" cy="341644"/>
                                  <wp:effectExtent l="0" t="0" r="0" b="1270"/>
                                  <wp:docPr id="296" name="irc_mi" descr="Image result for car cartoon free">
                                    <a:hlinkClick xmlns:a="http://schemas.openxmlformats.org/drawingml/2006/main" r:id="rId5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car cartoon free">
                                            <a:hlinkClick r:id="rId5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383" cy="341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44CDDFD4" wp14:editId="2910AAFF">
                                  <wp:extent cx="444208" cy="341644"/>
                                  <wp:effectExtent l="0" t="0" r="0" b="1270"/>
                                  <wp:docPr id="56" name="irc_mi" descr="Image result for car cartoon free">
                                    <a:hlinkClick xmlns:a="http://schemas.openxmlformats.org/drawingml/2006/main" r:id="rId5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car cartoon free">
                                            <a:hlinkClick r:id="rId5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383" cy="341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7F7CD073" wp14:editId="7255C77B">
                                  <wp:extent cx="444208" cy="341644"/>
                                  <wp:effectExtent l="0" t="0" r="0" b="1270"/>
                                  <wp:docPr id="57" name="irc_mi" descr="Image result for car cartoon free">
                                    <a:hlinkClick xmlns:a="http://schemas.openxmlformats.org/drawingml/2006/main" r:id="rId5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car cartoon free">
                                            <a:hlinkClick r:id="rId5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383" cy="341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5FD2B5B0" wp14:editId="31911274">
                                  <wp:extent cx="444208" cy="341644"/>
                                  <wp:effectExtent l="0" t="0" r="0" b="1270"/>
                                  <wp:docPr id="58" name="irc_mi" descr="Image result for car cartoon free">
                                    <a:hlinkClick xmlns:a="http://schemas.openxmlformats.org/drawingml/2006/main" r:id="rId5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car cartoon free">
                                            <a:hlinkClick r:id="rId5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383" cy="341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257DCD1A" wp14:editId="66321391">
                                  <wp:extent cx="444208" cy="341644"/>
                                  <wp:effectExtent l="0" t="0" r="0" b="1270"/>
                                  <wp:docPr id="59" name="irc_mi" descr="Image result for car cartoon free">
                                    <a:hlinkClick xmlns:a="http://schemas.openxmlformats.org/drawingml/2006/main" r:id="rId5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car cartoon free">
                                            <a:hlinkClick r:id="rId5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383" cy="341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2A259990" wp14:editId="7F80F4C3">
                                  <wp:extent cx="444208" cy="341644"/>
                                  <wp:effectExtent l="0" t="0" r="0" b="1270"/>
                                  <wp:docPr id="60" name="irc_mi" descr="Image result for car cartoon free">
                                    <a:hlinkClick xmlns:a="http://schemas.openxmlformats.org/drawingml/2006/main" r:id="rId5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car cartoon free">
                                            <a:hlinkClick r:id="rId5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383" cy="341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614B7B63" id="Rounded Rectangle 288" o:spid="_x0000_s1056" style="position:absolute;margin-left:322pt;margin-top:41.9pt;width:160.85pt;height:101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" fillcolor="window" strokecolor="#953735" strokeweight="2pt">
                <v:path arrowok="t"/>
                <v:textbox>
                  <w:txbxContent>
                    <w:p w14:paraId="273B7A3D" w14:textId="77777777" w:rsidR="00F46B81" w:rsidRDefault="00F46B81" w:rsidP="00F46B81">
                      <w:pPr>
                        <w:jc w:val="center"/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64AEB57F" wp14:editId="1D75BC9B">
                            <wp:extent cx="444208" cy="341644"/>
                            <wp:effectExtent l="0" t="0" r="0" b="1270"/>
                            <wp:docPr id="54" name="irc_mi" descr="Image result for car cartoon free">
                              <a:hlinkClick xmlns:a="http://schemas.openxmlformats.org/drawingml/2006/main" r:id="rId5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car cartoon free">
                                      <a:hlinkClick r:id="rId5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383" cy="341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48D13643" wp14:editId="1D1B8BC6">
                            <wp:extent cx="444208" cy="341644"/>
                            <wp:effectExtent l="0" t="0" r="0" b="1270"/>
                            <wp:docPr id="296" name="irc_mi" descr="Image result for car cartoon free">
                              <a:hlinkClick xmlns:a="http://schemas.openxmlformats.org/drawingml/2006/main" r:id="rId5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car cartoon free">
                                      <a:hlinkClick r:id="rId5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383" cy="341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44CDDFD4" wp14:editId="2910AAFF">
                            <wp:extent cx="444208" cy="341644"/>
                            <wp:effectExtent l="0" t="0" r="0" b="1270"/>
                            <wp:docPr id="56" name="irc_mi" descr="Image result for car cartoon free">
                              <a:hlinkClick xmlns:a="http://schemas.openxmlformats.org/drawingml/2006/main" r:id="rId5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car cartoon free">
                                      <a:hlinkClick r:id="rId5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383" cy="341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7F7CD073" wp14:editId="7255C77B">
                            <wp:extent cx="444208" cy="341644"/>
                            <wp:effectExtent l="0" t="0" r="0" b="1270"/>
                            <wp:docPr id="57" name="irc_mi" descr="Image result for car cartoon free">
                              <a:hlinkClick xmlns:a="http://schemas.openxmlformats.org/drawingml/2006/main" r:id="rId5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car cartoon free">
                                      <a:hlinkClick r:id="rId5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383" cy="341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5FD2B5B0" wp14:editId="31911274">
                            <wp:extent cx="444208" cy="341644"/>
                            <wp:effectExtent l="0" t="0" r="0" b="1270"/>
                            <wp:docPr id="58" name="irc_mi" descr="Image result for car cartoon free">
                              <a:hlinkClick xmlns:a="http://schemas.openxmlformats.org/drawingml/2006/main" r:id="rId5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car cartoon free">
                                      <a:hlinkClick r:id="rId5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383" cy="341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257DCD1A" wp14:editId="66321391">
                            <wp:extent cx="444208" cy="341644"/>
                            <wp:effectExtent l="0" t="0" r="0" b="1270"/>
                            <wp:docPr id="59" name="irc_mi" descr="Image result for car cartoon free">
                              <a:hlinkClick xmlns:a="http://schemas.openxmlformats.org/drawingml/2006/main" r:id="rId5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car cartoon free">
                                      <a:hlinkClick r:id="rId5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383" cy="341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2A259990" wp14:editId="7F80F4C3">
                            <wp:extent cx="444208" cy="341644"/>
                            <wp:effectExtent l="0" t="0" r="0" b="1270"/>
                            <wp:docPr id="60" name="irc_mi" descr="Image result for car cartoon free">
                              <a:hlinkClick xmlns:a="http://schemas.openxmlformats.org/drawingml/2006/main" r:id="rId5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car cartoon free">
                                      <a:hlinkClick r:id="rId5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383" cy="341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56C4B7FC" w14:textId="77777777" w:rsidR="00F46B81" w:rsidRDefault="00F46B81" w:rsidP="00F46B81">
      <w:pPr>
        <w:tabs>
          <w:tab w:val="left" w:pos="2736"/>
        </w:tabs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5C7D9AA" wp14:editId="0EF6503D">
                <wp:simplePos x="0" y="0"/>
                <wp:positionH relativeFrom="column">
                  <wp:posOffset>-664845</wp:posOffset>
                </wp:positionH>
                <wp:positionV relativeFrom="paragraph">
                  <wp:posOffset>126365</wp:posOffset>
                </wp:positionV>
                <wp:extent cx="2042795" cy="1188720"/>
                <wp:effectExtent l="0" t="0" r="0" b="0"/>
                <wp:wrapNone/>
                <wp:docPr id="9" name="Rounded 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2795" cy="11887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78151E" w14:textId="77777777" w:rsidR="00F46B81" w:rsidRDefault="00F46B81" w:rsidP="00F46B8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113AD9AC" wp14:editId="19BD66A4">
                                  <wp:extent cx="444208" cy="341644"/>
                                  <wp:effectExtent l="0" t="0" r="0" b="1270"/>
                                  <wp:docPr id="48" name="irc_mi" descr="Image result for car cartoon free">
                                    <a:hlinkClick xmlns:a="http://schemas.openxmlformats.org/drawingml/2006/main" r:id="rId5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car cartoon free">
                                            <a:hlinkClick r:id="rId5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383" cy="341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12175C2D" wp14:editId="2537DF79">
                                  <wp:extent cx="444208" cy="341644"/>
                                  <wp:effectExtent l="0" t="0" r="0" b="1270"/>
                                  <wp:docPr id="49" name="irc_mi" descr="Image result for car cartoon free">
                                    <a:hlinkClick xmlns:a="http://schemas.openxmlformats.org/drawingml/2006/main" r:id="rId5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car cartoon free">
                                            <a:hlinkClick r:id="rId5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383" cy="341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6B84F67A" wp14:editId="66F09822">
                                  <wp:extent cx="444208" cy="341644"/>
                                  <wp:effectExtent l="0" t="0" r="0" b="1270"/>
                                  <wp:docPr id="50" name="irc_mi" descr="Image result for car cartoon free">
                                    <a:hlinkClick xmlns:a="http://schemas.openxmlformats.org/drawingml/2006/main" r:id="rId5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car cartoon free">
                                            <a:hlinkClick r:id="rId5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383" cy="341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37094D42" wp14:editId="7AE5AEF2">
                                  <wp:extent cx="444208" cy="341644"/>
                                  <wp:effectExtent l="0" t="0" r="0" b="1270"/>
                                  <wp:docPr id="51" name="irc_mi" descr="Image result for car cartoon free">
                                    <a:hlinkClick xmlns:a="http://schemas.openxmlformats.org/drawingml/2006/main" r:id="rId5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car cartoon free">
                                            <a:hlinkClick r:id="rId5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383" cy="341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58756F2D" wp14:editId="2C36F587">
                                  <wp:extent cx="444208" cy="341644"/>
                                  <wp:effectExtent l="0" t="0" r="0" b="1270"/>
                                  <wp:docPr id="52" name="irc_mi" descr="Image result for car cartoon free">
                                    <a:hlinkClick xmlns:a="http://schemas.openxmlformats.org/drawingml/2006/main" r:id="rId5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car cartoon free">
                                            <a:hlinkClick r:id="rId5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383" cy="341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53761043" wp14:editId="735ABA78">
                                  <wp:extent cx="444208" cy="341644"/>
                                  <wp:effectExtent l="0" t="0" r="0" b="1270"/>
                                  <wp:docPr id="297" name="irc_mi" descr="Image result for car cartoon free">
                                    <a:hlinkClick xmlns:a="http://schemas.openxmlformats.org/drawingml/2006/main" r:id="rId5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car cartoon free">
                                            <a:hlinkClick r:id="rId5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383" cy="341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5C7D9AA" id="Rounded Rectangle 9" o:spid="_x0000_s1057" style="position:absolute;margin-left:-52.35pt;margin-top:9.95pt;width:160.85pt;height:93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" fillcolor="window" strokecolor="#953735" strokeweight="2pt">
                <v:path arrowok="t"/>
                <v:textbox>
                  <w:txbxContent>
                    <w:p w14:paraId="5B78151E" w14:textId="77777777" w:rsidR="00F46B81" w:rsidRDefault="00F46B81" w:rsidP="00F46B81">
                      <w:pPr>
                        <w:jc w:val="center"/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113AD9AC" wp14:editId="19BD66A4">
                            <wp:extent cx="444208" cy="341644"/>
                            <wp:effectExtent l="0" t="0" r="0" b="1270"/>
                            <wp:docPr id="48" name="irc_mi" descr="Image result for car cartoon free">
                              <a:hlinkClick xmlns:a="http://schemas.openxmlformats.org/drawingml/2006/main" r:id="rId5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car cartoon free">
                                      <a:hlinkClick r:id="rId5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383" cy="341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12175C2D" wp14:editId="2537DF79">
                            <wp:extent cx="444208" cy="341644"/>
                            <wp:effectExtent l="0" t="0" r="0" b="1270"/>
                            <wp:docPr id="49" name="irc_mi" descr="Image result for car cartoon free">
                              <a:hlinkClick xmlns:a="http://schemas.openxmlformats.org/drawingml/2006/main" r:id="rId5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car cartoon free">
                                      <a:hlinkClick r:id="rId5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383" cy="341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6B84F67A" wp14:editId="66F09822">
                            <wp:extent cx="444208" cy="341644"/>
                            <wp:effectExtent l="0" t="0" r="0" b="1270"/>
                            <wp:docPr id="50" name="irc_mi" descr="Image result for car cartoon free">
                              <a:hlinkClick xmlns:a="http://schemas.openxmlformats.org/drawingml/2006/main" r:id="rId5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car cartoon free">
                                      <a:hlinkClick r:id="rId5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383" cy="341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37094D42" wp14:editId="7AE5AEF2">
                            <wp:extent cx="444208" cy="341644"/>
                            <wp:effectExtent l="0" t="0" r="0" b="1270"/>
                            <wp:docPr id="51" name="irc_mi" descr="Image result for car cartoon free">
                              <a:hlinkClick xmlns:a="http://schemas.openxmlformats.org/drawingml/2006/main" r:id="rId5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car cartoon free">
                                      <a:hlinkClick r:id="rId5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383" cy="341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58756F2D" wp14:editId="2C36F587">
                            <wp:extent cx="444208" cy="341644"/>
                            <wp:effectExtent l="0" t="0" r="0" b="1270"/>
                            <wp:docPr id="52" name="irc_mi" descr="Image result for car cartoon free">
                              <a:hlinkClick xmlns:a="http://schemas.openxmlformats.org/drawingml/2006/main" r:id="rId5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car cartoon free">
                                      <a:hlinkClick r:id="rId5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383" cy="341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53761043" wp14:editId="735ABA78">
                            <wp:extent cx="444208" cy="341644"/>
                            <wp:effectExtent l="0" t="0" r="0" b="1270"/>
                            <wp:docPr id="297" name="irc_mi" descr="Image result for car cartoon free">
                              <a:hlinkClick xmlns:a="http://schemas.openxmlformats.org/drawingml/2006/main" r:id="rId5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car cartoon free">
                                      <a:hlinkClick r:id="rId5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383" cy="341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sz w:val="48"/>
          <w:szCs w:val="48"/>
        </w:rPr>
        <w:tab/>
      </w:r>
    </w:p>
    <w:p w14:paraId="53D3159D" w14:textId="77777777" w:rsidR="00F46B81" w:rsidRDefault="00F46B81" w:rsidP="00F46B81">
      <w:pPr>
        <w:tabs>
          <w:tab w:val="left" w:pos="2736"/>
        </w:tabs>
        <w:rPr>
          <w:rFonts w:ascii="Comic Sans MS" w:hAnsi="Comic Sans MS"/>
          <w:sz w:val="48"/>
          <w:szCs w:val="48"/>
        </w:rPr>
      </w:pPr>
      <w:r>
        <w:rPr>
          <w:noProof/>
          <w:color w:val="0000FF"/>
          <w:lang w:eastAsia="en-GB"/>
        </w:rPr>
        <w:drawing>
          <wp:inline distT="0" distB="0" distL="0" distR="0" wp14:anchorId="1A70E2D8" wp14:editId="77BB3229">
            <wp:extent cx="444208" cy="341644"/>
            <wp:effectExtent l="0" t="0" r="0" b="1270"/>
            <wp:docPr id="65" name="irc_mi" descr="Image result for car cartoon free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 cartoon free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83" cy="34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38049DA" wp14:editId="4B9E0CE2">
                <wp:simplePos x="0" y="0"/>
                <wp:positionH relativeFrom="column">
                  <wp:posOffset>4099560</wp:posOffset>
                </wp:positionH>
                <wp:positionV relativeFrom="paragraph">
                  <wp:posOffset>1039495</wp:posOffset>
                </wp:positionV>
                <wp:extent cx="2042795" cy="1188720"/>
                <wp:effectExtent l="0" t="0" r="0" b="0"/>
                <wp:wrapNone/>
                <wp:docPr id="12" name="Rounded 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2795" cy="11887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DBE55AA" w14:textId="77777777" w:rsidR="00F46B81" w:rsidRDefault="00F46B81" w:rsidP="00F46B8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7AB08F84" wp14:editId="627EB9F4">
                                  <wp:extent cx="444208" cy="341644"/>
                                  <wp:effectExtent l="0" t="0" r="0" b="1270"/>
                                  <wp:docPr id="67" name="irc_mi" descr="Image result for car cartoon free">
                                    <a:hlinkClick xmlns:a="http://schemas.openxmlformats.org/drawingml/2006/main" r:id="rId5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car cartoon free">
                                            <a:hlinkClick r:id="rId5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383" cy="341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32B0C159" wp14:editId="41F648E6">
                                  <wp:extent cx="444208" cy="341644"/>
                                  <wp:effectExtent l="0" t="0" r="0" b="1270"/>
                                  <wp:docPr id="68" name="irc_mi" descr="Image result for car cartoon free">
                                    <a:hlinkClick xmlns:a="http://schemas.openxmlformats.org/drawingml/2006/main" r:id="rId5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car cartoon free">
                                            <a:hlinkClick r:id="rId5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383" cy="341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20578A08" wp14:editId="59570CA7">
                                  <wp:extent cx="444208" cy="341644"/>
                                  <wp:effectExtent l="0" t="0" r="0" b="1270"/>
                                  <wp:docPr id="69" name="irc_mi" descr="Image result for car cartoon free">
                                    <a:hlinkClick xmlns:a="http://schemas.openxmlformats.org/drawingml/2006/main" r:id="rId5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car cartoon free">
                                            <a:hlinkClick r:id="rId5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383" cy="341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638049DA" id="Rounded Rectangle 12" o:spid="_x0000_s1058" style="position:absolute;margin-left:322.8pt;margin-top:81.85pt;width:160.85pt;height:93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" fillcolor="window" strokecolor="#953735" strokeweight="2pt">
                <v:path arrowok="t"/>
                <v:textbox>
                  <w:txbxContent>
                    <w:p w14:paraId="0DBE55AA" w14:textId="77777777" w:rsidR="00F46B81" w:rsidRDefault="00F46B81" w:rsidP="00F46B81">
                      <w:pPr>
                        <w:jc w:val="center"/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7AB08F84" wp14:editId="627EB9F4">
                            <wp:extent cx="444208" cy="341644"/>
                            <wp:effectExtent l="0" t="0" r="0" b="1270"/>
                            <wp:docPr id="67" name="irc_mi" descr="Image result for car cartoon free">
                              <a:hlinkClick xmlns:a="http://schemas.openxmlformats.org/drawingml/2006/main" r:id="rId5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car cartoon free">
                                      <a:hlinkClick r:id="rId5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383" cy="341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32B0C159" wp14:editId="41F648E6">
                            <wp:extent cx="444208" cy="341644"/>
                            <wp:effectExtent l="0" t="0" r="0" b="1270"/>
                            <wp:docPr id="68" name="irc_mi" descr="Image result for car cartoon free">
                              <a:hlinkClick xmlns:a="http://schemas.openxmlformats.org/drawingml/2006/main" r:id="rId5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car cartoon free">
                                      <a:hlinkClick r:id="rId5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383" cy="341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20578A08" wp14:editId="59570CA7">
                            <wp:extent cx="444208" cy="341644"/>
                            <wp:effectExtent l="0" t="0" r="0" b="1270"/>
                            <wp:docPr id="69" name="irc_mi" descr="Image result for car cartoon free">
                              <a:hlinkClick xmlns:a="http://schemas.openxmlformats.org/drawingml/2006/main" r:id="rId5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car cartoon free">
                                      <a:hlinkClick r:id="rId5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383" cy="341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9610808" wp14:editId="6A7DCAC8">
                <wp:simplePos x="0" y="0"/>
                <wp:positionH relativeFrom="column">
                  <wp:posOffset>-541020</wp:posOffset>
                </wp:positionH>
                <wp:positionV relativeFrom="paragraph">
                  <wp:posOffset>1039495</wp:posOffset>
                </wp:positionV>
                <wp:extent cx="2042795" cy="1188720"/>
                <wp:effectExtent l="0" t="0" r="0" b="0"/>
                <wp:wrapNone/>
                <wp:docPr id="289" name="Rounded 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2795" cy="11887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33BFCB5" w14:textId="77777777" w:rsidR="00F46B81" w:rsidRDefault="00F46B81" w:rsidP="00F46B8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7B8D41E6" wp14:editId="75260F96">
                                  <wp:extent cx="444208" cy="341644"/>
                                  <wp:effectExtent l="0" t="0" r="0" b="1270"/>
                                  <wp:docPr id="61" name="irc_mi" descr="Image result for car cartoon free">
                                    <a:hlinkClick xmlns:a="http://schemas.openxmlformats.org/drawingml/2006/main" r:id="rId5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car cartoon free">
                                            <a:hlinkClick r:id="rId5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383" cy="341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5030D139" wp14:editId="7BD7488D">
                                  <wp:extent cx="444208" cy="341644"/>
                                  <wp:effectExtent l="0" t="0" r="0" b="1270"/>
                                  <wp:docPr id="62" name="irc_mi" descr="Image result for car cartoon free">
                                    <a:hlinkClick xmlns:a="http://schemas.openxmlformats.org/drawingml/2006/main" r:id="rId5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car cartoon free">
                                            <a:hlinkClick r:id="rId5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383" cy="341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0D07490E" wp14:editId="6B8A4D10">
                                  <wp:extent cx="444208" cy="341644"/>
                                  <wp:effectExtent l="0" t="0" r="0" b="1270"/>
                                  <wp:docPr id="63" name="irc_mi" descr="Image result for car cartoon free">
                                    <a:hlinkClick xmlns:a="http://schemas.openxmlformats.org/drawingml/2006/main" r:id="rId5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car cartoon free">
                                            <a:hlinkClick r:id="rId5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383" cy="341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33BB5ABF" wp14:editId="359515A6">
                                  <wp:extent cx="444208" cy="341644"/>
                                  <wp:effectExtent l="0" t="0" r="0" b="1270"/>
                                  <wp:docPr id="64" name="irc_mi" descr="Image result for car cartoon free">
                                    <a:hlinkClick xmlns:a="http://schemas.openxmlformats.org/drawingml/2006/main" r:id="rId5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car cartoon free">
                                            <a:hlinkClick r:id="rId5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383" cy="341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9610808" id="Rounded Rectangle 289" o:spid="_x0000_s1059" style="position:absolute;margin-left:-42.6pt;margin-top:81.85pt;width:160.85pt;height:93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" fillcolor="window" strokecolor="#953735" strokeweight="2pt">
                <v:path arrowok="t"/>
                <v:textbox>
                  <w:txbxContent>
                    <w:p w14:paraId="533BFCB5" w14:textId="77777777" w:rsidR="00F46B81" w:rsidRDefault="00F46B81" w:rsidP="00F46B81">
                      <w:pPr>
                        <w:jc w:val="center"/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7B8D41E6" wp14:editId="75260F96">
                            <wp:extent cx="444208" cy="341644"/>
                            <wp:effectExtent l="0" t="0" r="0" b="1270"/>
                            <wp:docPr id="61" name="irc_mi" descr="Image result for car cartoon free">
                              <a:hlinkClick xmlns:a="http://schemas.openxmlformats.org/drawingml/2006/main" r:id="rId5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car cartoon free">
                                      <a:hlinkClick r:id="rId5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383" cy="341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5030D139" wp14:editId="7BD7488D">
                            <wp:extent cx="444208" cy="341644"/>
                            <wp:effectExtent l="0" t="0" r="0" b="1270"/>
                            <wp:docPr id="62" name="irc_mi" descr="Image result for car cartoon free">
                              <a:hlinkClick xmlns:a="http://schemas.openxmlformats.org/drawingml/2006/main" r:id="rId5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car cartoon free">
                                      <a:hlinkClick r:id="rId5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383" cy="341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0D07490E" wp14:editId="6B8A4D10">
                            <wp:extent cx="444208" cy="341644"/>
                            <wp:effectExtent l="0" t="0" r="0" b="1270"/>
                            <wp:docPr id="63" name="irc_mi" descr="Image result for car cartoon free">
                              <a:hlinkClick xmlns:a="http://schemas.openxmlformats.org/drawingml/2006/main" r:id="rId5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car cartoon free">
                                      <a:hlinkClick r:id="rId5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383" cy="341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33BB5ABF" wp14:editId="359515A6">
                            <wp:extent cx="444208" cy="341644"/>
                            <wp:effectExtent l="0" t="0" r="0" b="1270"/>
                            <wp:docPr id="64" name="irc_mi" descr="Image result for car cartoon free">
                              <a:hlinkClick xmlns:a="http://schemas.openxmlformats.org/drawingml/2006/main" r:id="rId5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car cartoon free">
                                      <a:hlinkClick r:id="rId5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383" cy="341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sz w:val="48"/>
          <w:szCs w:val="48"/>
        </w:rPr>
        <w:t xml:space="preserve">              </w:t>
      </w:r>
      <w:r w:rsidRPr="00052012">
        <w:rPr>
          <w:rFonts w:ascii="Comic Sans MS" w:hAnsi="Comic Sans MS"/>
          <w:sz w:val="32"/>
          <w:szCs w:val="32"/>
        </w:rPr>
        <w:t>is ______</w:t>
      </w:r>
      <w:r>
        <w:rPr>
          <w:rFonts w:ascii="Comic Sans MS" w:hAnsi="Comic Sans MS"/>
          <w:sz w:val="32"/>
          <w:szCs w:val="32"/>
        </w:rPr>
        <w:t>______</w:t>
      </w:r>
      <w:r w:rsidRPr="00052012">
        <w:rPr>
          <w:rFonts w:ascii="Comic Sans MS" w:hAnsi="Comic Sans MS"/>
          <w:sz w:val="32"/>
          <w:szCs w:val="32"/>
        </w:rPr>
        <w:t xml:space="preserve"> than</w:t>
      </w:r>
      <w:r>
        <w:rPr>
          <w:rFonts w:ascii="Comic Sans MS" w:hAnsi="Comic Sans MS"/>
          <w:sz w:val="48"/>
          <w:szCs w:val="48"/>
        </w:rPr>
        <w:t xml:space="preserve"> </w:t>
      </w:r>
    </w:p>
    <w:p w14:paraId="63F11B6C" w14:textId="77777777" w:rsidR="00F46B81" w:rsidRPr="00E34A6E" w:rsidRDefault="00F46B81" w:rsidP="00F46B81">
      <w:pPr>
        <w:rPr>
          <w:rFonts w:ascii="Comic Sans MS" w:hAnsi="Comic Sans MS"/>
          <w:sz w:val="48"/>
          <w:szCs w:val="48"/>
        </w:rPr>
      </w:pPr>
    </w:p>
    <w:p w14:paraId="33B5F3F3" w14:textId="77777777" w:rsidR="00F46B81" w:rsidRDefault="00F46B81" w:rsidP="00F46B81">
      <w:pPr>
        <w:rPr>
          <w:rFonts w:ascii="Comic Sans MS" w:hAnsi="Comic Sans MS"/>
          <w:sz w:val="48"/>
          <w:szCs w:val="48"/>
        </w:rPr>
      </w:pPr>
    </w:p>
    <w:p w14:paraId="665C7277" w14:textId="77777777" w:rsidR="00F46B81" w:rsidRPr="00052012" w:rsidRDefault="00F46B81" w:rsidP="00F46B81">
      <w:pPr>
        <w:tabs>
          <w:tab w:val="left" w:pos="2916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48"/>
          <w:szCs w:val="48"/>
        </w:rPr>
        <w:t xml:space="preserve">                  </w:t>
      </w:r>
      <w:r w:rsidRPr="00052012">
        <w:rPr>
          <w:rFonts w:ascii="Comic Sans MS" w:hAnsi="Comic Sans MS"/>
          <w:sz w:val="32"/>
          <w:szCs w:val="32"/>
        </w:rPr>
        <w:t xml:space="preserve">is </w:t>
      </w:r>
      <w:r>
        <w:rPr>
          <w:rFonts w:ascii="Comic Sans MS" w:hAnsi="Comic Sans MS"/>
          <w:sz w:val="32"/>
          <w:szCs w:val="32"/>
        </w:rPr>
        <w:t>______</w:t>
      </w:r>
      <w:r w:rsidRPr="00052012">
        <w:rPr>
          <w:rFonts w:ascii="Comic Sans MS" w:hAnsi="Comic Sans MS"/>
          <w:sz w:val="32"/>
          <w:szCs w:val="32"/>
        </w:rPr>
        <w:t>______ than</w:t>
      </w:r>
    </w:p>
    <w:p w14:paraId="03A01A1F" w14:textId="77777777" w:rsidR="00F46B81" w:rsidRDefault="00F46B81" w:rsidP="00F46B81">
      <w:pPr>
        <w:pStyle w:val="ListParagraph"/>
        <w:ind w:left="0"/>
        <w:rPr>
          <w:rFonts w:ascii="Comic Sans MS" w:hAnsi="Comic Sans MS"/>
          <w:sz w:val="28"/>
          <w:szCs w:val="28"/>
        </w:rPr>
      </w:pPr>
    </w:p>
    <w:p w14:paraId="3016D767" w14:textId="77777777" w:rsidR="00F46B81" w:rsidRPr="00F418EC" w:rsidRDefault="00F46B81" w:rsidP="00F46B81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 xml:space="preserve">Lesson 8 - </w:t>
      </w:r>
      <w:r w:rsidRPr="00F418EC">
        <w:rPr>
          <w:rFonts w:ascii="Comic Sans MS" w:hAnsi="Comic Sans MS"/>
          <w:sz w:val="28"/>
          <w:szCs w:val="28"/>
          <w:u w:val="single"/>
        </w:rPr>
        <w:t>I</w:t>
      </w:r>
      <w:r>
        <w:rPr>
          <w:rFonts w:ascii="Comic Sans MS" w:hAnsi="Comic Sans MS"/>
          <w:sz w:val="28"/>
          <w:szCs w:val="28"/>
          <w:u w:val="single"/>
        </w:rPr>
        <w:t>ntroducing the symbols &gt; &lt; and =</w:t>
      </w:r>
    </w:p>
    <w:p w14:paraId="77525079" w14:textId="77777777" w:rsidR="00F46B81" w:rsidRPr="00016284" w:rsidRDefault="00F46B81" w:rsidP="00F46B81">
      <w:pPr>
        <w:rPr>
          <w:rFonts w:ascii="SassoonPrimaryInfant" w:hAnsi="SassoonPrimaryInfant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8"/>
        <w:gridCol w:w="1804"/>
        <w:gridCol w:w="3240"/>
      </w:tblGrid>
      <w:tr w:rsidR="00F46B81" w14:paraId="10DD70F3" w14:textId="77777777" w:rsidTr="007D0BD3">
        <w:tc>
          <w:tcPr>
            <w:tcW w:w="3258" w:type="dxa"/>
          </w:tcPr>
          <w:p w14:paraId="2BE62BCB" w14:textId="77777777" w:rsidR="00F46B81" w:rsidRDefault="00F46B81" w:rsidP="007D0BD3">
            <w:pPr>
              <w:jc w:val="center"/>
            </w:pPr>
          </w:p>
        </w:tc>
        <w:tc>
          <w:tcPr>
            <w:tcW w:w="1804" w:type="dxa"/>
          </w:tcPr>
          <w:p w14:paraId="382ACBB6" w14:textId="77777777" w:rsidR="00F46B81" w:rsidRPr="00174FCE" w:rsidRDefault="00F46B81" w:rsidP="007D0BD3">
            <w:pPr>
              <w:jc w:val="center"/>
              <w:rPr>
                <w:b/>
              </w:rPr>
            </w:pPr>
            <w:r w:rsidRPr="00174FCE">
              <w:rPr>
                <w:b/>
                <w:sz w:val="32"/>
              </w:rPr>
              <w:t>&lt;, &gt; or =</w:t>
            </w:r>
          </w:p>
        </w:tc>
        <w:tc>
          <w:tcPr>
            <w:tcW w:w="3240" w:type="dxa"/>
          </w:tcPr>
          <w:p w14:paraId="5CD5CB19" w14:textId="77777777" w:rsidR="00F46B81" w:rsidRDefault="00F46B81" w:rsidP="007D0BD3">
            <w:pPr>
              <w:jc w:val="center"/>
            </w:pPr>
          </w:p>
        </w:tc>
      </w:tr>
      <w:tr w:rsidR="00F46B81" w14:paraId="25AC2B7C" w14:textId="77777777" w:rsidTr="007D0BD3">
        <w:tc>
          <w:tcPr>
            <w:tcW w:w="3258" w:type="dxa"/>
          </w:tcPr>
          <w:p w14:paraId="1A42DF37" w14:textId="77777777" w:rsidR="00F46B81" w:rsidRDefault="00F46B81" w:rsidP="007D0BD3">
            <w:pPr>
              <w:jc w:val="center"/>
            </w:pPr>
          </w:p>
          <w:p w14:paraId="1279F8A8" w14:textId="77777777" w:rsidR="00F46B81" w:rsidRDefault="00F46B81" w:rsidP="007D0BD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6D95D7A" wp14:editId="0BE41712">
                  <wp:extent cx="340242" cy="340242"/>
                  <wp:effectExtent l="0" t="0" r="3175" b="3175"/>
                  <wp:docPr id="1" name="Picture 1" descr="Image result for swee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wee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87" cy="342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855C9DB" wp14:editId="1E2DB8DE">
                  <wp:extent cx="340242" cy="340242"/>
                  <wp:effectExtent l="0" t="0" r="3175" b="3175"/>
                  <wp:docPr id="2" name="Picture 2" descr="Image result for swee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wee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87" cy="342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B19DC1D" wp14:editId="0A1E189C">
                  <wp:extent cx="340242" cy="340242"/>
                  <wp:effectExtent l="0" t="0" r="3175" b="3175"/>
                  <wp:docPr id="319" name="Picture 319" descr="Image result for swee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wee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87" cy="342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FA2C481" wp14:editId="62596CAA">
                  <wp:extent cx="340242" cy="340242"/>
                  <wp:effectExtent l="0" t="0" r="3175" b="3175"/>
                  <wp:docPr id="66" name="Picture 66" descr="Image result for swee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wee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87" cy="342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BAAB3DD" wp14:editId="7EC2F3A8">
                  <wp:extent cx="341630" cy="341630"/>
                  <wp:effectExtent l="0" t="0" r="1270" b="127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C44F6EE" w14:textId="77777777" w:rsidR="00F46B81" w:rsidRDefault="00F46B81" w:rsidP="007D0BD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80A7416" wp14:editId="641433CD">
                  <wp:extent cx="340242" cy="340242"/>
                  <wp:effectExtent l="0" t="0" r="3175" b="3175"/>
                  <wp:docPr id="71" name="Picture 71" descr="Image result for swee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wee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87" cy="342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6142812" wp14:editId="7E522A41">
                  <wp:extent cx="340242" cy="340242"/>
                  <wp:effectExtent l="0" t="0" r="3175" b="3175"/>
                  <wp:docPr id="72" name="Picture 72" descr="Image result for swee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wee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87" cy="342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12BF939" wp14:editId="7F04D20D">
                  <wp:extent cx="340242" cy="340242"/>
                  <wp:effectExtent l="0" t="0" r="3175" b="3175"/>
                  <wp:docPr id="73" name="Picture 73" descr="Image result for swee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wee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87" cy="342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</w:tcPr>
          <w:p w14:paraId="2CC2079E" w14:textId="77777777" w:rsidR="00F46B81" w:rsidRDefault="00F46B81" w:rsidP="007D0BD3">
            <w:pPr>
              <w:jc w:val="center"/>
            </w:pPr>
          </w:p>
        </w:tc>
        <w:tc>
          <w:tcPr>
            <w:tcW w:w="3240" w:type="dxa"/>
          </w:tcPr>
          <w:p w14:paraId="2AAAF551" w14:textId="77777777" w:rsidR="00F46B81" w:rsidRDefault="00F46B81" w:rsidP="007D0BD3">
            <w:pPr>
              <w:jc w:val="center"/>
            </w:pPr>
          </w:p>
          <w:p w14:paraId="7B91F1C0" w14:textId="77777777" w:rsidR="00F46B81" w:rsidRDefault="00F46B81" w:rsidP="007D0BD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6FB2E76" wp14:editId="1D325AE2">
                  <wp:extent cx="340242" cy="340242"/>
                  <wp:effectExtent l="0" t="0" r="3175" b="3175"/>
                  <wp:docPr id="74" name="Picture 74" descr="Image result for swee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wee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87" cy="342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FD546E0" wp14:editId="240CD0C0">
                  <wp:extent cx="340242" cy="340242"/>
                  <wp:effectExtent l="0" t="0" r="3175" b="3175"/>
                  <wp:docPr id="75" name="Picture 75" descr="Image result for swee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wee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87" cy="342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AB11345" wp14:editId="163CF66A">
                  <wp:extent cx="340242" cy="340242"/>
                  <wp:effectExtent l="0" t="0" r="3175" b="3175"/>
                  <wp:docPr id="76" name="Picture 76" descr="Image result for swee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wee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87" cy="342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F43DF9" w14:textId="77777777" w:rsidR="00F46B81" w:rsidRDefault="00F46B81" w:rsidP="007D0BD3">
            <w:pPr>
              <w:jc w:val="center"/>
            </w:pPr>
          </w:p>
          <w:p w14:paraId="3CFA5099" w14:textId="77777777" w:rsidR="00F46B81" w:rsidRDefault="00F46B81" w:rsidP="007D0BD3">
            <w:pPr>
              <w:jc w:val="center"/>
            </w:pPr>
          </w:p>
          <w:p w14:paraId="69F2E0EF" w14:textId="77777777" w:rsidR="00F46B81" w:rsidRDefault="00F46B81" w:rsidP="007D0BD3"/>
        </w:tc>
      </w:tr>
      <w:tr w:rsidR="00F46B81" w14:paraId="424814CA" w14:textId="77777777" w:rsidTr="007D0BD3">
        <w:tc>
          <w:tcPr>
            <w:tcW w:w="3258" w:type="dxa"/>
          </w:tcPr>
          <w:p w14:paraId="590CF4C9" w14:textId="77777777" w:rsidR="00F46B81" w:rsidRDefault="00F46B81" w:rsidP="007D0BD3">
            <w:pPr>
              <w:jc w:val="center"/>
              <w:rPr>
                <w:noProof/>
                <w:lang w:eastAsia="en-GB"/>
              </w:rPr>
            </w:pPr>
          </w:p>
          <w:p w14:paraId="61179A76" w14:textId="77777777" w:rsidR="00F46B81" w:rsidRDefault="00F46B81" w:rsidP="007D0BD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BC60AC3" wp14:editId="3797B4E8">
                  <wp:extent cx="287020" cy="287020"/>
                  <wp:effectExtent l="0" t="0" r="0" b="0"/>
                  <wp:docPr id="77" name="Picture 77" descr="Image result for bal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l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09" cy="288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203E87E" wp14:editId="7AFB1D29">
                  <wp:extent cx="287020" cy="287020"/>
                  <wp:effectExtent l="0" t="0" r="0" b="0"/>
                  <wp:docPr id="13" name="Picture 13" descr="Image result for bal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l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09" cy="288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E9AA39C" wp14:editId="5D8358EF">
                  <wp:extent cx="287020" cy="287020"/>
                  <wp:effectExtent l="0" t="0" r="0" b="0"/>
                  <wp:docPr id="78" name="Picture 78" descr="Image result for bal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l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09" cy="288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12F7AAAF" wp14:editId="425BB798">
                  <wp:extent cx="287020" cy="287020"/>
                  <wp:effectExtent l="0" t="0" r="0" b="0"/>
                  <wp:docPr id="15" name="Picture 15" descr="Image result for bal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l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09" cy="288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</w:tcPr>
          <w:p w14:paraId="618D79BB" w14:textId="77777777" w:rsidR="00F46B81" w:rsidRDefault="00F46B81" w:rsidP="007D0BD3">
            <w:pPr>
              <w:jc w:val="center"/>
            </w:pPr>
          </w:p>
        </w:tc>
        <w:tc>
          <w:tcPr>
            <w:tcW w:w="3240" w:type="dxa"/>
          </w:tcPr>
          <w:p w14:paraId="0B83E51C" w14:textId="77777777" w:rsidR="00F46B81" w:rsidRDefault="00F46B81" w:rsidP="007D0BD3">
            <w:pPr>
              <w:jc w:val="center"/>
            </w:pPr>
          </w:p>
          <w:p w14:paraId="5DF92568" w14:textId="77777777" w:rsidR="00F46B81" w:rsidRDefault="00F46B81" w:rsidP="007D0BD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39F08A7" wp14:editId="171BBE9F">
                  <wp:extent cx="287020" cy="287020"/>
                  <wp:effectExtent l="0" t="0" r="0" b="0"/>
                  <wp:docPr id="79" name="Picture 79" descr="Image result for bal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l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09" cy="288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1E6C85F9" wp14:editId="445C5B60">
                  <wp:extent cx="287020" cy="287020"/>
                  <wp:effectExtent l="0" t="0" r="0" b="0"/>
                  <wp:docPr id="17" name="Picture 17" descr="Image result for bal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l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09" cy="288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262A5B60" wp14:editId="42004220">
                  <wp:extent cx="287020" cy="287020"/>
                  <wp:effectExtent l="0" t="0" r="0" b="0"/>
                  <wp:docPr id="80" name="Picture 80" descr="Image result for bal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l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09" cy="288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1EF58DB5" wp14:editId="4D4A288D">
                  <wp:extent cx="287020" cy="287020"/>
                  <wp:effectExtent l="0" t="0" r="0" b="0"/>
                  <wp:docPr id="19" name="Picture 19" descr="Image result for bal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l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09" cy="288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31029439" wp14:editId="4AFD10DE">
                  <wp:extent cx="287020" cy="287020"/>
                  <wp:effectExtent l="0" t="0" r="0" b="0"/>
                  <wp:docPr id="81" name="Picture 81" descr="Image result for bal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l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09" cy="288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1CF680" w14:textId="77777777" w:rsidR="00F46B81" w:rsidRDefault="00F46B81" w:rsidP="007D0BD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97CFD65" wp14:editId="7B120958">
                  <wp:extent cx="287020" cy="287020"/>
                  <wp:effectExtent l="0" t="0" r="0" b="0"/>
                  <wp:docPr id="21" name="Picture 21" descr="Image result for bal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l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09" cy="288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7DFD6642" wp14:editId="7D48E463">
                  <wp:extent cx="287020" cy="287020"/>
                  <wp:effectExtent l="0" t="0" r="0" b="0"/>
                  <wp:docPr id="82" name="Picture 82" descr="Image result for bal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l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09" cy="288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295FAD" w14:textId="77777777" w:rsidR="00F46B81" w:rsidRDefault="00F46B81" w:rsidP="007D0BD3">
            <w:pPr>
              <w:jc w:val="center"/>
            </w:pPr>
          </w:p>
        </w:tc>
      </w:tr>
      <w:tr w:rsidR="00F46B81" w14:paraId="38349F37" w14:textId="77777777" w:rsidTr="007D0BD3">
        <w:tc>
          <w:tcPr>
            <w:tcW w:w="3258" w:type="dxa"/>
          </w:tcPr>
          <w:p w14:paraId="625251E9" w14:textId="77777777" w:rsidR="00F46B81" w:rsidRDefault="00F46B81" w:rsidP="007D0BD3">
            <w:pPr>
              <w:jc w:val="center"/>
            </w:pPr>
          </w:p>
          <w:p w14:paraId="0B1D5142" w14:textId="77777777" w:rsidR="00F46B81" w:rsidRDefault="00F46B81" w:rsidP="007D0BD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06EB840" wp14:editId="629F6D0E">
                  <wp:extent cx="400347" cy="382772"/>
                  <wp:effectExtent l="0" t="0" r="0" b="0"/>
                  <wp:docPr id="83" name="Picture 8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70" t="15887" r="11913" b="16404"/>
                          <a:stretch/>
                        </pic:blipFill>
                        <pic:spPr bwMode="auto">
                          <a:xfrm>
                            <a:off x="0" y="0"/>
                            <a:ext cx="426231" cy="40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19278B07" wp14:editId="1D0D5653">
                  <wp:extent cx="400347" cy="382772"/>
                  <wp:effectExtent l="0" t="0" r="0" b="0"/>
                  <wp:docPr id="24" name="Picture 2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70" t="15887" r="11913" b="16404"/>
                          <a:stretch/>
                        </pic:blipFill>
                        <pic:spPr bwMode="auto">
                          <a:xfrm>
                            <a:off x="0" y="0"/>
                            <a:ext cx="426231" cy="40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23B56C45" wp14:editId="02075CCD">
                  <wp:extent cx="400347" cy="382772"/>
                  <wp:effectExtent l="0" t="0" r="0" b="0"/>
                  <wp:docPr id="84" name="Picture 8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70" t="15887" r="11913" b="16404"/>
                          <a:stretch/>
                        </pic:blipFill>
                        <pic:spPr bwMode="auto">
                          <a:xfrm>
                            <a:off x="0" y="0"/>
                            <a:ext cx="426231" cy="40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6F7FCDC1" wp14:editId="1505688B">
                  <wp:extent cx="400347" cy="382772"/>
                  <wp:effectExtent l="0" t="0" r="0" b="0"/>
                  <wp:docPr id="85" name="Picture 8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70" t="15887" r="11913" b="16404"/>
                          <a:stretch/>
                        </pic:blipFill>
                        <pic:spPr bwMode="auto">
                          <a:xfrm>
                            <a:off x="0" y="0"/>
                            <a:ext cx="426231" cy="40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0B88579E" wp14:editId="089607F1">
                  <wp:extent cx="400347" cy="382772"/>
                  <wp:effectExtent l="0" t="0" r="0" b="0"/>
                  <wp:docPr id="86" name="Picture 8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70" t="15887" r="11913" b="16404"/>
                          <a:stretch/>
                        </pic:blipFill>
                        <pic:spPr bwMode="auto">
                          <a:xfrm>
                            <a:off x="0" y="0"/>
                            <a:ext cx="426231" cy="40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C2FCE2" w14:textId="77777777" w:rsidR="00F46B81" w:rsidRDefault="00F46B81" w:rsidP="007D0BD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EBB5D39" wp14:editId="74F44825">
                  <wp:extent cx="400347" cy="382772"/>
                  <wp:effectExtent l="0" t="0" r="0" b="0"/>
                  <wp:docPr id="87" name="Picture 8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70" t="15887" r="11913" b="16404"/>
                          <a:stretch/>
                        </pic:blipFill>
                        <pic:spPr bwMode="auto">
                          <a:xfrm>
                            <a:off x="0" y="0"/>
                            <a:ext cx="426231" cy="40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A8097C5" wp14:editId="124B42CD">
                  <wp:extent cx="400347" cy="382772"/>
                  <wp:effectExtent l="0" t="0" r="0" b="0"/>
                  <wp:docPr id="88" name="Picture 8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70" t="15887" r="11913" b="16404"/>
                          <a:stretch/>
                        </pic:blipFill>
                        <pic:spPr bwMode="auto">
                          <a:xfrm>
                            <a:off x="0" y="0"/>
                            <a:ext cx="426231" cy="40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C4E6AF7" wp14:editId="176A844A">
                  <wp:extent cx="400347" cy="382772"/>
                  <wp:effectExtent l="0" t="0" r="0" b="0"/>
                  <wp:docPr id="89" name="Picture 8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70" t="15887" r="11913" b="16404"/>
                          <a:stretch/>
                        </pic:blipFill>
                        <pic:spPr bwMode="auto">
                          <a:xfrm>
                            <a:off x="0" y="0"/>
                            <a:ext cx="426231" cy="40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C61B66A" wp14:editId="7B9FEECD">
                  <wp:extent cx="400347" cy="382772"/>
                  <wp:effectExtent l="0" t="0" r="0" b="0"/>
                  <wp:docPr id="90" name="Picture 9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70" t="15887" r="11913" b="16404"/>
                          <a:stretch/>
                        </pic:blipFill>
                        <pic:spPr bwMode="auto">
                          <a:xfrm>
                            <a:off x="0" y="0"/>
                            <a:ext cx="426231" cy="40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6C54E1" w14:textId="77777777" w:rsidR="00F46B81" w:rsidRDefault="00F46B81" w:rsidP="007D0BD3">
            <w:pPr>
              <w:jc w:val="center"/>
            </w:pPr>
          </w:p>
        </w:tc>
        <w:tc>
          <w:tcPr>
            <w:tcW w:w="1804" w:type="dxa"/>
          </w:tcPr>
          <w:p w14:paraId="6C00E911" w14:textId="77777777" w:rsidR="00F46B81" w:rsidRDefault="00F46B81" w:rsidP="007D0BD3">
            <w:pPr>
              <w:jc w:val="center"/>
            </w:pPr>
          </w:p>
        </w:tc>
        <w:tc>
          <w:tcPr>
            <w:tcW w:w="3240" w:type="dxa"/>
          </w:tcPr>
          <w:p w14:paraId="79FA2D41" w14:textId="77777777" w:rsidR="00F46B81" w:rsidRDefault="00F46B81" w:rsidP="007D0BD3">
            <w:pPr>
              <w:jc w:val="center"/>
            </w:pPr>
          </w:p>
          <w:p w14:paraId="0DA70F07" w14:textId="77777777" w:rsidR="00F46B81" w:rsidRDefault="00F46B81" w:rsidP="007D0BD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19916B3" wp14:editId="29089DFB">
                  <wp:extent cx="400347" cy="382772"/>
                  <wp:effectExtent l="0" t="0" r="0" b="0"/>
                  <wp:docPr id="91" name="Picture 9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70" t="15887" r="11913" b="16404"/>
                          <a:stretch/>
                        </pic:blipFill>
                        <pic:spPr bwMode="auto">
                          <a:xfrm>
                            <a:off x="0" y="0"/>
                            <a:ext cx="426231" cy="40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AA16E90" wp14:editId="2E1B75FC">
                  <wp:extent cx="400347" cy="382772"/>
                  <wp:effectExtent l="0" t="0" r="0" b="0"/>
                  <wp:docPr id="92" name="Picture 9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70" t="15887" r="11913" b="16404"/>
                          <a:stretch/>
                        </pic:blipFill>
                        <pic:spPr bwMode="auto">
                          <a:xfrm>
                            <a:off x="0" y="0"/>
                            <a:ext cx="426231" cy="40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E8A1F0F" wp14:editId="43D66C79">
                  <wp:extent cx="400347" cy="382772"/>
                  <wp:effectExtent l="0" t="0" r="0" b="0"/>
                  <wp:docPr id="93" name="Picture 9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70" t="15887" r="11913" b="16404"/>
                          <a:stretch/>
                        </pic:blipFill>
                        <pic:spPr bwMode="auto">
                          <a:xfrm>
                            <a:off x="0" y="0"/>
                            <a:ext cx="426231" cy="40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40C38B3" wp14:editId="33E7DD3B">
                  <wp:extent cx="400347" cy="382772"/>
                  <wp:effectExtent l="0" t="0" r="0" b="0"/>
                  <wp:docPr id="94" name="Picture 9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70" t="15887" r="11913" b="16404"/>
                          <a:stretch/>
                        </pic:blipFill>
                        <pic:spPr bwMode="auto">
                          <a:xfrm>
                            <a:off x="0" y="0"/>
                            <a:ext cx="426231" cy="40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11EEEBB" wp14:editId="7AB97504">
                  <wp:extent cx="400347" cy="382772"/>
                  <wp:effectExtent l="0" t="0" r="0" b="0"/>
                  <wp:docPr id="95" name="Picture 9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70" t="15887" r="11913" b="16404"/>
                          <a:stretch/>
                        </pic:blipFill>
                        <pic:spPr bwMode="auto">
                          <a:xfrm>
                            <a:off x="0" y="0"/>
                            <a:ext cx="426231" cy="40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F82F1F" w14:textId="77777777" w:rsidR="00F46B81" w:rsidRDefault="00F46B81" w:rsidP="007D0BD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7CB08AC" wp14:editId="03188FD2">
                  <wp:extent cx="400347" cy="382772"/>
                  <wp:effectExtent l="0" t="0" r="0" b="0"/>
                  <wp:docPr id="37" name="Picture 3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70" t="15887" r="11913" b="16404"/>
                          <a:stretch/>
                        </pic:blipFill>
                        <pic:spPr bwMode="auto">
                          <a:xfrm>
                            <a:off x="0" y="0"/>
                            <a:ext cx="426231" cy="40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0521CE4" wp14:editId="492B3A1C">
                  <wp:extent cx="400347" cy="382772"/>
                  <wp:effectExtent l="0" t="0" r="0" b="0"/>
                  <wp:docPr id="320" name="Picture 32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70" t="15887" r="11913" b="16404"/>
                          <a:stretch/>
                        </pic:blipFill>
                        <pic:spPr bwMode="auto">
                          <a:xfrm>
                            <a:off x="0" y="0"/>
                            <a:ext cx="426231" cy="40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A612881" wp14:editId="1C5B98A9">
                  <wp:extent cx="400347" cy="382772"/>
                  <wp:effectExtent l="0" t="0" r="0" b="0"/>
                  <wp:docPr id="39" name="Picture 3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70" t="15887" r="11913" b="16404"/>
                          <a:stretch/>
                        </pic:blipFill>
                        <pic:spPr bwMode="auto">
                          <a:xfrm>
                            <a:off x="0" y="0"/>
                            <a:ext cx="426231" cy="40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0FC3CED" wp14:editId="67BA060B">
                  <wp:extent cx="400347" cy="382772"/>
                  <wp:effectExtent l="0" t="0" r="0" b="0"/>
                  <wp:docPr id="321" name="Picture 32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70" t="15887" r="11913" b="16404"/>
                          <a:stretch/>
                        </pic:blipFill>
                        <pic:spPr bwMode="auto">
                          <a:xfrm>
                            <a:off x="0" y="0"/>
                            <a:ext cx="426231" cy="40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B81" w14:paraId="2932174A" w14:textId="77777777" w:rsidTr="007D0BD3">
        <w:tc>
          <w:tcPr>
            <w:tcW w:w="3258" w:type="dxa"/>
          </w:tcPr>
          <w:p w14:paraId="55CCCA7C" w14:textId="77777777" w:rsidR="00F46B81" w:rsidRDefault="00F46B81" w:rsidP="007D0BD3">
            <w:pPr>
              <w:jc w:val="center"/>
            </w:pPr>
          </w:p>
          <w:p w14:paraId="2C80D828" w14:textId="77777777" w:rsidR="00F46B81" w:rsidRDefault="00F46B81" w:rsidP="007D0BD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686CBCE" wp14:editId="5C459425">
                  <wp:extent cx="225485" cy="476950"/>
                  <wp:effectExtent l="19050" t="38100" r="3175" b="37465"/>
                  <wp:docPr id="322" name="Picture 322" descr="Image result for lollipop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llipop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13908">
                            <a:off x="0" y="0"/>
                            <a:ext cx="233279" cy="49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451485F" wp14:editId="6D526B28">
                  <wp:extent cx="225485" cy="476950"/>
                  <wp:effectExtent l="19050" t="38100" r="3175" b="37465"/>
                  <wp:docPr id="323" name="Picture 323" descr="Image result for lollipop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llipop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13908">
                            <a:off x="0" y="0"/>
                            <a:ext cx="233279" cy="49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0DE5C71C" wp14:editId="43142E1A">
                  <wp:extent cx="225485" cy="476950"/>
                  <wp:effectExtent l="19050" t="38100" r="3175" b="37465"/>
                  <wp:docPr id="324" name="Picture 324" descr="Image result for lollipop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llipop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13908">
                            <a:off x="0" y="0"/>
                            <a:ext cx="233279" cy="49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839665F" wp14:editId="4D193CED">
                  <wp:extent cx="225485" cy="476950"/>
                  <wp:effectExtent l="19050" t="38100" r="3175" b="37465"/>
                  <wp:docPr id="325" name="Picture 325" descr="Image result for lollipop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llipop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13908">
                            <a:off x="0" y="0"/>
                            <a:ext cx="233279" cy="49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5C433806" wp14:editId="19C9158C">
                  <wp:extent cx="225485" cy="476950"/>
                  <wp:effectExtent l="19050" t="38100" r="3175" b="37465"/>
                  <wp:docPr id="326" name="Picture 326" descr="Image result for lollipop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llipop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13908">
                            <a:off x="0" y="0"/>
                            <a:ext cx="233279" cy="49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</w:tcPr>
          <w:p w14:paraId="65F13997" w14:textId="77777777" w:rsidR="00F46B81" w:rsidRDefault="00F46B81" w:rsidP="007D0BD3">
            <w:pPr>
              <w:jc w:val="center"/>
            </w:pPr>
          </w:p>
        </w:tc>
        <w:tc>
          <w:tcPr>
            <w:tcW w:w="3240" w:type="dxa"/>
          </w:tcPr>
          <w:p w14:paraId="723B457F" w14:textId="77777777" w:rsidR="00F46B81" w:rsidRDefault="00F46B81" w:rsidP="007D0BD3">
            <w:pPr>
              <w:jc w:val="center"/>
            </w:pPr>
          </w:p>
          <w:p w14:paraId="66E60BB3" w14:textId="77777777" w:rsidR="00F46B81" w:rsidRDefault="00F46B81" w:rsidP="007D0BD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24C6DC1" wp14:editId="591B7368">
                  <wp:extent cx="225485" cy="476950"/>
                  <wp:effectExtent l="19050" t="38100" r="3175" b="37465"/>
                  <wp:docPr id="327" name="Picture 327" descr="Image result for lollipop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llipop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13908">
                            <a:off x="0" y="0"/>
                            <a:ext cx="233279" cy="49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0D274503" wp14:editId="368F2A9B">
                  <wp:extent cx="225485" cy="476950"/>
                  <wp:effectExtent l="19050" t="38100" r="3175" b="37465"/>
                  <wp:docPr id="328" name="Picture 328" descr="Image result for lollipop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llipop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13908">
                            <a:off x="0" y="0"/>
                            <a:ext cx="233279" cy="49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D623DB9" wp14:editId="2CE6ABA3">
                  <wp:extent cx="225485" cy="476950"/>
                  <wp:effectExtent l="19050" t="38100" r="3175" b="37465"/>
                  <wp:docPr id="329" name="Picture 329" descr="Image result for lollipop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llipop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13908">
                            <a:off x="0" y="0"/>
                            <a:ext cx="233279" cy="49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853665B" wp14:editId="228A783E">
                  <wp:extent cx="225485" cy="476950"/>
                  <wp:effectExtent l="19050" t="38100" r="3175" b="37465"/>
                  <wp:docPr id="330" name="Picture 330" descr="Image result for lollipop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llipop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13908">
                            <a:off x="0" y="0"/>
                            <a:ext cx="233279" cy="49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533AB6E" wp14:editId="1A446AB0">
                  <wp:extent cx="225485" cy="476950"/>
                  <wp:effectExtent l="19050" t="38100" r="3175" b="37465"/>
                  <wp:docPr id="331" name="Picture 331" descr="Image result for lollipop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llipop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13908">
                            <a:off x="0" y="0"/>
                            <a:ext cx="233279" cy="49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5BC7E4" w14:textId="77777777" w:rsidR="00F46B81" w:rsidRDefault="00F46B81" w:rsidP="007D0BD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DBD9F9A" wp14:editId="7EA0C396">
                  <wp:extent cx="225485" cy="476950"/>
                  <wp:effectExtent l="19050" t="38100" r="3175" b="37465"/>
                  <wp:docPr id="332" name="Picture 332" descr="Image result for lollipop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llipop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13908">
                            <a:off x="0" y="0"/>
                            <a:ext cx="233279" cy="49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87C603A" wp14:editId="56849252">
                  <wp:extent cx="225485" cy="476950"/>
                  <wp:effectExtent l="19050" t="38100" r="3175" b="37465"/>
                  <wp:docPr id="333" name="Picture 333" descr="Image result for lollipop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llipop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13908">
                            <a:off x="0" y="0"/>
                            <a:ext cx="233279" cy="49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36EE3A5E" wp14:editId="6C41F52C">
                  <wp:extent cx="225485" cy="476950"/>
                  <wp:effectExtent l="19050" t="38100" r="3175" b="37465"/>
                  <wp:docPr id="334" name="Picture 334" descr="Image result for lollipop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llipop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13908">
                            <a:off x="0" y="0"/>
                            <a:ext cx="233279" cy="49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39678EB3" wp14:editId="54DA2A4A">
                  <wp:extent cx="225485" cy="476950"/>
                  <wp:effectExtent l="19050" t="38100" r="3175" b="37465"/>
                  <wp:docPr id="335" name="Picture 335" descr="Image result for lollipop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llipop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13908">
                            <a:off x="0" y="0"/>
                            <a:ext cx="233279" cy="49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50953ABD" wp14:editId="07FB470B">
                  <wp:extent cx="225485" cy="476950"/>
                  <wp:effectExtent l="19050" t="38100" r="3175" b="37465"/>
                  <wp:docPr id="336" name="Picture 336" descr="Image result for lollipop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llipop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13908">
                            <a:off x="0" y="0"/>
                            <a:ext cx="233279" cy="49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1044F4" w14:textId="77777777" w:rsidR="00F46B81" w:rsidRPr="000E33EE" w:rsidRDefault="00F46B81" w:rsidP="007D0BD3">
            <w:pPr>
              <w:jc w:val="center"/>
            </w:pPr>
          </w:p>
        </w:tc>
      </w:tr>
      <w:tr w:rsidR="00F46B81" w14:paraId="7803F90A" w14:textId="77777777" w:rsidTr="007D0BD3">
        <w:tc>
          <w:tcPr>
            <w:tcW w:w="3258" w:type="dxa"/>
          </w:tcPr>
          <w:p w14:paraId="01B432C6" w14:textId="77777777" w:rsidR="00F46B81" w:rsidRDefault="00F46B81" w:rsidP="007D0BD3">
            <w:pPr>
              <w:jc w:val="center"/>
            </w:pPr>
          </w:p>
          <w:p w14:paraId="790C94F1" w14:textId="77777777" w:rsidR="00F46B81" w:rsidRDefault="00F46B81" w:rsidP="007D0BD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DE1376E" wp14:editId="541846E9">
                  <wp:extent cx="385983" cy="329610"/>
                  <wp:effectExtent l="0" t="0" r="0" b="0"/>
                  <wp:docPr id="337" name="Picture 337" descr="Image result for pumpki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umpki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08" cy="350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42652B37" wp14:editId="3E37BD44">
                  <wp:extent cx="385983" cy="329610"/>
                  <wp:effectExtent l="0" t="0" r="0" b="0"/>
                  <wp:docPr id="338" name="Picture 338" descr="Image result for pumpki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umpki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08" cy="350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B649CD6" wp14:editId="5DE1B45A">
                  <wp:extent cx="385983" cy="329610"/>
                  <wp:effectExtent l="0" t="0" r="0" b="0"/>
                  <wp:docPr id="339" name="Picture 339" descr="Image result for pumpki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umpki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08" cy="350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36D0CF37" wp14:editId="03AA47C0">
                  <wp:extent cx="385983" cy="329610"/>
                  <wp:effectExtent l="0" t="0" r="0" b="0"/>
                  <wp:docPr id="340" name="Picture 340" descr="Image result for pumpki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umpki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08" cy="350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368F5144" wp14:editId="332D603E">
                  <wp:extent cx="385983" cy="329610"/>
                  <wp:effectExtent l="0" t="0" r="0" b="0"/>
                  <wp:docPr id="341" name="Picture 341" descr="Image result for pumpki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umpki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08" cy="350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BAD889" w14:textId="77777777" w:rsidR="00F46B81" w:rsidRDefault="00F46B81" w:rsidP="007D0BD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ED1E963" wp14:editId="05F36405">
                  <wp:extent cx="385983" cy="329610"/>
                  <wp:effectExtent l="0" t="0" r="0" b="0"/>
                  <wp:docPr id="342" name="Picture 342" descr="Image result for pumpki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umpki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08" cy="350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1201C6" w14:textId="77777777" w:rsidR="00F46B81" w:rsidRDefault="00F46B81" w:rsidP="007D0BD3">
            <w:pPr>
              <w:jc w:val="center"/>
            </w:pPr>
          </w:p>
        </w:tc>
        <w:tc>
          <w:tcPr>
            <w:tcW w:w="1804" w:type="dxa"/>
          </w:tcPr>
          <w:p w14:paraId="1EDAC21A" w14:textId="77777777" w:rsidR="00F46B81" w:rsidRDefault="00F46B81" w:rsidP="007D0BD3">
            <w:pPr>
              <w:jc w:val="center"/>
            </w:pPr>
          </w:p>
        </w:tc>
        <w:tc>
          <w:tcPr>
            <w:tcW w:w="3240" w:type="dxa"/>
          </w:tcPr>
          <w:p w14:paraId="495529A0" w14:textId="77777777" w:rsidR="00F46B81" w:rsidRDefault="00F46B81" w:rsidP="007D0BD3">
            <w:pPr>
              <w:jc w:val="center"/>
            </w:pPr>
          </w:p>
          <w:p w14:paraId="632AB238" w14:textId="77777777" w:rsidR="00F46B81" w:rsidRDefault="00F46B81" w:rsidP="007D0BD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550BA67" wp14:editId="650BF029">
                  <wp:extent cx="385983" cy="329610"/>
                  <wp:effectExtent l="0" t="0" r="0" b="0"/>
                  <wp:docPr id="343" name="Picture 343" descr="Image result for pumpki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umpki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08" cy="350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16094092" wp14:editId="7BFED530">
                  <wp:extent cx="385983" cy="329610"/>
                  <wp:effectExtent l="0" t="0" r="0" b="0"/>
                  <wp:docPr id="344" name="Picture 344" descr="Image result for pumpki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umpki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08" cy="350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A457C75" wp14:editId="56C4959B">
                  <wp:extent cx="385983" cy="329610"/>
                  <wp:effectExtent l="0" t="0" r="0" b="0"/>
                  <wp:docPr id="345" name="Picture 345" descr="Image result for pumpki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umpki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08" cy="350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4EAC33F3" wp14:editId="3F51C68C">
                  <wp:extent cx="385983" cy="329610"/>
                  <wp:effectExtent l="0" t="0" r="0" b="0"/>
                  <wp:docPr id="346" name="Picture 346" descr="Image result for pumpki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umpki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08" cy="350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3F3AB776" wp14:editId="4A9CF219">
                  <wp:extent cx="385983" cy="329610"/>
                  <wp:effectExtent l="0" t="0" r="0" b="0"/>
                  <wp:docPr id="347" name="Picture 347" descr="Image result for pumpki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umpki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08" cy="350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  <w:lang w:eastAsia="en-GB"/>
              </w:rPr>
              <w:drawing>
                <wp:inline distT="0" distB="0" distL="0" distR="0" wp14:anchorId="020086D2" wp14:editId="6940E2AE">
                  <wp:extent cx="385983" cy="329610"/>
                  <wp:effectExtent l="0" t="0" r="0" b="0"/>
                  <wp:docPr id="348" name="Picture 348" descr="Image result for pumpki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umpki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08" cy="350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945167C" wp14:editId="6A7C8BC1">
                  <wp:extent cx="385983" cy="329610"/>
                  <wp:effectExtent l="0" t="0" r="0" b="0"/>
                  <wp:docPr id="349" name="Picture 349" descr="Image result for pumpki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umpki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08" cy="350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470A5CEE" wp14:editId="739BECED">
                  <wp:extent cx="385983" cy="329610"/>
                  <wp:effectExtent l="0" t="0" r="0" b="0"/>
                  <wp:docPr id="350" name="Picture 350" descr="Image result for pumpki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umpki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08" cy="350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B81" w14:paraId="7D65FF83" w14:textId="77777777" w:rsidTr="007D0BD3">
        <w:tc>
          <w:tcPr>
            <w:tcW w:w="3258" w:type="dxa"/>
          </w:tcPr>
          <w:p w14:paraId="4B75E7A6" w14:textId="77777777" w:rsidR="00F46B81" w:rsidRDefault="00F46B81" w:rsidP="007D0BD3">
            <w:pPr>
              <w:jc w:val="center"/>
              <w:rPr>
                <w:noProof/>
                <w:lang w:eastAsia="en-GB"/>
              </w:rPr>
            </w:pPr>
          </w:p>
          <w:p w14:paraId="05449E41" w14:textId="77777777" w:rsidR="00F46B81" w:rsidRDefault="00F46B81" w:rsidP="007D0B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DD3177" wp14:editId="23BF7554">
                  <wp:extent cx="340242" cy="355568"/>
                  <wp:effectExtent l="0" t="0" r="3175" b="6985"/>
                  <wp:docPr id="351" name="Picture 351" descr="Image result for ladybir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adybir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79" cy="36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0304DBDB" wp14:editId="6C7306D8">
                  <wp:extent cx="340242" cy="355568"/>
                  <wp:effectExtent l="0" t="0" r="3175" b="6985"/>
                  <wp:docPr id="352" name="Picture 352" descr="Image result for ladybir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adybir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79" cy="36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13DA85B5" wp14:editId="41483743">
                  <wp:extent cx="340242" cy="355568"/>
                  <wp:effectExtent l="0" t="0" r="3175" b="6985"/>
                  <wp:docPr id="353" name="Picture 353" descr="Image result for ladybir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adybir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79" cy="36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0A7CDC43" wp14:editId="731A9E6C">
                  <wp:extent cx="340242" cy="355568"/>
                  <wp:effectExtent l="0" t="0" r="3175" b="6985"/>
                  <wp:docPr id="354" name="Picture 354" descr="Image result for ladybir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adybir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79" cy="36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5F3C9C41" wp14:editId="33434FBE">
                  <wp:extent cx="340242" cy="355568"/>
                  <wp:effectExtent l="0" t="0" r="3175" b="6985"/>
                  <wp:docPr id="355" name="Picture 355" descr="Image result for ladybir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adybir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79" cy="36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77DA03" w14:textId="77777777" w:rsidR="00F46B81" w:rsidRDefault="00F46B81" w:rsidP="007D0B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56F59B" wp14:editId="7B18FD04">
                  <wp:extent cx="340242" cy="355568"/>
                  <wp:effectExtent l="0" t="0" r="3175" b="6985"/>
                  <wp:docPr id="356" name="Picture 356" descr="Image result for ladybir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adybir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79" cy="36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</w:tcPr>
          <w:p w14:paraId="74F379FB" w14:textId="77777777" w:rsidR="00F46B81" w:rsidRDefault="00F46B81" w:rsidP="007D0BD3">
            <w:pPr>
              <w:jc w:val="center"/>
            </w:pPr>
          </w:p>
        </w:tc>
        <w:tc>
          <w:tcPr>
            <w:tcW w:w="3240" w:type="dxa"/>
          </w:tcPr>
          <w:p w14:paraId="3B9B8AAB" w14:textId="77777777" w:rsidR="00F46B81" w:rsidRDefault="00F46B81" w:rsidP="007D0BD3">
            <w:pPr>
              <w:jc w:val="center"/>
              <w:rPr>
                <w:noProof/>
                <w:lang w:eastAsia="en-GB"/>
              </w:rPr>
            </w:pPr>
          </w:p>
          <w:p w14:paraId="59239EF5" w14:textId="77777777" w:rsidR="00F46B81" w:rsidRDefault="00F46B81" w:rsidP="007D0B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AF8E20" wp14:editId="51EC04EA">
                  <wp:extent cx="340242" cy="355568"/>
                  <wp:effectExtent l="0" t="0" r="3175" b="6985"/>
                  <wp:docPr id="357" name="Picture 357" descr="Image result for ladybir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adybir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79" cy="36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6685740D" wp14:editId="28C1F7E8">
                  <wp:extent cx="340242" cy="355568"/>
                  <wp:effectExtent l="0" t="0" r="3175" b="6985"/>
                  <wp:docPr id="358" name="Picture 358" descr="Image result for ladybir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adybir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79" cy="36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34504950" wp14:editId="0719473A">
                  <wp:extent cx="340242" cy="355568"/>
                  <wp:effectExtent l="0" t="0" r="3175" b="6985"/>
                  <wp:docPr id="359" name="Picture 359" descr="Image result for ladybir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adybir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79" cy="36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6FCE2248" wp14:editId="5206166C">
                  <wp:extent cx="340242" cy="355568"/>
                  <wp:effectExtent l="0" t="0" r="3175" b="6985"/>
                  <wp:docPr id="360" name="Picture 360" descr="Image result for ladybir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adybir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79" cy="36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4E970739" wp14:editId="12FCF552">
                  <wp:extent cx="340242" cy="355568"/>
                  <wp:effectExtent l="0" t="0" r="3175" b="6985"/>
                  <wp:docPr id="361" name="Picture 361" descr="Image result for ladybir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adybir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79" cy="36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95F8DE" w14:textId="77777777" w:rsidR="00F46B81" w:rsidRDefault="00F46B81" w:rsidP="007D0B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5BF594" wp14:editId="1BE8D761">
                  <wp:extent cx="340242" cy="355568"/>
                  <wp:effectExtent l="0" t="0" r="3175" b="6985"/>
                  <wp:docPr id="362" name="Picture 362" descr="Image result for ladybir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adybir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79" cy="36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792AA7" w14:textId="77777777" w:rsidR="00F46B81" w:rsidRDefault="00F46B81" w:rsidP="007D0BD3">
            <w:pPr>
              <w:jc w:val="center"/>
              <w:rPr>
                <w:noProof/>
                <w:lang w:eastAsia="en-GB"/>
              </w:rPr>
            </w:pPr>
          </w:p>
        </w:tc>
      </w:tr>
      <w:tr w:rsidR="00F46B81" w14:paraId="5FB9303A" w14:textId="77777777" w:rsidTr="007D0BD3">
        <w:tc>
          <w:tcPr>
            <w:tcW w:w="3258" w:type="dxa"/>
          </w:tcPr>
          <w:p w14:paraId="4D08434C" w14:textId="77777777" w:rsidR="00F46B81" w:rsidRDefault="00F46B81" w:rsidP="007D0BD3">
            <w:pPr>
              <w:jc w:val="center"/>
              <w:rPr>
                <w:noProof/>
                <w:lang w:eastAsia="en-GB"/>
              </w:rPr>
            </w:pPr>
          </w:p>
          <w:p w14:paraId="510A8B02" w14:textId="77777777" w:rsidR="00F46B81" w:rsidRDefault="00F46B81" w:rsidP="007D0B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9B68F2" wp14:editId="3B15FB68">
                  <wp:extent cx="340242" cy="307285"/>
                  <wp:effectExtent l="0" t="0" r="3175" b="0"/>
                  <wp:docPr id="363" name="Picture 363" descr="Image result for lego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ego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606" cy="31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555AA969" wp14:editId="1221F8D0">
                  <wp:extent cx="340242" cy="307285"/>
                  <wp:effectExtent l="0" t="0" r="3175" b="0"/>
                  <wp:docPr id="364" name="Picture 364" descr="Image result for lego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ego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606" cy="31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3C530AF8" wp14:editId="58D8A9E7">
                  <wp:extent cx="340242" cy="307285"/>
                  <wp:effectExtent l="0" t="0" r="3175" b="0"/>
                  <wp:docPr id="365" name="Picture 365" descr="Image result for lego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ego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606" cy="31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0AFAECA5" wp14:editId="575534BB">
                  <wp:extent cx="340242" cy="307285"/>
                  <wp:effectExtent l="0" t="0" r="3175" b="0"/>
                  <wp:docPr id="366" name="Picture 366" descr="Image result for lego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ego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606" cy="31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AD4CC03" wp14:editId="50A38660">
                  <wp:extent cx="340242" cy="307285"/>
                  <wp:effectExtent l="0" t="0" r="3175" b="0"/>
                  <wp:docPr id="367" name="Picture 367" descr="Image result for lego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ego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606" cy="31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83A1BF" w14:textId="77777777" w:rsidR="00F46B81" w:rsidRDefault="00F46B81" w:rsidP="007D0B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66F14F" wp14:editId="044434C7">
                  <wp:extent cx="340242" cy="307285"/>
                  <wp:effectExtent l="0" t="0" r="3175" b="0"/>
                  <wp:docPr id="368" name="Picture 368" descr="Image result for lego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ego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606" cy="31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47A957F0" wp14:editId="469F5B05">
                  <wp:extent cx="340242" cy="307285"/>
                  <wp:effectExtent l="0" t="0" r="3175" b="0"/>
                  <wp:docPr id="369" name="Picture 369" descr="Image result for lego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ego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606" cy="31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6A739792" wp14:editId="6F8AA430">
                  <wp:extent cx="340242" cy="307285"/>
                  <wp:effectExtent l="0" t="0" r="3175" b="0"/>
                  <wp:docPr id="370" name="Picture 370" descr="Image result for lego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ego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606" cy="31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</w:p>
          <w:p w14:paraId="00E0E3F3" w14:textId="77777777" w:rsidR="00F46B81" w:rsidRDefault="00F46B81" w:rsidP="007D0BD3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1804" w:type="dxa"/>
          </w:tcPr>
          <w:p w14:paraId="4E95804C" w14:textId="77777777" w:rsidR="00F46B81" w:rsidRDefault="00F46B81" w:rsidP="007D0BD3">
            <w:pPr>
              <w:jc w:val="center"/>
            </w:pPr>
          </w:p>
        </w:tc>
        <w:tc>
          <w:tcPr>
            <w:tcW w:w="3240" w:type="dxa"/>
          </w:tcPr>
          <w:p w14:paraId="5867C517" w14:textId="77777777" w:rsidR="00F46B81" w:rsidRDefault="00F46B81" w:rsidP="007D0BD3">
            <w:pPr>
              <w:jc w:val="center"/>
              <w:rPr>
                <w:noProof/>
                <w:lang w:eastAsia="en-GB"/>
              </w:rPr>
            </w:pPr>
          </w:p>
          <w:p w14:paraId="2000F4B9" w14:textId="77777777" w:rsidR="00F46B81" w:rsidRDefault="00F46B81" w:rsidP="007D0B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C9B1B6" wp14:editId="38B358BA">
                  <wp:extent cx="340242" cy="307285"/>
                  <wp:effectExtent l="0" t="0" r="3175" b="0"/>
                  <wp:docPr id="371" name="Picture 371" descr="Image result for lego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ego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606" cy="31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535FA798" wp14:editId="17AD4BC3">
                  <wp:extent cx="340242" cy="307285"/>
                  <wp:effectExtent l="0" t="0" r="3175" b="0"/>
                  <wp:docPr id="372" name="Picture 372" descr="Image result for lego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ego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606" cy="31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6E402DA3" wp14:editId="2F23B017">
                  <wp:extent cx="340242" cy="307285"/>
                  <wp:effectExtent l="0" t="0" r="3175" b="0"/>
                  <wp:docPr id="373" name="Picture 373" descr="Image result for lego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ego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606" cy="31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07272F29" wp14:editId="0548F258">
                  <wp:extent cx="340242" cy="307285"/>
                  <wp:effectExtent l="0" t="0" r="3175" b="0"/>
                  <wp:docPr id="374" name="Picture 374" descr="Image result for lego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ego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606" cy="31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5A85C128" wp14:editId="584FF54B">
                  <wp:extent cx="340242" cy="307285"/>
                  <wp:effectExtent l="0" t="0" r="3175" b="0"/>
                  <wp:docPr id="375" name="Picture 375" descr="Image result for lego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ego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606" cy="31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7C04CC" w14:textId="77777777" w:rsidR="00F46B81" w:rsidRDefault="00F46B81" w:rsidP="00F46B81"/>
    <w:p w14:paraId="56D0FD3F" w14:textId="77777777" w:rsidR="00F46B81" w:rsidRDefault="00F46B81" w:rsidP="00F46B81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>Greater than or less than – Lesson 9</w:t>
      </w:r>
    </w:p>
    <w:p w14:paraId="2A902C62" w14:textId="77777777" w:rsidR="00F46B81" w:rsidRDefault="00F46B81" w:rsidP="00F46B81">
      <w:pPr>
        <w:rPr>
          <w:rFonts w:ascii="Comic Sans MS" w:hAnsi="Comic Sans MS"/>
          <w:sz w:val="28"/>
          <w:szCs w:val="28"/>
        </w:rPr>
      </w:pPr>
      <w:r w:rsidRPr="00D36852">
        <w:rPr>
          <w:rFonts w:ascii="Comic Sans MS" w:hAnsi="Comic Sans MS"/>
          <w:sz w:val="28"/>
          <w:szCs w:val="28"/>
        </w:rPr>
        <w:t xml:space="preserve">Use the following symbols to help you answer the questions </w:t>
      </w:r>
    </w:p>
    <w:p w14:paraId="780384EA" w14:textId="77777777" w:rsidR="00F46B81" w:rsidRDefault="00F46B81" w:rsidP="00F46B81">
      <w:pPr>
        <w:rPr>
          <w:rFonts w:ascii="Comic Sans MS" w:hAnsi="Comic Sans MS"/>
          <w:sz w:val="28"/>
          <w:szCs w:val="28"/>
        </w:rPr>
      </w:pPr>
      <w:r w:rsidRPr="00D36852">
        <w:rPr>
          <w:rFonts w:ascii="Comic Sans MS" w:hAnsi="Comic Sans MS"/>
          <w:sz w:val="28"/>
          <w:szCs w:val="28"/>
        </w:rPr>
        <w:t>below.</w:t>
      </w:r>
    </w:p>
    <w:p w14:paraId="3A0EF2A1" w14:textId="77777777" w:rsidR="00F46B81" w:rsidRDefault="00F46B81" w:rsidP="00F46B81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39808" behindDoc="0" locked="0" layoutInCell="1" allowOverlap="1" wp14:anchorId="0E822F51" wp14:editId="335DED93">
            <wp:simplePos x="0" y="0"/>
            <wp:positionH relativeFrom="column">
              <wp:posOffset>3249930</wp:posOffset>
            </wp:positionH>
            <wp:positionV relativeFrom="paragraph">
              <wp:posOffset>100330</wp:posOffset>
            </wp:positionV>
            <wp:extent cx="1028700" cy="609600"/>
            <wp:effectExtent l="0" t="0" r="0" b="0"/>
            <wp:wrapNone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1.png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5" t="77174" r="41270" b="5435"/>
                    <a:stretch/>
                  </pic:blipFill>
                  <pic:spPr bwMode="auto">
                    <a:xfrm>
                      <a:off x="0" y="0"/>
                      <a:ext cx="102870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41856" behindDoc="0" locked="0" layoutInCell="1" allowOverlap="1" wp14:anchorId="356FEE41" wp14:editId="221402E4">
            <wp:simplePos x="0" y="0"/>
            <wp:positionH relativeFrom="column">
              <wp:posOffset>668655</wp:posOffset>
            </wp:positionH>
            <wp:positionV relativeFrom="paragraph">
              <wp:posOffset>71755</wp:posOffset>
            </wp:positionV>
            <wp:extent cx="990600" cy="609600"/>
            <wp:effectExtent l="0" t="0" r="0" b="0"/>
            <wp:wrapNone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1.png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9" t="77174" r="71428" b="5435"/>
                    <a:stretch/>
                  </pic:blipFill>
                  <pic:spPr bwMode="auto">
                    <a:xfrm>
                      <a:off x="0" y="0"/>
                      <a:ext cx="99060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A7EDA6F" w14:textId="77777777" w:rsidR="00F46B81" w:rsidRDefault="00F46B81" w:rsidP="00F46B81">
      <w:pPr>
        <w:jc w:val="center"/>
        <w:rPr>
          <w:rFonts w:ascii="Comic Sans MS" w:hAnsi="Comic Sans MS"/>
          <w:sz w:val="28"/>
          <w:szCs w:val="28"/>
        </w:rPr>
      </w:pPr>
    </w:p>
    <w:p w14:paraId="1F8ECD43" w14:textId="77777777" w:rsidR="00F46B81" w:rsidRDefault="00F46B81" w:rsidP="00F46B81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28"/>
          <w:szCs w:val="28"/>
        </w:rPr>
        <w:t xml:space="preserve">                       </w:t>
      </w:r>
      <w:r>
        <w:rPr>
          <w:rFonts w:ascii="Comic Sans MS" w:hAnsi="Comic Sans MS"/>
          <w:sz w:val="48"/>
          <w:szCs w:val="48"/>
        </w:rPr>
        <w:t>&gt;</w:t>
      </w:r>
      <w:r w:rsidRPr="00D36852"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 xml:space="preserve">     </w:t>
      </w:r>
      <w:r w:rsidRPr="00D36852">
        <w:rPr>
          <w:rFonts w:ascii="Comic Sans MS" w:hAnsi="Comic Sans MS"/>
          <w:sz w:val="48"/>
          <w:szCs w:val="48"/>
        </w:rPr>
        <w:t xml:space="preserve">                  </w:t>
      </w:r>
      <w:r>
        <w:rPr>
          <w:rFonts w:ascii="Comic Sans MS" w:hAnsi="Comic Sans MS"/>
          <w:sz w:val="48"/>
          <w:szCs w:val="48"/>
        </w:rPr>
        <w:tab/>
        <w:t>&lt;</w:t>
      </w:r>
    </w:p>
    <w:p w14:paraId="44653D42" w14:textId="77777777" w:rsidR="00F46B81" w:rsidRDefault="00F46B81" w:rsidP="00F46B8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G</w:t>
      </w:r>
      <w:r w:rsidRPr="00D36852">
        <w:rPr>
          <w:rFonts w:ascii="Comic Sans MS" w:hAnsi="Comic Sans MS"/>
          <w:sz w:val="32"/>
          <w:szCs w:val="32"/>
        </w:rPr>
        <w:t>reater than</w:t>
      </w:r>
      <w:r w:rsidRPr="00D36852">
        <w:rPr>
          <w:rFonts w:ascii="Comic Sans MS" w:hAnsi="Comic Sans MS"/>
          <w:sz w:val="32"/>
          <w:szCs w:val="32"/>
        </w:rPr>
        <w:tab/>
      </w:r>
      <w:r w:rsidRPr="00D36852">
        <w:rPr>
          <w:rFonts w:ascii="Comic Sans MS" w:hAnsi="Comic Sans MS"/>
          <w:sz w:val="32"/>
          <w:szCs w:val="32"/>
        </w:rPr>
        <w:tab/>
      </w:r>
      <w:r w:rsidRPr="00D36852">
        <w:rPr>
          <w:rFonts w:ascii="Comic Sans MS" w:hAnsi="Comic Sans MS"/>
          <w:sz w:val="32"/>
          <w:szCs w:val="32"/>
        </w:rPr>
        <w:tab/>
        <w:t xml:space="preserve">  </w:t>
      </w:r>
      <w:r>
        <w:rPr>
          <w:rFonts w:ascii="Comic Sans MS" w:hAnsi="Comic Sans MS"/>
          <w:sz w:val="32"/>
          <w:szCs w:val="32"/>
        </w:rPr>
        <w:t xml:space="preserve">         L</w:t>
      </w:r>
      <w:r w:rsidRPr="00D36852">
        <w:rPr>
          <w:rFonts w:ascii="Comic Sans MS" w:hAnsi="Comic Sans MS"/>
          <w:sz w:val="32"/>
          <w:szCs w:val="32"/>
        </w:rPr>
        <w:t>ess than</w:t>
      </w:r>
    </w:p>
    <w:p w14:paraId="7AEBF679" w14:textId="77777777" w:rsidR="00F46B81" w:rsidRDefault="00F46B81" w:rsidP="00F46B8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4BF9F0B" wp14:editId="76456E5E">
                <wp:simplePos x="0" y="0"/>
                <wp:positionH relativeFrom="column">
                  <wp:posOffset>4171950</wp:posOffset>
                </wp:positionH>
                <wp:positionV relativeFrom="paragraph">
                  <wp:posOffset>349250</wp:posOffset>
                </wp:positionV>
                <wp:extent cx="638175" cy="676275"/>
                <wp:effectExtent l="0" t="0" r="9525" b="9525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676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CA63C10" id="Rectangle 116" o:spid="_x0000_s1026" style="position:absolute;margin-left:328.5pt;margin-top:27.5pt;width:50.25pt;height:53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" filled="f" strokecolor="black [3213]" strokeweight="1pt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0A7F246" wp14:editId="26065773">
                <wp:simplePos x="0" y="0"/>
                <wp:positionH relativeFrom="column">
                  <wp:posOffset>487680</wp:posOffset>
                </wp:positionH>
                <wp:positionV relativeFrom="paragraph">
                  <wp:posOffset>306705</wp:posOffset>
                </wp:positionV>
                <wp:extent cx="638175" cy="676275"/>
                <wp:effectExtent l="0" t="0" r="9525" b="9525"/>
                <wp:wrapNone/>
                <wp:docPr id="379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676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F67ECC5" id="Rectangle 379" o:spid="_x0000_s1026" style="position:absolute;margin-left:38.4pt;margin-top:24.15pt;width:50.25pt;height:53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" filled="f" strokecolor="black [3213]" strokeweight="1pt">
                <v:path arrowok="t"/>
              </v:rect>
            </w:pict>
          </mc:Fallback>
        </mc:AlternateContent>
      </w:r>
    </w:p>
    <w:p w14:paraId="495B7691" w14:textId="77777777" w:rsidR="00F46B81" w:rsidRPr="009550E2" w:rsidRDefault="00F46B81" w:rsidP="00F46B8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48"/>
          <w:szCs w:val="48"/>
        </w:rPr>
        <w:t>10</w:t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  <w:t>2</w:t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  <w:t xml:space="preserve">14           8 </w:t>
      </w:r>
    </w:p>
    <w:p w14:paraId="54E08732" w14:textId="77777777" w:rsidR="00F46B81" w:rsidRDefault="00F46B81" w:rsidP="00F46B81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C559F75" wp14:editId="5BD32CAF">
                <wp:simplePos x="0" y="0"/>
                <wp:positionH relativeFrom="column">
                  <wp:posOffset>4181475</wp:posOffset>
                </wp:positionH>
                <wp:positionV relativeFrom="paragraph">
                  <wp:posOffset>502285</wp:posOffset>
                </wp:positionV>
                <wp:extent cx="638175" cy="676275"/>
                <wp:effectExtent l="0" t="0" r="9525" b="9525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676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36E99A6" id="Rectangle 117" o:spid="_x0000_s1026" style="position:absolute;margin-left:329.25pt;margin-top:39.55pt;width:50.25pt;height:53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" filled="f" strokecolor="black [3213]" strokeweight="1pt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F6625F7" wp14:editId="1CCB6041">
                <wp:simplePos x="0" y="0"/>
                <wp:positionH relativeFrom="margin">
                  <wp:posOffset>505460</wp:posOffset>
                </wp:positionH>
                <wp:positionV relativeFrom="paragraph">
                  <wp:posOffset>497205</wp:posOffset>
                </wp:positionV>
                <wp:extent cx="638175" cy="676275"/>
                <wp:effectExtent l="0" t="0" r="9525" b="9525"/>
                <wp:wrapNone/>
                <wp:docPr id="380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676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1C700FE" id="Rectangle 380" o:spid="_x0000_s1026" style="position:absolute;margin-left:39.8pt;margin-top:39.15pt;width:50.25pt;height:53.2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" filled="f" strokecolor="black [3213]" strokeweight="1pt">
                <v:path arrowok="t"/>
                <w10:wrap anchorx="margin"/>
              </v:rect>
            </w:pict>
          </mc:Fallback>
        </mc:AlternateContent>
      </w:r>
    </w:p>
    <w:p w14:paraId="44AF5FEE" w14:textId="77777777" w:rsidR="00F46B81" w:rsidRDefault="00F46B81" w:rsidP="00F46B81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>5</w:t>
      </w:r>
      <w:r>
        <w:rPr>
          <w:rFonts w:ascii="Comic Sans MS" w:hAnsi="Comic Sans MS"/>
          <w:sz w:val="48"/>
          <w:szCs w:val="48"/>
        </w:rPr>
        <w:tab/>
        <w:t xml:space="preserve">          4</w:t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  <w:t xml:space="preserve"> 7  </w:t>
      </w:r>
      <w:r>
        <w:rPr>
          <w:rFonts w:ascii="Comic Sans MS" w:hAnsi="Comic Sans MS"/>
          <w:sz w:val="48"/>
          <w:szCs w:val="48"/>
        </w:rPr>
        <w:tab/>
        <w:t xml:space="preserve">    13</w:t>
      </w:r>
    </w:p>
    <w:p w14:paraId="17001457" w14:textId="77777777" w:rsidR="00F46B81" w:rsidRDefault="00F46B81" w:rsidP="00F46B81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1386A31" wp14:editId="2C4EA5B4">
                <wp:simplePos x="0" y="0"/>
                <wp:positionH relativeFrom="column">
                  <wp:posOffset>4171950</wp:posOffset>
                </wp:positionH>
                <wp:positionV relativeFrom="paragraph">
                  <wp:posOffset>502920</wp:posOffset>
                </wp:positionV>
                <wp:extent cx="638175" cy="676275"/>
                <wp:effectExtent l="0" t="0" r="9525" b="9525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676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D1CCFB6" id="Rectangle 118" o:spid="_x0000_s1026" style="position:absolute;margin-left:328.5pt;margin-top:39.6pt;width:50.25pt;height:53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" filled="f" strokecolor="black [3213]" strokeweight="1pt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037C44E" wp14:editId="5672BCFA">
                <wp:simplePos x="0" y="0"/>
                <wp:positionH relativeFrom="column">
                  <wp:posOffset>535305</wp:posOffset>
                </wp:positionH>
                <wp:positionV relativeFrom="paragraph">
                  <wp:posOffset>498475</wp:posOffset>
                </wp:positionV>
                <wp:extent cx="638175" cy="676275"/>
                <wp:effectExtent l="0" t="0" r="9525" b="9525"/>
                <wp:wrapNone/>
                <wp:docPr id="381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676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94873C6" id="Rectangle 381" o:spid="_x0000_s1026" style="position:absolute;margin-left:42.15pt;margin-top:39.25pt;width:50.25pt;height:53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" filled="f" strokecolor="black [3213]" strokeweight="1pt">
                <v:path arrowok="t"/>
              </v:rect>
            </w:pict>
          </mc:Fallback>
        </mc:AlternateContent>
      </w:r>
    </w:p>
    <w:p w14:paraId="79191023" w14:textId="77777777" w:rsidR="00F46B81" w:rsidRDefault="00F46B81" w:rsidP="00F46B81">
      <w:pPr>
        <w:tabs>
          <w:tab w:val="left" w:pos="3420"/>
        </w:tabs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>3             9</w:t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  <w:t>15           11</w:t>
      </w:r>
    </w:p>
    <w:p w14:paraId="518D1A4E" w14:textId="77777777" w:rsidR="00F46B81" w:rsidRDefault="00F46B81" w:rsidP="00F46B81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AC89818" wp14:editId="4C7F78F4">
                <wp:simplePos x="0" y="0"/>
                <wp:positionH relativeFrom="column">
                  <wp:posOffset>4152900</wp:posOffset>
                </wp:positionH>
                <wp:positionV relativeFrom="paragraph">
                  <wp:posOffset>483235</wp:posOffset>
                </wp:positionV>
                <wp:extent cx="638175" cy="676275"/>
                <wp:effectExtent l="0" t="0" r="9525" b="9525"/>
                <wp:wrapNone/>
                <wp:docPr id="11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676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0ED838D" id="Rectangle 119" o:spid="_x0000_s1026" style="position:absolute;margin-left:327pt;margin-top:38.05pt;width:50.25pt;height:53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" filled="f" strokecolor="black [3213]" strokeweight="1pt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150173C" wp14:editId="08983689">
                <wp:simplePos x="0" y="0"/>
                <wp:positionH relativeFrom="margin">
                  <wp:posOffset>543560</wp:posOffset>
                </wp:positionH>
                <wp:positionV relativeFrom="paragraph">
                  <wp:posOffset>549910</wp:posOffset>
                </wp:positionV>
                <wp:extent cx="638175" cy="676275"/>
                <wp:effectExtent l="0" t="0" r="9525" b="9525"/>
                <wp:wrapNone/>
                <wp:docPr id="382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676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1AC98CF" id="Rectangle 382" o:spid="_x0000_s1026" style="position:absolute;margin-left:42.8pt;margin-top:43.3pt;width:50.25pt;height:53.2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" filled="f" strokecolor="black [3213]" strokeweight="1pt">
                <v:path arrowok="t"/>
                <w10:wrap anchorx="margin"/>
              </v:rect>
            </w:pict>
          </mc:Fallback>
        </mc:AlternateContent>
      </w:r>
    </w:p>
    <w:p w14:paraId="2D370B76" w14:textId="77777777" w:rsidR="00F46B81" w:rsidRDefault="00F46B81" w:rsidP="00F46B81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 xml:space="preserve">5   </w:t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  <w:t xml:space="preserve">5   </w:t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  <w:t>14          14</w:t>
      </w:r>
    </w:p>
    <w:p w14:paraId="33BF81A3" w14:textId="77777777" w:rsidR="00F46B81" w:rsidRDefault="00F46B81" w:rsidP="00F46B81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270E229" wp14:editId="4FA1282B">
                <wp:simplePos x="0" y="0"/>
                <wp:positionH relativeFrom="column">
                  <wp:posOffset>4191000</wp:posOffset>
                </wp:positionH>
                <wp:positionV relativeFrom="paragraph">
                  <wp:posOffset>502285</wp:posOffset>
                </wp:positionV>
                <wp:extent cx="638175" cy="676275"/>
                <wp:effectExtent l="0" t="0" r="9525" b="9525"/>
                <wp:wrapNone/>
                <wp:docPr id="1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676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1B89AE9" id="Rectangle 120" o:spid="_x0000_s1026" style="position:absolute;margin-left:330pt;margin-top:39.55pt;width:50.25pt;height:53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" filled="f" strokecolor="black [3213]" strokeweight="1pt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48EDB53" wp14:editId="2780F9F6">
                <wp:simplePos x="0" y="0"/>
                <wp:positionH relativeFrom="column">
                  <wp:posOffset>552450</wp:posOffset>
                </wp:positionH>
                <wp:positionV relativeFrom="paragraph">
                  <wp:posOffset>549910</wp:posOffset>
                </wp:positionV>
                <wp:extent cx="638175" cy="676275"/>
                <wp:effectExtent l="0" t="0" r="9525" b="9525"/>
                <wp:wrapNone/>
                <wp:docPr id="383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676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1E016B6" id="Rectangle 383" o:spid="_x0000_s1026" style="position:absolute;margin-left:43.5pt;margin-top:43.3pt;width:50.25pt;height:53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" filled="f" strokecolor="black [3213]" strokeweight="1pt">
                <v:path arrowok="t"/>
              </v:rect>
            </w:pict>
          </mc:Fallback>
        </mc:AlternateContent>
      </w:r>
    </w:p>
    <w:p w14:paraId="54DD26E6" w14:textId="77777777" w:rsidR="00F46B81" w:rsidRDefault="00F46B81" w:rsidP="00F46B81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>8             12</w:t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  <w:t>20          19</w:t>
      </w:r>
    </w:p>
    <w:p w14:paraId="432A39D8" w14:textId="77777777" w:rsidR="00F46B81" w:rsidRDefault="00F46B81" w:rsidP="00F46B81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A02211F" wp14:editId="5EBD5210">
                <wp:simplePos x="0" y="0"/>
                <wp:positionH relativeFrom="column">
                  <wp:posOffset>4171950</wp:posOffset>
                </wp:positionH>
                <wp:positionV relativeFrom="paragraph">
                  <wp:posOffset>502285</wp:posOffset>
                </wp:positionV>
                <wp:extent cx="638175" cy="676275"/>
                <wp:effectExtent l="0" t="0" r="9525" b="9525"/>
                <wp:wrapNone/>
                <wp:docPr id="12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676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ECEC287" id="Rectangle 121" o:spid="_x0000_s1026" style="position:absolute;margin-left:328.5pt;margin-top:39.55pt;width:50.25pt;height:53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" filled="f" strokecolor="black [3213]" strokeweight="1pt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0022BAC" wp14:editId="0E5222A1">
                <wp:simplePos x="0" y="0"/>
                <wp:positionH relativeFrom="column">
                  <wp:posOffset>514350</wp:posOffset>
                </wp:positionH>
                <wp:positionV relativeFrom="paragraph">
                  <wp:posOffset>549910</wp:posOffset>
                </wp:positionV>
                <wp:extent cx="638175" cy="676275"/>
                <wp:effectExtent l="0" t="0" r="9525" b="9525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676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346D58D" id="Rectangle 100" o:spid="_x0000_s1026" style="position:absolute;margin-left:40.5pt;margin-top:43.3pt;width:50.25pt;height:53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" filled="f" strokecolor="black [3213]" strokeweight="1pt">
                <v:path arrowok="t"/>
              </v:rect>
            </w:pict>
          </mc:Fallback>
        </mc:AlternateContent>
      </w:r>
    </w:p>
    <w:p w14:paraId="45F9E9B6" w14:textId="77777777" w:rsidR="00F46B81" w:rsidRDefault="00F46B81" w:rsidP="00F46B81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 xml:space="preserve">9   </w:t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  <w:t>8</w:t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  <w:t>8</w:t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  <w:t xml:space="preserve">    15</w:t>
      </w:r>
    </w:p>
    <w:p w14:paraId="1F87C795" w14:textId="77777777" w:rsidR="00F46B81" w:rsidRDefault="00F46B81" w:rsidP="00F46B81">
      <w:pPr>
        <w:rPr>
          <w:rFonts w:ascii="Comic Sans MS" w:hAnsi="Comic Sans MS"/>
          <w:sz w:val="48"/>
          <w:szCs w:val="48"/>
        </w:rPr>
      </w:pPr>
    </w:p>
    <w:p w14:paraId="37005826" w14:textId="77777777" w:rsidR="00F46B81" w:rsidRDefault="00F46B81" w:rsidP="00F46B81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8409D3">
        <w:rPr>
          <w:rFonts w:ascii="Comic Sans MS" w:hAnsi="Comic Sans MS"/>
          <w:sz w:val="28"/>
          <w:szCs w:val="28"/>
          <w:u w:val="single"/>
        </w:rPr>
        <w:t>Comparing Activities – Lesson 10</w:t>
      </w:r>
    </w:p>
    <w:p w14:paraId="23428C6A" w14:textId="77777777" w:rsidR="00F46B81" w:rsidRPr="008409D3" w:rsidRDefault="00F46B81" w:rsidP="00F46B81">
      <w:pPr>
        <w:jc w:val="center"/>
        <w:rPr>
          <w:rFonts w:ascii="Comic Sans MS" w:hAnsi="Comic Sans MS"/>
          <w:sz w:val="28"/>
          <w:szCs w:val="28"/>
          <w:u w:val="single"/>
        </w:rPr>
      </w:pPr>
    </w:p>
    <w:p w14:paraId="4B11737B" w14:textId="77777777" w:rsidR="00F46B81" w:rsidRPr="008409D3" w:rsidRDefault="00F46B81" w:rsidP="00F46B81">
      <w:pPr>
        <w:pStyle w:val="ListParagraph"/>
        <w:numPr>
          <w:ilvl w:val="0"/>
          <w:numId w:val="7"/>
        </w:numPr>
        <w:ind w:left="284" w:hanging="71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  <w:r w:rsidRPr="008409D3">
        <w:rPr>
          <w:rFonts w:ascii="Comic Sans MS" w:hAnsi="Comic Sans MS"/>
          <w:sz w:val="28"/>
          <w:szCs w:val="28"/>
        </w:rPr>
        <w:t>Circle all the numbers in the track that cannot go in the box.</w:t>
      </w:r>
    </w:p>
    <w:p w14:paraId="77881FA1" w14:textId="77777777" w:rsidR="00F46B81" w:rsidRPr="008409D3" w:rsidRDefault="00F46B81" w:rsidP="00F46B81">
      <w:pPr>
        <w:rPr>
          <w:rFonts w:ascii="Comic Sans MS" w:hAnsi="Comic Sans MS"/>
          <w:sz w:val="32"/>
          <w:szCs w:val="32"/>
        </w:rPr>
      </w:pPr>
      <w:r w:rsidRPr="008409D3">
        <w:rPr>
          <w:rFonts w:ascii="Comic Sans MS" w:hAnsi="Comic Sans MS"/>
          <w:noProof/>
          <w:sz w:val="48"/>
          <w:szCs w:val="48"/>
          <w:lang w:eastAsia="en-GB"/>
        </w:rPr>
        <w:drawing>
          <wp:anchor distT="0" distB="0" distL="114300" distR="114300" simplePos="0" relativeHeight="251643904" behindDoc="0" locked="0" layoutInCell="1" allowOverlap="1" wp14:anchorId="0007365C" wp14:editId="2FBD1FEB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2438400" cy="1181100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325D8C" w14:textId="77777777" w:rsidR="00F46B81" w:rsidRDefault="00F46B81" w:rsidP="00F46B81">
      <w:pPr>
        <w:rPr>
          <w:rFonts w:ascii="Comic Sans MS" w:hAnsi="Comic Sans MS"/>
          <w:sz w:val="48"/>
          <w:szCs w:val="48"/>
        </w:rPr>
      </w:pPr>
    </w:p>
    <w:p w14:paraId="733B99A6" w14:textId="77777777" w:rsidR="00F46B81" w:rsidRDefault="00F46B81" w:rsidP="00F46B81">
      <w:pPr>
        <w:rPr>
          <w:rFonts w:ascii="Comic Sans MS" w:hAnsi="Comic Sans MS"/>
          <w:sz w:val="48"/>
          <w:szCs w:val="48"/>
        </w:rPr>
      </w:pPr>
    </w:p>
    <w:p w14:paraId="508274AF" w14:textId="77777777" w:rsidR="00F46B81" w:rsidRDefault="00F46B81" w:rsidP="00F46B81">
      <w:pPr>
        <w:rPr>
          <w:rFonts w:ascii="Comic Sans MS" w:hAnsi="Comic Sans MS"/>
          <w:sz w:val="48"/>
          <w:szCs w:val="48"/>
        </w:rPr>
      </w:pPr>
    </w:p>
    <w:p w14:paraId="37C32F52" w14:textId="77777777" w:rsidR="00F46B81" w:rsidRPr="008409D3" w:rsidRDefault="00F46B81" w:rsidP="00F46B81">
      <w:pPr>
        <w:pStyle w:val="ListParagraph"/>
        <w:numPr>
          <w:ilvl w:val="0"/>
          <w:numId w:val="7"/>
        </w:numPr>
        <w:ind w:left="284" w:hanging="71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  <w:r w:rsidRPr="008409D3">
        <w:rPr>
          <w:rFonts w:ascii="Comic Sans MS" w:hAnsi="Comic Sans MS"/>
          <w:sz w:val="28"/>
          <w:szCs w:val="28"/>
        </w:rPr>
        <w:t>Complete the blank dominoes</w:t>
      </w:r>
    </w:p>
    <w:p w14:paraId="55FB3D25" w14:textId="77777777" w:rsidR="00F46B81" w:rsidRDefault="00F46B81" w:rsidP="00F46B81">
      <w:pPr>
        <w:rPr>
          <w:rFonts w:ascii="Comic Sans MS" w:hAnsi="Comic Sans MS"/>
          <w:sz w:val="48"/>
          <w:szCs w:val="48"/>
        </w:rPr>
      </w:pPr>
      <w:r w:rsidRPr="008409D3">
        <w:rPr>
          <w:rFonts w:ascii="Comic Sans MS" w:hAnsi="Comic Sans MS"/>
          <w:noProof/>
          <w:sz w:val="48"/>
          <w:szCs w:val="48"/>
          <w:lang w:eastAsia="en-GB"/>
        </w:rPr>
        <w:drawing>
          <wp:anchor distT="0" distB="0" distL="114300" distR="114300" simplePos="0" relativeHeight="251645952" behindDoc="0" locked="0" layoutInCell="1" allowOverlap="1" wp14:anchorId="057E5291" wp14:editId="5A323DC5">
            <wp:simplePos x="0" y="0"/>
            <wp:positionH relativeFrom="column">
              <wp:posOffset>1468755</wp:posOffset>
            </wp:positionH>
            <wp:positionV relativeFrom="paragraph">
              <wp:posOffset>215265</wp:posOffset>
            </wp:positionV>
            <wp:extent cx="1638300" cy="173355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65A4E9" w14:textId="77777777" w:rsidR="00F46B81" w:rsidRDefault="00F46B81" w:rsidP="00F46B81">
      <w:pPr>
        <w:rPr>
          <w:rFonts w:ascii="Comic Sans MS" w:hAnsi="Comic Sans MS"/>
          <w:sz w:val="48"/>
          <w:szCs w:val="48"/>
        </w:rPr>
      </w:pPr>
    </w:p>
    <w:p w14:paraId="30744AC6" w14:textId="77777777" w:rsidR="00F46B81" w:rsidRDefault="00F46B81" w:rsidP="00F46B81">
      <w:pPr>
        <w:rPr>
          <w:rFonts w:ascii="Comic Sans MS" w:hAnsi="Comic Sans MS"/>
          <w:sz w:val="48"/>
          <w:szCs w:val="48"/>
        </w:rPr>
      </w:pPr>
    </w:p>
    <w:p w14:paraId="78655662" w14:textId="77777777" w:rsidR="00F46B81" w:rsidRDefault="00F46B81" w:rsidP="00F46B81">
      <w:pPr>
        <w:rPr>
          <w:rFonts w:ascii="Comic Sans MS" w:hAnsi="Comic Sans MS"/>
          <w:sz w:val="48"/>
          <w:szCs w:val="48"/>
        </w:rPr>
      </w:pPr>
    </w:p>
    <w:p w14:paraId="62AFE03D" w14:textId="77777777" w:rsidR="00F46B81" w:rsidRDefault="00F46B81" w:rsidP="00F46B81">
      <w:pPr>
        <w:rPr>
          <w:rFonts w:ascii="Comic Sans MS" w:hAnsi="Comic Sans MS"/>
          <w:sz w:val="28"/>
          <w:szCs w:val="28"/>
        </w:rPr>
      </w:pPr>
      <w:r w:rsidRPr="008409D3">
        <w:rPr>
          <w:rFonts w:ascii="Comic Sans MS" w:hAnsi="Comic Sans MS"/>
          <w:sz w:val="28"/>
          <w:szCs w:val="28"/>
        </w:rPr>
        <w:t>Note – The first blank domino</w:t>
      </w:r>
      <w:r>
        <w:rPr>
          <w:rFonts w:ascii="Comic Sans MS" w:hAnsi="Comic Sans MS"/>
          <w:sz w:val="28"/>
          <w:szCs w:val="28"/>
        </w:rPr>
        <w:t xml:space="preserve"> should have more than 7 spots.  </w:t>
      </w:r>
      <w:r w:rsidRPr="008409D3">
        <w:rPr>
          <w:rFonts w:ascii="Comic Sans MS" w:hAnsi="Comic Sans MS"/>
          <w:sz w:val="28"/>
          <w:szCs w:val="28"/>
        </w:rPr>
        <w:t>The second blank domino should have 7 or more dots.</w:t>
      </w:r>
    </w:p>
    <w:p w14:paraId="103A8112" w14:textId="77777777" w:rsidR="00F46B81" w:rsidRDefault="00F46B81" w:rsidP="00F46B81">
      <w:pPr>
        <w:rPr>
          <w:rFonts w:ascii="Comic Sans MS" w:hAnsi="Comic Sans MS"/>
          <w:sz w:val="28"/>
          <w:szCs w:val="28"/>
        </w:rPr>
      </w:pPr>
    </w:p>
    <w:p w14:paraId="2F763B26" w14:textId="77777777" w:rsidR="00F46B81" w:rsidRPr="0095087B" w:rsidRDefault="00F46B81" w:rsidP="00F46B81">
      <w:pPr>
        <w:pStyle w:val="ListParagraph"/>
        <w:numPr>
          <w:ilvl w:val="0"/>
          <w:numId w:val="7"/>
        </w:numPr>
        <w:rPr>
          <w:rFonts w:ascii="Comic Sans MS" w:hAnsi="Comic Sans MS"/>
          <w:sz w:val="28"/>
          <w:szCs w:val="28"/>
          <w:u w:val="single"/>
        </w:rPr>
      </w:pPr>
      <w:r w:rsidRPr="0095087B">
        <w:rPr>
          <w:rFonts w:ascii="Comic Sans MS" w:hAnsi="Comic Sans MS"/>
          <w:sz w:val="28"/>
          <w:szCs w:val="28"/>
          <w:u w:val="single"/>
        </w:rPr>
        <w:t>Game</w:t>
      </w:r>
    </w:p>
    <w:p w14:paraId="65C7EFB4" w14:textId="77777777" w:rsidR="00F46B81" w:rsidRDefault="00F46B81" w:rsidP="00F46B81">
      <w:pPr>
        <w:rPr>
          <w:rFonts w:ascii="Comic Sans MS" w:hAnsi="Comic Sans MS"/>
          <w:sz w:val="28"/>
          <w:szCs w:val="28"/>
        </w:rPr>
      </w:pPr>
      <w:r w:rsidRPr="0095087B">
        <w:rPr>
          <w:rFonts w:ascii="Comic Sans MS" w:hAnsi="Comic Sans MS"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48000" behindDoc="0" locked="0" layoutInCell="1" allowOverlap="1" wp14:anchorId="54789824" wp14:editId="3171744C">
            <wp:simplePos x="0" y="0"/>
            <wp:positionH relativeFrom="column">
              <wp:posOffset>3070951</wp:posOffset>
            </wp:positionH>
            <wp:positionV relativeFrom="paragraph">
              <wp:posOffset>148952</wp:posOffset>
            </wp:positionV>
            <wp:extent cx="2275205" cy="108839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43B07F" w14:textId="77777777" w:rsidR="00F46B81" w:rsidRDefault="00F46B81" w:rsidP="00F46B8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ab/>
        <w:t>Both players make a fist.</w:t>
      </w:r>
    </w:p>
    <w:p w14:paraId="39D6C563" w14:textId="77777777" w:rsidR="00F46B81" w:rsidRDefault="00F46B81" w:rsidP="00F46B81">
      <w:pPr>
        <w:ind w:firstLine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On 3, show some fingers</w:t>
      </w:r>
    </w:p>
    <w:p w14:paraId="7F5F4B37" w14:textId="77777777" w:rsidR="00F46B81" w:rsidRDefault="00F46B81" w:rsidP="00F46B81">
      <w:pPr>
        <w:ind w:firstLine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Use &gt; &lt; = to compare.</w:t>
      </w:r>
    </w:p>
    <w:p w14:paraId="05D57E89" w14:textId="77777777" w:rsidR="005545E2" w:rsidRDefault="005545E2" w:rsidP="00DA42A1">
      <w:pPr>
        <w:rPr>
          <w:rFonts w:ascii="Arial" w:hAnsi="Arial" w:cs="Arial"/>
          <w:sz w:val="24"/>
          <w:szCs w:val="24"/>
        </w:rPr>
      </w:pPr>
    </w:p>
    <w:p w14:paraId="6A64037E" w14:textId="77777777" w:rsidR="005545E2" w:rsidRPr="005545E2" w:rsidRDefault="005545E2" w:rsidP="00DA42A1">
      <w:pPr>
        <w:rPr>
          <w:rFonts w:ascii="Arial" w:hAnsi="Arial" w:cs="Arial"/>
          <w:sz w:val="24"/>
          <w:szCs w:val="24"/>
        </w:rPr>
      </w:pPr>
    </w:p>
    <w:p w14:paraId="19E6DBAE" w14:textId="77777777" w:rsidR="00B546D6" w:rsidRPr="005545E2" w:rsidRDefault="00B546D6" w:rsidP="00B546D6">
      <w:pPr>
        <w:rPr>
          <w:rFonts w:ascii="SassoonPrimaryInfant" w:hAnsi="SassoonPrimaryInfant"/>
          <w:sz w:val="24"/>
          <w:szCs w:val="24"/>
        </w:rPr>
      </w:pPr>
      <w:r w:rsidRPr="005545E2">
        <w:rPr>
          <w:rFonts w:ascii="SassoonPrimaryInfant" w:hAnsi="SassoonPrimaryInfant"/>
          <w:sz w:val="24"/>
          <w:szCs w:val="24"/>
        </w:rPr>
        <w:lastRenderedPageBreak/>
        <w:t>Spell the word to match these pictures. Add on the sound buttons.  22/09/20</w:t>
      </w:r>
    </w:p>
    <w:tbl>
      <w:tblPr>
        <w:tblStyle w:val="TableGrid"/>
        <w:tblW w:w="9524" w:type="dxa"/>
        <w:tblInd w:w="-558" w:type="dxa"/>
        <w:tblLayout w:type="fixed"/>
        <w:tblLook w:val="04A0" w:firstRow="1" w:lastRow="0" w:firstColumn="1" w:lastColumn="0" w:noHBand="0" w:noVBand="1"/>
      </w:tblPr>
      <w:tblGrid>
        <w:gridCol w:w="3174"/>
        <w:gridCol w:w="3175"/>
        <w:gridCol w:w="3175"/>
      </w:tblGrid>
      <w:tr w:rsidR="00B546D6" w:rsidRPr="005545E2" w14:paraId="20A93786" w14:textId="77777777" w:rsidTr="00B546D6">
        <w:trPr>
          <w:trHeight w:val="3200"/>
        </w:trPr>
        <w:tc>
          <w:tcPr>
            <w:tcW w:w="3174" w:type="dxa"/>
            <w:vAlign w:val="center"/>
          </w:tcPr>
          <w:p w14:paraId="4886730F" w14:textId="77777777" w:rsidR="00B546D6" w:rsidRPr="005545E2" w:rsidRDefault="00B546D6" w:rsidP="00B546D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5545E2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21B179D" wp14:editId="1465D80D">
                  <wp:extent cx="2092960" cy="2092960"/>
                  <wp:effectExtent l="0" t="0" r="0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684" cy="2081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14:paraId="68F8DFE9" w14:textId="77777777" w:rsidR="00B546D6" w:rsidRPr="005545E2" w:rsidRDefault="00B546D6" w:rsidP="00B546D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5545E2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21E217F" wp14:editId="78F7D681">
                  <wp:extent cx="2133600" cy="2133600"/>
                  <wp:effectExtent l="0" t="0" r="0" b="0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05" cy="212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14:paraId="2EB2E934" w14:textId="77777777" w:rsidR="00B546D6" w:rsidRPr="005545E2" w:rsidRDefault="00B546D6" w:rsidP="00B546D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5545E2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6ED1D1B" wp14:editId="61827397">
                  <wp:extent cx="2092960" cy="2092960"/>
                  <wp:effectExtent l="0" t="0" r="0" b="2540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684" cy="2081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6D6" w:rsidRPr="005545E2" w14:paraId="39674EC7" w14:textId="77777777" w:rsidTr="00B546D6">
        <w:trPr>
          <w:trHeight w:val="3200"/>
        </w:trPr>
        <w:tc>
          <w:tcPr>
            <w:tcW w:w="3174" w:type="dxa"/>
            <w:vAlign w:val="center"/>
          </w:tcPr>
          <w:p w14:paraId="16C3DC09" w14:textId="77777777" w:rsidR="00B546D6" w:rsidRPr="005545E2" w:rsidRDefault="00B546D6" w:rsidP="00B546D6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5545E2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4995F70" wp14:editId="6AEF47FE">
                  <wp:extent cx="1971040" cy="1971040"/>
                  <wp:effectExtent l="0" t="0" r="0" b="0"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092" cy="1975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14:paraId="72DCFC44" w14:textId="77777777" w:rsidR="00B546D6" w:rsidRPr="005545E2" w:rsidRDefault="00B546D6" w:rsidP="00B546D6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5545E2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8A9C239" wp14:editId="238CF4BA">
                  <wp:extent cx="2011680" cy="2011680"/>
                  <wp:effectExtent l="0" t="0" r="0" b="0"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816" cy="2015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14:paraId="22C6A2FB" w14:textId="77777777" w:rsidR="00B546D6" w:rsidRPr="005545E2" w:rsidRDefault="00B546D6" w:rsidP="00B546D6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5545E2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1954C53" wp14:editId="079DF44E">
                  <wp:extent cx="1930400" cy="1930400"/>
                  <wp:effectExtent l="0" t="0" r="0" b="0"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369" cy="1934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6D6" w:rsidRPr="005545E2" w14:paraId="7C2DA186" w14:textId="77777777" w:rsidTr="00B546D6">
        <w:trPr>
          <w:trHeight w:val="3200"/>
        </w:trPr>
        <w:tc>
          <w:tcPr>
            <w:tcW w:w="3174" w:type="dxa"/>
            <w:vAlign w:val="center"/>
          </w:tcPr>
          <w:p w14:paraId="4B45E8BB" w14:textId="77777777" w:rsidR="00B546D6" w:rsidRPr="005545E2" w:rsidRDefault="00B546D6" w:rsidP="00B546D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5545E2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1B21A65" wp14:editId="38AB682A">
                  <wp:extent cx="1952625" cy="1952625"/>
                  <wp:effectExtent l="0" t="0" r="0" b="0"/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751" cy="1939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14:paraId="53FE2FDD" w14:textId="77777777" w:rsidR="00B546D6" w:rsidRPr="005545E2" w:rsidRDefault="00B546D6" w:rsidP="00B546D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5545E2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2C7D413" wp14:editId="671F94F2">
                  <wp:extent cx="2133600" cy="2133600"/>
                  <wp:effectExtent l="0" t="0" r="0" b="0"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05" cy="212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14:paraId="597F1AA2" w14:textId="77777777" w:rsidR="00B546D6" w:rsidRPr="005545E2" w:rsidRDefault="00B546D6" w:rsidP="00B546D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5545E2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1A20305" wp14:editId="7F5AC15C">
                  <wp:extent cx="2194560" cy="2194560"/>
                  <wp:effectExtent l="0" t="0" r="0" b="0"/>
                  <wp:docPr id="280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737" cy="218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6D6" w:rsidRPr="005545E2" w14:paraId="3E97BB22" w14:textId="77777777" w:rsidTr="00B546D6">
        <w:trPr>
          <w:trHeight w:val="3200"/>
        </w:trPr>
        <w:tc>
          <w:tcPr>
            <w:tcW w:w="3174" w:type="dxa"/>
            <w:vAlign w:val="center"/>
          </w:tcPr>
          <w:p w14:paraId="7D9A885D" w14:textId="77777777" w:rsidR="00B546D6" w:rsidRPr="005545E2" w:rsidRDefault="00B546D6" w:rsidP="00B546D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5545E2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7B8F1DD" wp14:editId="6D238678">
                  <wp:extent cx="2092960" cy="2092960"/>
                  <wp:effectExtent l="0" t="0" r="0" b="0"/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684" cy="2081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14:paraId="2C6E4D33" w14:textId="77777777" w:rsidR="00B546D6" w:rsidRPr="005545E2" w:rsidRDefault="00B546D6" w:rsidP="00B546D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5545E2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6EAABF9" wp14:editId="73D42507">
                  <wp:extent cx="1866900" cy="1866900"/>
                  <wp:effectExtent l="0" t="0" r="0" b="0"/>
                  <wp:docPr id="285" name="Pictur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842" cy="1856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14:paraId="1E946948" w14:textId="77777777" w:rsidR="00B546D6" w:rsidRPr="005545E2" w:rsidRDefault="00B546D6" w:rsidP="00B546D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5545E2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C9D78E0" wp14:editId="3033029E">
                  <wp:extent cx="2092960" cy="2092960"/>
                  <wp:effectExtent l="0" t="0" r="2540" b="0"/>
                  <wp:docPr id="286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684" cy="2081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F2E83B" w14:textId="77777777" w:rsidR="00B546D6" w:rsidRPr="005545E2" w:rsidRDefault="00B546D6" w:rsidP="00DA42A1">
      <w:pPr>
        <w:rPr>
          <w:rFonts w:ascii="Arial" w:hAnsi="Arial" w:cs="Arial"/>
          <w:sz w:val="24"/>
          <w:szCs w:val="24"/>
        </w:rPr>
      </w:pPr>
    </w:p>
    <w:p w14:paraId="4AC41A51" w14:textId="77777777" w:rsidR="00B546D6" w:rsidRDefault="00B546D6" w:rsidP="00DA42A1">
      <w:pPr>
        <w:rPr>
          <w:rFonts w:ascii="Arial" w:hAnsi="Arial" w:cs="Arial"/>
          <w:sz w:val="24"/>
          <w:szCs w:val="24"/>
        </w:rPr>
      </w:pPr>
    </w:p>
    <w:p w14:paraId="60326B11" w14:textId="77777777" w:rsidR="00F46B81" w:rsidRPr="005545E2" w:rsidRDefault="00F46B81" w:rsidP="00DA42A1">
      <w:pPr>
        <w:rPr>
          <w:rFonts w:ascii="Arial" w:hAnsi="Arial" w:cs="Arial"/>
          <w:sz w:val="24"/>
          <w:szCs w:val="24"/>
        </w:rPr>
      </w:pPr>
    </w:p>
    <w:p w14:paraId="09425C9F" w14:textId="77777777" w:rsidR="00B546D6" w:rsidRPr="005545E2" w:rsidRDefault="00B546D6" w:rsidP="00B546D6">
      <w:pPr>
        <w:rPr>
          <w:rFonts w:ascii="Comic Sans MS" w:hAnsi="Comic Sans MS"/>
          <w:sz w:val="24"/>
          <w:szCs w:val="24"/>
        </w:rPr>
      </w:pPr>
      <w:r w:rsidRPr="005545E2">
        <w:rPr>
          <w:rFonts w:ascii="Comic Sans MS" w:hAnsi="Comic Sans MS"/>
          <w:sz w:val="24"/>
          <w:szCs w:val="24"/>
        </w:rPr>
        <w:lastRenderedPageBreak/>
        <w:t>Name: ______________________ Date: 23/9/20</w:t>
      </w:r>
    </w:p>
    <w:tbl>
      <w:tblPr>
        <w:tblStyle w:val="TableGrid"/>
        <w:tblW w:w="9407" w:type="dxa"/>
        <w:tblLook w:val="04A0" w:firstRow="1" w:lastRow="0" w:firstColumn="1" w:lastColumn="0" w:noHBand="0" w:noVBand="1"/>
      </w:tblPr>
      <w:tblGrid>
        <w:gridCol w:w="4703"/>
        <w:gridCol w:w="4704"/>
      </w:tblGrid>
      <w:tr w:rsidR="00B546D6" w:rsidRPr="005545E2" w14:paraId="6B96648C" w14:textId="77777777" w:rsidTr="00B7158E">
        <w:trPr>
          <w:trHeight w:val="704"/>
        </w:trPr>
        <w:tc>
          <w:tcPr>
            <w:tcW w:w="9407" w:type="dxa"/>
            <w:gridSpan w:val="2"/>
          </w:tcPr>
          <w:p w14:paraId="51E7F363" w14:textId="77777777" w:rsidR="00B546D6" w:rsidRPr="005545E2" w:rsidRDefault="00B546D6" w:rsidP="00B546D6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5545E2">
              <w:rPr>
                <w:rFonts w:ascii="Comic Sans MS" w:hAnsi="Comic Sans MS"/>
                <w:sz w:val="24"/>
                <w:szCs w:val="24"/>
                <w:u w:val="single"/>
              </w:rPr>
              <w:t>I can spell words with the ‘n’ sound before ‘k’   (nk)</w:t>
            </w:r>
          </w:p>
          <w:p w14:paraId="4A70FC93" w14:textId="77777777" w:rsidR="00B546D6" w:rsidRPr="005545E2" w:rsidRDefault="00B546D6" w:rsidP="00B546D6">
            <w:pPr>
              <w:rPr>
                <w:rFonts w:ascii="Comic Sans MS" w:hAnsi="Comic Sans MS"/>
                <w:b/>
                <w:noProof/>
                <w:sz w:val="24"/>
                <w:szCs w:val="24"/>
                <w:lang w:eastAsia="en-GB"/>
              </w:rPr>
            </w:pPr>
            <w:r w:rsidRPr="005545E2">
              <w:rPr>
                <w:rFonts w:ascii="Comic Sans MS" w:hAnsi="Comic Sans MS"/>
                <w:b/>
                <w:noProof/>
                <w:sz w:val="24"/>
                <w:szCs w:val="24"/>
                <w:lang w:eastAsia="en-GB"/>
              </w:rPr>
              <w:t xml:space="preserve">Spell the words to match the picture. </w:t>
            </w:r>
          </w:p>
        </w:tc>
      </w:tr>
      <w:tr w:rsidR="00B546D6" w:rsidRPr="005545E2" w14:paraId="69013608" w14:textId="77777777" w:rsidTr="00B7158E">
        <w:trPr>
          <w:trHeight w:val="1664"/>
        </w:trPr>
        <w:tc>
          <w:tcPr>
            <w:tcW w:w="4703" w:type="dxa"/>
          </w:tcPr>
          <w:p w14:paraId="039C4433" w14:textId="77777777" w:rsidR="00B546D6" w:rsidRPr="005545E2" w:rsidRDefault="00B546D6" w:rsidP="00B546D6">
            <w:pPr>
              <w:rPr>
                <w:rFonts w:ascii="Comic Sans MS" w:hAnsi="Comic Sans MS"/>
                <w:sz w:val="24"/>
                <w:szCs w:val="24"/>
              </w:rPr>
            </w:pPr>
            <w:r w:rsidRPr="005545E2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FF827B0" wp14:editId="5E175EEE">
                  <wp:extent cx="1549400" cy="1549400"/>
                  <wp:effectExtent l="0" t="0" r="0" b="0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</w:tcPr>
          <w:p w14:paraId="1CF11D64" w14:textId="77777777" w:rsidR="00B546D6" w:rsidRPr="005545E2" w:rsidRDefault="00B546D6" w:rsidP="00B546D6">
            <w:pPr>
              <w:rPr>
                <w:rFonts w:ascii="Comic Sans MS" w:hAnsi="Comic Sans MS"/>
                <w:sz w:val="24"/>
                <w:szCs w:val="24"/>
              </w:rPr>
            </w:pPr>
            <w:r w:rsidRPr="005545E2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1A1C20D" wp14:editId="759E54A5">
                  <wp:extent cx="1549400" cy="1549400"/>
                  <wp:effectExtent l="0" t="0" r="0" b="0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6D6" w:rsidRPr="005545E2" w14:paraId="5756B01F" w14:textId="77777777" w:rsidTr="00B7158E">
        <w:trPr>
          <w:trHeight w:val="1742"/>
        </w:trPr>
        <w:tc>
          <w:tcPr>
            <w:tcW w:w="4703" w:type="dxa"/>
          </w:tcPr>
          <w:p w14:paraId="6E82AD4A" w14:textId="77777777" w:rsidR="00B546D6" w:rsidRPr="005545E2" w:rsidRDefault="00B546D6" w:rsidP="00B546D6">
            <w:pPr>
              <w:rPr>
                <w:rFonts w:ascii="Comic Sans MS" w:hAnsi="Comic Sans MS"/>
                <w:sz w:val="24"/>
                <w:szCs w:val="24"/>
              </w:rPr>
            </w:pPr>
            <w:r w:rsidRPr="005545E2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6223BAC" wp14:editId="7A580787">
                  <wp:extent cx="1549400" cy="1549400"/>
                  <wp:effectExtent l="0" t="0" r="0" b="0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</w:tcPr>
          <w:p w14:paraId="263EEEAA" w14:textId="77777777" w:rsidR="00B546D6" w:rsidRPr="005545E2" w:rsidRDefault="00B546D6" w:rsidP="00B546D6">
            <w:pPr>
              <w:rPr>
                <w:rFonts w:ascii="Comic Sans MS" w:hAnsi="Comic Sans MS"/>
                <w:sz w:val="24"/>
                <w:szCs w:val="24"/>
              </w:rPr>
            </w:pPr>
            <w:r w:rsidRPr="005545E2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E25C247" wp14:editId="299AD790">
                  <wp:extent cx="1549400" cy="1549400"/>
                  <wp:effectExtent l="0" t="0" r="0" b="0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6D6" w:rsidRPr="005545E2" w14:paraId="4C1F2EA6" w14:textId="77777777" w:rsidTr="00B7158E">
        <w:trPr>
          <w:trHeight w:val="1664"/>
        </w:trPr>
        <w:tc>
          <w:tcPr>
            <w:tcW w:w="4703" w:type="dxa"/>
          </w:tcPr>
          <w:p w14:paraId="33AF703A" w14:textId="77777777" w:rsidR="00B546D6" w:rsidRPr="005545E2" w:rsidRDefault="00B546D6" w:rsidP="00B546D6">
            <w:pPr>
              <w:rPr>
                <w:rFonts w:ascii="Comic Sans MS" w:hAnsi="Comic Sans MS"/>
                <w:sz w:val="24"/>
                <w:szCs w:val="24"/>
              </w:rPr>
            </w:pPr>
            <w:r w:rsidRPr="005545E2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44C8AE0" wp14:editId="77788BDD">
                  <wp:extent cx="1549400" cy="1549400"/>
                  <wp:effectExtent l="0" t="0" r="0" b="0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</w:tcPr>
          <w:p w14:paraId="6C71282D" w14:textId="77777777" w:rsidR="00B546D6" w:rsidRPr="005545E2" w:rsidRDefault="00B546D6" w:rsidP="00B546D6">
            <w:pPr>
              <w:rPr>
                <w:rFonts w:ascii="Comic Sans MS" w:hAnsi="Comic Sans MS"/>
                <w:sz w:val="24"/>
                <w:szCs w:val="24"/>
              </w:rPr>
            </w:pPr>
            <w:r w:rsidRPr="005545E2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69A8AFA" wp14:editId="51D29606">
                  <wp:extent cx="1549400" cy="1549400"/>
                  <wp:effectExtent l="0" t="0" r="0" b="0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6D6" w:rsidRPr="005545E2" w14:paraId="68F34419" w14:textId="77777777" w:rsidTr="00B7158E">
        <w:trPr>
          <w:trHeight w:val="1742"/>
        </w:trPr>
        <w:tc>
          <w:tcPr>
            <w:tcW w:w="4703" w:type="dxa"/>
          </w:tcPr>
          <w:p w14:paraId="634D6A26" w14:textId="77777777" w:rsidR="00B546D6" w:rsidRPr="005545E2" w:rsidRDefault="00B546D6" w:rsidP="00B546D6">
            <w:pPr>
              <w:rPr>
                <w:rFonts w:ascii="Comic Sans MS" w:hAnsi="Comic Sans MS"/>
                <w:sz w:val="24"/>
                <w:szCs w:val="24"/>
              </w:rPr>
            </w:pPr>
            <w:r w:rsidRPr="005545E2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6D25207" wp14:editId="1DA194F6">
                  <wp:extent cx="1549400" cy="1549400"/>
                  <wp:effectExtent l="0" t="0" r="0" b="0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</w:tcPr>
          <w:p w14:paraId="2BEE1776" w14:textId="77777777" w:rsidR="00B546D6" w:rsidRPr="005545E2" w:rsidRDefault="00B546D6" w:rsidP="00B546D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806D3AB" w14:textId="77777777" w:rsidR="00B546D6" w:rsidRPr="005545E2" w:rsidRDefault="00B546D6" w:rsidP="00B546D6">
            <w:pPr>
              <w:rPr>
                <w:rFonts w:ascii="Comic Sans MS" w:hAnsi="Comic Sans MS"/>
                <w:sz w:val="24"/>
                <w:szCs w:val="24"/>
              </w:rPr>
            </w:pPr>
            <w:r w:rsidRPr="005545E2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ADC609B" wp14:editId="5372FFD6">
                  <wp:extent cx="1549400" cy="1549400"/>
                  <wp:effectExtent l="0" t="0" r="0" b="0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6D6" w:rsidRPr="005545E2" w14:paraId="123DFF81" w14:textId="77777777" w:rsidTr="00B7158E">
        <w:trPr>
          <w:trHeight w:val="1742"/>
        </w:trPr>
        <w:tc>
          <w:tcPr>
            <w:tcW w:w="4703" w:type="dxa"/>
          </w:tcPr>
          <w:p w14:paraId="57887262" w14:textId="77777777" w:rsidR="00B546D6" w:rsidRPr="005545E2" w:rsidRDefault="00B546D6" w:rsidP="00B546D6">
            <w:pPr>
              <w:rPr>
                <w:rFonts w:ascii="Comic Sans MS" w:hAnsi="Comic Sans MS"/>
                <w:sz w:val="24"/>
                <w:szCs w:val="24"/>
              </w:rPr>
            </w:pPr>
            <w:r w:rsidRPr="005545E2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DCD934C" wp14:editId="5298D3A7">
                  <wp:extent cx="1549400" cy="1549400"/>
                  <wp:effectExtent l="0" t="0" r="0" b="0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</w:tcPr>
          <w:p w14:paraId="28990ABF" w14:textId="77777777" w:rsidR="00B546D6" w:rsidRPr="005545E2" w:rsidRDefault="00B546D6" w:rsidP="00B546D6">
            <w:pPr>
              <w:rPr>
                <w:rFonts w:ascii="Comic Sans MS" w:hAnsi="Comic Sans MS"/>
                <w:sz w:val="24"/>
                <w:szCs w:val="24"/>
              </w:rPr>
            </w:pPr>
            <w:r w:rsidRPr="005545E2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BFC900C" wp14:editId="332F0928">
                  <wp:extent cx="1549400" cy="1549400"/>
                  <wp:effectExtent l="0" t="0" r="0" b="0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7FC197" w14:textId="77777777" w:rsidR="005545E2" w:rsidRPr="00F46B81" w:rsidRDefault="00B546D6" w:rsidP="00DA42A1">
      <w:pPr>
        <w:rPr>
          <w:rFonts w:ascii="Comic Sans MS" w:hAnsi="Comic Sans MS"/>
          <w:sz w:val="24"/>
          <w:szCs w:val="24"/>
        </w:rPr>
      </w:pPr>
      <w:r w:rsidRPr="005545E2">
        <w:rPr>
          <w:rFonts w:ascii="Comic Sans MS" w:hAnsi="Comic Sans MS"/>
          <w:sz w:val="24"/>
          <w:szCs w:val="24"/>
        </w:rPr>
        <w:t>Put these words into a sentence.</w:t>
      </w:r>
      <w:r w:rsidR="00F46B81">
        <w:rPr>
          <w:rFonts w:ascii="Comic Sans MS" w:hAnsi="Comic Sans MS"/>
          <w:sz w:val="24"/>
          <w:szCs w:val="24"/>
        </w:rPr>
        <w:t xml:space="preserve"> </w:t>
      </w:r>
    </w:p>
    <w:p w14:paraId="1332B3DF" w14:textId="77777777" w:rsidR="005545E2" w:rsidRPr="005545E2" w:rsidRDefault="005545E2" w:rsidP="00DA42A1">
      <w:pPr>
        <w:rPr>
          <w:rFonts w:ascii="Arial" w:hAnsi="Arial" w:cs="Arial"/>
          <w:sz w:val="24"/>
          <w:szCs w:val="24"/>
        </w:rPr>
        <w:sectPr w:rsidR="005545E2" w:rsidRPr="005545E2" w:rsidSect="001A04E2">
          <w:pgSz w:w="11906" w:h="16838"/>
          <w:pgMar w:top="709" w:right="1797" w:bottom="851" w:left="1797" w:header="709" w:footer="709" w:gutter="0"/>
          <w:cols w:space="708"/>
          <w:docGrid w:linePitch="360"/>
        </w:sectPr>
      </w:pPr>
    </w:p>
    <w:p w14:paraId="1B2B28C9" w14:textId="77777777" w:rsidR="002B213A" w:rsidRPr="002B213A" w:rsidRDefault="002B213A" w:rsidP="002B213A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2B213A">
        <w:rPr>
          <w:rFonts w:ascii="Comic Sans MS" w:hAnsi="Comic Sans MS"/>
          <w:b/>
          <w:sz w:val="24"/>
          <w:szCs w:val="24"/>
          <w:u w:val="single"/>
        </w:rPr>
        <w:lastRenderedPageBreak/>
        <w:t>Weekly spelling to practice</w:t>
      </w:r>
      <w:r w:rsidRPr="002B213A">
        <w:rPr>
          <w:rFonts w:ascii="Comic Sans MS" w:hAnsi="Comic Sans MS"/>
          <w:sz w:val="24"/>
          <w:szCs w:val="24"/>
          <w:u w:val="single"/>
        </w:rPr>
        <w:t>- ll, zz, ff, ss (Statutory) 22</w:t>
      </w:r>
      <w:r w:rsidRPr="002B213A">
        <w:rPr>
          <w:rFonts w:ascii="Comic Sans MS" w:hAnsi="Comic Sans MS"/>
          <w:sz w:val="24"/>
          <w:szCs w:val="24"/>
          <w:u w:val="single"/>
          <w:vertAlign w:val="superscript"/>
        </w:rPr>
        <w:t>nd</w:t>
      </w:r>
      <w:r w:rsidRPr="002B213A">
        <w:rPr>
          <w:rFonts w:ascii="Comic Sans MS" w:hAnsi="Comic Sans MS"/>
          <w:sz w:val="24"/>
          <w:szCs w:val="24"/>
          <w:u w:val="single"/>
        </w:rPr>
        <w:t xml:space="preserve"> September 2020  Super Spellers </w:t>
      </w:r>
    </w:p>
    <w:tbl>
      <w:tblPr>
        <w:tblW w:w="15455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1929"/>
        <w:gridCol w:w="2018"/>
        <w:gridCol w:w="1958"/>
        <w:gridCol w:w="1877"/>
        <w:gridCol w:w="1957"/>
        <w:gridCol w:w="1898"/>
        <w:gridCol w:w="1910"/>
      </w:tblGrid>
      <w:tr w:rsidR="002B213A" w:rsidRPr="002B213A" w14:paraId="5D384D1D" w14:textId="77777777" w:rsidTr="002B213A">
        <w:trPr>
          <w:trHeight w:val="874"/>
        </w:trPr>
        <w:tc>
          <w:tcPr>
            <w:tcW w:w="19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ashed" w:sz="12" w:space="0" w:color="auto"/>
            </w:tcBorders>
            <w:shd w:val="clear" w:color="auto" w:fill="auto"/>
          </w:tcPr>
          <w:p w14:paraId="61C87864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 xml:space="preserve">                           </w:t>
            </w:r>
          </w:p>
          <w:p w14:paraId="62BF7835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2B213A">
              <w:rPr>
                <w:rFonts w:ascii="Comic Sans MS" w:hAnsi="Comic Sans MS"/>
                <w:sz w:val="24"/>
                <w:szCs w:val="24"/>
                <w:u w:val="single"/>
              </w:rPr>
              <w:t xml:space="preserve">             </w:t>
            </w:r>
          </w:p>
        </w:tc>
        <w:tc>
          <w:tcPr>
            <w:tcW w:w="1929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667367F6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Tuesday</w:t>
            </w:r>
          </w:p>
        </w:tc>
        <w:tc>
          <w:tcPr>
            <w:tcW w:w="2018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746838FB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Wednesday</w:t>
            </w:r>
          </w:p>
        </w:tc>
        <w:tc>
          <w:tcPr>
            <w:tcW w:w="1958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5D5EF59C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Thursday</w:t>
            </w:r>
          </w:p>
        </w:tc>
        <w:tc>
          <w:tcPr>
            <w:tcW w:w="1877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1F014867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Friday</w:t>
            </w:r>
          </w:p>
        </w:tc>
        <w:tc>
          <w:tcPr>
            <w:tcW w:w="1957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0F434C05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Saturday</w:t>
            </w:r>
          </w:p>
        </w:tc>
        <w:tc>
          <w:tcPr>
            <w:tcW w:w="1898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23C822ED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Sunday</w:t>
            </w:r>
          </w:p>
        </w:tc>
        <w:tc>
          <w:tcPr>
            <w:tcW w:w="1910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4FF0A009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Monday</w:t>
            </w:r>
          </w:p>
        </w:tc>
      </w:tr>
      <w:tr w:rsidR="002B213A" w:rsidRPr="002B213A" w14:paraId="1AD5B6CC" w14:textId="77777777" w:rsidTr="002B213A">
        <w:trPr>
          <w:trHeight w:val="874"/>
        </w:trPr>
        <w:tc>
          <w:tcPr>
            <w:tcW w:w="1908" w:type="dxa"/>
            <w:tcBorders>
              <w:top w:val="single" w:sz="12" w:space="0" w:color="auto"/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53F33530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jazz</w:t>
            </w:r>
          </w:p>
        </w:tc>
        <w:tc>
          <w:tcPr>
            <w:tcW w:w="1929" w:type="dxa"/>
            <w:tcBorders>
              <w:top w:val="single" w:sz="12" w:space="0" w:color="auto"/>
              <w:left w:val="dashed" w:sz="12" w:space="0" w:color="auto"/>
            </w:tcBorders>
          </w:tcPr>
          <w:p w14:paraId="344C629B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18" w:type="dxa"/>
            <w:tcBorders>
              <w:top w:val="single" w:sz="12" w:space="0" w:color="auto"/>
              <w:left w:val="dashed" w:sz="12" w:space="0" w:color="auto"/>
            </w:tcBorders>
          </w:tcPr>
          <w:p w14:paraId="716FAAEC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58" w:type="dxa"/>
            <w:tcBorders>
              <w:top w:val="single" w:sz="12" w:space="0" w:color="auto"/>
              <w:left w:val="dashed" w:sz="12" w:space="0" w:color="auto"/>
            </w:tcBorders>
          </w:tcPr>
          <w:p w14:paraId="63FD1F09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7" w:type="dxa"/>
            <w:tcBorders>
              <w:top w:val="single" w:sz="12" w:space="0" w:color="auto"/>
              <w:left w:val="dashed" w:sz="12" w:space="0" w:color="auto"/>
            </w:tcBorders>
          </w:tcPr>
          <w:p w14:paraId="009C8D7E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57" w:type="dxa"/>
            <w:tcBorders>
              <w:top w:val="single" w:sz="12" w:space="0" w:color="auto"/>
              <w:left w:val="dashed" w:sz="12" w:space="0" w:color="auto"/>
            </w:tcBorders>
          </w:tcPr>
          <w:p w14:paraId="10ECB97F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8" w:type="dxa"/>
            <w:tcBorders>
              <w:top w:val="single" w:sz="12" w:space="0" w:color="auto"/>
              <w:left w:val="dashed" w:sz="12" w:space="0" w:color="auto"/>
            </w:tcBorders>
          </w:tcPr>
          <w:p w14:paraId="649502BF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10" w:type="dxa"/>
            <w:tcBorders>
              <w:top w:val="single" w:sz="12" w:space="0" w:color="auto"/>
              <w:left w:val="dashed" w:sz="12" w:space="0" w:color="auto"/>
              <w:right w:val="single" w:sz="12" w:space="0" w:color="auto"/>
            </w:tcBorders>
          </w:tcPr>
          <w:p w14:paraId="439734E9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290E76C4" w14:textId="77777777" w:rsidTr="002B213A">
        <w:trPr>
          <w:trHeight w:val="874"/>
        </w:trPr>
        <w:tc>
          <w:tcPr>
            <w:tcW w:w="1908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13D27605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whizz</w:t>
            </w:r>
          </w:p>
        </w:tc>
        <w:tc>
          <w:tcPr>
            <w:tcW w:w="1929" w:type="dxa"/>
            <w:tcBorders>
              <w:left w:val="dashed" w:sz="12" w:space="0" w:color="auto"/>
            </w:tcBorders>
          </w:tcPr>
          <w:p w14:paraId="0C06635A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18" w:type="dxa"/>
            <w:tcBorders>
              <w:left w:val="dashed" w:sz="12" w:space="0" w:color="auto"/>
            </w:tcBorders>
          </w:tcPr>
          <w:p w14:paraId="6C1E3CBF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58" w:type="dxa"/>
            <w:tcBorders>
              <w:left w:val="dashed" w:sz="12" w:space="0" w:color="auto"/>
            </w:tcBorders>
          </w:tcPr>
          <w:p w14:paraId="5F0D6F69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7" w:type="dxa"/>
            <w:tcBorders>
              <w:left w:val="dashed" w:sz="12" w:space="0" w:color="auto"/>
            </w:tcBorders>
          </w:tcPr>
          <w:p w14:paraId="2177EB15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57" w:type="dxa"/>
            <w:tcBorders>
              <w:left w:val="dashed" w:sz="12" w:space="0" w:color="auto"/>
            </w:tcBorders>
          </w:tcPr>
          <w:p w14:paraId="1082599A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8" w:type="dxa"/>
            <w:tcBorders>
              <w:left w:val="dashed" w:sz="12" w:space="0" w:color="auto"/>
            </w:tcBorders>
          </w:tcPr>
          <w:p w14:paraId="73B41BAB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10" w:type="dxa"/>
            <w:tcBorders>
              <w:left w:val="dashed" w:sz="12" w:space="0" w:color="auto"/>
              <w:right w:val="single" w:sz="12" w:space="0" w:color="auto"/>
            </w:tcBorders>
          </w:tcPr>
          <w:p w14:paraId="5F966E33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6D8EEFAD" w14:textId="77777777" w:rsidTr="002B213A">
        <w:trPr>
          <w:trHeight w:val="874"/>
        </w:trPr>
        <w:tc>
          <w:tcPr>
            <w:tcW w:w="1908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2AEF07AF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off</w:t>
            </w:r>
          </w:p>
        </w:tc>
        <w:tc>
          <w:tcPr>
            <w:tcW w:w="1929" w:type="dxa"/>
            <w:tcBorders>
              <w:left w:val="dashed" w:sz="12" w:space="0" w:color="auto"/>
            </w:tcBorders>
          </w:tcPr>
          <w:p w14:paraId="2F068D2E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18" w:type="dxa"/>
            <w:tcBorders>
              <w:left w:val="dashed" w:sz="12" w:space="0" w:color="auto"/>
            </w:tcBorders>
          </w:tcPr>
          <w:p w14:paraId="2962F7ED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58" w:type="dxa"/>
            <w:tcBorders>
              <w:left w:val="dashed" w:sz="12" w:space="0" w:color="auto"/>
            </w:tcBorders>
          </w:tcPr>
          <w:p w14:paraId="54CE0D3F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7" w:type="dxa"/>
            <w:tcBorders>
              <w:left w:val="dashed" w:sz="12" w:space="0" w:color="auto"/>
            </w:tcBorders>
          </w:tcPr>
          <w:p w14:paraId="7FDF1508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57" w:type="dxa"/>
            <w:tcBorders>
              <w:left w:val="dashed" w:sz="12" w:space="0" w:color="auto"/>
            </w:tcBorders>
          </w:tcPr>
          <w:p w14:paraId="2C36CA5F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8" w:type="dxa"/>
            <w:tcBorders>
              <w:left w:val="dashed" w:sz="12" w:space="0" w:color="auto"/>
            </w:tcBorders>
          </w:tcPr>
          <w:p w14:paraId="4CFE58BB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10" w:type="dxa"/>
            <w:tcBorders>
              <w:left w:val="dashed" w:sz="12" w:space="0" w:color="auto"/>
              <w:right w:val="single" w:sz="12" w:space="0" w:color="auto"/>
            </w:tcBorders>
          </w:tcPr>
          <w:p w14:paraId="549EDCF1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27211452" w14:textId="77777777" w:rsidTr="002B213A">
        <w:trPr>
          <w:trHeight w:val="874"/>
        </w:trPr>
        <w:tc>
          <w:tcPr>
            <w:tcW w:w="1908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1F8DAFCB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fuss</w:t>
            </w:r>
          </w:p>
        </w:tc>
        <w:tc>
          <w:tcPr>
            <w:tcW w:w="1929" w:type="dxa"/>
            <w:tcBorders>
              <w:left w:val="dashed" w:sz="12" w:space="0" w:color="auto"/>
            </w:tcBorders>
          </w:tcPr>
          <w:p w14:paraId="199DC09C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18" w:type="dxa"/>
            <w:tcBorders>
              <w:left w:val="dashed" w:sz="12" w:space="0" w:color="auto"/>
            </w:tcBorders>
          </w:tcPr>
          <w:p w14:paraId="53F2ED8C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58" w:type="dxa"/>
            <w:tcBorders>
              <w:left w:val="dashed" w:sz="12" w:space="0" w:color="auto"/>
            </w:tcBorders>
          </w:tcPr>
          <w:p w14:paraId="298FFBA3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7" w:type="dxa"/>
            <w:tcBorders>
              <w:left w:val="dashed" w:sz="12" w:space="0" w:color="auto"/>
            </w:tcBorders>
          </w:tcPr>
          <w:p w14:paraId="13B565A6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57" w:type="dxa"/>
            <w:tcBorders>
              <w:left w:val="dashed" w:sz="12" w:space="0" w:color="auto"/>
            </w:tcBorders>
          </w:tcPr>
          <w:p w14:paraId="31094515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8" w:type="dxa"/>
            <w:tcBorders>
              <w:left w:val="dashed" w:sz="12" w:space="0" w:color="auto"/>
            </w:tcBorders>
          </w:tcPr>
          <w:p w14:paraId="4BABFDCF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10" w:type="dxa"/>
            <w:tcBorders>
              <w:left w:val="dashed" w:sz="12" w:space="0" w:color="auto"/>
              <w:right w:val="single" w:sz="12" w:space="0" w:color="auto"/>
            </w:tcBorders>
          </w:tcPr>
          <w:p w14:paraId="2034DD78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637844B1" w14:textId="77777777" w:rsidTr="002B213A">
        <w:trPr>
          <w:trHeight w:val="874"/>
        </w:trPr>
        <w:tc>
          <w:tcPr>
            <w:tcW w:w="1908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3B154B75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miss</w:t>
            </w:r>
          </w:p>
        </w:tc>
        <w:tc>
          <w:tcPr>
            <w:tcW w:w="1929" w:type="dxa"/>
            <w:tcBorders>
              <w:left w:val="dashed" w:sz="12" w:space="0" w:color="auto"/>
            </w:tcBorders>
          </w:tcPr>
          <w:p w14:paraId="3AFC8DCA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18" w:type="dxa"/>
            <w:tcBorders>
              <w:left w:val="dashed" w:sz="12" w:space="0" w:color="auto"/>
            </w:tcBorders>
          </w:tcPr>
          <w:p w14:paraId="05D84066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58" w:type="dxa"/>
            <w:tcBorders>
              <w:left w:val="dashed" w:sz="12" w:space="0" w:color="auto"/>
            </w:tcBorders>
          </w:tcPr>
          <w:p w14:paraId="542B3D81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7" w:type="dxa"/>
            <w:tcBorders>
              <w:left w:val="dashed" w:sz="12" w:space="0" w:color="auto"/>
            </w:tcBorders>
          </w:tcPr>
          <w:p w14:paraId="19E35D66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57" w:type="dxa"/>
            <w:tcBorders>
              <w:left w:val="dashed" w:sz="12" w:space="0" w:color="auto"/>
            </w:tcBorders>
          </w:tcPr>
          <w:p w14:paraId="4282DC3C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8" w:type="dxa"/>
            <w:tcBorders>
              <w:left w:val="dashed" w:sz="12" w:space="0" w:color="auto"/>
            </w:tcBorders>
          </w:tcPr>
          <w:p w14:paraId="3147BCE5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10" w:type="dxa"/>
            <w:tcBorders>
              <w:left w:val="dashed" w:sz="12" w:space="0" w:color="auto"/>
              <w:right w:val="single" w:sz="12" w:space="0" w:color="auto"/>
            </w:tcBorders>
          </w:tcPr>
          <w:p w14:paraId="28266187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4995EC5B" w14:textId="77777777" w:rsidTr="002B213A">
        <w:trPr>
          <w:trHeight w:val="874"/>
        </w:trPr>
        <w:tc>
          <w:tcPr>
            <w:tcW w:w="1908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17F0338A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cross</w:t>
            </w:r>
          </w:p>
        </w:tc>
        <w:tc>
          <w:tcPr>
            <w:tcW w:w="1929" w:type="dxa"/>
            <w:tcBorders>
              <w:left w:val="dashed" w:sz="12" w:space="0" w:color="auto"/>
            </w:tcBorders>
          </w:tcPr>
          <w:p w14:paraId="74F5E48F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18" w:type="dxa"/>
            <w:tcBorders>
              <w:left w:val="dashed" w:sz="12" w:space="0" w:color="auto"/>
            </w:tcBorders>
          </w:tcPr>
          <w:p w14:paraId="184E4154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58" w:type="dxa"/>
            <w:tcBorders>
              <w:left w:val="dashed" w:sz="12" w:space="0" w:color="auto"/>
            </w:tcBorders>
          </w:tcPr>
          <w:p w14:paraId="0D2D0544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7" w:type="dxa"/>
            <w:tcBorders>
              <w:left w:val="dashed" w:sz="12" w:space="0" w:color="auto"/>
            </w:tcBorders>
          </w:tcPr>
          <w:p w14:paraId="132FBBB3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57" w:type="dxa"/>
            <w:tcBorders>
              <w:left w:val="dashed" w:sz="12" w:space="0" w:color="auto"/>
            </w:tcBorders>
          </w:tcPr>
          <w:p w14:paraId="29408C22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8" w:type="dxa"/>
            <w:tcBorders>
              <w:left w:val="dashed" w:sz="12" w:space="0" w:color="auto"/>
            </w:tcBorders>
          </w:tcPr>
          <w:p w14:paraId="2C4CC07B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10" w:type="dxa"/>
            <w:tcBorders>
              <w:left w:val="dashed" w:sz="12" w:space="0" w:color="auto"/>
              <w:right w:val="single" w:sz="12" w:space="0" w:color="auto"/>
            </w:tcBorders>
          </w:tcPr>
          <w:p w14:paraId="1780F724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055AFF2C" w14:textId="77777777" w:rsidTr="002B213A">
        <w:trPr>
          <w:trHeight w:val="874"/>
        </w:trPr>
        <w:tc>
          <w:tcPr>
            <w:tcW w:w="1908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17993574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will</w:t>
            </w:r>
          </w:p>
        </w:tc>
        <w:tc>
          <w:tcPr>
            <w:tcW w:w="1929" w:type="dxa"/>
            <w:tcBorders>
              <w:left w:val="dashed" w:sz="12" w:space="0" w:color="auto"/>
            </w:tcBorders>
          </w:tcPr>
          <w:p w14:paraId="6BA4672C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18" w:type="dxa"/>
            <w:tcBorders>
              <w:left w:val="dashed" w:sz="12" w:space="0" w:color="auto"/>
            </w:tcBorders>
          </w:tcPr>
          <w:p w14:paraId="1D17007E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958" w:type="dxa"/>
            <w:tcBorders>
              <w:left w:val="dashed" w:sz="12" w:space="0" w:color="auto"/>
            </w:tcBorders>
          </w:tcPr>
          <w:p w14:paraId="167A9ED8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7" w:type="dxa"/>
            <w:tcBorders>
              <w:left w:val="dashed" w:sz="12" w:space="0" w:color="auto"/>
            </w:tcBorders>
          </w:tcPr>
          <w:p w14:paraId="792C795D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57" w:type="dxa"/>
            <w:tcBorders>
              <w:left w:val="dashed" w:sz="12" w:space="0" w:color="auto"/>
            </w:tcBorders>
          </w:tcPr>
          <w:p w14:paraId="3A38EE21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8" w:type="dxa"/>
            <w:tcBorders>
              <w:left w:val="dashed" w:sz="12" w:space="0" w:color="auto"/>
            </w:tcBorders>
          </w:tcPr>
          <w:p w14:paraId="35143FE1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10" w:type="dxa"/>
            <w:tcBorders>
              <w:left w:val="dashed" w:sz="12" w:space="0" w:color="auto"/>
              <w:right w:val="single" w:sz="12" w:space="0" w:color="auto"/>
            </w:tcBorders>
          </w:tcPr>
          <w:p w14:paraId="64E3770C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3DB370E4" w14:textId="77777777" w:rsidTr="002B213A">
        <w:trPr>
          <w:trHeight w:val="874"/>
        </w:trPr>
        <w:tc>
          <w:tcPr>
            <w:tcW w:w="1908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0EFBFF79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well</w:t>
            </w:r>
          </w:p>
        </w:tc>
        <w:tc>
          <w:tcPr>
            <w:tcW w:w="1929" w:type="dxa"/>
            <w:tcBorders>
              <w:left w:val="dashed" w:sz="12" w:space="0" w:color="auto"/>
            </w:tcBorders>
          </w:tcPr>
          <w:p w14:paraId="7484792E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18" w:type="dxa"/>
            <w:tcBorders>
              <w:left w:val="dashed" w:sz="12" w:space="0" w:color="auto"/>
            </w:tcBorders>
          </w:tcPr>
          <w:p w14:paraId="1929CAB5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958" w:type="dxa"/>
            <w:tcBorders>
              <w:left w:val="dashed" w:sz="12" w:space="0" w:color="auto"/>
            </w:tcBorders>
          </w:tcPr>
          <w:p w14:paraId="735231EE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7" w:type="dxa"/>
            <w:tcBorders>
              <w:left w:val="dashed" w:sz="12" w:space="0" w:color="auto"/>
            </w:tcBorders>
          </w:tcPr>
          <w:p w14:paraId="33526FCC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57" w:type="dxa"/>
            <w:tcBorders>
              <w:left w:val="dashed" w:sz="12" w:space="0" w:color="auto"/>
            </w:tcBorders>
          </w:tcPr>
          <w:p w14:paraId="7C97B428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8" w:type="dxa"/>
            <w:tcBorders>
              <w:left w:val="dashed" w:sz="12" w:space="0" w:color="auto"/>
            </w:tcBorders>
          </w:tcPr>
          <w:p w14:paraId="62E75492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10" w:type="dxa"/>
            <w:tcBorders>
              <w:left w:val="dashed" w:sz="12" w:space="0" w:color="auto"/>
              <w:right w:val="single" w:sz="12" w:space="0" w:color="auto"/>
            </w:tcBorders>
          </w:tcPr>
          <w:p w14:paraId="5FA4508F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1704F87B" w14:textId="77777777" w:rsidTr="002B213A">
        <w:trPr>
          <w:trHeight w:val="874"/>
        </w:trPr>
        <w:tc>
          <w:tcPr>
            <w:tcW w:w="1908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27FEA6BB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full</w:t>
            </w:r>
          </w:p>
        </w:tc>
        <w:tc>
          <w:tcPr>
            <w:tcW w:w="1929" w:type="dxa"/>
            <w:tcBorders>
              <w:left w:val="dashed" w:sz="12" w:space="0" w:color="auto"/>
            </w:tcBorders>
          </w:tcPr>
          <w:p w14:paraId="6F4F2DD8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18" w:type="dxa"/>
            <w:tcBorders>
              <w:left w:val="dashed" w:sz="12" w:space="0" w:color="auto"/>
            </w:tcBorders>
          </w:tcPr>
          <w:p w14:paraId="4B9EB679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958" w:type="dxa"/>
            <w:tcBorders>
              <w:left w:val="dashed" w:sz="12" w:space="0" w:color="auto"/>
            </w:tcBorders>
          </w:tcPr>
          <w:p w14:paraId="22CB154D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7" w:type="dxa"/>
            <w:tcBorders>
              <w:left w:val="dashed" w:sz="12" w:space="0" w:color="auto"/>
            </w:tcBorders>
          </w:tcPr>
          <w:p w14:paraId="63FD008A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57" w:type="dxa"/>
            <w:tcBorders>
              <w:left w:val="dashed" w:sz="12" w:space="0" w:color="auto"/>
            </w:tcBorders>
          </w:tcPr>
          <w:p w14:paraId="7C0A989A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8" w:type="dxa"/>
            <w:tcBorders>
              <w:left w:val="dashed" w:sz="12" w:space="0" w:color="auto"/>
            </w:tcBorders>
          </w:tcPr>
          <w:p w14:paraId="3D8D506B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10" w:type="dxa"/>
            <w:tcBorders>
              <w:left w:val="dashed" w:sz="12" w:space="0" w:color="auto"/>
              <w:right w:val="single" w:sz="12" w:space="0" w:color="auto"/>
            </w:tcBorders>
          </w:tcPr>
          <w:p w14:paraId="7152F81A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5712482E" w14:textId="77777777" w:rsidTr="002B213A">
        <w:trPr>
          <w:trHeight w:val="874"/>
        </w:trPr>
        <w:tc>
          <w:tcPr>
            <w:tcW w:w="1908" w:type="dxa"/>
            <w:tcBorders>
              <w:left w:val="single" w:sz="12" w:space="0" w:color="auto"/>
              <w:bottom w:val="single" w:sz="12" w:space="0" w:color="auto"/>
              <w:right w:val="dashed" w:sz="12" w:space="0" w:color="auto"/>
            </w:tcBorders>
            <w:shd w:val="clear" w:color="auto" w:fill="auto"/>
          </w:tcPr>
          <w:p w14:paraId="34BD440D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pull</w:t>
            </w:r>
          </w:p>
        </w:tc>
        <w:tc>
          <w:tcPr>
            <w:tcW w:w="1929" w:type="dxa"/>
            <w:tcBorders>
              <w:left w:val="dashed" w:sz="12" w:space="0" w:color="auto"/>
              <w:bottom w:val="single" w:sz="12" w:space="0" w:color="auto"/>
            </w:tcBorders>
          </w:tcPr>
          <w:p w14:paraId="5BE8777E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18" w:type="dxa"/>
            <w:tcBorders>
              <w:left w:val="dashed" w:sz="12" w:space="0" w:color="auto"/>
              <w:bottom w:val="single" w:sz="12" w:space="0" w:color="auto"/>
            </w:tcBorders>
          </w:tcPr>
          <w:p w14:paraId="003D15A3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58" w:type="dxa"/>
            <w:tcBorders>
              <w:left w:val="dashed" w:sz="12" w:space="0" w:color="auto"/>
              <w:bottom w:val="single" w:sz="12" w:space="0" w:color="auto"/>
            </w:tcBorders>
          </w:tcPr>
          <w:p w14:paraId="4273C12B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7" w:type="dxa"/>
            <w:tcBorders>
              <w:left w:val="dashed" w:sz="12" w:space="0" w:color="auto"/>
              <w:bottom w:val="single" w:sz="12" w:space="0" w:color="auto"/>
            </w:tcBorders>
          </w:tcPr>
          <w:p w14:paraId="6DC655E0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57" w:type="dxa"/>
            <w:tcBorders>
              <w:left w:val="dashed" w:sz="12" w:space="0" w:color="auto"/>
              <w:bottom w:val="single" w:sz="12" w:space="0" w:color="auto"/>
            </w:tcBorders>
          </w:tcPr>
          <w:p w14:paraId="6CD976FF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8" w:type="dxa"/>
            <w:tcBorders>
              <w:left w:val="dashed" w:sz="12" w:space="0" w:color="auto"/>
              <w:bottom w:val="single" w:sz="12" w:space="0" w:color="auto"/>
            </w:tcBorders>
          </w:tcPr>
          <w:p w14:paraId="6DB701F4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10" w:type="dxa"/>
            <w:tcBorders>
              <w:left w:val="dashed" w:sz="12" w:space="0" w:color="auto"/>
              <w:bottom w:val="single" w:sz="12" w:space="0" w:color="auto"/>
              <w:right w:val="single" w:sz="12" w:space="0" w:color="auto"/>
            </w:tcBorders>
          </w:tcPr>
          <w:p w14:paraId="20D2EE72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</w:tbl>
    <w:p w14:paraId="7367F276" w14:textId="77777777" w:rsidR="002B213A" w:rsidRPr="002B213A" w:rsidRDefault="002B213A" w:rsidP="00F46B81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2B213A">
        <w:rPr>
          <w:rFonts w:ascii="Comic Sans MS" w:hAnsi="Comic Sans MS"/>
          <w:b/>
          <w:sz w:val="24"/>
          <w:szCs w:val="24"/>
          <w:u w:val="single"/>
        </w:rPr>
        <w:lastRenderedPageBreak/>
        <w:t>Weekly spelling to practice</w:t>
      </w:r>
      <w:r w:rsidRPr="002B213A">
        <w:rPr>
          <w:rFonts w:ascii="Comic Sans MS" w:hAnsi="Comic Sans MS"/>
          <w:sz w:val="24"/>
          <w:szCs w:val="24"/>
          <w:u w:val="single"/>
        </w:rPr>
        <w:t>- ll, ff, ss (Statutory) 22</w:t>
      </w:r>
      <w:r w:rsidRPr="002B213A">
        <w:rPr>
          <w:rFonts w:ascii="Comic Sans MS" w:hAnsi="Comic Sans MS"/>
          <w:sz w:val="24"/>
          <w:szCs w:val="24"/>
          <w:u w:val="single"/>
          <w:vertAlign w:val="superscript"/>
        </w:rPr>
        <w:t>nd</w:t>
      </w:r>
      <w:r w:rsidRPr="002B213A">
        <w:rPr>
          <w:rFonts w:ascii="Comic Sans MS" w:hAnsi="Comic Sans MS"/>
          <w:sz w:val="24"/>
          <w:szCs w:val="24"/>
          <w:u w:val="single"/>
        </w:rPr>
        <w:t xml:space="preserve"> September 2020  Hero Spellers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1918"/>
        <w:gridCol w:w="2002"/>
        <w:gridCol w:w="1946"/>
        <w:gridCol w:w="1869"/>
        <w:gridCol w:w="1944"/>
        <w:gridCol w:w="1889"/>
        <w:gridCol w:w="1901"/>
      </w:tblGrid>
      <w:tr w:rsidR="002B213A" w:rsidRPr="002B213A" w14:paraId="233874B6" w14:textId="77777777" w:rsidTr="002B213A">
        <w:trPr>
          <w:trHeight w:val="883"/>
        </w:trPr>
        <w:tc>
          <w:tcPr>
            <w:tcW w:w="18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ashed" w:sz="12" w:space="0" w:color="auto"/>
            </w:tcBorders>
            <w:shd w:val="clear" w:color="auto" w:fill="auto"/>
          </w:tcPr>
          <w:p w14:paraId="75CD8C54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 xml:space="preserve">                           </w:t>
            </w:r>
          </w:p>
          <w:p w14:paraId="698D6F45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2B213A">
              <w:rPr>
                <w:rFonts w:ascii="Comic Sans MS" w:hAnsi="Comic Sans MS"/>
                <w:sz w:val="24"/>
                <w:szCs w:val="24"/>
                <w:u w:val="single"/>
              </w:rPr>
              <w:t xml:space="preserve">             </w:t>
            </w:r>
          </w:p>
        </w:tc>
        <w:tc>
          <w:tcPr>
            <w:tcW w:w="1918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71F29489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Tuesday</w:t>
            </w:r>
          </w:p>
        </w:tc>
        <w:tc>
          <w:tcPr>
            <w:tcW w:w="2002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0239503F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Wednesday</w:t>
            </w:r>
          </w:p>
        </w:tc>
        <w:tc>
          <w:tcPr>
            <w:tcW w:w="1946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6BC839C1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Thursday</w:t>
            </w:r>
          </w:p>
        </w:tc>
        <w:tc>
          <w:tcPr>
            <w:tcW w:w="1869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7B5C9C25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Friday</w:t>
            </w:r>
          </w:p>
        </w:tc>
        <w:tc>
          <w:tcPr>
            <w:tcW w:w="1944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2ADF321A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Saturday</w:t>
            </w:r>
          </w:p>
        </w:tc>
        <w:tc>
          <w:tcPr>
            <w:tcW w:w="1889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4F91D042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Sunday</w:t>
            </w:r>
          </w:p>
        </w:tc>
        <w:tc>
          <w:tcPr>
            <w:tcW w:w="1901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27EF5263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Monday</w:t>
            </w:r>
          </w:p>
        </w:tc>
      </w:tr>
      <w:tr w:rsidR="002B213A" w:rsidRPr="002B213A" w14:paraId="56FBCDEF" w14:textId="77777777" w:rsidTr="002B213A">
        <w:trPr>
          <w:trHeight w:val="883"/>
        </w:trPr>
        <w:tc>
          <w:tcPr>
            <w:tcW w:w="1857" w:type="dxa"/>
            <w:tcBorders>
              <w:top w:val="single" w:sz="12" w:space="0" w:color="auto"/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47E22E4D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well</w:t>
            </w:r>
          </w:p>
        </w:tc>
        <w:tc>
          <w:tcPr>
            <w:tcW w:w="1918" w:type="dxa"/>
            <w:tcBorders>
              <w:top w:val="single" w:sz="12" w:space="0" w:color="auto"/>
              <w:left w:val="dashed" w:sz="12" w:space="0" w:color="auto"/>
            </w:tcBorders>
          </w:tcPr>
          <w:p w14:paraId="4B17250D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top w:val="single" w:sz="12" w:space="0" w:color="auto"/>
              <w:left w:val="dashed" w:sz="12" w:space="0" w:color="auto"/>
            </w:tcBorders>
          </w:tcPr>
          <w:p w14:paraId="51F53ED6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6" w:type="dxa"/>
            <w:tcBorders>
              <w:top w:val="single" w:sz="12" w:space="0" w:color="auto"/>
              <w:left w:val="dashed" w:sz="12" w:space="0" w:color="auto"/>
            </w:tcBorders>
          </w:tcPr>
          <w:p w14:paraId="48786CC9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69" w:type="dxa"/>
            <w:tcBorders>
              <w:top w:val="single" w:sz="12" w:space="0" w:color="auto"/>
              <w:left w:val="dashed" w:sz="12" w:space="0" w:color="auto"/>
            </w:tcBorders>
          </w:tcPr>
          <w:p w14:paraId="4EF23B14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4" w:type="dxa"/>
            <w:tcBorders>
              <w:top w:val="single" w:sz="12" w:space="0" w:color="auto"/>
              <w:left w:val="dashed" w:sz="12" w:space="0" w:color="auto"/>
            </w:tcBorders>
          </w:tcPr>
          <w:p w14:paraId="3DD142DC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89" w:type="dxa"/>
            <w:tcBorders>
              <w:top w:val="single" w:sz="12" w:space="0" w:color="auto"/>
              <w:left w:val="dashed" w:sz="12" w:space="0" w:color="auto"/>
            </w:tcBorders>
          </w:tcPr>
          <w:p w14:paraId="1FFECE89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1" w:type="dxa"/>
            <w:tcBorders>
              <w:top w:val="single" w:sz="12" w:space="0" w:color="auto"/>
              <w:left w:val="dashed" w:sz="12" w:space="0" w:color="auto"/>
              <w:right w:val="single" w:sz="12" w:space="0" w:color="auto"/>
            </w:tcBorders>
          </w:tcPr>
          <w:p w14:paraId="0D4624BB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674DA746" w14:textId="77777777" w:rsidTr="002B213A">
        <w:trPr>
          <w:trHeight w:val="883"/>
        </w:trPr>
        <w:tc>
          <w:tcPr>
            <w:tcW w:w="1857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151825EA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chill</w:t>
            </w:r>
          </w:p>
        </w:tc>
        <w:tc>
          <w:tcPr>
            <w:tcW w:w="1918" w:type="dxa"/>
            <w:tcBorders>
              <w:left w:val="dashed" w:sz="12" w:space="0" w:color="auto"/>
            </w:tcBorders>
          </w:tcPr>
          <w:p w14:paraId="5A733E8C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</w:tcBorders>
          </w:tcPr>
          <w:p w14:paraId="12337813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6" w:type="dxa"/>
            <w:tcBorders>
              <w:left w:val="dashed" w:sz="12" w:space="0" w:color="auto"/>
            </w:tcBorders>
          </w:tcPr>
          <w:p w14:paraId="5B922401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69" w:type="dxa"/>
            <w:tcBorders>
              <w:left w:val="dashed" w:sz="12" w:space="0" w:color="auto"/>
            </w:tcBorders>
          </w:tcPr>
          <w:p w14:paraId="107C0F8F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4" w:type="dxa"/>
            <w:tcBorders>
              <w:left w:val="dashed" w:sz="12" w:space="0" w:color="auto"/>
            </w:tcBorders>
          </w:tcPr>
          <w:p w14:paraId="026DA896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89" w:type="dxa"/>
            <w:tcBorders>
              <w:left w:val="dashed" w:sz="12" w:space="0" w:color="auto"/>
            </w:tcBorders>
          </w:tcPr>
          <w:p w14:paraId="43E9287B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1" w:type="dxa"/>
            <w:tcBorders>
              <w:left w:val="dashed" w:sz="12" w:space="0" w:color="auto"/>
              <w:right w:val="single" w:sz="12" w:space="0" w:color="auto"/>
            </w:tcBorders>
          </w:tcPr>
          <w:p w14:paraId="62C2D40B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5F73D3F1" w14:textId="77777777" w:rsidTr="002B213A">
        <w:trPr>
          <w:trHeight w:val="883"/>
        </w:trPr>
        <w:tc>
          <w:tcPr>
            <w:tcW w:w="1857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29171D3F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fill</w:t>
            </w:r>
          </w:p>
        </w:tc>
        <w:tc>
          <w:tcPr>
            <w:tcW w:w="1918" w:type="dxa"/>
            <w:tcBorders>
              <w:left w:val="dashed" w:sz="12" w:space="0" w:color="auto"/>
            </w:tcBorders>
          </w:tcPr>
          <w:p w14:paraId="76C9B42E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</w:tcBorders>
          </w:tcPr>
          <w:p w14:paraId="33122EB1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6" w:type="dxa"/>
            <w:tcBorders>
              <w:left w:val="dashed" w:sz="12" w:space="0" w:color="auto"/>
            </w:tcBorders>
          </w:tcPr>
          <w:p w14:paraId="5B95F804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69" w:type="dxa"/>
            <w:tcBorders>
              <w:left w:val="dashed" w:sz="12" w:space="0" w:color="auto"/>
            </w:tcBorders>
          </w:tcPr>
          <w:p w14:paraId="2358A8BE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4" w:type="dxa"/>
            <w:tcBorders>
              <w:left w:val="dashed" w:sz="12" w:space="0" w:color="auto"/>
            </w:tcBorders>
          </w:tcPr>
          <w:p w14:paraId="1B4E3B18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89" w:type="dxa"/>
            <w:tcBorders>
              <w:left w:val="dashed" w:sz="12" w:space="0" w:color="auto"/>
            </w:tcBorders>
          </w:tcPr>
          <w:p w14:paraId="233DD8CB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1" w:type="dxa"/>
            <w:tcBorders>
              <w:left w:val="dashed" w:sz="12" w:space="0" w:color="auto"/>
              <w:right w:val="single" w:sz="12" w:space="0" w:color="auto"/>
            </w:tcBorders>
          </w:tcPr>
          <w:p w14:paraId="16B2ABC1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32A9BED1" w14:textId="77777777" w:rsidTr="002B213A">
        <w:trPr>
          <w:trHeight w:val="883"/>
        </w:trPr>
        <w:tc>
          <w:tcPr>
            <w:tcW w:w="1857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7996B3AB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pill</w:t>
            </w:r>
          </w:p>
        </w:tc>
        <w:tc>
          <w:tcPr>
            <w:tcW w:w="1918" w:type="dxa"/>
            <w:tcBorders>
              <w:left w:val="dashed" w:sz="12" w:space="0" w:color="auto"/>
            </w:tcBorders>
          </w:tcPr>
          <w:p w14:paraId="25778F46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</w:tcBorders>
          </w:tcPr>
          <w:p w14:paraId="76C0367C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6" w:type="dxa"/>
            <w:tcBorders>
              <w:left w:val="dashed" w:sz="12" w:space="0" w:color="auto"/>
            </w:tcBorders>
          </w:tcPr>
          <w:p w14:paraId="46F72CE1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69" w:type="dxa"/>
            <w:tcBorders>
              <w:left w:val="dashed" w:sz="12" w:space="0" w:color="auto"/>
            </w:tcBorders>
          </w:tcPr>
          <w:p w14:paraId="13819B11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4" w:type="dxa"/>
            <w:tcBorders>
              <w:left w:val="dashed" w:sz="12" w:space="0" w:color="auto"/>
            </w:tcBorders>
          </w:tcPr>
          <w:p w14:paraId="6E26A128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89" w:type="dxa"/>
            <w:tcBorders>
              <w:left w:val="dashed" w:sz="12" w:space="0" w:color="auto"/>
            </w:tcBorders>
          </w:tcPr>
          <w:p w14:paraId="5B016E65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1" w:type="dxa"/>
            <w:tcBorders>
              <w:left w:val="dashed" w:sz="12" w:space="0" w:color="auto"/>
              <w:right w:val="single" w:sz="12" w:space="0" w:color="auto"/>
            </w:tcBorders>
          </w:tcPr>
          <w:p w14:paraId="60F50410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3101380E" w14:textId="77777777" w:rsidTr="002B213A">
        <w:trPr>
          <w:trHeight w:val="883"/>
        </w:trPr>
        <w:tc>
          <w:tcPr>
            <w:tcW w:w="1857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350A2C12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puff</w:t>
            </w:r>
          </w:p>
        </w:tc>
        <w:tc>
          <w:tcPr>
            <w:tcW w:w="1918" w:type="dxa"/>
            <w:tcBorders>
              <w:left w:val="dashed" w:sz="12" w:space="0" w:color="auto"/>
            </w:tcBorders>
          </w:tcPr>
          <w:p w14:paraId="624987B4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</w:tcBorders>
          </w:tcPr>
          <w:p w14:paraId="39E7E413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6" w:type="dxa"/>
            <w:tcBorders>
              <w:left w:val="dashed" w:sz="12" w:space="0" w:color="auto"/>
            </w:tcBorders>
          </w:tcPr>
          <w:p w14:paraId="10258505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69" w:type="dxa"/>
            <w:tcBorders>
              <w:left w:val="dashed" w:sz="12" w:space="0" w:color="auto"/>
            </w:tcBorders>
          </w:tcPr>
          <w:p w14:paraId="0A6CDBAC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4" w:type="dxa"/>
            <w:tcBorders>
              <w:left w:val="dashed" w:sz="12" w:space="0" w:color="auto"/>
            </w:tcBorders>
          </w:tcPr>
          <w:p w14:paraId="0D341A92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89" w:type="dxa"/>
            <w:tcBorders>
              <w:left w:val="dashed" w:sz="12" w:space="0" w:color="auto"/>
            </w:tcBorders>
          </w:tcPr>
          <w:p w14:paraId="22EC18A6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1" w:type="dxa"/>
            <w:tcBorders>
              <w:left w:val="dashed" w:sz="12" w:space="0" w:color="auto"/>
              <w:right w:val="single" w:sz="12" w:space="0" w:color="auto"/>
            </w:tcBorders>
          </w:tcPr>
          <w:p w14:paraId="567A6854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38E6AF35" w14:textId="77777777" w:rsidTr="002B213A">
        <w:trPr>
          <w:trHeight w:val="883"/>
        </w:trPr>
        <w:tc>
          <w:tcPr>
            <w:tcW w:w="1857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16D04D40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cuff</w:t>
            </w:r>
          </w:p>
        </w:tc>
        <w:tc>
          <w:tcPr>
            <w:tcW w:w="1918" w:type="dxa"/>
            <w:tcBorders>
              <w:left w:val="dashed" w:sz="12" w:space="0" w:color="auto"/>
            </w:tcBorders>
          </w:tcPr>
          <w:p w14:paraId="503053C2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</w:tcBorders>
          </w:tcPr>
          <w:p w14:paraId="690A2C90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6" w:type="dxa"/>
            <w:tcBorders>
              <w:left w:val="dashed" w:sz="12" w:space="0" w:color="auto"/>
            </w:tcBorders>
          </w:tcPr>
          <w:p w14:paraId="465C9084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69" w:type="dxa"/>
            <w:tcBorders>
              <w:left w:val="dashed" w:sz="12" w:space="0" w:color="auto"/>
            </w:tcBorders>
          </w:tcPr>
          <w:p w14:paraId="6820E99F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4" w:type="dxa"/>
            <w:tcBorders>
              <w:left w:val="dashed" w:sz="12" w:space="0" w:color="auto"/>
            </w:tcBorders>
          </w:tcPr>
          <w:p w14:paraId="51AF7884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89" w:type="dxa"/>
            <w:tcBorders>
              <w:left w:val="dashed" w:sz="12" w:space="0" w:color="auto"/>
            </w:tcBorders>
          </w:tcPr>
          <w:p w14:paraId="53AF2E2D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1" w:type="dxa"/>
            <w:tcBorders>
              <w:left w:val="dashed" w:sz="12" w:space="0" w:color="auto"/>
              <w:right w:val="single" w:sz="12" w:space="0" w:color="auto"/>
            </w:tcBorders>
          </w:tcPr>
          <w:p w14:paraId="028B6678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0046F1E9" w14:textId="77777777" w:rsidTr="002B213A">
        <w:trPr>
          <w:trHeight w:val="883"/>
        </w:trPr>
        <w:tc>
          <w:tcPr>
            <w:tcW w:w="1857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04DC6524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off</w:t>
            </w:r>
          </w:p>
        </w:tc>
        <w:tc>
          <w:tcPr>
            <w:tcW w:w="1918" w:type="dxa"/>
            <w:tcBorders>
              <w:left w:val="dashed" w:sz="12" w:space="0" w:color="auto"/>
            </w:tcBorders>
          </w:tcPr>
          <w:p w14:paraId="1620DB3D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</w:tcBorders>
          </w:tcPr>
          <w:p w14:paraId="05877FBE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6" w:type="dxa"/>
            <w:tcBorders>
              <w:left w:val="dashed" w:sz="12" w:space="0" w:color="auto"/>
            </w:tcBorders>
          </w:tcPr>
          <w:p w14:paraId="3A3C4190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69" w:type="dxa"/>
            <w:tcBorders>
              <w:left w:val="dashed" w:sz="12" w:space="0" w:color="auto"/>
            </w:tcBorders>
          </w:tcPr>
          <w:p w14:paraId="34AC0B3A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4" w:type="dxa"/>
            <w:tcBorders>
              <w:left w:val="dashed" w:sz="12" w:space="0" w:color="auto"/>
            </w:tcBorders>
          </w:tcPr>
          <w:p w14:paraId="473788B6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89" w:type="dxa"/>
            <w:tcBorders>
              <w:left w:val="dashed" w:sz="12" w:space="0" w:color="auto"/>
            </w:tcBorders>
          </w:tcPr>
          <w:p w14:paraId="38848363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1" w:type="dxa"/>
            <w:tcBorders>
              <w:left w:val="dashed" w:sz="12" w:space="0" w:color="auto"/>
              <w:right w:val="single" w:sz="12" w:space="0" w:color="auto"/>
            </w:tcBorders>
          </w:tcPr>
          <w:p w14:paraId="4EB13B90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440582DC" w14:textId="77777777" w:rsidTr="002B213A">
        <w:trPr>
          <w:trHeight w:val="883"/>
        </w:trPr>
        <w:tc>
          <w:tcPr>
            <w:tcW w:w="1857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3CBB2F04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kiss</w:t>
            </w:r>
          </w:p>
        </w:tc>
        <w:tc>
          <w:tcPr>
            <w:tcW w:w="1918" w:type="dxa"/>
            <w:tcBorders>
              <w:left w:val="dashed" w:sz="12" w:space="0" w:color="auto"/>
            </w:tcBorders>
          </w:tcPr>
          <w:p w14:paraId="74078F35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</w:tcBorders>
          </w:tcPr>
          <w:p w14:paraId="610DDBEA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6" w:type="dxa"/>
            <w:tcBorders>
              <w:left w:val="dashed" w:sz="12" w:space="0" w:color="auto"/>
            </w:tcBorders>
          </w:tcPr>
          <w:p w14:paraId="6BBA7CFE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69" w:type="dxa"/>
            <w:tcBorders>
              <w:left w:val="dashed" w:sz="12" w:space="0" w:color="auto"/>
            </w:tcBorders>
          </w:tcPr>
          <w:p w14:paraId="6C5A0612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4" w:type="dxa"/>
            <w:tcBorders>
              <w:left w:val="dashed" w:sz="12" w:space="0" w:color="auto"/>
            </w:tcBorders>
          </w:tcPr>
          <w:p w14:paraId="54A7CCA9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89" w:type="dxa"/>
            <w:tcBorders>
              <w:left w:val="dashed" w:sz="12" w:space="0" w:color="auto"/>
            </w:tcBorders>
          </w:tcPr>
          <w:p w14:paraId="44634D6E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1" w:type="dxa"/>
            <w:tcBorders>
              <w:left w:val="dashed" w:sz="12" w:space="0" w:color="auto"/>
              <w:right w:val="single" w:sz="12" w:space="0" w:color="auto"/>
            </w:tcBorders>
          </w:tcPr>
          <w:p w14:paraId="309E4D3A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3680BE29" w14:textId="77777777" w:rsidTr="002B213A">
        <w:trPr>
          <w:trHeight w:val="883"/>
        </w:trPr>
        <w:tc>
          <w:tcPr>
            <w:tcW w:w="1857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227A1521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full</w:t>
            </w:r>
          </w:p>
        </w:tc>
        <w:tc>
          <w:tcPr>
            <w:tcW w:w="1918" w:type="dxa"/>
            <w:tcBorders>
              <w:left w:val="dashed" w:sz="12" w:space="0" w:color="auto"/>
            </w:tcBorders>
          </w:tcPr>
          <w:p w14:paraId="40895959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</w:tcBorders>
          </w:tcPr>
          <w:p w14:paraId="7035744F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6" w:type="dxa"/>
            <w:tcBorders>
              <w:left w:val="dashed" w:sz="12" w:space="0" w:color="auto"/>
            </w:tcBorders>
          </w:tcPr>
          <w:p w14:paraId="4DBBF7C1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69" w:type="dxa"/>
            <w:tcBorders>
              <w:left w:val="dashed" w:sz="12" w:space="0" w:color="auto"/>
            </w:tcBorders>
          </w:tcPr>
          <w:p w14:paraId="3F1C8719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4" w:type="dxa"/>
            <w:tcBorders>
              <w:left w:val="dashed" w:sz="12" w:space="0" w:color="auto"/>
            </w:tcBorders>
          </w:tcPr>
          <w:p w14:paraId="447797B5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89" w:type="dxa"/>
            <w:tcBorders>
              <w:left w:val="dashed" w:sz="12" w:space="0" w:color="auto"/>
            </w:tcBorders>
          </w:tcPr>
          <w:p w14:paraId="3B03DB7D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1" w:type="dxa"/>
            <w:tcBorders>
              <w:left w:val="dashed" w:sz="12" w:space="0" w:color="auto"/>
              <w:right w:val="single" w:sz="12" w:space="0" w:color="auto"/>
            </w:tcBorders>
          </w:tcPr>
          <w:p w14:paraId="1E0810FF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5A7765E1" w14:textId="77777777" w:rsidTr="002B213A">
        <w:trPr>
          <w:trHeight w:val="883"/>
        </w:trPr>
        <w:tc>
          <w:tcPr>
            <w:tcW w:w="1857" w:type="dxa"/>
            <w:tcBorders>
              <w:left w:val="single" w:sz="12" w:space="0" w:color="auto"/>
              <w:bottom w:val="single" w:sz="12" w:space="0" w:color="auto"/>
              <w:right w:val="dashed" w:sz="12" w:space="0" w:color="auto"/>
            </w:tcBorders>
            <w:shd w:val="clear" w:color="auto" w:fill="auto"/>
          </w:tcPr>
          <w:p w14:paraId="040BF53A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pull</w:t>
            </w:r>
          </w:p>
        </w:tc>
        <w:tc>
          <w:tcPr>
            <w:tcW w:w="1918" w:type="dxa"/>
            <w:tcBorders>
              <w:left w:val="dashed" w:sz="12" w:space="0" w:color="auto"/>
              <w:bottom w:val="single" w:sz="12" w:space="0" w:color="auto"/>
            </w:tcBorders>
          </w:tcPr>
          <w:p w14:paraId="59CB6CBD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  <w:bottom w:val="single" w:sz="12" w:space="0" w:color="auto"/>
            </w:tcBorders>
          </w:tcPr>
          <w:p w14:paraId="6C17711D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6" w:type="dxa"/>
            <w:tcBorders>
              <w:left w:val="dashed" w:sz="12" w:space="0" w:color="auto"/>
              <w:bottom w:val="single" w:sz="12" w:space="0" w:color="auto"/>
            </w:tcBorders>
          </w:tcPr>
          <w:p w14:paraId="5A5B594C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69" w:type="dxa"/>
            <w:tcBorders>
              <w:left w:val="dashed" w:sz="12" w:space="0" w:color="auto"/>
              <w:bottom w:val="single" w:sz="12" w:space="0" w:color="auto"/>
            </w:tcBorders>
          </w:tcPr>
          <w:p w14:paraId="7D7DAADF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4" w:type="dxa"/>
            <w:tcBorders>
              <w:left w:val="dashed" w:sz="12" w:space="0" w:color="auto"/>
              <w:bottom w:val="single" w:sz="12" w:space="0" w:color="auto"/>
            </w:tcBorders>
          </w:tcPr>
          <w:p w14:paraId="59112D4A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89" w:type="dxa"/>
            <w:tcBorders>
              <w:left w:val="dashed" w:sz="12" w:space="0" w:color="auto"/>
              <w:bottom w:val="single" w:sz="12" w:space="0" w:color="auto"/>
            </w:tcBorders>
          </w:tcPr>
          <w:p w14:paraId="03034887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1" w:type="dxa"/>
            <w:tcBorders>
              <w:left w:val="dashed" w:sz="12" w:space="0" w:color="auto"/>
              <w:bottom w:val="single" w:sz="12" w:space="0" w:color="auto"/>
              <w:right w:val="single" w:sz="12" w:space="0" w:color="auto"/>
            </w:tcBorders>
          </w:tcPr>
          <w:p w14:paraId="300211F3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</w:tbl>
    <w:p w14:paraId="318C47F9" w14:textId="77777777" w:rsidR="002B213A" w:rsidRPr="002B213A" w:rsidRDefault="002B213A" w:rsidP="00F46B81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2B213A">
        <w:rPr>
          <w:rFonts w:ascii="Comic Sans MS" w:hAnsi="Comic Sans MS"/>
          <w:b/>
          <w:sz w:val="24"/>
          <w:szCs w:val="24"/>
          <w:u w:val="single"/>
        </w:rPr>
        <w:lastRenderedPageBreak/>
        <w:t>Weekly spelling to practice</w:t>
      </w:r>
      <w:r w:rsidRPr="002B213A">
        <w:rPr>
          <w:rFonts w:ascii="Comic Sans MS" w:hAnsi="Comic Sans MS"/>
          <w:sz w:val="24"/>
          <w:szCs w:val="24"/>
          <w:u w:val="single"/>
        </w:rPr>
        <w:t>- CVC words (Statutory) 22</w:t>
      </w:r>
      <w:r w:rsidRPr="002B213A">
        <w:rPr>
          <w:rFonts w:ascii="Comic Sans MS" w:hAnsi="Comic Sans MS"/>
          <w:sz w:val="24"/>
          <w:szCs w:val="24"/>
          <w:u w:val="single"/>
          <w:vertAlign w:val="superscript"/>
        </w:rPr>
        <w:t>nd</w:t>
      </w:r>
      <w:r w:rsidRPr="002B213A">
        <w:rPr>
          <w:rFonts w:ascii="Comic Sans MS" w:hAnsi="Comic Sans MS"/>
          <w:sz w:val="24"/>
          <w:szCs w:val="24"/>
          <w:u w:val="single"/>
        </w:rPr>
        <w:t xml:space="preserve"> September 2020  Mega Spellers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2"/>
        <w:gridCol w:w="1921"/>
        <w:gridCol w:w="2002"/>
        <w:gridCol w:w="1947"/>
        <w:gridCol w:w="1872"/>
        <w:gridCol w:w="1946"/>
        <w:gridCol w:w="1892"/>
        <w:gridCol w:w="1904"/>
      </w:tblGrid>
      <w:tr w:rsidR="002B213A" w:rsidRPr="002B213A" w14:paraId="77BDCAE7" w14:textId="77777777" w:rsidTr="002B213A">
        <w:trPr>
          <w:trHeight w:val="883"/>
        </w:trPr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ashed" w:sz="12" w:space="0" w:color="auto"/>
            </w:tcBorders>
            <w:shd w:val="clear" w:color="auto" w:fill="auto"/>
          </w:tcPr>
          <w:p w14:paraId="6DB1F020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 xml:space="preserve">                           </w:t>
            </w:r>
          </w:p>
          <w:p w14:paraId="5E55DF34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2B213A">
              <w:rPr>
                <w:rFonts w:ascii="Comic Sans MS" w:hAnsi="Comic Sans MS"/>
                <w:sz w:val="24"/>
                <w:szCs w:val="24"/>
                <w:u w:val="single"/>
              </w:rPr>
              <w:t xml:space="preserve">             </w:t>
            </w:r>
          </w:p>
        </w:tc>
        <w:tc>
          <w:tcPr>
            <w:tcW w:w="1921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1F60B72B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Tuesday</w:t>
            </w:r>
          </w:p>
        </w:tc>
        <w:tc>
          <w:tcPr>
            <w:tcW w:w="2002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5C5FA7F7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Wednesday</w:t>
            </w:r>
          </w:p>
        </w:tc>
        <w:tc>
          <w:tcPr>
            <w:tcW w:w="1947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5CBB832C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Thursday</w:t>
            </w:r>
          </w:p>
        </w:tc>
        <w:tc>
          <w:tcPr>
            <w:tcW w:w="1872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20A42406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Friday</w:t>
            </w:r>
          </w:p>
        </w:tc>
        <w:tc>
          <w:tcPr>
            <w:tcW w:w="1946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5406C961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Saturday</w:t>
            </w:r>
          </w:p>
        </w:tc>
        <w:tc>
          <w:tcPr>
            <w:tcW w:w="1892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236867DB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Sunday</w:t>
            </w:r>
          </w:p>
        </w:tc>
        <w:tc>
          <w:tcPr>
            <w:tcW w:w="1904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7764F953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Monday</w:t>
            </w:r>
          </w:p>
        </w:tc>
      </w:tr>
      <w:tr w:rsidR="002B213A" w:rsidRPr="002B213A" w14:paraId="11E2DED0" w14:textId="77777777" w:rsidTr="002B213A">
        <w:trPr>
          <w:trHeight w:val="883"/>
        </w:trPr>
        <w:tc>
          <w:tcPr>
            <w:tcW w:w="1842" w:type="dxa"/>
            <w:tcBorders>
              <w:top w:val="single" w:sz="12" w:space="0" w:color="auto"/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471DF388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fat</w:t>
            </w:r>
          </w:p>
        </w:tc>
        <w:tc>
          <w:tcPr>
            <w:tcW w:w="1921" w:type="dxa"/>
            <w:tcBorders>
              <w:top w:val="single" w:sz="12" w:space="0" w:color="auto"/>
              <w:left w:val="dashed" w:sz="12" w:space="0" w:color="auto"/>
            </w:tcBorders>
          </w:tcPr>
          <w:p w14:paraId="63148CBC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top w:val="single" w:sz="12" w:space="0" w:color="auto"/>
              <w:left w:val="dashed" w:sz="12" w:space="0" w:color="auto"/>
            </w:tcBorders>
          </w:tcPr>
          <w:p w14:paraId="2667EA74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7" w:type="dxa"/>
            <w:tcBorders>
              <w:top w:val="single" w:sz="12" w:space="0" w:color="auto"/>
              <w:left w:val="dashed" w:sz="12" w:space="0" w:color="auto"/>
            </w:tcBorders>
          </w:tcPr>
          <w:p w14:paraId="7B9A3C07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2" w:type="dxa"/>
            <w:tcBorders>
              <w:top w:val="single" w:sz="12" w:space="0" w:color="auto"/>
              <w:left w:val="dashed" w:sz="12" w:space="0" w:color="auto"/>
            </w:tcBorders>
          </w:tcPr>
          <w:p w14:paraId="66FDDB37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6" w:type="dxa"/>
            <w:tcBorders>
              <w:top w:val="single" w:sz="12" w:space="0" w:color="auto"/>
              <w:left w:val="dashed" w:sz="12" w:space="0" w:color="auto"/>
            </w:tcBorders>
          </w:tcPr>
          <w:p w14:paraId="33CFC4CB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2" w:type="dxa"/>
            <w:tcBorders>
              <w:top w:val="single" w:sz="12" w:space="0" w:color="auto"/>
              <w:left w:val="dashed" w:sz="12" w:space="0" w:color="auto"/>
            </w:tcBorders>
          </w:tcPr>
          <w:p w14:paraId="44BD643B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4" w:type="dxa"/>
            <w:tcBorders>
              <w:top w:val="single" w:sz="12" w:space="0" w:color="auto"/>
              <w:left w:val="dashed" w:sz="12" w:space="0" w:color="auto"/>
              <w:right w:val="single" w:sz="12" w:space="0" w:color="auto"/>
            </w:tcBorders>
          </w:tcPr>
          <w:p w14:paraId="30BB0606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515C5D0B" w14:textId="77777777" w:rsidTr="002B213A">
        <w:trPr>
          <w:trHeight w:val="883"/>
        </w:trPr>
        <w:tc>
          <w:tcPr>
            <w:tcW w:w="1842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478A81BE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mat</w:t>
            </w:r>
          </w:p>
        </w:tc>
        <w:tc>
          <w:tcPr>
            <w:tcW w:w="1921" w:type="dxa"/>
            <w:tcBorders>
              <w:left w:val="dashed" w:sz="12" w:space="0" w:color="auto"/>
            </w:tcBorders>
          </w:tcPr>
          <w:p w14:paraId="27A027FF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</w:tcBorders>
          </w:tcPr>
          <w:p w14:paraId="462B3089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7" w:type="dxa"/>
            <w:tcBorders>
              <w:left w:val="dashed" w:sz="12" w:space="0" w:color="auto"/>
            </w:tcBorders>
          </w:tcPr>
          <w:p w14:paraId="01F1DBE1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2" w:type="dxa"/>
            <w:tcBorders>
              <w:left w:val="dashed" w:sz="12" w:space="0" w:color="auto"/>
            </w:tcBorders>
          </w:tcPr>
          <w:p w14:paraId="368CEDA1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6" w:type="dxa"/>
            <w:tcBorders>
              <w:left w:val="dashed" w:sz="12" w:space="0" w:color="auto"/>
            </w:tcBorders>
          </w:tcPr>
          <w:p w14:paraId="5784F761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2" w:type="dxa"/>
            <w:tcBorders>
              <w:left w:val="dashed" w:sz="12" w:space="0" w:color="auto"/>
            </w:tcBorders>
          </w:tcPr>
          <w:p w14:paraId="2313366E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4" w:type="dxa"/>
            <w:tcBorders>
              <w:left w:val="dashed" w:sz="12" w:space="0" w:color="auto"/>
              <w:right w:val="single" w:sz="12" w:space="0" w:color="auto"/>
            </w:tcBorders>
          </w:tcPr>
          <w:p w14:paraId="331BECE8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151634A2" w14:textId="77777777" w:rsidTr="002B213A">
        <w:trPr>
          <w:trHeight w:val="883"/>
        </w:trPr>
        <w:tc>
          <w:tcPr>
            <w:tcW w:w="1842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5F6A43E3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sat</w:t>
            </w:r>
          </w:p>
        </w:tc>
        <w:tc>
          <w:tcPr>
            <w:tcW w:w="1921" w:type="dxa"/>
            <w:tcBorders>
              <w:left w:val="dashed" w:sz="12" w:space="0" w:color="auto"/>
            </w:tcBorders>
          </w:tcPr>
          <w:p w14:paraId="0ABB53F4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</w:tcBorders>
          </w:tcPr>
          <w:p w14:paraId="4F906E1D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7" w:type="dxa"/>
            <w:tcBorders>
              <w:left w:val="dashed" w:sz="12" w:space="0" w:color="auto"/>
            </w:tcBorders>
          </w:tcPr>
          <w:p w14:paraId="72DD2A65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2" w:type="dxa"/>
            <w:tcBorders>
              <w:left w:val="dashed" w:sz="12" w:space="0" w:color="auto"/>
            </w:tcBorders>
          </w:tcPr>
          <w:p w14:paraId="29B0590F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6" w:type="dxa"/>
            <w:tcBorders>
              <w:left w:val="dashed" w:sz="12" w:space="0" w:color="auto"/>
            </w:tcBorders>
          </w:tcPr>
          <w:p w14:paraId="6D554B5F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2" w:type="dxa"/>
            <w:tcBorders>
              <w:left w:val="dashed" w:sz="12" w:space="0" w:color="auto"/>
            </w:tcBorders>
          </w:tcPr>
          <w:p w14:paraId="7C395AD1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4" w:type="dxa"/>
            <w:tcBorders>
              <w:left w:val="dashed" w:sz="12" w:space="0" w:color="auto"/>
              <w:right w:val="single" w:sz="12" w:space="0" w:color="auto"/>
            </w:tcBorders>
          </w:tcPr>
          <w:p w14:paraId="3F5E05ED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7D75C3A8" w14:textId="77777777" w:rsidTr="002B213A">
        <w:trPr>
          <w:trHeight w:val="883"/>
        </w:trPr>
        <w:tc>
          <w:tcPr>
            <w:tcW w:w="1842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0FEDF509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man</w:t>
            </w:r>
          </w:p>
        </w:tc>
        <w:tc>
          <w:tcPr>
            <w:tcW w:w="1921" w:type="dxa"/>
            <w:tcBorders>
              <w:left w:val="dashed" w:sz="12" w:space="0" w:color="auto"/>
            </w:tcBorders>
          </w:tcPr>
          <w:p w14:paraId="36DE0701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</w:tcBorders>
          </w:tcPr>
          <w:p w14:paraId="7EBF75B2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7" w:type="dxa"/>
            <w:tcBorders>
              <w:left w:val="dashed" w:sz="12" w:space="0" w:color="auto"/>
            </w:tcBorders>
          </w:tcPr>
          <w:p w14:paraId="121320AF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2" w:type="dxa"/>
            <w:tcBorders>
              <w:left w:val="dashed" w:sz="12" w:space="0" w:color="auto"/>
            </w:tcBorders>
          </w:tcPr>
          <w:p w14:paraId="02D98629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6" w:type="dxa"/>
            <w:tcBorders>
              <w:left w:val="dashed" w:sz="12" w:space="0" w:color="auto"/>
            </w:tcBorders>
          </w:tcPr>
          <w:p w14:paraId="6DFC894A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2" w:type="dxa"/>
            <w:tcBorders>
              <w:left w:val="dashed" w:sz="12" w:space="0" w:color="auto"/>
            </w:tcBorders>
          </w:tcPr>
          <w:p w14:paraId="0C2BD725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4" w:type="dxa"/>
            <w:tcBorders>
              <w:left w:val="dashed" w:sz="12" w:space="0" w:color="auto"/>
              <w:right w:val="single" w:sz="12" w:space="0" w:color="auto"/>
            </w:tcBorders>
          </w:tcPr>
          <w:p w14:paraId="08E96935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6D35D766" w14:textId="77777777" w:rsidTr="002B213A">
        <w:trPr>
          <w:trHeight w:val="883"/>
        </w:trPr>
        <w:tc>
          <w:tcPr>
            <w:tcW w:w="1842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29E00715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van</w:t>
            </w:r>
          </w:p>
        </w:tc>
        <w:tc>
          <w:tcPr>
            <w:tcW w:w="1921" w:type="dxa"/>
            <w:tcBorders>
              <w:left w:val="dashed" w:sz="12" w:space="0" w:color="auto"/>
            </w:tcBorders>
          </w:tcPr>
          <w:p w14:paraId="127C7EA2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</w:tcBorders>
          </w:tcPr>
          <w:p w14:paraId="4D12C3B3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7" w:type="dxa"/>
            <w:tcBorders>
              <w:left w:val="dashed" w:sz="12" w:space="0" w:color="auto"/>
            </w:tcBorders>
          </w:tcPr>
          <w:p w14:paraId="63EA825E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2" w:type="dxa"/>
            <w:tcBorders>
              <w:left w:val="dashed" w:sz="12" w:space="0" w:color="auto"/>
            </w:tcBorders>
          </w:tcPr>
          <w:p w14:paraId="36982FE8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6" w:type="dxa"/>
            <w:tcBorders>
              <w:left w:val="dashed" w:sz="12" w:space="0" w:color="auto"/>
            </w:tcBorders>
          </w:tcPr>
          <w:p w14:paraId="0772B65E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2" w:type="dxa"/>
            <w:tcBorders>
              <w:left w:val="dashed" w:sz="12" w:space="0" w:color="auto"/>
            </w:tcBorders>
          </w:tcPr>
          <w:p w14:paraId="56CAFAE1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4" w:type="dxa"/>
            <w:tcBorders>
              <w:left w:val="dashed" w:sz="12" w:space="0" w:color="auto"/>
              <w:right w:val="single" w:sz="12" w:space="0" w:color="auto"/>
            </w:tcBorders>
          </w:tcPr>
          <w:p w14:paraId="4407758F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44E4944E" w14:textId="77777777" w:rsidTr="002B213A">
        <w:trPr>
          <w:trHeight w:val="883"/>
        </w:trPr>
        <w:tc>
          <w:tcPr>
            <w:tcW w:w="1842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459545D6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run</w:t>
            </w:r>
          </w:p>
        </w:tc>
        <w:tc>
          <w:tcPr>
            <w:tcW w:w="1921" w:type="dxa"/>
            <w:tcBorders>
              <w:left w:val="dashed" w:sz="12" w:space="0" w:color="auto"/>
            </w:tcBorders>
          </w:tcPr>
          <w:p w14:paraId="0AA4FE3C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</w:tcBorders>
          </w:tcPr>
          <w:p w14:paraId="76B9EEF4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7" w:type="dxa"/>
            <w:tcBorders>
              <w:left w:val="dashed" w:sz="12" w:space="0" w:color="auto"/>
            </w:tcBorders>
          </w:tcPr>
          <w:p w14:paraId="5610F875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2" w:type="dxa"/>
            <w:tcBorders>
              <w:left w:val="dashed" w:sz="12" w:space="0" w:color="auto"/>
            </w:tcBorders>
          </w:tcPr>
          <w:p w14:paraId="6418770B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6" w:type="dxa"/>
            <w:tcBorders>
              <w:left w:val="dashed" w:sz="12" w:space="0" w:color="auto"/>
            </w:tcBorders>
          </w:tcPr>
          <w:p w14:paraId="199BD955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2" w:type="dxa"/>
            <w:tcBorders>
              <w:left w:val="dashed" w:sz="12" w:space="0" w:color="auto"/>
            </w:tcBorders>
          </w:tcPr>
          <w:p w14:paraId="0AED60C8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4" w:type="dxa"/>
            <w:tcBorders>
              <w:left w:val="dashed" w:sz="12" w:space="0" w:color="auto"/>
              <w:right w:val="single" w:sz="12" w:space="0" w:color="auto"/>
            </w:tcBorders>
          </w:tcPr>
          <w:p w14:paraId="4FA69666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224563DD" w14:textId="77777777" w:rsidTr="002B213A">
        <w:trPr>
          <w:trHeight w:val="883"/>
        </w:trPr>
        <w:tc>
          <w:tcPr>
            <w:tcW w:w="1842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101A5898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fun</w:t>
            </w:r>
          </w:p>
        </w:tc>
        <w:tc>
          <w:tcPr>
            <w:tcW w:w="1921" w:type="dxa"/>
            <w:tcBorders>
              <w:left w:val="dashed" w:sz="12" w:space="0" w:color="auto"/>
            </w:tcBorders>
          </w:tcPr>
          <w:p w14:paraId="5DC5740B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</w:tcBorders>
          </w:tcPr>
          <w:p w14:paraId="7B01A601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7" w:type="dxa"/>
            <w:tcBorders>
              <w:left w:val="dashed" w:sz="12" w:space="0" w:color="auto"/>
            </w:tcBorders>
          </w:tcPr>
          <w:p w14:paraId="094A76AB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2" w:type="dxa"/>
            <w:tcBorders>
              <w:left w:val="dashed" w:sz="12" w:space="0" w:color="auto"/>
            </w:tcBorders>
          </w:tcPr>
          <w:p w14:paraId="08B72CCE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6" w:type="dxa"/>
            <w:tcBorders>
              <w:left w:val="dashed" w:sz="12" w:space="0" w:color="auto"/>
            </w:tcBorders>
          </w:tcPr>
          <w:p w14:paraId="763E9487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2" w:type="dxa"/>
            <w:tcBorders>
              <w:left w:val="dashed" w:sz="12" w:space="0" w:color="auto"/>
            </w:tcBorders>
          </w:tcPr>
          <w:p w14:paraId="59D4FA00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4" w:type="dxa"/>
            <w:tcBorders>
              <w:left w:val="dashed" w:sz="12" w:space="0" w:color="auto"/>
              <w:right w:val="single" w:sz="12" w:space="0" w:color="auto"/>
            </w:tcBorders>
          </w:tcPr>
          <w:p w14:paraId="5A87AEAF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53F96175" w14:textId="77777777" w:rsidTr="002B213A">
        <w:trPr>
          <w:trHeight w:val="883"/>
        </w:trPr>
        <w:tc>
          <w:tcPr>
            <w:tcW w:w="1842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5B14EB87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sun</w:t>
            </w:r>
          </w:p>
        </w:tc>
        <w:tc>
          <w:tcPr>
            <w:tcW w:w="1921" w:type="dxa"/>
            <w:tcBorders>
              <w:left w:val="dashed" w:sz="12" w:space="0" w:color="auto"/>
            </w:tcBorders>
          </w:tcPr>
          <w:p w14:paraId="4C9C7681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</w:tcBorders>
          </w:tcPr>
          <w:p w14:paraId="297B1240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7" w:type="dxa"/>
            <w:tcBorders>
              <w:left w:val="dashed" w:sz="12" w:space="0" w:color="auto"/>
            </w:tcBorders>
          </w:tcPr>
          <w:p w14:paraId="7177DD7D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2" w:type="dxa"/>
            <w:tcBorders>
              <w:left w:val="dashed" w:sz="12" w:space="0" w:color="auto"/>
            </w:tcBorders>
          </w:tcPr>
          <w:p w14:paraId="1E79061D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6" w:type="dxa"/>
            <w:tcBorders>
              <w:left w:val="dashed" w:sz="12" w:space="0" w:color="auto"/>
            </w:tcBorders>
          </w:tcPr>
          <w:p w14:paraId="23EC4A33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2" w:type="dxa"/>
            <w:tcBorders>
              <w:left w:val="dashed" w:sz="12" w:space="0" w:color="auto"/>
            </w:tcBorders>
          </w:tcPr>
          <w:p w14:paraId="3AE73AD4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4" w:type="dxa"/>
            <w:tcBorders>
              <w:left w:val="dashed" w:sz="12" w:space="0" w:color="auto"/>
              <w:right w:val="single" w:sz="12" w:space="0" w:color="auto"/>
            </w:tcBorders>
          </w:tcPr>
          <w:p w14:paraId="53C8A89D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4D584AEA" w14:textId="77777777" w:rsidTr="002B213A">
        <w:trPr>
          <w:trHeight w:val="883"/>
        </w:trPr>
        <w:tc>
          <w:tcPr>
            <w:tcW w:w="1842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211C97DA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fog</w:t>
            </w:r>
          </w:p>
        </w:tc>
        <w:tc>
          <w:tcPr>
            <w:tcW w:w="1921" w:type="dxa"/>
            <w:tcBorders>
              <w:left w:val="dashed" w:sz="12" w:space="0" w:color="auto"/>
            </w:tcBorders>
          </w:tcPr>
          <w:p w14:paraId="60FA5192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</w:tcBorders>
          </w:tcPr>
          <w:p w14:paraId="7E1843E6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7" w:type="dxa"/>
            <w:tcBorders>
              <w:left w:val="dashed" w:sz="12" w:space="0" w:color="auto"/>
            </w:tcBorders>
          </w:tcPr>
          <w:p w14:paraId="03F1C40C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2" w:type="dxa"/>
            <w:tcBorders>
              <w:left w:val="dashed" w:sz="12" w:space="0" w:color="auto"/>
            </w:tcBorders>
          </w:tcPr>
          <w:p w14:paraId="6CFAACA4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6" w:type="dxa"/>
            <w:tcBorders>
              <w:left w:val="dashed" w:sz="12" w:space="0" w:color="auto"/>
            </w:tcBorders>
          </w:tcPr>
          <w:p w14:paraId="67BDF6D4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2" w:type="dxa"/>
            <w:tcBorders>
              <w:left w:val="dashed" w:sz="12" w:space="0" w:color="auto"/>
            </w:tcBorders>
          </w:tcPr>
          <w:p w14:paraId="7DB3088A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4" w:type="dxa"/>
            <w:tcBorders>
              <w:left w:val="dashed" w:sz="12" w:space="0" w:color="auto"/>
              <w:right w:val="single" w:sz="12" w:space="0" w:color="auto"/>
            </w:tcBorders>
          </w:tcPr>
          <w:p w14:paraId="585B9B0E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34521673" w14:textId="77777777" w:rsidTr="002B213A">
        <w:trPr>
          <w:trHeight w:val="883"/>
        </w:trPr>
        <w:tc>
          <w:tcPr>
            <w:tcW w:w="1842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4F3EE340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jog</w:t>
            </w:r>
          </w:p>
        </w:tc>
        <w:tc>
          <w:tcPr>
            <w:tcW w:w="1921" w:type="dxa"/>
            <w:tcBorders>
              <w:left w:val="dashed" w:sz="12" w:space="0" w:color="auto"/>
            </w:tcBorders>
          </w:tcPr>
          <w:p w14:paraId="3AA0EBD6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</w:tcBorders>
          </w:tcPr>
          <w:p w14:paraId="4A844590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7" w:type="dxa"/>
            <w:tcBorders>
              <w:left w:val="dashed" w:sz="12" w:space="0" w:color="auto"/>
            </w:tcBorders>
          </w:tcPr>
          <w:p w14:paraId="4F6D7077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2" w:type="dxa"/>
            <w:tcBorders>
              <w:left w:val="dashed" w:sz="12" w:space="0" w:color="auto"/>
            </w:tcBorders>
          </w:tcPr>
          <w:p w14:paraId="34806630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6" w:type="dxa"/>
            <w:tcBorders>
              <w:left w:val="dashed" w:sz="12" w:space="0" w:color="auto"/>
            </w:tcBorders>
          </w:tcPr>
          <w:p w14:paraId="3CDD1AED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2" w:type="dxa"/>
            <w:tcBorders>
              <w:left w:val="dashed" w:sz="12" w:space="0" w:color="auto"/>
            </w:tcBorders>
          </w:tcPr>
          <w:p w14:paraId="095EC7A0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4" w:type="dxa"/>
            <w:tcBorders>
              <w:left w:val="dashed" w:sz="12" w:space="0" w:color="auto"/>
              <w:right w:val="single" w:sz="12" w:space="0" w:color="auto"/>
            </w:tcBorders>
          </w:tcPr>
          <w:p w14:paraId="141CEA38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</w:tbl>
    <w:p w14:paraId="4C3404C8" w14:textId="77777777" w:rsidR="002B213A" w:rsidRPr="002B213A" w:rsidRDefault="002B213A" w:rsidP="00F46B81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2B213A">
        <w:rPr>
          <w:rFonts w:ascii="Comic Sans MS" w:hAnsi="Comic Sans MS"/>
          <w:b/>
          <w:sz w:val="24"/>
          <w:szCs w:val="24"/>
          <w:u w:val="single"/>
        </w:rPr>
        <w:lastRenderedPageBreak/>
        <w:t>Weekly spelling to practice</w:t>
      </w:r>
      <w:r w:rsidRPr="002B213A">
        <w:rPr>
          <w:rFonts w:ascii="Comic Sans MS" w:hAnsi="Comic Sans MS"/>
          <w:sz w:val="24"/>
          <w:szCs w:val="24"/>
          <w:u w:val="single"/>
        </w:rPr>
        <w:t>- vc words   Whizzy Spellers  20</w:t>
      </w:r>
      <w:r w:rsidRPr="002B213A">
        <w:rPr>
          <w:rFonts w:ascii="Comic Sans MS" w:hAnsi="Comic Sans MS"/>
          <w:sz w:val="24"/>
          <w:szCs w:val="24"/>
          <w:u w:val="single"/>
          <w:vertAlign w:val="superscript"/>
        </w:rPr>
        <w:t>th</w:t>
      </w:r>
      <w:r w:rsidRPr="002B213A">
        <w:rPr>
          <w:rFonts w:ascii="Comic Sans MS" w:hAnsi="Comic Sans MS"/>
          <w:sz w:val="24"/>
          <w:szCs w:val="24"/>
          <w:u w:val="single"/>
        </w:rPr>
        <w:t xml:space="preserve"> September 2020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1"/>
        <w:gridCol w:w="1927"/>
        <w:gridCol w:w="2002"/>
        <w:gridCol w:w="1952"/>
        <w:gridCol w:w="1882"/>
        <w:gridCol w:w="1951"/>
        <w:gridCol w:w="1900"/>
        <w:gridCol w:w="1911"/>
      </w:tblGrid>
      <w:tr w:rsidR="002B213A" w:rsidRPr="002B213A" w14:paraId="7E0B6BBE" w14:textId="77777777" w:rsidTr="002B213A">
        <w:trPr>
          <w:trHeight w:val="883"/>
        </w:trPr>
        <w:tc>
          <w:tcPr>
            <w:tcW w:w="18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ashed" w:sz="12" w:space="0" w:color="auto"/>
            </w:tcBorders>
            <w:shd w:val="clear" w:color="auto" w:fill="auto"/>
          </w:tcPr>
          <w:p w14:paraId="02A83FAE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 xml:space="preserve">                           </w:t>
            </w:r>
          </w:p>
          <w:p w14:paraId="0B9FB395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2B213A">
              <w:rPr>
                <w:rFonts w:ascii="Comic Sans MS" w:hAnsi="Comic Sans MS"/>
                <w:sz w:val="24"/>
                <w:szCs w:val="24"/>
                <w:u w:val="single"/>
              </w:rPr>
              <w:t xml:space="preserve">             </w:t>
            </w:r>
          </w:p>
        </w:tc>
        <w:tc>
          <w:tcPr>
            <w:tcW w:w="1927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08B9058B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Tuesday</w:t>
            </w:r>
          </w:p>
        </w:tc>
        <w:tc>
          <w:tcPr>
            <w:tcW w:w="2002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3D16689F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Wednesday</w:t>
            </w:r>
          </w:p>
        </w:tc>
        <w:tc>
          <w:tcPr>
            <w:tcW w:w="1952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1FB8831E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Thursday</w:t>
            </w:r>
          </w:p>
        </w:tc>
        <w:tc>
          <w:tcPr>
            <w:tcW w:w="1882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048AE34E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Friday</w:t>
            </w:r>
          </w:p>
        </w:tc>
        <w:tc>
          <w:tcPr>
            <w:tcW w:w="1951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5F3ECCCC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Saturday</w:t>
            </w:r>
          </w:p>
        </w:tc>
        <w:tc>
          <w:tcPr>
            <w:tcW w:w="1900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0743A76C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Sunday</w:t>
            </w:r>
          </w:p>
        </w:tc>
        <w:tc>
          <w:tcPr>
            <w:tcW w:w="1911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497A90A2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Monday</w:t>
            </w:r>
          </w:p>
        </w:tc>
      </w:tr>
      <w:tr w:rsidR="002B213A" w:rsidRPr="002B213A" w14:paraId="0B4DBBBA" w14:textId="77777777" w:rsidTr="002B213A">
        <w:trPr>
          <w:trHeight w:val="883"/>
        </w:trPr>
        <w:tc>
          <w:tcPr>
            <w:tcW w:w="1801" w:type="dxa"/>
            <w:tcBorders>
              <w:top w:val="single" w:sz="12" w:space="0" w:color="auto"/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17315083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on</w:t>
            </w:r>
          </w:p>
        </w:tc>
        <w:tc>
          <w:tcPr>
            <w:tcW w:w="1927" w:type="dxa"/>
            <w:tcBorders>
              <w:top w:val="single" w:sz="12" w:space="0" w:color="auto"/>
              <w:left w:val="dashed" w:sz="12" w:space="0" w:color="auto"/>
            </w:tcBorders>
          </w:tcPr>
          <w:p w14:paraId="59EA6810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top w:val="single" w:sz="12" w:space="0" w:color="auto"/>
              <w:left w:val="dashed" w:sz="12" w:space="0" w:color="auto"/>
            </w:tcBorders>
          </w:tcPr>
          <w:p w14:paraId="10A709AE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52" w:type="dxa"/>
            <w:tcBorders>
              <w:top w:val="single" w:sz="12" w:space="0" w:color="auto"/>
              <w:left w:val="dashed" w:sz="12" w:space="0" w:color="auto"/>
            </w:tcBorders>
          </w:tcPr>
          <w:p w14:paraId="732AFFD8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82" w:type="dxa"/>
            <w:tcBorders>
              <w:top w:val="single" w:sz="12" w:space="0" w:color="auto"/>
              <w:left w:val="dashed" w:sz="12" w:space="0" w:color="auto"/>
            </w:tcBorders>
          </w:tcPr>
          <w:p w14:paraId="53A6050B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51" w:type="dxa"/>
            <w:tcBorders>
              <w:top w:val="single" w:sz="12" w:space="0" w:color="auto"/>
              <w:left w:val="dashed" w:sz="12" w:space="0" w:color="auto"/>
            </w:tcBorders>
          </w:tcPr>
          <w:p w14:paraId="231C4F57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0" w:type="dxa"/>
            <w:tcBorders>
              <w:top w:val="single" w:sz="12" w:space="0" w:color="auto"/>
              <w:left w:val="dashed" w:sz="12" w:space="0" w:color="auto"/>
            </w:tcBorders>
          </w:tcPr>
          <w:p w14:paraId="101C7601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11" w:type="dxa"/>
            <w:tcBorders>
              <w:top w:val="single" w:sz="12" w:space="0" w:color="auto"/>
              <w:left w:val="dashed" w:sz="12" w:space="0" w:color="auto"/>
              <w:right w:val="single" w:sz="12" w:space="0" w:color="auto"/>
            </w:tcBorders>
          </w:tcPr>
          <w:p w14:paraId="2EE7BD16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1DE11D74" w14:textId="77777777" w:rsidTr="002B213A">
        <w:trPr>
          <w:trHeight w:val="883"/>
        </w:trPr>
        <w:tc>
          <w:tcPr>
            <w:tcW w:w="1801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40279407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up</w:t>
            </w:r>
          </w:p>
        </w:tc>
        <w:tc>
          <w:tcPr>
            <w:tcW w:w="1927" w:type="dxa"/>
            <w:tcBorders>
              <w:left w:val="dashed" w:sz="12" w:space="0" w:color="auto"/>
            </w:tcBorders>
          </w:tcPr>
          <w:p w14:paraId="4966B8FE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</w:tcBorders>
          </w:tcPr>
          <w:p w14:paraId="04D3CA0F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52" w:type="dxa"/>
            <w:tcBorders>
              <w:left w:val="dashed" w:sz="12" w:space="0" w:color="auto"/>
            </w:tcBorders>
          </w:tcPr>
          <w:p w14:paraId="4BFB5680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82" w:type="dxa"/>
            <w:tcBorders>
              <w:left w:val="dashed" w:sz="12" w:space="0" w:color="auto"/>
            </w:tcBorders>
          </w:tcPr>
          <w:p w14:paraId="0432370F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51" w:type="dxa"/>
            <w:tcBorders>
              <w:left w:val="dashed" w:sz="12" w:space="0" w:color="auto"/>
            </w:tcBorders>
          </w:tcPr>
          <w:p w14:paraId="1576E3AA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0" w:type="dxa"/>
            <w:tcBorders>
              <w:left w:val="dashed" w:sz="12" w:space="0" w:color="auto"/>
            </w:tcBorders>
          </w:tcPr>
          <w:p w14:paraId="0D08A07E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11" w:type="dxa"/>
            <w:tcBorders>
              <w:left w:val="dashed" w:sz="12" w:space="0" w:color="auto"/>
              <w:right w:val="single" w:sz="12" w:space="0" w:color="auto"/>
            </w:tcBorders>
          </w:tcPr>
          <w:p w14:paraId="1F01A9F0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78B9B986" w14:textId="77777777" w:rsidTr="002B213A">
        <w:trPr>
          <w:trHeight w:val="883"/>
        </w:trPr>
        <w:tc>
          <w:tcPr>
            <w:tcW w:w="1801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6033A6A2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if</w:t>
            </w:r>
          </w:p>
        </w:tc>
        <w:tc>
          <w:tcPr>
            <w:tcW w:w="1927" w:type="dxa"/>
            <w:tcBorders>
              <w:left w:val="dashed" w:sz="12" w:space="0" w:color="auto"/>
            </w:tcBorders>
          </w:tcPr>
          <w:p w14:paraId="388C773C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</w:tcBorders>
          </w:tcPr>
          <w:p w14:paraId="7FC6FF3A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52" w:type="dxa"/>
            <w:tcBorders>
              <w:left w:val="dashed" w:sz="12" w:space="0" w:color="auto"/>
            </w:tcBorders>
          </w:tcPr>
          <w:p w14:paraId="103A4A63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82" w:type="dxa"/>
            <w:tcBorders>
              <w:left w:val="dashed" w:sz="12" w:space="0" w:color="auto"/>
            </w:tcBorders>
          </w:tcPr>
          <w:p w14:paraId="27446440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51" w:type="dxa"/>
            <w:tcBorders>
              <w:left w:val="dashed" w:sz="12" w:space="0" w:color="auto"/>
            </w:tcBorders>
          </w:tcPr>
          <w:p w14:paraId="05C6AC24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0" w:type="dxa"/>
            <w:tcBorders>
              <w:left w:val="dashed" w:sz="12" w:space="0" w:color="auto"/>
            </w:tcBorders>
          </w:tcPr>
          <w:p w14:paraId="31C6A018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11" w:type="dxa"/>
            <w:tcBorders>
              <w:left w:val="dashed" w:sz="12" w:space="0" w:color="auto"/>
              <w:right w:val="single" w:sz="12" w:space="0" w:color="auto"/>
            </w:tcBorders>
          </w:tcPr>
          <w:p w14:paraId="2BF88958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5710BAA7" w14:textId="77777777" w:rsidTr="002B213A">
        <w:trPr>
          <w:trHeight w:val="883"/>
        </w:trPr>
        <w:tc>
          <w:tcPr>
            <w:tcW w:w="1801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080F519A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an</w:t>
            </w:r>
          </w:p>
        </w:tc>
        <w:tc>
          <w:tcPr>
            <w:tcW w:w="1927" w:type="dxa"/>
            <w:tcBorders>
              <w:left w:val="dashed" w:sz="12" w:space="0" w:color="auto"/>
            </w:tcBorders>
          </w:tcPr>
          <w:p w14:paraId="4EBA479A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</w:tcBorders>
          </w:tcPr>
          <w:p w14:paraId="5B59C3CC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52" w:type="dxa"/>
            <w:tcBorders>
              <w:left w:val="dashed" w:sz="12" w:space="0" w:color="auto"/>
            </w:tcBorders>
          </w:tcPr>
          <w:p w14:paraId="1DB955AF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82" w:type="dxa"/>
            <w:tcBorders>
              <w:left w:val="dashed" w:sz="12" w:space="0" w:color="auto"/>
            </w:tcBorders>
          </w:tcPr>
          <w:p w14:paraId="6A18D59E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51" w:type="dxa"/>
            <w:tcBorders>
              <w:left w:val="dashed" w:sz="12" w:space="0" w:color="auto"/>
            </w:tcBorders>
          </w:tcPr>
          <w:p w14:paraId="55C7ED55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0" w:type="dxa"/>
            <w:tcBorders>
              <w:left w:val="dashed" w:sz="12" w:space="0" w:color="auto"/>
            </w:tcBorders>
          </w:tcPr>
          <w:p w14:paraId="71E8B509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11" w:type="dxa"/>
            <w:tcBorders>
              <w:left w:val="dashed" w:sz="12" w:space="0" w:color="auto"/>
              <w:right w:val="single" w:sz="12" w:space="0" w:color="auto"/>
            </w:tcBorders>
          </w:tcPr>
          <w:p w14:paraId="07760E56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0B9E17F3" w14:textId="77777777" w:rsidTr="002B213A">
        <w:trPr>
          <w:trHeight w:val="883"/>
        </w:trPr>
        <w:tc>
          <w:tcPr>
            <w:tcW w:w="1801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37D58876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as</w:t>
            </w:r>
          </w:p>
        </w:tc>
        <w:tc>
          <w:tcPr>
            <w:tcW w:w="1927" w:type="dxa"/>
            <w:tcBorders>
              <w:left w:val="dashed" w:sz="12" w:space="0" w:color="auto"/>
            </w:tcBorders>
          </w:tcPr>
          <w:p w14:paraId="15E0F102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</w:tcBorders>
          </w:tcPr>
          <w:p w14:paraId="718AA0E8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52" w:type="dxa"/>
            <w:tcBorders>
              <w:left w:val="dashed" w:sz="12" w:space="0" w:color="auto"/>
            </w:tcBorders>
          </w:tcPr>
          <w:p w14:paraId="6E4BD38C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82" w:type="dxa"/>
            <w:tcBorders>
              <w:left w:val="dashed" w:sz="12" w:space="0" w:color="auto"/>
            </w:tcBorders>
          </w:tcPr>
          <w:p w14:paraId="6DFF9805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51" w:type="dxa"/>
            <w:tcBorders>
              <w:left w:val="dashed" w:sz="12" w:space="0" w:color="auto"/>
            </w:tcBorders>
          </w:tcPr>
          <w:p w14:paraId="0177E2E5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0" w:type="dxa"/>
            <w:tcBorders>
              <w:left w:val="dashed" w:sz="12" w:space="0" w:color="auto"/>
            </w:tcBorders>
          </w:tcPr>
          <w:p w14:paraId="6F480E08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11" w:type="dxa"/>
            <w:tcBorders>
              <w:left w:val="dashed" w:sz="12" w:space="0" w:color="auto"/>
              <w:right w:val="single" w:sz="12" w:space="0" w:color="auto"/>
            </w:tcBorders>
          </w:tcPr>
          <w:p w14:paraId="3A4F3481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</w:tbl>
    <w:p w14:paraId="4B098C02" w14:textId="77777777" w:rsidR="002B213A" w:rsidRPr="002B213A" w:rsidRDefault="002B213A" w:rsidP="002B213A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14:paraId="484D148C" w14:textId="77777777" w:rsidR="002B213A" w:rsidRPr="002B213A" w:rsidRDefault="002B213A" w:rsidP="002B213A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14:paraId="501A274F" w14:textId="77777777" w:rsidR="002B213A" w:rsidRPr="002B213A" w:rsidRDefault="002B213A" w:rsidP="002B213A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14:paraId="1662E37C" w14:textId="77777777" w:rsidR="002B213A" w:rsidRPr="002B213A" w:rsidRDefault="002B213A" w:rsidP="002B213A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14:paraId="6ABDC118" w14:textId="77777777" w:rsidR="002B213A" w:rsidRPr="002B213A" w:rsidRDefault="002B213A" w:rsidP="002B213A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14:paraId="0CA5A6A4" w14:textId="77777777" w:rsidR="002B213A" w:rsidRPr="002B213A" w:rsidRDefault="002B213A" w:rsidP="002B213A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14:paraId="49F68ACA" w14:textId="77777777" w:rsidR="002B213A" w:rsidRPr="002B213A" w:rsidRDefault="002B213A" w:rsidP="002B213A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14:paraId="12373D7B" w14:textId="77777777" w:rsidR="002B213A" w:rsidRDefault="002B213A" w:rsidP="002B213A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14:paraId="6C3E3FD8" w14:textId="77777777" w:rsidR="00F46B81" w:rsidRPr="002B213A" w:rsidRDefault="00F46B81" w:rsidP="002B213A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14:paraId="2B242919" w14:textId="77777777" w:rsidR="002B213A" w:rsidRPr="002B213A" w:rsidRDefault="002B213A" w:rsidP="002B213A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2B213A">
        <w:rPr>
          <w:rFonts w:ascii="Comic Sans MS" w:hAnsi="Comic Sans MS"/>
          <w:b/>
          <w:sz w:val="24"/>
          <w:szCs w:val="24"/>
          <w:u w:val="single"/>
        </w:rPr>
        <w:lastRenderedPageBreak/>
        <w:t>Weekly spelling to practice</w:t>
      </w:r>
      <w:r w:rsidRPr="002B213A">
        <w:rPr>
          <w:rFonts w:ascii="Comic Sans MS" w:hAnsi="Comic Sans MS"/>
          <w:sz w:val="24"/>
          <w:szCs w:val="24"/>
          <w:u w:val="single"/>
        </w:rPr>
        <w:t>- nk/ ck (Statutory) words 29</w:t>
      </w:r>
      <w:r w:rsidRPr="002B213A">
        <w:rPr>
          <w:rFonts w:ascii="Comic Sans MS" w:hAnsi="Comic Sans MS"/>
          <w:sz w:val="24"/>
          <w:szCs w:val="24"/>
          <w:u w:val="single"/>
          <w:vertAlign w:val="superscript"/>
        </w:rPr>
        <w:t>th</w:t>
      </w:r>
      <w:r w:rsidRPr="002B213A">
        <w:rPr>
          <w:rFonts w:ascii="Comic Sans MS" w:hAnsi="Comic Sans MS"/>
          <w:sz w:val="24"/>
          <w:szCs w:val="24"/>
          <w:u w:val="single"/>
        </w:rPr>
        <w:t xml:space="preserve"> September 2020  Super Spellers 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6"/>
        <w:gridCol w:w="1920"/>
        <w:gridCol w:w="2002"/>
        <w:gridCol w:w="1947"/>
        <w:gridCol w:w="1871"/>
        <w:gridCol w:w="1946"/>
        <w:gridCol w:w="1891"/>
        <w:gridCol w:w="1903"/>
      </w:tblGrid>
      <w:tr w:rsidR="002B213A" w:rsidRPr="002B213A" w14:paraId="74414F1F" w14:textId="77777777" w:rsidTr="002B213A">
        <w:trPr>
          <w:trHeight w:val="883"/>
        </w:trPr>
        <w:tc>
          <w:tcPr>
            <w:tcW w:w="1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ashed" w:sz="12" w:space="0" w:color="auto"/>
            </w:tcBorders>
            <w:shd w:val="clear" w:color="auto" w:fill="auto"/>
          </w:tcPr>
          <w:p w14:paraId="25495FA7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 xml:space="preserve">                           </w:t>
            </w:r>
          </w:p>
          <w:p w14:paraId="0AE74CA8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2B213A">
              <w:rPr>
                <w:rFonts w:ascii="Comic Sans MS" w:hAnsi="Comic Sans MS"/>
                <w:sz w:val="24"/>
                <w:szCs w:val="24"/>
                <w:u w:val="single"/>
              </w:rPr>
              <w:t xml:space="preserve">             </w:t>
            </w:r>
          </w:p>
        </w:tc>
        <w:tc>
          <w:tcPr>
            <w:tcW w:w="1920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66748B57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Tuesday</w:t>
            </w:r>
          </w:p>
        </w:tc>
        <w:tc>
          <w:tcPr>
            <w:tcW w:w="2002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20127F4B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Wednesday</w:t>
            </w:r>
          </w:p>
        </w:tc>
        <w:tc>
          <w:tcPr>
            <w:tcW w:w="1947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00AA2F4D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Thursday</w:t>
            </w:r>
          </w:p>
        </w:tc>
        <w:tc>
          <w:tcPr>
            <w:tcW w:w="1871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1BE5424A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Friday</w:t>
            </w:r>
          </w:p>
        </w:tc>
        <w:tc>
          <w:tcPr>
            <w:tcW w:w="1946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452CD5E5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Saturday</w:t>
            </w:r>
          </w:p>
        </w:tc>
        <w:tc>
          <w:tcPr>
            <w:tcW w:w="1891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64167C55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Sunday</w:t>
            </w:r>
          </w:p>
        </w:tc>
        <w:tc>
          <w:tcPr>
            <w:tcW w:w="1903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4DACABA2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Monday</w:t>
            </w:r>
          </w:p>
        </w:tc>
      </w:tr>
      <w:tr w:rsidR="002B213A" w:rsidRPr="002B213A" w14:paraId="05D195DA" w14:textId="77777777" w:rsidTr="002B213A">
        <w:trPr>
          <w:trHeight w:val="883"/>
        </w:trPr>
        <w:tc>
          <w:tcPr>
            <w:tcW w:w="1846" w:type="dxa"/>
            <w:tcBorders>
              <w:top w:val="single" w:sz="12" w:space="0" w:color="auto"/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08856056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thank</w:t>
            </w:r>
          </w:p>
        </w:tc>
        <w:tc>
          <w:tcPr>
            <w:tcW w:w="1920" w:type="dxa"/>
            <w:tcBorders>
              <w:top w:val="single" w:sz="12" w:space="0" w:color="auto"/>
              <w:left w:val="dashed" w:sz="12" w:space="0" w:color="auto"/>
            </w:tcBorders>
          </w:tcPr>
          <w:p w14:paraId="7FCD7152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top w:val="single" w:sz="12" w:space="0" w:color="auto"/>
              <w:left w:val="dashed" w:sz="12" w:space="0" w:color="auto"/>
            </w:tcBorders>
          </w:tcPr>
          <w:p w14:paraId="07814BD5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7" w:type="dxa"/>
            <w:tcBorders>
              <w:top w:val="single" w:sz="12" w:space="0" w:color="auto"/>
              <w:left w:val="dashed" w:sz="12" w:space="0" w:color="auto"/>
            </w:tcBorders>
          </w:tcPr>
          <w:p w14:paraId="0646D35E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1" w:type="dxa"/>
            <w:tcBorders>
              <w:top w:val="single" w:sz="12" w:space="0" w:color="auto"/>
              <w:left w:val="dashed" w:sz="12" w:space="0" w:color="auto"/>
            </w:tcBorders>
          </w:tcPr>
          <w:p w14:paraId="66277E56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6" w:type="dxa"/>
            <w:tcBorders>
              <w:top w:val="single" w:sz="12" w:space="0" w:color="auto"/>
              <w:left w:val="dashed" w:sz="12" w:space="0" w:color="auto"/>
            </w:tcBorders>
          </w:tcPr>
          <w:p w14:paraId="14268422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1" w:type="dxa"/>
            <w:tcBorders>
              <w:top w:val="single" w:sz="12" w:space="0" w:color="auto"/>
              <w:left w:val="dashed" w:sz="12" w:space="0" w:color="auto"/>
            </w:tcBorders>
          </w:tcPr>
          <w:p w14:paraId="24A7CC7E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3" w:type="dxa"/>
            <w:tcBorders>
              <w:top w:val="single" w:sz="12" w:space="0" w:color="auto"/>
              <w:left w:val="dashed" w:sz="12" w:space="0" w:color="auto"/>
              <w:right w:val="single" w:sz="12" w:space="0" w:color="auto"/>
            </w:tcBorders>
          </w:tcPr>
          <w:p w14:paraId="545CC3D5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77EA8637" w14:textId="77777777" w:rsidTr="002B213A">
        <w:trPr>
          <w:trHeight w:val="883"/>
        </w:trPr>
        <w:tc>
          <w:tcPr>
            <w:tcW w:w="1846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546E8D02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think</w:t>
            </w:r>
          </w:p>
        </w:tc>
        <w:tc>
          <w:tcPr>
            <w:tcW w:w="1920" w:type="dxa"/>
            <w:tcBorders>
              <w:left w:val="dashed" w:sz="12" w:space="0" w:color="auto"/>
            </w:tcBorders>
          </w:tcPr>
          <w:p w14:paraId="30246423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</w:tcBorders>
          </w:tcPr>
          <w:p w14:paraId="7F226775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7" w:type="dxa"/>
            <w:tcBorders>
              <w:left w:val="dashed" w:sz="12" w:space="0" w:color="auto"/>
            </w:tcBorders>
          </w:tcPr>
          <w:p w14:paraId="65E7DE0D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1" w:type="dxa"/>
            <w:tcBorders>
              <w:left w:val="dashed" w:sz="12" w:space="0" w:color="auto"/>
            </w:tcBorders>
          </w:tcPr>
          <w:p w14:paraId="0B3E7DF4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6" w:type="dxa"/>
            <w:tcBorders>
              <w:left w:val="dashed" w:sz="12" w:space="0" w:color="auto"/>
            </w:tcBorders>
          </w:tcPr>
          <w:p w14:paraId="7772BC53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1" w:type="dxa"/>
            <w:tcBorders>
              <w:left w:val="dashed" w:sz="12" w:space="0" w:color="auto"/>
            </w:tcBorders>
          </w:tcPr>
          <w:p w14:paraId="07AFAF52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3" w:type="dxa"/>
            <w:tcBorders>
              <w:left w:val="dashed" w:sz="12" w:space="0" w:color="auto"/>
              <w:right w:val="single" w:sz="12" w:space="0" w:color="auto"/>
            </w:tcBorders>
          </w:tcPr>
          <w:p w14:paraId="79E5974E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405CCD1F" w14:textId="77777777" w:rsidTr="002B213A">
        <w:trPr>
          <w:trHeight w:val="883"/>
        </w:trPr>
        <w:tc>
          <w:tcPr>
            <w:tcW w:w="1846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7B2BE7FC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drink</w:t>
            </w:r>
          </w:p>
        </w:tc>
        <w:tc>
          <w:tcPr>
            <w:tcW w:w="1920" w:type="dxa"/>
            <w:tcBorders>
              <w:left w:val="dashed" w:sz="12" w:space="0" w:color="auto"/>
            </w:tcBorders>
          </w:tcPr>
          <w:p w14:paraId="5E6FA010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</w:tcBorders>
          </w:tcPr>
          <w:p w14:paraId="7B5C66D7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7" w:type="dxa"/>
            <w:tcBorders>
              <w:left w:val="dashed" w:sz="12" w:space="0" w:color="auto"/>
            </w:tcBorders>
          </w:tcPr>
          <w:p w14:paraId="22E24EED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1" w:type="dxa"/>
            <w:tcBorders>
              <w:left w:val="dashed" w:sz="12" w:space="0" w:color="auto"/>
            </w:tcBorders>
          </w:tcPr>
          <w:p w14:paraId="5EFAA7A6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6" w:type="dxa"/>
            <w:tcBorders>
              <w:left w:val="dashed" w:sz="12" w:space="0" w:color="auto"/>
            </w:tcBorders>
          </w:tcPr>
          <w:p w14:paraId="50FE6511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1" w:type="dxa"/>
            <w:tcBorders>
              <w:left w:val="dashed" w:sz="12" w:space="0" w:color="auto"/>
            </w:tcBorders>
          </w:tcPr>
          <w:p w14:paraId="4A782E3E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3" w:type="dxa"/>
            <w:tcBorders>
              <w:left w:val="dashed" w:sz="12" w:space="0" w:color="auto"/>
              <w:right w:val="single" w:sz="12" w:space="0" w:color="auto"/>
            </w:tcBorders>
          </w:tcPr>
          <w:p w14:paraId="7F92DE08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508E1114" w14:textId="77777777" w:rsidTr="002B213A">
        <w:trPr>
          <w:trHeight w:val="883"/>
        </w:trPr>
        <w:tc>
          <w:tcPr>
            <w:tcW w:w="1846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4335ED9C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black</w:t>
            </w:r>
          </w:p>
        </w:tc>
        <w:tc>
          <w:tcPr>
            <w:tcW w:w="1920" w:type="dxa"/>
            <w:tcBorders>
              <w:left w:val="dashed" w:sz="12" w:space="0" w:color="auto"/>
            </w:tcBorders>
          </w:tcPr>
          <w:p w14:paraId="06E9613A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</w:tcBorders>
          </w:tcPr>
          <w:p w14:paraId="4243A298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7" w:type="dxa"/>
            <w:tcBorders>
              <w:left w:val="dashed" w:sz="12" w:space="0" w:color="auto"/>
            </w:tcBorders>
          </w:tcPr>
          <w:p w14:paraId="37C187B9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1" w:type="dxa"/>
            <w:tcBorders>
              <w:left w:val="dashed" w:sz="12" w:space="0" w:color="auto"/>
            </w:tcBorders>
          </w:tcPr>
          <w:p w14:paraId="16808A45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6" w:type="dxa"/>
            <w:tcBorders>
              <w:left w:val="dashed" w:sz="12" w:space="0" w:color="auto"/>
            </w:tcBorders>
          </w:tcPr>
          <w:p w14:paraId="5C45262C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1" w:type="dxa"/>
            <w:tcBorders>
              <w:left w:val="dashed" w:sz="12" w:space="0" w:color="auto"/>
            </w:tcBorders>
          </w:tcPr>
          <w:p w14:paraId="63D64D29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3" w:type="dxa"/>
            <w:tcBorders>
              <w:left w:val="dashed" w:sz="12" w:space="0" w:color="auto"/>
              <w:right w:val="single" w:sz="12" w:space="0" w:color="auto"/>
            </w:tcBorders>
          </w:tcPr>
          <w:p w14:paraId="2F5AFC4E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4C982442" w14:textId="77777777" w:rsidTr="002B213A">
        <w:trPr>
          <w:trHeight w:val="883"/>
        </w:trPr>
        <w:tc>
          <w:tcPr>
            <w:tcW w:w="1846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753216D0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crack</w:t>
            </w:r>
          </w:p>
        </w:tc>
        <w:tc>
          <w:tcPr>
            <w:tcW w:w="1920" w:type="dxa"/>
            <w:tcBorders>
              <w:left w:val="dashed" w:sz="12" w:space="0" w:color="auto"/>
            </w:tcBorders>
          </w:tcPr>
          <w:p w14:paraId="1DA20EA5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</w:tcBorders>
          </w:tcPr>
          <w:p w14:paraId="6D1884C3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7" w:type="dxa"/>
            <w:tcBorders>
              <w:left w:val="dashed" w:sz="12" w:space="0" w:color="auto"/>
            </w:tcBorders>
          </w:tcPr>
          <w:p w14:paraId="60AA2F37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1" w:type="dxa"/>
            <w:tcBorders>
              <w:left w:val="dashed" w:sz="12" w:space="0" w:color="auto"/>
            </w:tcBorders>
          </w:tcPr>
          <w:p w14:paraId="7BE22CEA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6" w:type="dxa"/>
            <w:tcBorders>
              <w:left w:val="dashed" w:sz="12" w:space="0" w:color="auto"/>
            </w:tcBorders>
          </w:tcPr>
          <w:p w14:paraId="2EE20857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1" w:type="dxa"/>
            <w:tcBorders>
              <w:left w:val="dashed" w:sz="12" w:space="0" w:color="auto"/>
            </w:tcBorders>
          </w:tcPr>
          <w:p w14:paraId="3066CAD9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3" w:type="dxa"/>
            <w:tcBorders>
              <w:left w:val="dashed" w:sz="12" w:space="0" w:color="auto"/>
              <w:right w:val="single" w:sz="12" w:space="0" w:color="auto"/>
            </w:tcBorders>
          </w:tcPr>
          <w:p w14:paraId="7280A71E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456CEC16" w14:textId="77777777" w:rsidTr="002B213A">
        <w:trPr>
          <w:trHeight w:val="883"/>
        </w:trPr>
        <w:tc>
          <w:tcPr>
            <w:tcW w:w="1846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03B3C349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stack</w:t>
            </w:r>
          </w:p>
        </w:tc>
        <w:tc>
          <w:tcPr>
            <w:tcW w:w="1920" w:type="dxa"/>
            <w:tcBorders>
              <w:left w:val="dashed" w:sz="12" w:space="0" w:color="auto"/>
            </w:tcBorders>
          </w:tcPr>
          <w:p w14:paraId="225769B0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</w:tcBorders>
          </w:tcPr>
          <w:p w14:paraId="0E7E5830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7" w:type="dxa"/>
            <w:tcBorders>
              <w:left w:val="dashed" w:sz="12" w:space="0" w:color="auto"/>
            </w:tcBorders>
          </w:tcPr>
          <w:p w14:paraId="2009D559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1" w:type="dxa"/>
            <w:tcBorders>
              <w:left w:val="dashed" w:sz="12" w:space="0" w:color="auto"/>
            </w:tcBorders>
          </w:tcPr>
          <w:p w14:paraId="344A7BBE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6" w:type="dxa"/>
            <w:tcBorders>
              <w:left w:val="dashed" w:sz="12" w:space="0" w:color="auto"/>
            </w:tcBorders>
          </w:tcPr>
          <w:p w14:paraId="2879FBA5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1" w:type="dxa"/>
            <w:tcBorders>
              <w:left w:val="dashed" w:sz="12" w:space="0" w:color="auto"/>
            </w:tcBorders>
          </w:tcPr>
          <w:p w14:paraId="6AB7B7B0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3" w:type="dxa"/>
            <w:tcBorders>
              <w:left w:val="dashed" w:sz="12" w:space="0" w:color="auto"/>
              <w:right w:val="single" w:sz="12" w:space="0" w:color="auto"/>
            </w:tcBorders>
          </w:tcPr>
          <w:p w14:paraId="250ED778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0AA39E11" w14:textId="77777777" w:rsidTr="002B213A">
        <w:trPr>
          <w:trHeight w:val="883"/>
        </w:trPr>
        <w:tc>
          <w:tcPr>
            <w:tcW w:w="1846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7EA9EB7E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me</w:t>
            </w:r>
          </w:p>
        </w:tc>
        <w:tc>
          <w:tcPr>
            <w:tcW w:w="1920" w:type="dxa"/>
            <w:tcBorders>
              <w:left w:val="dashed" w:sz="12" w:space="0" w:color="auto"/>
            </w:tcBorders>
          </w:tcPr>
          <w:p w14:paraId="57BC495E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</w:tcBorders>
          </w:tcPr>
          <w:p w14:paraId="6D577A15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7" w:type="dxa"/>
            <w:tcBorders>
              <w:left w:val="dashed" w:sz="12" w:space="0" w:color="auto"/>
            </w:tcBorders>
          </w:tcPr>
          <w:p w14:paraId="4FF356CA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1" w:type="dxa"/>
            <w:tcBorders>
              <w:left w:val="dashed" w:sz="12" w:space="0" w:color="auto"/>
            </w:tcBorders>
          </w:tcPr>
          <w:p w14:paraId="4555513C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6" w:type="dxa"/>
            <w:tcBorders>
              <w:left w:val="dashed" w:sz="12" w:space="0" w:color="auto"/>
            </w:tcBorders>
          </w:tcPr>
          <w:p w14:paraId="751A3A11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1" w:type="dxa"/>
            <w:tcBorders>
              <w:left w:val="dashed" w:sz="12" w:space="0" w:color="auto"/>
            </w:tcBorders>
          </w:tcPr>
          <w:p w14:paraId="0A32A520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3" w:type="dxa"/>
            <w:tcBorders>
              <w:left w:val="dashed" w:sz="12" w:space="0" w:color="auto"/>
              <w:right w:val="single" w:sz="12" w:space="0" w:color="auto"/>
            </w:tcBorders>
          </w:tcPr>
          <w:p w14:paraId="53F57558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267D9A23" w14:textId="77777777" w:rsidTr="002B213A">
        <w:trPr>
          <w:trHeight w:val="883"/>
        </w:trPr>
        <w:tc>
          <w:tcPr>
            <w:tcW w:w="1846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41F3B7A2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no</w:t>
            </w:r>
          </w:p>
        </w:tc>
        <w:tc>
          <w:tcPr>
            <w:tcW w:w="1920" w:type="dxa"/>
            <w:tcBorders>
              <w:left w:val="dashed" w:sz="12" w:space="0" w:color="auto"/>
            </w:tcBorders>
          </w:tcPr>
          <w:p w14:paraId="3DD8AA4D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</w:tcBorders>
          </w:tcPr>
          <w:p w14:paraId="3C0A2DC1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7" w:type="dxa"/>
            <w:tcBorders>
              <w:left w:val="dashed" w:sz="12" w:space="0" w:color="auto"/>
            </w:tcBorders>
          </w:tcPr>
          <w:p w14:paraId="6D8A2086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1" w:type="dxa"/>
            <w:tcBorders>
              <w:left w:val="dashed" w:sz="12" w:space="0" w:color="auto"/>
            </w:tcBorders>
          </w:tcPr>
          <w:p w14:paraId="670EA598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6" w:type="dxa"/>
            <w:tcBorders>
              <w:left w:val="dashed" w:sz="12" w:space="0" w:color="auto"/>
            </w:tcBorders>
          </w:tcPr>
          <w:p w14:paraId="37F3AE3B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1" w:type="dxa"/>
            <w:tcBorders>
              <w:left w:val="dashed" w:sz="12" w:space="0" w:color="auto"/>
            </w:tcBorders>
          </w:tcPr>
          <w:p w14:paraId="1A6FEA7F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3" w:type="dxa"/>
            <w:tcBorders>
              <w:left w:val="dashed" w:sz="12" w:space="0" w:color="auto"/>
              <w:right w:val="single" w:sz="12" w:space="0" w:color="auto"/>
            </w:tcBorders>
          </w:tcPr>
          <w:p w14:paraId="5283D48A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39193651" w14:textId="77777777" w:rsidTr="002B213A">
        <w:trPr>
          <w:trHeight w:val="883"/>
        </w:trPr>
        <w:tc>
          <w:tcPr>
            <w:tcW w:w="1846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3B8EE8B0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she</w:t>
            </w:r>
          </w:p>
        </w:tc>
        <w:tc>
          <w:tcPr>
            <w:tcW w:w="1920" w:type="dxa"/>
            <w:tcBorders>
              <w:left w:val="dashed" w:sz="12" w:space="0" w:color="auto"/>
            </w:tcBorders>
          </w:tcPr>
          <w:p w14:paraId="748175B6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</w:tcBorders>
          </w:tcPr>
          <w:p w14:paraId="258DB5CA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7" w:type="dxa"/>
            <w:tcBorders>
              <w:left w:val="dashed" w:sz="12" w:space="0" w:color="auto"/>
            </w:tcBorders>
          </w:tcPr>
          <w:p w14:paraId="4883C4CC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1" w:type="dxa"/>
            <w:tcBorders>
              <w:left w:val="dashed" w:sz="12" w:space="0" w:color="auto"/>
            </w:tcBorders>
          </w:tcPr>
          <w:p w14:paraId="0221ABB7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6" w:type="dxa"/>
            <w:tcBorders>
              <w:left w:val="dashed" w:sz="12" w:space="0" w:color="auto"/>
            </w:tcBorders>
          </w:tcPr>
          <w:p w14:paraId="60C54AA5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1" w:type="dxa"/>
            <w:tcBorders>
              <w:left w:val="dashed" w:sz="12" w:space="0" w:color="auto"/>
            </w:tcBorders>
          </w:tcPr>
          <w:p w14:paraId="0BCD7A82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3" w:type="dxa"/>
            <w:tcBorders>
              <w:left w:val="dashed" w:sz="12" w:space="0" w:color="auto"/>
              <w:right w:val="single" w:sz="12" w:space="0" w:color="auto"/>
            </w:tcBorders>
          </w:tcPr>
          <w:p w14:paraId="64E17A2E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1551518A" w14:textId="77777777" w:rsidTr="002B213A">
        <w:trPr>
          <w:trHeight w:val="883"/>
        </w:trPr>
        <w:tc>
          <w:tcPr>
            <w:tcW w:w="1846" w:type="dxa"/>
            <w:tcBorders>
              <w:left w:val="single" w:sz="12" w:space="0" w:color="auto"/>
              <w:bottom w:val="single" w:sz="12" w:space="0" w:color="auto"/>
              <w:right w:val="dashed" w:sz="12" w:space="0" w:color="auto"/>
            </w:tcBorders>
            <w:shd w:val="clear" w:color="auto" w:fill="auto"/>
          </w:tcPr>
          <w:p w14:paraId="174581B8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so</w:t>
            </w:r>
          </w:p>
        </w:tc>
        <w:tc>
          <w:tcPr>
            <w:tcW w:w="1920" w:type="dxa"/>
            <w:tcBorders>
              <w:left w:val="dashed" w:sz="12" w:space="0" w:color="auto"/>
              <w:bottom w:val="single" w:sz="12" w:space="0" w:color="auto"/>
            </w:tcBorders>
          </w:tcPr>
          <w:p w14:paraId="608E1D79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  <w:bottom w:val="single" w:sz="12" w:space="0" w:color="auto"/>
            </w:tcBorders>
          </w:tcPr>
          <w:p w14:paraId="470D9C8C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7" w:type="dxa"/>
            <w:tcBorders>
              <w:left w:val="dashed" w:sz="12" w:space="0" w:color="auto"/>
              <w:bottom w:val="single" w:sz="12" w:space="0" w:color="auto"/>
            </w:tcBorders>
          </w:tcPr>
          <w:p w14:paraId="703B8EC8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1" w:type="dxa"/>
            <w:tcBorders>
              <w:left w:val="dashed" w:sz="12" w:space="0" w:color="auto"/>
              <w:bottom w:val="single" w:sz="12" w:space="0" w:color="auto"/>
            </w:tcBorders>
          </w:tcPr>
          <w:p w14:paraId="37E18C63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6" w:type="dxa"/>
            <w:tcBorders>
              <w:left w:val="dashed" w:sz="12" w:space="0" w:color="auto"/>
              <w:bottom w:val="single" w:sz="12" w:space="0" w:color="auto"/>
            </w:tcBorders>
          </w:tcPr>
          <w:p w14:paraId="62D38402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1" w:type="dxa"/>
            <w:tcBorders>
              <w:left w:val="dashed" w:sz="12" w:space="0" w:color="auto"/>
              <w:bottom w:val="single" w:sz="12" w:space="0" w:color="auto"/>
            </w:tcBorders>
          </w:tcPr>
          <w:p w14:paraId="677C3CF5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3" w:type="dxa"/>
            <w:tcBorders>
              <w:left w:val="dashed" w:sz="12" w:space="0" w:color="auto"/>
              <w:bottom w:val="single" w:sz="12" w:space="0" w:color="auto"/>
              <w:right w:val="single" w:sz="12" w:space="0" w:color="auto"/>
            </w:tcBorders>
          </w:tcPr>
          <w:p w14:paraId="243B62FD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</w:tbl>
    <w:p w14:paraId="6BB1D580" w14:textId="77777777" w:rsidR="002B213A" w:rsidRPr="002B213A" w:rsidRDefault="002B213A" w:rsidP="00F46B81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2B213A">
        <w:rPr>
          <w:rFonts w:ascii="Comic Sans MS" w:hAnsi="Comic Sans MS"/>
          <w:b/>
          <w:sz w:val="24"/>
          <w:szCs w:val="24"/>
          <w:u w:val="single"/>
        </w:rPr>
        <w:lastRenderedPageBreak/>
        <w:t>Weekly spelling to practice</w:t>
      </w:r>
      <w:r w:rsidRPr="002B213A">
        <w:rPr>
          <w:rFonts w:ascii="Comic Sans MS" w:hAnsi="Comic Sans MS"/>
          <w:sz w:val="24"/>
          <w:szCs w:val="24"/>
          <w:u w:val="single"/>
        </w:rPr>
        <w:t>- nk words (Statutory) 29</w:t>
      </w:r>
      <w:r w:rsidRPr="002B213A">
        <w:rPr>
          <w:rFonts w:ascii="Comic Sans MS" w:hAnsi="Comic Sans MS"/>
          <w:sz w:val="24"/>
          <w:szCs w:val="24"/>
          <w:u w:val="single"/>
          <w:vertAlign w:val="superscript"/>
        </w:rPr>
        <w:t>th</w:t>
      </w:r>
      <w:r w:rsidRPr="002B213A">
        <w:rPr>
          <w:rFonts w:ascii="Comic Sans MS" w:hAnsi="Comic Sans MS"/>
          <w:sz w:val="24"/>
          <w:szCs w:val="24"/>
          <w:u w:val="single"/>
        </w:rPr>
        <w:t xml:space="preserve"> September 2020  Hero and Mega Spellers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6"/>
        <w:gridCol w:w="1920"/>
        <w:gridCol w:w="2002"/>
        <w:gridCol w:w="1947"/>
        <w:gridCol w:w="1871"/>
        <w:gridCol w:w="1946"/>
        <w:gridCol w:w="1891"/>
        <w:gridCol w:w="1903"/>
      </w:tblGrid>
      <w:tr w:rsidR="002B213A" w:rsidRPr="002B213A" w14:paraId="3DA6654A" w14:textId="77777777" w:rsidTr="002B213A">
        <w:trPr>
          <w:trHeight w:val="883"/>
        </w:trPr>
        <w:tc>
          <w:tcPr>
            <w:tcW w:w="1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ashed" w:sz="12" w:space="0" w:color="auto"/>
            </w:tcBorders>
            <w:shd w:val="clear" w:color="auto" w:fill="auto"/>
          </w:tcPr>
          <w:p w14:paraId="20587C73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 xml:space="preserve">                           </w:t>
            </w:r>
          </w:p>
          <w:p w14:paraId="7DAAFF72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2B213A">
              <w:rPr>
                <w:rFonts w:ascii="Comic Sans MS" w:hAnsi="Comic Sans MS"/>
                <w:sz w:val="24"/>
                <w:szCs w:val="24"/>
                <w:u w:val="single"/>
              </w:rPr>
              <w:t xml:space="preserve">             </w:t>
            </w:r>
          </w:p>
        </w:tc>
        <w:tc>
          <w:tcPr>
            <w:tcW w:w="1920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2416B70B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Tuesday</w:t>
            </w:r>
          </w:p>
        </w:tc>
        <w:tc>
          <w:tcPr>
            <w:tcW w:w="2002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1678F9F0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Wednesday</w:t>
            </w:r>
          </w:p>
        </w:tc>
        <w:tc>
          <w:tcPr>
            <w:tcW w:w="1947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3A1936F7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Thursday</w:t>
            </w:r>
          </w:p>
        </w:tc>
        <w:tc>
          <w:tcPr>
            <w:tcW w:w="1871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745E8635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Friday</w:t>
            </w:r>
          </w:p>
        </w:tc>
        <w:tc>
          <w:tcPr>
            <w:tcW w:w="1946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694F8F58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Saturday</w:t>
            </w:r>
          </w:p>
        </w:tc>
        <w:tc>
          <w:tcPr>
            <w:tcW w:w="1891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2C3B18FB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Sunday</w:t>
            </w:r>
          </w:p>
        </w:tc>
        <w:tc>
          <w:tcPr>
            <w:tcW w:w="1903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723A323E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Monday</w:t>
            </w:r>
          </w:p>
        </w:tc>
      </w:tr>
      <w:tr w:rsidR="002B213A" w:rsidRPr="002B213A" w14:paraId="7844A0D1" w14:textId="77777777" w:rsidTr="002B213A">
        <w:trPr>
          <w:trHeight w:val="883"/>
        </w:trPr>
        <w:tc>
          <w:tcPr>
            <w:tcW w:w="1846" w:type="dxa"/>
            <w:tcBorders>
              <w:top w:val="single" w:sz="12" w:space="0" w:color="auto"/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3388AFF6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thank</w:t>
            </w:r>
          </w:p>
        </w:tc>
        <w:tc>
          <w:tcPr>
            <w:tcW w:w="1920" w:type="dxa"/>
            <w:tcBorders>
              <w:top w:val="single" w:sz="12" w:space="0" w:color="auto"/>
              <w:left w:val="dashed" w:sz="12" w:space="0" w:color="auto"/>
            </w:tcBorders>
          </w:tcPr>
          <w:p w14:paraId="1DD32F4F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top w:val="single" w:sz="12" w:space="0" w:color="auto"/>
              <w:left w:val="dashed" w:sz="12" w:space="0" w:color="auto"/>
            </w:tcBorders>
          </w:tcPr>
          <w:p w14:paraId="49CAB35A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7" w:type="dxa"/>
            <w:tcBorders>
              <w:top w:val="single" w:sz="12" w:space="0" w:color="auto"/>
              <w:left w:val="dashed" w:sz="12" w:space="0" w:color="auto"/>
            </w:tcBorders>
          </w:tcPr>
          <w:p w14:paraId="004F72BE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1" w:type="dxa"/>
            <w:tcBorders>
              <w:top w:val="single" w:sz="12" w:space="0" w:color="auto"/>
              <w:left w:val="dashed" w:sz="12" w:space="0" w:color="auto"/>
            </w:tcBorders>
          </w:tcPr>
          <w:p w14:paraId="02F19DD9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6" w:type="dxa"/>
            <w:tcBorders>
              <w:top w:val="single" w:sz="12" w:space="0" w:color="auto"/>
              <w:left w:val="dashed" w:sz="12" w:space="0" w:color="auto"/>
            </w:tcBorders>
          </w:tcPr>
          <w:p w14:paraId="0A413181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1" w:type="dxa"/>
            <w:tcBorders>
              <w:top w:val="single" w:sz="12" w:space="0" w:color="auto"/>
              <w:left w:val="dashed" w:sz="12" w:space="0" w:color="auto"/>
            </w:tcBorders>
          </w:tcPr>
          <w:p w14:paraId="0214CF0A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3" w:type="dxa"/>
            <w:tcBorders>
              <w:top w:val="single" w:sz="12" w:space="0" w:color="auto"/>
              <w:left w:val="dashed" w:sz="12" w:space="0" w:color="auto"/>
              <w:right w:val="single" w:sz="12" w:space="0" w:color="auto"/>
            </w:tcBorders>
          </w:tcPr>
          <w:p w14:paraId="73575429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23396F43" w14:textId="77777777" w:rsidTr="002B213A">
        <w:trPr>
          <w:trHeight w:val="883"/>
        </w:trPr>
        <w:tc>
          <w:tcPr>
            <w:tcW w:w="1846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7BDA6B15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think</w:t>
            </w:r>
          </w:p>
        </w:tc>
        <w:tc>
          <w:tcPr>
            <w:tcW w:w="1920" w:type="dxa"/>
            <w:tcBorders>
              <w:left w:val="dashed" w:sz="12" w:space="0" w:color="auto"/>
            </w:tcBorders>
          </w:tcPr>
          <w:p w14:paraId="054AF9E5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</w:tcBorders>
          </w:tcPr>
          <w:p w14:paraId="28618402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7" w:type="dxa"/>
            <w:tcBorders>
              <w:left w:val="dashed" w:sz="12" w:space="0" w:color="auto"/>
            </w:tcBorders>
          </w:tcPr>
          <w:p w14:paraId="401214F2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1" w:type="dxa"/>
            <w:tcBorders>
              <w:left w:val="dashed" w:sz="12" w:space="0" w:color="auto"/>
            </w:tcBorders>
          </w:tcPr>
          <w:p w14:paraId="10BA680D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6" w:type="dxa"/>
            <w:tcBorders>
              <w:left w:val="dashed" w:sz="12" w:space="0" w:color="auto"/>
            </w:tcBorders>
          </w:tcPr>
          <w:p w14:paraId="5A366FEC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1" w:type="dxa"/>
            <w:tcBorders>
              <w:left w:val="dashed" w:sz="12" w:space="0" w:color="auto"/>
            </w:tcBorders>
          </w:tcPr>
          <w:p w14:paraId="75708939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3" w:type="dxa"/>
            <w:tcBorders>
              <w:left w:val="dashed" w:sz="12" w:space="0" w:color="auto"/>
              <w:right w:val="single" w:sz="12" w:space="0" w:color="auto"/>
            </w:tcBorders>
          </w:tcPr>
          <w:p w14:paraId="794D3D66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3D86C225" w14:textId="77777777" w:rsidTr="002B213A">
        <w:trPr>
          <w:trHeight w:val="883"/>
        </w:trPr>
        <w:tc>
          <w:tcPr>
            <w:tcW w:w="1846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6D6E24E5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pink</w:t>
            </w:r>
          </w:p>
        </w:tc>
        <w:tc>
          <w:tcPr>
            <w:tcW w:w="1920" w:type="dxa"/>
            <w:tcBorders>
              <w:left w:val="dashed" w:sz="12" w:space="0" w:color="auto"/>
            </w:tcBorders>
          </w:tcPr>
          <w:p w14:paraId="358A50F0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</w:tcBorders>
          </w:tcPr>
          <w:p w14:paraId="164FE8D2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7" w:type="dxa"/>
            <w:tcBorders>
              <w:left w:val="dashed" w:sz="12" w:space="0" w:color="auto"/>
            </w:tcBorders>
          </w:tcPr>
          <w:p w14:paraId="12A38DC5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1" w:type="dxa"/>
            <w:tcBorders>
              <w:left w:val="dashed" w:sz="12" w:space="0" w:color="auto"/>
            </w:tcBorders>
          </w:tcPr>
          <w:p w14:paraId="27826B00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6" w:type="dxa"/>
            <w:tcBorders>
              <w:left w:val="dashed" w:sz="12" w:space="0" w:color="auto"/>
            </w:tcBorders>
          </w:tcPr>
          <w:p w14:paraId="514FADD3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1" w:type="dxa"/>
            <w:tcBorders>
              <w:left w:val="dashed" w:sz="12" w:space="0" w:color="auto"/>
            </w:tcBorders>
          </w:tcPr>
          <w:p w14:paraId="78CC54C9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3" w:type="dxa"/>
            <w:tcBorders>
              <w:left w:val="dashed" w:sz="12" w:space="0" w:color="auto"/>
              <w:right w:val="single" w:sz="12" w:space="0" w:color="auto"/>
            </w:tcBorders>
          </w:tcPr>
          <w:p w14:paraId="51DD9AC1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73C0B7E7" w14:textId="77777777" w:rsidTr="002B213A">
        <w:trPr>
          <w:trHeight w:val="883"/>
        </w:trPr>
        <w:tc>
          <w:tcPr>
            <w:tcW w:w="1846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75D2CBB9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drink</w:t>
            </w:r>
          </w:p>
        </w:tc>
        <w:tc>
          <w:tcPr>
            <w:tcW w:w="1920" w:type="dxa"/>
            <w:tcBorders>
              <w:left w:val="dashed" w:sz="12" w:space="0" w:color="auto"/>
            </w:tcBorders>
          </w:tcPr>
          <w:p w14:paraId="32DE6095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</w:tcBorders>
          </w:tcPr>
          <w:p w14:paraId="182C0F05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7" w:type="dxa"/>
            <w:tcBorders>
              <w:left w:val="dashed" w:sz="12" w:space="0" w:color="auto"/>
            </w:tcBorders>
          </w:tcPr>
          <w:p w14:paraId="6D48F2F4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1" w:type="dxa"/>
            <w:tcBorders>
              <w:left w:val="dashed" w:sz="12" w:space="0" w:color="auto"/>
            </w:tcBorders>
          </w:tcPr>
          <w:p w14:paraId="229D6710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6" w:type="dxa"/>
            <w:tcBorders>
              <w:left w:val="dashed" w:sz="12" w:space="0" w:color="auto"/>
            </w:tcBorders>
          </w:tcPr>
          <w:p w14:paraId="0B87A45C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1" w:type="dxa"/>
            <w:tcBorders>
              <w:left w:val="dashed" w:sz="12" w:space="0" w:color="auto"/>
            </w:tcBorders>
          </w:tcPr>
          <w:p w14:paraId="6DB92533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3" w:type="dxa"/>
            <w:tcBorders>
              <w:left w:val="dashed" w:sz="12" w:space="0" w:color="auto"/>
              <w:right w:val="single" w:sz="12" w:space="0" w:color="auto"/>
            </w:tcBorders>
          </w:tcPr>
          <w:p w14:paraId="72D5162D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402E2AC5" w14:textId="77777777" w:rsidTr="002B213A">
        <w:trPr>
          <w:trHeight w:val="883"/>
        </w:trPr>
        <w:tc>
          <w:tcPr>
            <w:tcW w:w="1846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435C06FD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stink</w:t>
            </w:r>
          </w:p>
        </w:tc>
        <w:tc>
          <w:tcPr>
            <w:tcW w:w="1920" w:type="dxa"/>
            <w:tcBorders>
              <w:left w:val="dashed" w:sz="12" w:space="0" w:color="auto"/>
            </w:tcBorders>
          </w:tcPr>
          <w:p w14:paraId="3C84EB4E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</w:tcBorders>
          </w:tcPr>
          <w:p w14:paraId="5243EF8B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7" w:type="dxa"/>
            <w:tcBorders>
              <w:left w:val="dashed" w:sz="12" w:space="0" w:color="auto"/>
            </w:tcBorders>
          </w:tcPr>
          <w:p w14:paraId="13498A08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1" w:type="dxa"/>
            <w:tcBorders>
              <w:left w:val="dashed" w:sz="12" w:space="0" w:color="auto"/>
            </w:tcBorders>
          </w:tcPr>
          <w:p w14:paraId="074102EA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6" w:type="dxa"/>
            <w:tcBorders>
              <w:left w:val="dashed" w:sz="12" w:space="0" w:color="auto"/>
            </w:tcBorders>
          </w:tcPr>
          <w:p w14:paraId="641992B6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1" w:type="dxa"/>
            <w:tcBorders>
              <w:left w:val="dashed" w:sz="12" w:space="0" w:color="auto"/>
            </w:tcBorders>
          </w:tcPr>
          <w:p w14:paraId="441E49CD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3" w:type="dxa"/>
            <w:tcBorders>
              <w:left w:val="dashed" w:sz="12" w:space="0" w:color="auto"/>
              <w:right w:val="single" w:sz="12" w:space="0" w:color="auto"/>
            </w:tcBorders>
          </w:tcPr>
          <w:p w14:paraId="590216B6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35C99136" w14:textId="77777777" w:rsidTr="002B213A">
        <w:trPr>
          <w:trHeight w:val="883"/>
        </w:trPr>
        <w:tc>
          <w:tcPr>
            <w:tcW w:w="1846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462B9B90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blink</w:t>
            </w:r>
          </w:p>
        </w:tc>
        <w:tc>
          <w:tcPr>
            <w:tcW w:w="1920" w:type="dxa"/>
            <w:tcBorders>
              <w:left w:val="dashed" w:sz="12" w:space="0" w:color="auto"/>
            </w:tcBorders>
          </w:tcPr>
          <w:p w14:paraId="11FBAE8B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</w:tcBorders>
          </w:tcPr>
          <w:p w14:paraId="7F63CC0E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7" w:type="dxa"/>
            <w:tcBorders>
              <w:left w:val="dashed" w:sz="12" w:space="0" w:color="auto"/>
            </w:tcBorders>
          </w:tcPr>
          <w:p w14:paraId="329832D1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1" w:type="dxa"/>
            <w:tcBorders>
              <w:left w:val="dashed" w:sz="12" w:space="0" w:color="auto"/>
            </w:tcBorders>
          </w:tcPr>
          <w:p w14:paraId="13E24DFA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6" w:type="dxa"/>
            <w:tcBorders>
              <w:left w:val="dashed" w:sz="12" w:space="0" w:color="auto"/>
            </w:tcBorders>
          </w:tcPr>
          <w:p w14:paraId="6BD61F53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1" w:type="dxa"/>
            <w:tcBorders>
              <w:left w:val="dashed" w:sz="12" w:space="0" w:color="auto"/>
            </w:tcBorders>
          </w:tcPr>
          <w:p w14:paraId="107C9324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3" w:type="dxa"/>
            <w:tcBorders>
              <w:left w:val="dashed" w:sz="12" w:space="0" w:color="auto"/>
              <w:right w:val="single" w:sz="12" w:space="0" w:color="auto"/>
            </w:tcBorders>
          </w:tcPr>
          <w:p w14:paraId="1625736B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79EA1315" w14:textId="77777777" w:rsidTr="002B213A">
        <w:trPr>
          <w:trHeight w:val="883"/>
        </w:trPr>
        <w:tc>
          <w:tcPr>
            <w:tcW w:w="1846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10D48715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sink</w:t>
            </w:r>
          </w:p>
        </w:tc>
        <w:tc>
          <w:tcPr>
            <w:tcW w:w="1920" w:type="dxa"/>
            <w:tcBorders>
              <w:left w:val="dashed" w:sz="12" w:space="0" w:color="auto"/>
            </w:tcBorders>
          </w:tcPr>
          <w:p w14:paraId="444EE887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</w:tcBorders>
          </w:tcPr>
          <w:p w14:paraId="223B49DA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7" w:type="dxa"/>
            <w:tcBorders>
              <w:left w:val="dashed" w:sz="12" w:space="0" w:color="auto"/>
            </w:tcBorders>
          </w:tcPr>
          <w:p w14:paraId="578CFC9F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1" w:type="dxa"/>
            <w:tcBorders>
              <w:left w:val="dashed" w:sz="12" w:space="0" w:color="auto"/>
            </w:tcBorders>
          </w:tcPr>
          <w:p w14:paraId="56C44417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6" w:type="dxa"/>
            <w:tcBorders>
              <w:left w:val="dashed" w:sz="12" w:space="0" w:color="auto"/>
            </w:tcBorders>
          </w:tcPr>
          <w:p w14:paraId="42750883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1" w:type="dxa"/>
            <w:tcBorders>
              <w:left w:val="dashed" w:sz="12" w:space="0" w:color="auto"/>
            </w:tcBorders>
          </w:tcPr>
          <w:p w14:paraId="1ED4617C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3" w:type="dxa"/>
            <w:tcBorders>
              <w:left w:val="dashed" w:sz="12" w:space="0" w:color="auto"/>
              <w:right w:val="single" w:sz="12" w:space="0" w:color="auto"/>
            </w:tcBorders>
          </w:tcPr>
          <w:p w14:paraId="54AC87FF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0F77D397" w14:textId="77777777" w:rsidTr="002B213A">
        <w:trPr>
          <w:trHeight w:val="883"/>
        </w:trPr>
        <w:tc>
          <w:tcPr>
            <w:tcW w:w="1846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23EAF77B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wink</w:t>
            </w:r>
          </w:p>
        </w:tc>
        <w:tc>
          <w:tcPr>
            <w:tcW w:w="1920" w:type="dxa"/>
            <w:tcBorders>
              <w:left w:val="dashed" w:sz="12" w:space="0" w:color="auto"/>
            </w:tcBorders>
          </w:tcPr>
          <w:p w14:paraId="0824DE10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</w:tcBorders>
          </w:tcPr>
          <w:p w14:paraId="0967BE05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7" w:type="dxa"/>
            <w:tcBorders>
              <w:left w:val="dashed" w:sz="12" w:space="0" w:color="auto"/>
            </w:tcBorders>
          </w:tcPr>
          <w:p w14:paraId="6BF16DC0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1" w:type="dxa"/>
            <w:tcBorders>
              <w:left w:val="dashed" w:sz="12" w:space="0" w:color="auto"/>
            </w:tcBorders>
          </w:tcPr>
          <w:p w14:paraId="280C57D6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6" w:type="dxa"/>
            <w:tcBorders>
              <w:left w:val="dashed" w:sz="12" w:space="0" w:color="auto"/>
            </w:tcBorders>
          </w:tcPr>
          <w:p w14:paraId="7C927498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1" w:type="dxa"/>
            <w:tcBorders>
              <w:left w:val="dashed" w:sz="12" w:space="0" w:color="auto"/>
            </w:tcBorders>
          </w:tcPr>
          <w:p w14:paraId="198FF2D7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3" w:type="dxa"/>
            <w:tcBorders>
              <w:left w:val="dashed" w:sz="12" w:space="0" w:color="auto"/>
              <w:right w:val="single" w:sz="12" w:space="0" w:color="auto"/>
            </w:tcBorders>
          </w:tcPr>
          <w:p w14:paraId="4263F341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24DA3EA9" w14:textId="77777777" w:rsidTr="002B213A">
        <w:trPr>
          <w:trHeight w:val="883"/>
        </w:trPr>
        <w:tc>
          <w:tcPr>
            <w:tcW w:w="1846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02FD0C92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me</w:t>
            </w:r>
          </w:p>
        </w:tc>
        <w:tc>
          <w:tcPr>
            <w:tcW w:w="1920" w:type="dxa"/>
            <w:tcBorders>
              <w:left w:val="dashed" w:sz="12" w:space="0" w:color="auto"/>
            </w:tcBorders>
          </w:tcPr>
          <w:p w14:paraId="40D7DFCE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</w:tcBorders>
          </w:tcPr>
          <w:p w14:paraId="34B1C678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7" w:type="dxa"/>
            <w:tcBorders>
              <w:left w:val="dashed" w:sz="12" w:space="0" w:color="auto"/>
            </w:tcBorders>
          </w:tcPr>
          <w:p w14:paraId="2317B1E7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1" w:type="dxa"/>
            <w:tcBorders>
              <w:left w:val="dashed" w:sz="12" w:space="0" w:color="auto"/>
            </w:tcBorders>
          </w:tcPr>
          <w:p w14:paraId="5F10A942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6" w:type="dxa"/>
            <w:tcBorders>
              <w:left w:val="dashed" w:sz="12" w:space="0" w:color="auto"/>
            </w:tcBorders>
          </w:tcPr>
          <w:p w14:paraId="1D3A279D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1" w:type="dxa"/>
            <w:tcBorders>
              <w:left w:val="dashed" w:sz="12" w:space="0" w:color="auto"/>
            </w:tcBorders>
          </w:tcPr>
          <w:p w14:paraId="5B0E7552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3" w:type="dxa"/>
            <w:tcBorders>
              <w:left w:val="dashed" w:sz="12" w:space="0" w:color="auto"/>
              <w:right w:val="single" w:sz="12" w:space="0" w:color="auto"/>
            </w:tcBorders>
          </w:tcPr>
          <w:p w14:paraId="54B7A8F9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6DDB2823" w14:textId="77777777" w:rsidTr="002B213A">
        <w:trPr>
          <w:trHeight w:val="883"/>
        </w:trPr>
        <w:tc>
          <w:tcPr>
            <w:tcW w:w="1846" w:type="dxa"/>
            <w:tcBorders>
              <w:left w:val="single" w:sz="12" w:space="0" w:color="auto"/>
              <w:bottom w:val="single" w:sz="12" w:space="0" w:color="auto"/>
              <w:right w:val="dashed" w:sz="12" w:space="0" w:color="auto"/>
            </w:tcBorders>
            <w:shd w:val="clear" w:color="auto" w:fill="auto"/>
          </w:tcPr>
          <w:p w14:paraId="63A2A9F1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so</w:t>
            </w:r>
          </w:p>
        </w:tc>
        <w:tc>
          <w:tcPr>
            <w:tcW w:w="1920" w:type="dxa"/>
            <w:tcBorders>
              <w:left w:val="dashed" w:sz="12" w:space="0" w:color="auto"/>
              <w:bottom w:val="single" w:sz="12" w:space="0" w:color="auto"/>
            </w:tcBorders>
          </w:tcPr>
          <w:p w14:paraId="725E6681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  <w:bottom w:val="single" w:sz="12" w:space="0" w:color="auto"/>
            </w:tcBorders>
          </w:tcPr>
          <w:p w14:paraId="2A8F488B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7" w:type="dxa"/>
            <w:tcBorders>
              <w:left w:val="dashed" w:sz="12" w:space="0" w:color="auto"/>
              <w:bottom w:val="single" w:sz="12" w:space="0" w:color="auto"/>
            </w:tcBorders>
          </w:tcPr>
          <w:p w14:paraId="55DEC2B4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1" w:type="dxa"/>
            <w:tcBorders>
              <w:left w:val="dashed" w:sz="12" w:space="0" w:color="auto"/>
              <w:bottom w:val="single" w:sz="12" w:space="0" w:color="auto"/>
            </w:tcBorders>
          </w:tcPr>
          <w:p w14:paraId="5DE054CC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6" w:type="dxa"/>
            <w:tcBorders>
              <w:left w:val="dashed" w:sz="12" w:space="0" w:color="auto"/>
              <w:bottom w:val="single" w:sz="12" w:space="0" w:color="auto"/>
            </w:tcBorders>
          </w:tcPr>
          <w:p w14:paraId="0221F50C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1" w:type="dxa"/>
            <w:tcBorders>
              <w:left w:val="dashed" w:sz="12" w:space="0" w:color="auto"/>
              <w:bottom w:val="single" w:sz="12" w:space="0" w:color="auto"/>
            </w:tcBorders>
          </w:tcPr>
          <w:p w14:paraId="6BC28627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3" w:type="dxa"/>
            <w:tcBorders>
              <w:left w:val="dashed" w:sz="12" w:space="0" w:color="auto"/>
              <w:bottom w:val="single" w:sz="12" w:space="0" w:color="auto"/>
              <w:right w:val="single" w:sz="12" w:space="0" w:color="auto"/>
            </w:tcBorders>
          </w:tcPr>
          <w:p w14:paraId="20A17A3D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</w:tbl>
    <w:p w14:paraId="0B9FA67A" w14:textId="77777777" w:rsidR="002B213A" w:rsidRPr="002B213A" w:rsidRDefault="002B213A" w:rsidP="00F46B81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2B213A">
        <w:rPr>
          <w:rFonts w:ascii="Comic Sans MS" w:hAnsi="Comic Sans MS"/>
          <w:b/>
          <w:sz w:val="24"/>
          <w:szCs w:val="24"/>
          <w:u w:val="single"/>
        </w:rPr>
        <w:lastRenderedPageBreak/>
        <w:t>Weekly spelling to practice</w:t>
      </w:r>
      <w:r w:rsidRPr="002B213A">
        <w:rPr>
          <w:rFonts w:ascii="Comic Sans MS" w:hAnsi="Comic Sans MS"/>
          <w:sz w:val="24"/>
          <w:szCs w:val="24"/>
          <w:u w:val="single"/>
        </w:rPr>
        <w:t>- nk words (Statutory) 29</w:t>
      </w:r>
      <w:r w:rsidRPr="002B213A">
        <w:rPr>
          <w:rFonts w:ascii="Comic Sans MS" w:hAnsi="Comic Sans MS"/>
          <w:sz w:val="24"/>
          <w:szCs w:val="24"/>
          <w:u w:val="single"/>
          <w:vertAlign w:val="superscript"/>
        </w:rPr>
        <w:t>th</w:t>
      </w:r>
      <w:r w:rsidRPr="002B213A">
        <w:rPr>
          <w:rFonts w:ascii="Comic Sans MS" w:hAnsi="Comic Sans MS"/>
          <w:sz w:val="24"/>
          <w:szCs w:val="24"/>
          <w:u w:val="single"/>
        </w:rPr>
        <w:t xml:space="preserve"> September 2020  Whizzy Spellers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8"/>
        <w:gridCol w:w="1924"/>
        <w:gridCol w:w="2002"/>
        <w:gridCol w:w="1950"/>
        <w:gridCol w:w="1878"/>
        <w:gridCol w:w="1949"/>
        <w:gridCol w:w="1897"/>
        <w:gridCol w:w="1908"/>
      </w:tblGrid>
      <w:tr w:rsidR="002B213A" w:rsidRPr="002B213A" w14:paraId="63FB9FEB" w14:textId="77777777" w:rsidTr="002B213A">
        <w:trPr>
          <w:trHeight w:val="883"/>
        </w:trPr>
        <w:tc>
          <w:tcPr>
            <w:tcW w:w="18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ashed" w:sz="12" w:space="0" w:color="auto"/>
            </w:tcBorders>
            <w:shd w:val="clear" w:color="auto" w:fill="auto"/>
          </w:tcPr>
          <w:p w14:paraId="06C24F32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 xml:space="preserve">                           </w:t>
            </w:r>
          </w:p>
          <w:p w14:paraId="6764DF78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2B213A">
              <w:rPr>
                <w:rFonts w:ascii="Comic Sans MS" w:hAnsi="Comic Sans MS"/>
                <w:sz w:val="24"/>
                <w:szCs w:val="24"/>
                <w:u w:val="single"/>
              </w:rPr>
              <w:t xml:space="preserve">             </w:t>
            </w:r>
          </w:p>
        </w:tc>
        <w:tc>
          <w:tcPr>
            <w:tcW w:w="1924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23DDE22D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Tuesday</w:t>
            </w:r>
          </w:p>
        </w:tc>
        <w:tc>
          <w:tcPr>
            <w:tcW w:w="2002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123A9B30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Wednesday</w:t>
            </w:r>
          </w:p>
        </w:tc>
        <w:tc>
          <w:tcPr>
            <w:tcW w:w="1950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6D6034CF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Thursday</w:t>
            </w:r>
          </w:p>
        </w:tc>
        <w:tc>
          <w:tcPr>
            <w:tcW w:w="1878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1ED6E821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Friday</w:t>
            </w:r>
          </w:p>
        </w:tc>
        <w:tc>
          <w:tcPr>
            <w:tcW w:w="1949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35940870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Saturday</w:t>
            </w:r>
          </w:p>
        </w:tc>
        <w:tc>
          <w:tcPr>
            <w:tcW w:w="1897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0B149159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Sunday</w:t>
            </w:r>
          </w:p>
        </w:tc>
        <w:tc>
          <w:tcPr>
            <w:tcW w:w="1908" w:type="dxa"/>
            <w:tcBorders>
              <w:top w:val="single" w:sz="12" w:space="0" w:color="auto"/>
              <w:left w:val="dashed" w:sz="12" w:space="0" w:color="auto"/>
              <w:bottom w:val="single" w:sz="12" w:space="0" w:color="auto"/>
            </w:tcBorders>
            <w:vAlign w:val="center"/>
          </w:tcPr>
          <w:p w14:paraId="2F18C2F3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B213A">
              <w:rPr>
                <w:rFonts w:ascii="Comic Sans MS" w:hAnsi="Comic Sans MS"/>
                <w:b/>
                <w:sz w:val="24"/>
                <w:szCs w:val="24"/>
              </w:rPr>
              <w:t>Monday</w:t>
            </w:r>
          </w:p>
        </w:tc>
      </w:tr>
      <w:tr w:rsidR="002B213A" w:rsidRPr="002B213A" w14:paraId="75B315BB" w14:textId="77777777" w:rsidTr="002B213A">
        <w:trPr>
          <w:trHeight w:val="883"/>
        </w:trPr>
        <w:tc>
          <w:tcPr>
            <w:tcW w:w="1818" w:type="dxa"/>
            <w:tcBorders>
              <w:top w:val="single" w:sz="12" w:space="0" w:color="auto"/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4732EAB0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of</w:t>
            </w:r>
          </w:p>
        </w:tc>
        <w:tc>
          <w:tcPr>
            <w:tcW w:w="1924" w:type="dxa"/>
            <w:tcBorders>
              <w:top w:val="single" w:sz="12" w:space="0" w:color="auto"/>
              <w:left w:val="dashed" w:sz="12" w:space="0" w:color="auto"/>
            </w:tcBorders>
          </w:tcPr>
          <w:p w14:paraId="0762467F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top w:val="single" w:sz="12" w:space="0" w:color="auto"/>
              <w:left w:val="dashed" w:sz="12" w:space="0" w:color="auto"/>
            </w:tcBorders>
          </w:tcPr>
          <w:p w14:paraId="60372078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50" w:type="dxa"/>
            <w:tcBorders>
              <w:top w:val="single" w:sz="12" w:space="0" w:color="auto"/>
              <w:left w:val="dashed" w:sz="12" w:space="0" w:color="auto"/>
            </w:tcBorders>
          </w:tcPr>
          <w:p w14:paraId="3DE58D7C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8" w:type="dxa"/>
            <w:tcBorders>
              <w:top w:val="single" w:sz="12" w:space="0" w:color="auto"/>
              <w:left w:val="dashed" w:sz="12" w:space="0" w:color="auto"/>
            </w:tcBorders>
          </w:tcPr>
          <w:p w14:paraId="2A71AB7C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9" w:type="dxa"/>
            <w:tcBorders>
              <w:top w:val="single" w:sz="12" w:space="0" w:color="auto"/>
              <w:left w:val="dashed" w:sz="12" w:space="0" w:color="auto"/>
            </w:tcBorders>
          </w:tcPr>
          <w:p w14:paraId="65CC7AED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7" w:type="dxa"/>
            <w:tcBorders>
              <w:top w:val="single" w:sz="12" w:space="0" w:color="auto"/>
              <w:left w:val="dashed" w:sz="12" w:space="0" w:color="auto"/>
            </w:tcBorders>
          </w:tcPr>
          <w:p w14:paraId="7094CFDA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8" w:type="dxa"/>
            <w:tcBorders>
              <w:top w:val="single" w:sz="12" w:space="0" w:color="auto"/>
              <w:left w:val="dashed" w:sz="12" w:space="0" w:color="auto"/>
              <w:right w:val="single" w:sz="12" w:space="0" w:color="auto"/>
            </w:tcBorders>
          </w:tcPr>
          <w:p w14:paraId="17F6E4C5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11CFFC33" w14:textId="77777777" w:rsidTr="002B213A">
        <w:trPr>
          <w:trHeight w:val="883"/>
        </w:trPr>
        <w:tc>
          <w:tcPr>
            <w:tcW w:w="1818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7255A1AA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off</w:t>
            </w:r>
          </w:p>
        </w:tc>
        <w:tc>
          <w:tcPr>
            <w:tcW w:w="1924" w:type="dxa"/>
            <w:tcBorders>
              <w:left w:val="dashed" w:sz="12" w:space="0" w:color="auto"/>
            </w:tcBorders>
          </w:tcPr>
          <w:p w14:paraId="5A27E4FA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</w:tcBorders>
          </w:tcPr>
          <w:p w14:paraId="47882C27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50" w:type="dxa"/>
            <w:tcBorders>
              <w:left w:val="dashed" w:sz="12" w:space="0" w:color="auto"/>
            </w:tcBorders>
          </w:tcPr>
          <w:p w14:paraId="4E12AC22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8" w:type="dxa"/>
            <w:tcBorders>
              <w:left w:val="dashed" w:sz="12" w:space="0" w:color="auto"/>
            </w:tcBorders>
          </w:tcPr>
          <w:p w14:paraId="3D6277A2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9" w:type="dxa"/>
            <w:tcBorders>
              <w:left w:val="dashed" w:sz="12" w:space="0" w:color="auto"/>
            </w:tcBorders>
          </w:tcPr>
          <w:p w14:paraId="05944F2E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7" w:type="dxa"/>
            <w:tcBorders>
              <w:left w:val="dashed" w:sz="12" w:space="0" w:color="auto"/>
            </w:tcBorders>
          </w:tcPr>
          <w:p w14:paraId="25AE5C92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8" w:type="dxa"/>
            <w:tcBorders>
              <w:left w:val="dashed" w:sz="12" w:space="0" w:color="auto"/>
              <w:right w:val="single" w:sz="12" w:space="0" w:color="auto"/>
            </w:tcBorders>
          </w:tcPr>
          <w:p w14:paraId="2D22241B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07CDB30D" w14:textId="77777777" w:rsidTr="002B213A">
        <w:trPr>
          <w:trHeight w:val="883"/>
        </w:trPr>
        <w:tc>
          <w:tcPr>
            <w:tcW w:w="1818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730AE294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can</w:t>
            </w:r>
          </w:p>
        </w:tc>
        <w:tc>
          <w:tcPr>
            <w:tcW w:w="1924" w:type="dxa"/>
            <w:tcBorders>
              <w:left w:val="dashed" w:sz="12" w:space="0" w:color="auto"/>
            </w:tcBorders>
          </w:tcPr>
          <w:p w14:paraId="03A32E7F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</w:tcBorders>
          </w:tcPr>
          <w:p w14:paraId="263B72D0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50" w:type="dxa"/>
            <w:tcBorders>
              <w:left w:val="dashed" w:sz="12" w:space="0" w:color="auto"/>
            </w:tcBorders>
          </w:tcPr>
          <w:p w14:paraId="51B063A3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8" w:type="dxa"/>
            <w:tcBorders>
              <w:left w:val="dashed" w:sz="12" w:space="0" w:color="auto"/>
            </w:tcBorders>
          </w:tcPr>
          <w:p w14:paraId="76EB4864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9" w:type="dxa"/>
            <w:tcBorders>
              <w:left w:val="dashed" w:sz="12" w:space="0" w:color="auto"/>
            </w:tcBorders>
          </w:tcPr>
          <w:p w14:paraId="3B451EE9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7" w:type="dxa"/>
            <w:tcBorders>
              <w:left w:val="dashed" w:sz="12" w:space="0" w:color="auto"/>
            </w:tcBorders>
          </w:tcPr>
          <w:p w14:paraId="65BFB0C7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8" w:type="dxa"/>
            <w:tcBorders>
              <w:left w:val="dashed" w:sz="12" w:space="0" w:color="auto"/>
              <w:right w:val="single" w:sz="12" w:space="0" w:color="auto"/>
            </w:tcBorders>
          </w:tcPr>
          <w:p w14:paraId="05ED9DDC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69E2811C" w14:textId="77777777" w:rsidTr="002B213A">
        <w:trPr>
          <w:trHeight w:val="883"/>
        </w:trPr>
        <w:tc>
          <w:tcPr>
            <w:tcW w:w="1818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795AC10D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dad</w:t>
            </w:r>
          </w:p>
        </w:tc>
        <w:tc>
          <w:tcPr>
            <w:tcW w:w="1924" w:type="dxa"/>
            <w:tcBorders>
              <w:left w:val="dashed" w:sz="12" w:space="0" w:color="auto"/>
            </w:tcBorders>
          </w:tcPr>
          <w:p w14:paraId="29AD0CEE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</w:tcBorders>
          </w:tcPr>
          <w:p w14:paraId="6ED5CE04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50" w:type="dxa"/>
            <w:tcBorders>
              <w:left w:val="dashed" w:sz="12" w:space="0" w:color="auto"/>
            </w:tcBorders>
          </w:tcPr>
          <w:p w14:paraId="1B4D5B34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8" w:type="dxa"/>
            <w:tcBorders>
              <w:left w:val="dashed" w:sz="12" w:space="0" w:color="auto"/>
            </w:tcBorders>
          </w:tcPr>
          <w:p w14:paraId="01B0952A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9" w:type="dxa"/>
            <w:tcBorders>
              <w:left w:val="dashed" w:sz="12" w:space="0" w:color="auto"/>
            </w:tcBorders>
          </w:tcPr>
          <w:p w14:paraId="6E57135E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7" w:type="dxa"/>
            <w:tcBorders>
              <w:left w:val="dashed" w:sz="12" w:space="0" w:color="auto"/>
            </w:tcBorders>
          </w:tcPr>
          <w:p w14:paraId="1D8EF650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8" w:type="dxa"/>
            <w:tcBorders>
              <w:left w:val="dashed" w:sz="12" w:space="0" w:color="auto"/>
              <w:right w:val="single" w:sz="12" w:space="0" w:color="auto"/>
            </w:tcBorders>
          </w:tcPr>
          <w:p w14:paraId="108C1A88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2B213A" w:rsidRPr="002B213A" w14:paraId="5FE9E06C" w14:textId="77777777" w:rsidTr="002B213A">
        <w:trPr>
          <w:trHeight w:val="883"/>
        </w:trPr>
        <w:tc>
          <w:tcPr>
            <w:tcW w:w="1818" w:type="dxa"/>
            <w:tcBorders>
              <w:left w:val="single" w:sz="12" w:space="0" w:color="auto"/>
              <w:right w:val="dashed" w:sz="12" w:space="0" w:color="auto"/>
            </w:tcBorders>
            <w:shd w:val="clear" w:color="auto" w:fill="auto"/>
          </w:tcPr>
          <w:p w14:paraId="318007BC" w14:textId="77777777" w:rsidR="002B213A" w:rsidRPr="002B213A" w:rsidRDefault="002B213A" w:rsidP="00AE4E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B213A">
              <w:rPr>
                <w:rFonts w:ascii="Comic Sans MS" w:hAnsi="Comic Sans MS"/>
                <w:sz w:val="24"/>
                <w:szCs w:val="24"/>
              </w:rPr>
              <w:t>had</w:t>
            </w:r>
          </w:p>
        </w:tc>
        <w:tc>
          <w:tcPr>
            <w:tcW w:w="1924" w:type="dxa"/>
            <w:tcBorders>
              <w:left w:val="dashed" w:sz="12" w:space="0" w:color="auto"/>
            </w:tcBorders>
          </w:tcPr>
          <w:p w14:paraId="17B574BE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2002" w:type="dxa"/>
            <w:tcBorders>
              <w:left w:val="dashed" w:sz="12" w:space="0" w:color="auto"/>
            </w:tcBorders>
          </w:tcPr>
          <w:p w14:paraId="274C4E67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50" w:type="dxa"/>
            <w:tcBorders>
              <w:left w:val="dashed" w:sz="12" w:space="0" w:color="auto"/>
            </w:tcBorders>
          </w:tcPr>
          <w:p w14:paraId="356893CB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78" w:type="dxa"/>
            <w:tcBorders>
              <w:left w:val="dashed" w:sz="12" w:space="0" w:color="auto"/>
            </w:tcBorders>
          </w:tcPr>
          <w:p w14:paraId="07FAAC70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49" w:type="dxa"/>
            <w:tcBorders>
              <w:left w:val="dashed" w:sz="12" w:space="0" w:color="auto"/>
            </w:tcBorders>
          </w:tcPr>
          <w:p w14:paraId="36B6086C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897" w:type="dxa"/>
            <w:tcBorders>
              <w:left w:val="dashed" w:sz="12" w:space="0" w:color="auto"/>
            </w:tcBorders>
          </w:tcPr>
          <w:p w14:paraId="006DF8DF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908" w:type="dxa"/>
            <w:tcBorders>
              <w:left w:val="dashed" w:sz="12" w:space="0" w:color="auto"/>
              <w:right w:val="single" w:sz="12" w:space="0" w:color="auto"/>
            </w:tcBorders>
          </w:tcPr>
          <w:p w14:paraId="15F12A21" w14:textId="77777777" w:rsidR="002B213A" w:rsidRPr="002B213A" w:rsidRDefault="002B213A" w:rsidP="00AE4EA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</w:tbl>
    <w:p w14:paraId="2A536990" w14:textId="77777777" w:rsidR="005545E2" w:rsidRPr="005545E2" w:rsidRDefault="005545E2" w:rsidP="005545E2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sectPr w:rsidR="005545E2" w:rsidRPr="005545E2" w:rsidSect="00F46B81">
      <w:pgSz w:w="16838" w:h="11906" w:orient="landscape"/>
      <w:pgMar w:top="720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522D31" w14:textId="77777777" w:rsidR="00AE4EAB" w:rsidRDefault="00AE4EAB" w:rsidP="004B2AB5">
      <w:pPr>
        <w:spacing w:after="0" w:line="240" w:lineRule="auto"/>
      </w:pPr>
      <w:r>
        <w:separator/>
      </w:r>
    </w:p>
  </w:endnote>
  <w:endnote w:type="continuationSeparator" w:id="0">
    <w:p w14:paraId="63BEC467" w14:textId="77777777" w:rsidR="00AE4EAB" w:rsidRDefault="00AE4EAB" w:rsidP="004B2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SassoonPrimaryInfant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8E1B71" w14:textId="77777777" w:rsidR="00AE4EAB" w:rsidRDefault="00AE4EAB" w:rsidP="004B2AB5">
      <w:pPr>
        <w:spacing w:after="0" w:line="240" w:lineRule="auto"/>
      </w:pPr>
      <w:r>
        <w:separator/>
      </w:r>
    </w:p>
  </w:footnote>
  <w:footnote w:type="continuationSeparator" w:id="0">
    <w:p w14:paraId="79ACC2A3" w14:textId="77777777" w:rsidR="00AE4EAB" w:rsidRDefault="00AE4EAB" w:rsidP="004B2A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146A7"/>
    <w:multiLevelType w:val="hybridMultilevel"/>
    <w:tmpl w:val="F6F82A34"/>
    <w:lvl w:ilvl="0" w:tplc="B4824D6E">
      <w:start w:val="1"/>
      <w:numFmt w:val="bullet"/>
      <w:lvlText w:val="-"/>
      <w:lvlJc w:val="left"/>
      <w:pPr>
        <w:ind w:left="495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">
    <w:nsid w:val="0D3A0C91"/>
    <w:multiLevelType w:val="hybridMultilevel"/>
    <w:tmpl w:val="7ABE25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7E4B6D"/>
    <w:multiLevelType w:val="hybridMultilevel"/>
    <w:tmpl w:val="73B2FED8"/>
    <w:lvl w:ilvl="0" w:tplc="D49876B4">
      <w:start w:val="1"/>
      <w:numFmt w:val="bullet"/>
      <w:lvlText w:val="-"/>
      <w:lvlJc w:val="left"/>
      <w:pPr>
        <w:ind w:left="4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49197643"/>
    <w:multiLevelType w:val="hybridMultilevel"/>
    <w:tmpl w:val="84286E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9351F5"/>
    <w:multiLevelType w:val="hybridMultilevel"/>
    <w:tmpl w:val="01962B40"/>
    <w:lvl w:ilvl="0" w:tplc="F4448BCE">
      <w:start w:val="4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0B199C"/>
    <w:multiLevelType w:val="hybridMultilevel"/>
    <w:tmpl w:val="D5F00DCC"/>
    <w:lvl w:ilvl="0" w:tplc="CECC21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4E276A"/>
    <w:multiLevelType w:val="hybridMultilevel"/>
    <w:tmpl w:val="0450CF08"/>
    <w:lvl w:ilvl="0" w:tplc="F0D6ECFC">
      <w:start w:val="1"/>
      <w:numFmt w:val="bullet"/>
      <w:lvlText w:val=""/>
      <w:lvlJc w:val="left"/>
      <w:pPr>
        <w:ind w:left="7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0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F59"/>
    <w:rsid w:val="00031CAE"/>
    <w:rsid w:val="00052012"/>
    <w:rsid w:val="00056B15"/>
    <w:rsid w:val="00085E2C"/>
    <w:rsid w:val="000B632D"/>
    <w:rsid w:val="000D310F"/>
    <w:rsid w:val="000F54B7"/>
    <w:rsid w:val="00132D54"/>
    <w:rsid w:val="001379A3"/>
    <w:rsid w:val="0014209F"/>
    <w:rsid w:val="0016085A"/>
    <w:rsid w:val="0017504B"/>
    <w:rsid w:val="00185570"/>
    <w:rsid w:val="001A04E2"/>
    <w:rsid w:val="001A0DF6"/>
    <w:rsid w:val="001A1929"/>
    <w:rsid w:val="001A6D0E"/>
    <w:rsid w:val="001D3DDD"/>
    <w:rsid w:val="00212297"/>
    <w:rsid w:val="00231058"/>
    <w:rsid w:val="002B057F"/>
    <w:rsid w:val="002B213A"/>
    <w:rsid w:val="002B3FDD"/>
    <w:rsid w:val="002F1686"/>
    <w:rsid w:val="00312F59"/>
    <w:rsid w:val="00343749"/>
    <w:rsid w:val="00343E6D"/>
    <w:rsid w:val="00360A4F"/>
    <w:rsid w:val="003711CE"/>
    <w:rsid w:val="00387869"/>
    <w:rsid w:val="003D07FE"/>
    <w:rsid w:val="003E6F79"/>
    <w:rsid w:val="003F368D"/>
    <w:rsid w:val="00411F7C"/>
    <w:rsid w:val="00412FEC"/>
    <w:rsid w:val="00447EF0"/>
    <w:rsid w:val="00483051"/>
    <w:rsid w:val="00486E50"/>
    <w:rsid w:val="00491FD7"/>
    <w:rsid w:val="00493459"/>
    <w:rsid w:val="00493F61"/>
    <w:rsid w:val="004A4377"/>
    <w:rsid w:val="004B2AB5"/>
    <w:rsid w:val="004E1C62"/>
    <w:rsid w:val="005160FA"/>
    <w:rsid w:val="005545E2"/>
    <w:rsid w:val="00582CAB"/>
    <w:rsid w:val="00593AE8"/>
    <w:rsid w:val="005A4BE9"/>
    <w:rsid w:val="005B6CC2"/>
    <w:rsid w:val="005E0D00"/>
    <w:rsid w:val="005E5902"/>
    <w:rsid w:val="00667249"/>
    <w:rsid w:val="006837E3"/>
    <w:rsid w:val="006B7134"/>
    <w:rsid w:val="006E3037"/>
    <w:rsid w:val="00710F7A"/>
    <w:rsid w:val="00727085"/>
    <w:rsid w:val="00741CFF"/>
    <w:rsid w:val="00742967"/>
    <w:rsid w:val="007576E7"/>
    <w:rsid w:val="00761404"/>
    <w:rsid w:val="00763984"/>
    <w:rsid w:val="007D3B46"/>
    <w:rsid w:val="00822247"/>
    <w:rsid w:val="008252AA"/>
    <w:rsid w:val="008409D3"/>
    <w:rsid w:val="00840CEE"/>
    <w:rsid w:val="00875296"/>
    <w:rsid w:val="008927AF"/>
    <w:rsid w:val="008B1A7B"/>
    <w:rsid w:val="008C537C"/>
    <w:rsid w:val="008C7E41"/>
    <w:rsid w:val="008D2451"/>
    <w:rsid w:val="008E20D0"/>
    <w:rsid w:val="008F4B7B"/>
    <w:rsid w:val="008F59D6"/>
    <w:rsid w:val="008F7EFD"/>
    <w:rsid w:val="009317B8"/>
    <w:rsid w:val="0095087B"/>
    <w:rsid w:val="009550E2"/>
    <w:rsid w:val="0095616F"/>
    <w:rsid w:val="0098441E"/>
    <w:rsid w:val="009B171A"/>
    <w:rsid w:val="009F482A"/>
    <w:rsid w:val="00A33421"/>
    <w:rsid w:val="00A47434"/>
    <w:rsid w:val="00A724FC"/>
    <w:rsid w:val="00A86C3A"/>
    <w:rsid w:val="00A93DD5"/>
    <w:rsid w:val="00AA3A15"/>
    <w:rsid w:val="00AC2829"/>
    <w:rsid w:val="00AE4EAB"/>
    <w:rsid w:val="00AF3D52"/>
    <w:rsid w:val="00AF4DFC"/>
    <w:rsid w:val="00B0455B"/>
    <w:rsid w:val="00B1338B"/>
    <w:rsid w:val="00B21112"/>
    <w:rsid w:val="00B31378"/>
    <w:rsid w:val="00B4696A"/>
    <w:rsid w:val="00B546D6"/>
    <w:rsid w:val="00B6139A"/>
    <w:rsid w:val="00B7158E"/>
    <w:rsid w:val="00BA5612"/>
    <w:rsid w:val="00BA5994"/>
    <w:rsid w:val="00C67B68"/>
    <w:rsid w:val="00CB0241"/>
    <w:rsid w:val="00CB713A"/>
    <w:rsid w:val="00CF5303"/>
    <w:rsid w:val="00D21741"/>
    <w:rsid w:val="00D33520"/>
    <w:rsid w:val="00D36852"/>
    <w:rsid w:val="00D46140"/>
    <w:rsid w:val="00D8475E"/>
    <w:rsid w:val="00DA38B5"/>
    <w:rsid w:val="00DA42A1"/>
    <w:rsid w:val="00DC6825"/>
    <w:rsid w:val="00DC74D4"/>
    <w:rsid w:val="00DD2AF7"/>
    <w:rsid w:val="00E16001"/>
    <w:rsid w:val="00E25C08"/>
    <w:rsid w:val="00E30BB9"/>
    <w:rsid w:val="00E47E76"/>
    <w:rsid w:val="00E63656"/>
    <w:rsid w:val="00E7284D"/>
    <w:rsid w:val="00E77CFE"/>
    <w:rsid w:val="00E9026D"/>
    <w:rsid w:val="00EB3C58"/>
    <w:rsid w:val="00EB745A"/>
    <w:rsid w:val="00EC2344"/>
    <w:rsid w:val="00EC796A"/>
    <w:rsid w:val="00EE7137"/>
    <w:rsid w:val="00EF4B02"/>
    <w:rsid w:val="00EF5214"/>
    <w:rsid w:val="00F17BE2"/>
    <w:rsid w:val="00F418EC"/>
    <w:rsid w:val="00F437C8"/>
    <w:rsid w:val="00F46B81"/>
    <w:rsid w:val="00F8664D"/>
    <w:rsid w:val="00FB4A1E"/>
    <w:rsid w:val="00FC3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C46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994"/>
  </w:style>
  <w:style w:type="paragraph" w:styleId="Heading1">
    <w:name w:val="heading 1"/>
    <w:basedOn w:val="Normal"/>
    <w:link w:val="Heading1Char"/>
    <w:uiPriority w:val="9"/>
    <w:qFormat/>
    <w:rsid w:val="00AF4D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12F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93D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10F7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B2A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2AB5"/>
  </w:style>
  <w:style w:type="paragraph" w:styleId="Footer">
    <w:name w:val="footer"/>
    <w:basedOn w:val="Normal"/>
    <w:link w:val="FooterChar"/>
    <w:uiPriority w:val="99"/>
    <w:unhideWhenUsed/>
    <w:rsid w:val="004B2A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2AB5"/>
  </w:style>
  <w:style w:type="paragraph" w:styleId="BalloonText">
    <w:name w:val="Balloon Text"/>
    <w:basedOn w:val="Normal"/>
    <w:link w:val="BalloonTextChar"/>
    <w:uiPriority w:val="99"/>
    <w:semiHidden/>
    <w:unhideWhenUsed/>
    <w:rsid w:val="00C67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B68"/>
    <w:rPr>
      <w:rFonts w:ascii="Tahoma" w:hAnsi="Tahoma" w:cs="Tahoma"/>
      <w:sz w:val="16"/>
      <w:szCs w:val="16"/>
    </w:rPr>
  </w:style>
  <w:style w:type="paragraph" w:customStyle="1" w:styleId="Bodytextcell">
    <w:name w:val="Body text cell"/>
    <w:basedOn w:val="Normal"/>
    <w:link w:val="BodytextcellCharChar"/>
    <w:uiPriority w:val="99"/>
    <w:rsid w:val="00E30BB9"/>
    <w:pPr>
      <w:spacing w:after="4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BodytextcellCharChar">
    <w:name w:val="Body text cell Char Char"/>
    <w:link w:val="Bodytextcell"/>
    <w:uiPriority w:val="99"/>
    <w:locked/>
    <w:rsid w:val="00E30BB9"/>
    <w:rPr>
      <w:rFonts w:ascii="Arial" w:eastAsia="Times New Roman" w:hAnsi="Arial" w:cs="Arial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40CEE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F4DF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994"/>
  </w:style>
  <w:style w:type="paragraph" w:styleId="Heading1">
    <w:name w:val="heading 1"/>
    <w:basedOn w:val="Normal"/>
    <w:link w:val="Heading1Char"/>
    <w:uiPriority w:val="9"/>
    <w:qFormat/>
    <w:rsid w:val="00AF4D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12F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93D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10F7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B2A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2AB5"/>
  </w:style>
  <w:style w:type="paragraph" w:styleId="Footer">
    <w:name w:val="footer"/>
    <w:basedOn w:val="Normal"/>
    <w:link w:val="FooterChar"/>
    <w:uiPriority w:val="99"/>
    <w:unhideWhenUsed/>
    <w:rsid w:val="004B2A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2AB5"/>
  </w:style>
  <w:style w:type="paragraph" w:styleId="BalloonText">
    <w:name w:val="Balloon Text"/>
    <w:basedOn w:val="Normal"/>
    <w:link w:val="BalloonTextChar"/>
    <w:uiPriority w:val="99"/>
    <w:semiHidden/>
    <w:unhideWhenUsed/>
    <w:rsid w:val="00C67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B68"/>
    <w:rPr>
      <w:rFonts w:ascii="Tahoma" w:hAnsi="Tahoma" w:cs="Tahoma"/>
      <w:sz w:val="16"/>
      <w:szCs w:val="16"/>
    </w:rPr>
  </w:style>
  <w:style w:type="paragraph" w:customStyle="1" w:styleId="Bodytextcell">
    <w:name w:val="Body text cell"/>
    <w:basedOn w:val="Normal"/>
    <w:link w:val="BodytextcellCharChar"/>
    <w:uiPriority w:val="99"/>
    <w:rsid w:val="00E30BB9"/>
    <w:pPr>
      <w:spacing w:after="4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BodytextcellCharChar">
    <w:name w:val="Body text cell Char Char"/>
    <w:link w:val="Bodytextcell"/>
    <w:uiPriority w:val="99"/>
    <w:locked/>
    <w:rsid w:val="00E30BB9"/>
    <w:rPr>
      <w:rFonts w:ascii="Arial" w:eastAsia="Times New Roman" w:hAnsi="Arial" w:cs="Arial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40CEE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F4DF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77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atherine.Smith@cranwell.lincs.sch.uk" TargetMode="External"/><Relationship Id="rId18" Type="http://schemas.openxmlformats.org/officeDocument/2006/relationships/hyperlink" Target="https://whiterosemaths.com/homelearning/year-1/week-3/" TargetMode="External"/><Relationship Id="rId26" Type="http://schemas.openxmlformats.org/officeDocument/2006/relationships/hyperlink" Target="https://www.bbc.co.uk/bitesize/topics/zvq9bdm/articles/zn9q92p" TargetMode="External"/><Relationship Id="rId39" Type="http://schemas.openxmlformats.org/officeDocument/2006/relationships/image" Target="media/image10.jpeg"/><Relationship Id="rId21" Type="http://schemas.openxmlformats.org/officeDocument/2006/relationships/hyperlink" Target="https://classroom.thenational.academy/lessons/what-are-objects-made-from-61gp8d/activities/2" TargetMode="External"/><Relationship Id="rId34" Type="http://schemas.openxmlformats.org/officeDocument/2006/relationships/image" Target="media/image5.jpeg"/><Relationship Id="rId42" Type="http://schemas.openxmlformats.org/officeDocument/2006/relationships/image" Target="media/image13.emf"/><Relationship Id="rId47" Type="http://schemas.openxmlformats.org/officeDocument/2006/relationships/hyperlink" Target="http://www.google.co.uk/url?sa=i&amp;rct=j&amp;q=&amp;esrc=s&amp;source=images&amp;cd=&amp;cad=rja&amp;uact=8&amp;ved=0ahUKEwjFj9Liq8_WAhUC7hoKHb3mAt8QjRwIBw&amp;url=http://clipart-library.com/ice-cream-(cartoon).html&amp;psig=AOvVaw2uMjJ00vngKmr4KldhDeOL&amp;ust=1506944473458358" TargetMode="External"/><Relationship Id="rId50" Type="http://schemas.openxmlformats.org/officeDocument/2006/relationships/image" Target="media/image17.png"/><Relationship Id="rId55" Type="http://schemas.openxmlformats.org/officeDocument/2006/relationships/hyperlink" Target="http://www.google.co.uk/url?sa=i&amp;rct=j&amp;q=&amp;esrc=s&amp;source=images&amp;cd=&amp;cad=rja&amp;uact=8&amp;ved=0ahUKEwi7sqiDrc_WAhWH7hoKHQ4fD9cQjRwIBw&amp;url=http://all-free-download.com/free-vector/cartoon-car.html&amp;psig=AOvVaw24RCRPF0b16AVUJEUN99Hb&amp;ust=1506944808699192" TargetMode="External"/><Relationship Id="rId63" Type="http://schemas.openxmlformats.org/officeDocument/2006/relationships/image" Target="media/image25.png"/><Relationship Id="rId68" Type="http://schemas.openxmlformats.org/officeDocument/2006/relationships/image" Target="media/image30.emf"/><Relationship Id="rId76" Type="http://schemas.openxmlformats.org/officeDocument/2006/relationships/image" Target="media/image38.emf"/><Relationship Id="rId84" Type="http://schemas.openxmlformats.org/officeDocument/2006/relationships/image" Target="media/image46.emf"/><Relationship Id="rId89" Type="http://schemas.openxmlformats.org/officeDocument/2006/relationships/image" Target="media/image51.emf"/><Relationship Id="rId7" Type="http://schemas.microsoft.com/office/2007/relationships/stylesWithEffects" Target="stylesWithEffects.xml"/><Relationship Id="rId71" Type="http://schemas.openxmlformats.org/officeDocument/2006/relationships/image" Target="media/image33.emf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classroom.thenational.academy/lessons/all-about-me-c5h68d/activities/1" TargetMode="External"/><Relationship Id="rId29" Type="http://schemas.openxmlformats.org/officeDocument/2006/relationships/hyperlink" Target="https://whiterosemaths.com/homelearning/year-1/week-3/" TargetMode="External"/><Relationship Id="rId11" Type="http://schemas.openxmlformats.org/officeDocument/2006/relationships/endnotes" Target="endnotes.xml"/><Relationship Id="rId24" Type="http://schemas.openxmlformats.org/officeDocument/2006/relationships/hyperlink" Target="https://classroom.thenational.academy/lessons/to-step-and-speak-the-story-crt3ee" TargetMode="External"/><Relationship Id="rId32" Type="http://schemas.openxmlformats.org/officeDocument/2006/relationships/hyperlink" Target="http://www.classroom.thenational.academy/lessons/all-about-me-c5h68d" TargetMode="External"/><Relationship Id="rId37" Type="http://schemas.openxmlformats.org/officeDocument/2006/relationships/image" Target="media/image8.jpeg"/><Relationship Id="rId40" Type="http://schemas.openxmlformats.org/officeDocument/2006/relationships/image" Target="media/image11.emf"/><Relationship Id="rId45" Type="http://schemas.openxmlformats.org/officeDocument/2006/relationships/hyperlink" Target="http://www.google.co.uk/url?sa=i&amp;rct=j&amp;q=&amp;esrc=s&amp;source=images&amp;cd=&amp;cad=rja&amp;uact=8&amp;ved=0ahUKEwjFj9Liq8_WAhUC7hoKHb3mAt8QjRwIBw&amp;url=http://clipart-library.com/ice-cream-(cartoon).html&amp;psig=AOvVaw2uMjJ00vngKmr4KldhDeOL&amp;ust=1506944473458358" TargetMode="External"/><Relationship Id="rId53" Type="http://schemas.openxmlformats.org/officeDocument/2006/relationships/hyperlink" Target="http://www.google.co.uk/url?sa=i&amp;rct=j&amp;q=&amp;esrc=s&amp;source=images&amp;cd=&amp;cad=rja&amp;uact=8&amp;ved=0ahUKEwi7sqiDrc_WAhWH7hoKHQ4fD9cQjRwIBw&amp;url=http://all-free-download.com/free-vector/cartoon-car.html&amp;psig=AOvVaw24RCRPF0b16AVUJEUN99Hb&amp;ust=1506944808699192" TargetMode="External"/><Relationship Id="rId58" Type="http://schemas.openxmlformats.org/officeDocument/2006/relationships/image" Target="media/image20.png"/><Relationship Id="rId66" Type="http://schemas.openxmlformats.org/officeDocument/2006/relationships/image" Target="media/image28.png"/><Relationship Id="rId74" Type="http://schemas.openxmlformats.org/officeDocument/2006/relationships/image" Target="media/image36.emf"/><Relationship Id="rId79" Type="http://schemas.openxmlformats.org/officeDocument/2006/relationships/image" Target="media/image41.emf"/><Relationship Id="rId87" Type="http://schemas.openxmlformats.org/officeDocument/2006/relationships/image" Target="media/image49.emf"/><Relationship Id="rId5" Type="http://schemas.openxmlformats.org/officeDocument/2006/relationships/numbering" Target="numbering.xml"/><Relationship Id="rId61" Type="http://schemas.openxmlformats.org/officeDocument/2006/relationships/image" Target="media/image23.png"/><Relationship Id="rId82" Type="http://schemas.openxmlformats.org/officeDocument/2006/relationships/image" Target="media/image44.emf"/><Relationship Id="rId90" Type="http://schemas.openxmlformats.org/officeDocument/2006/relationships/image" Target="media/image52.emf"/><Relationship Id="rId19" Type="http://schemas.openxmlformats.org/officeDocument/2006/relationships/hyperlink" Target="https://classroom.thenational.academy/lessons/what-is-a-material-74u30t/activities/1" TargetMode="External"/><Relationship Id="rId14" Type="http://schemas.openxmlformats.org/officeDocument/2006/relationships/hyperlink" Target="https://whiterosemaths.com/homelearning/year-1/week-2/" TargetMode="External"/><Relationship Id="rId22" Type="http://schemas.openxmlformats.org/officeDocument/2006/relationships/hyperlink" Target="https://classroom.thenational.academy/lessons/to-listen-and-join-in-with-a-story-ccwp6c" TargetMode="External"/><Relationship Id="rId27" Type="http://schemas.openxmlformats.org/officeDocument/2006/relationships/hyperlink" Target="https://www.bbc.co.uk/bitesize/topics/zvq9bdm/articles/zkhvhbk" TargetMode="External"/><Relationship Id="rId30" Type="http://schemas.openxmlformats.org/officeDocument/2006/relationships/hyperlink" Target="https://classroom.thenational.academy/lessons/what-is-a-material-74u30t/activities/1" TargetMode="External"/><Relationship Id="rId35" Type="http://schemas.openxmlformats.org/officeDocument/2006/relationships/image" Target="media/image6.jpeg"/><Relationship Id="rId43" Type="http://schemas.openxmlformats.org/officeDocument/2006/relationships/image" Target="media/image14.emf"/><Relationship Id="rId48" Type="http://schemas.openxmlformats.org/officeDocument/2006/relationships/image" Target="media/image160.png"/><Relationship Id="rId56" Type="http://schemas.openxmlformats.org/officeDocument/2006/relationships/image" Target="media/image180.jpeg"/><Relationship Id="rId64" Type="http://schemas.openxmlformats.org/officeDocument/2006/relationships/image" Target="media/image26.png"/><Relationship Id="rId69" Type="http://schemas.openxmlformats.org/officeDocument/2006/relationships/image" Target="media/image31.emf"/><Relationship Id="rId77" Type="http://schemas.openxmlformats.org/officeDocument/2006/relationships/image" Target="media/image39.emf"/><Relationship Id="rId8" Type="http://schemas.openxmlformats.org/officeDocument/2006/relationships/settings" Target="settings.xml"/><Relationship Id="rId51" Type="http://schemas.openxmlformats.org/officeDocument/2006/relationships/hyperlink" Target="http://www.google.co.uk/url?sa=i&amp;rct=j&amp;q=&amp;esrc=s&amp;source=images&amp;cd=&amp;cad=rja&amp;uact=8&amp;ved=0ahUKEwj-s4O_rM_WAhVGPxoKHZURBGAQjRwIBw&amp;url=http://www.clker.com/clipart-4129.html&amp;psig=AOvVaw2uMjJ00vngKmr4KldhDeOL&amp;ust=1506944473458358" TargetMode="External"/><Relationship Id="rId72" Type="http://schemas.openxmlformats.org/officeDocument/2006/relationships/image" Target="media/image34.emf"/><Relationship Id="rId80" Type="http://schemas.openxmlformats.org/officeDocument/2006/relationships/image" Target="media/image42.emf"/><Relationship Id="rId85" Type="http://schemas.openxmlformats.org/officeDocument/2006/relationships/image" Target="media/image47.emf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mailto:Charlotte.Mulhall@cranwell.lincs.sch.uk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s://classroom.thenational.academy/lessons/to-draw-and-describe-characters-69gpct" TargetMode="External"/><Relationship Id="rId33" Type="http://schemas.openxmlformats.org/officeDocument/2006/relationships/image" Target="media/image4.jpeg"/><Relationship Id="rId38" Type="http://schemas.openxmlformats.org/officeDocument/2006/relationships/image" Target="media/image9.jpeg"/><Relationship Id="rId46" Type="http://schemas.openxmlformats.org/officeDocument/2006/relationships/image" Target="media/image16.png"/><Relationship Id="rId59" Type="http://schemas.openxmlformats.org/officeDocument/2006/relationships/image" Target="media/image21.png"/><Relationship Id="rId67" Type="http://schemas.openxmlformats.org/officeDocument/2006/relationships/image" Target="media/image29.emf"/><Relationship Id="rId20" Type="http://schemas.openxmlformats.org/officeDocument/2006/relationships/image" Target="media/image3.wmf"/><Relationship Id="rId41" Type="http://schemas.openxmlformats.org/officeDocument/2006/relationships/image" Target="media/image12.emf"/><Relationship Id="rId54" Type="http://schemas.openxmlformats.org/officeDocument/2006/relationships/image" Target="media/image18.jpeg"/><Relationship Id="rId62" Type="http://schemas.openxmlformats.org/officeDocument/2006/relationships/image" Target="media/image24.png"/><Relationship Id="rId70" Type="http://schemas.openxmlformats.org/officeDocument/2006/relationships/image" Target="media/image32.emf"/><Relationship Id="rId75" Type="http://schemas.openxmlformats.org/officeDocument/2006/relationships/image" Target="media/image37.emf"/><Relationship Id="rId83" Type="http://schemas.openxmlformats.org/officeDocument/2006/relationships/image" Target="media/image45.emf"/><Relationship Id="rId88" Type="http://schemas.openxmlformats.org/officeDocument/2006/relationships/image" Target="media/image50.emf"/><Relationship Id="rId91" Type="http://schemas.openxmlformats.org/officeDocument/2006/relationships/image" Target="media/image53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1.jpeg"/><Relationship Id="rId23" Type="http://schemas.openxmlformats.org/officeDocument/2006/relationships/hyperlink" Target="https://classroom.thenational.academy/lessons/to-map-and-speak-the-story-c4w68c" TargetMode="External"/><Relationship Id="rId28" Type="http://schemas.openxmlformats.org/officeDocument/2006/relationships/hyperlink" Target="https://whiterosemaths.com/homelearning/year-1/week-2/" TargetMode="External"/><Relationship Id="rId36" Type="http://schemas.openxmlformats.org/officeDocument/2006/relationships/image" Target="media/image7.jpeg"/><Relationship Id="rId49" Type="http://schemas.openxmlformats.org/officeDocument/2006/relationships/hyperlink" Target="http://www.google.co.uk/url?sa=i&amp;rct=j&amp;q=&amp;esrc=s&amp;source=images&amp;cd=&amp;cad=rja&amp;uact=8&amp;ved=0ahUKEwj-s4O_rM_WAhVGPxoKHZURBGAQjRwIBw&amp;url=http://www.clker.com/clipart-4129.html&amp;psig=AOvVaw2uMjJ00vngKmr4KldhDeOL&amp;ust=1506944473458358" TargetMode="External"/><Relationship Id="rId57" Type="http://schemas.openxmlformats.org/officeDocument/2006/relationships/image" Target="media/image19.jpeg"/><Relationship Id="rId10" Type="http://schemas.openxmlformats.org/officeDocument/2006/relationships/footnotes" Target="footnotes.xml"/><Relationship Id="rId31" Type="http://schemas.openxmlformats.org/officeDocument/2006/relationships/hyperlink" Target="https://classroom.thenational.academy/lessons/what-are-objects-made-from-61gp8d/activities/2" TargetMode="External"/><Relationship Id="rId44" Type="http://schemas.openxmlformats.org/officeDocument/2006/relationships/image" Target="media/image15.emf"/><Relationship Id="rId52" Type="http://schemas.openxmlformats.org/officeDocument/2006/relationships/image" Target="media/image170.png"/><Relationship Id="rId60" Type="http://schemas.openxmlformats.org/officeDocument/2006/relationships/image" Target="media/image22.png"/><Relationship Id="rId65" Type="http://schemas.openxmlformats.org/officeDocument/2006/relationships/image" Target="media/image27.png"/><Relationship Id="rId73" Type="http://schemas.openxmlformats.org/officeDocument/2006/relationships/image" Target="media/image35.emf"/><Relationship Id="rId78" Type="http://schemas.openxmlformats.org/officeDocument/2006/relationships/image" Target="media/image40.emf"/><Relationship Id="rId81" Type="http://schemas.openxmlformats.org/officeDocument/2006/relationships/image" Target="media/image43.emf"/><Relationship Id="rId86" Type="http://schemas.openxmlformats.org/officeDocument/2006/relationships/image" Target="media/image48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DCDB8ED2CF5546891E106CA7F40BE9" ma:contentTypeVersion="0" ma:contentTypeDescription="Create a new document." ma:contentTypeScope="" ma:versionID="f8b0036788b97eadc1200a624e0ef0e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80a81d16dc225f932c53a2e3a516a7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D7042-700E-4338-AC7F-F8A048CD96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78460F-8D4A-4EDB-AB7E-F7E190DD2E34}">
  <ds:schemaRefs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terms/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E44F72C-34A3-4DD9-B14F-E16D779D4C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52043AB-C368-4327-BDAF-66DD1BE5D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B31EA0CF</Template>
  <TotalTime>0</TotalTime>
  <Pages>24</Pages>
  <Words>2760</Words>
  <Characters>15735</Characters>
  <Application>Microsoft Office Word</Application>
  <DocSecurity>4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Smith</dc:creator>
  <cp:lastModifiedBy>Windows User</cp:lastModifiedBy>
  <cp:revision>2</cp:revision>
  <cp:lastPrinted>2020-09-20T07:36:00Z</cp:lastPrinted>
  <dcterms:created xsi:type="dcterms:W3CDTF">2020-09-20T09:31:00Z</dcterms:created>
  <dcterms:modified xsi:type="dcterms:W3CDTF">2020-09-20T09:31:00Z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0x0101006BDCDB8ED2CF5546891E106CA7F40BE9</vt:lpwstr>
  </property>
</Properties>
</file>