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BA" w:rsidRDefault="00E602CF">
      <w:bookmarkStart w:id="0" w:name="_GoBack"/>
      <w:bookmarkEnd w:id="0"/>
      <w:r>
        <w:rPr>
          <w:noProof/>
          <w:lang w:eastAsia="en-GB"/>
        </w:rPr>
        <w:drawing>
          <wp:anchor distT="0" distB="0" distL="114300" distR="114300" simplePos="0" relativeHeight="251673600" behindDoc="0" locked="0" layoutInCell="1" allowOverlap="1" wp14:anchorId="1A76DED2" wp14:editId="5D4EEF6F">
            <wp:simplePos x="0" y="0"/>
            <wp:positionH relativeFrom="column">
              <wp:posOffset>2204266</wp:posOffset>
            </wp:positionH>
            <wp:positionV relativeFrom="paragraph">
              <wp:posOffset>57331</wp:posOffset>
            </wp:positionV>
            <wp:extent cx="220345" cy="193675"/>
            <wp:effectExtent l="38100" t="57150" r="27305" b="34925"/>
            <wp:wrapThrough wrapText="bothSides">
              <wp:wrapPolygon edited="0">
                <wp:start x="19273" y="-3510"/>
                <wp:lineTo x="6811" y="-9691"/>
                <wp:lineTo x="-4562" y="12684"/>
                <wp:lineTo x="9848" y="26198"/>
                <wp:lineTo x="18669" y="20704"/>
                <wp:lineTo x="23420" y="14147"/>
                <wp:lineTo x="26478" y="3247"/>
                <wp:lineTo x="19273" y="-351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229916">
                      <a:off x="0" y="0"/>
                      <a:ext cx="220345" cy="193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650006AD" wp14:editId="4D0CF596">
            <wp:simplePos x="0" y="0"/>
            <wp:positionH relativeFrom="column">
              <wp:posOffset>1542778</wp:posOffset>
            </wp:positionH>
            <wp:positionV relativeFrom="paragraph">
              <wp:posOffset>0</wp:posOffset>
            </wp:positionV>
            <wp:extent cx="350520" cy="313055"/>
            <wp:effectExtent l="0" t="0" r="0" b="0"/>
            <wp:wrapThrough wrapText="bothSides">
              <wp:wrapPolygon edited="0">
                <wp:start x="7043" y="0"/>
                <wp:lineTo x="0" y="3943"/>
                <wp:lineTo x="0" y="11830"/>
                <wp:lineTo x="4696" y="19716"/>
                <wp:lineTo x="19957" y="19716"/>
                <wp:lineTo x="19957" y="2629"/>
                <wp:lineTo x="15261" y="0"/>
                <wp:lineTo x="7043"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sy_bee[1].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 cy="313055"/>
                    </a:xfrm>
                    <a:prstGeom prst="rect">
                      <a:avLst/>
                    </a:prstGeom>
                  </pic:spPr>
                </pic:pic>
              </a:graphicData>
            </a:graphic>
            <wp14:sizeRelH relativeFrom="page">
              <wp14:pctWidth>0</wp14:pctWidth>
            </wp14:sizeRelH>
            <wp14:sizeRelV relativeFrom="page">
              <wp14:pctHeight>0</wp14:pctHeight>
            </wp14:sizeRelV>
          </wp:anchor>
        </w:drawing>
      </w:r>
      <w:r w:rsidR="00BA1F87">
        <w:t>Good Morning Year 5</w:t>
      </w:r>
      <w:r w:rsidR="00EE61AA">
        <w:t>!!</w:t>
      </w:r>
    </w:p>
    <w:p w:rsidR="00B244AE" w:rsidRDefault="00C25FC0">
      <w:r>
        <w:rPr>
          <w:noProof/>
          <w:lang w:eastAsia="en-GB"/>
        </w:rPr>
        <w:drawing>
          <wp:anchor distT="0" distB="0" distL="114300" distR="114300" simplePos="0" relativeHeight="251675648" behindDoc="0" locked="0" layoutInCell="1" allowOverlap="1" wp14:anchorId="21118F5A" wp14:editId="39B53142">
            <wp:simplePos x="0" y="0"/>
            <wp:positionH relativeFrom="margin">
              <wp:align>right</wp:align>
            </wp:positionH>
            <wp:positionV relativeFrom="paragraph">
              <wp:posOffset>8165</wp:posOffset>
            </wp:positionV>
            <wp:extent cx="219710" cy="194945"/>
            <wp:effectExtent l="0" t="0" r="8890" b="0"/>
            <wp:wrapThrough wrapText="bothSides">
              <wp:wrapPolygon edited="0">
                <wp:start x="5618" y="0"/>
                <wp:lineTo x="0" y="4221"/>
                <wp:lineTo x="0" y="12664"/>
                <wp:lineTo x="3746" y="18997"/>
                <wp:lineTo x="20601" y="18997"/>
                <wp:lineTo x="20601" y="2111"/>
                <wp:lineTo x="16855" y="0"/>
                <wp:lineTo x="5618"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 cy="194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772F8857" wp14:editId="758E69DD">
            <wp:simplePos x="0" y="0"/>
            <wp:positionH relativeFrom="column">
              <wp:posOffset>9674225</wp:posOffset>
            </wp:positionH>
            <wp:positionV relativeFrom="paragraph">
              <wp:posOffset>334645</wp:posOffset>
            </wp:positionV>
            <wp:extent cx="415925" cy="368935"/>
            <wp:effectExtent l="0" t="0" r="3175" b="0"/>
            <wp:wrapThrough wrapText="bothSides">
              <wp:wrapPolygon edited="0">
                <wp:start x="7915" y="0"/>
                <wp:lineTo x="0" y="4461"/>
                <wp:lineTo x="0" y="12269"/>
                <wp:lineTo x="3957" y="17845"/>
                <wp:lineTo x="4947" y="20076"/>
                <wp:lineTo x="20776" y="20076"/>
                <wp:lineTo x="20776" y="1115"/>
                <wp:lineTo x="15829" y="0"/>
                <wp:lineTo x="7915"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925" cy="368935"/>
                    </a:xfrm>
                    <a:prstGeom prst="rect">
                      <a:avLst/>
                    </a:prstGeom>
                    <a:noFill/>
                  </pic:spPr>
                </pic:pic>
              </a:graphicData>
            </a:graphic>
            <wp14:sizeRelH relativeFrom="page">
              <wp14:pctWidth>0</wp14:pctWidth>
            </wp14:sizeRelH>
            <wp14:sizeRelV relativeFrom="page">
              <wp14:pctHeight>0</wp14:pctHeight>
            </wp14:sizeRelV>
          </wp:anchor>
        </w:drawing>
      </w:r>
      <w:r w:rsidR="00E602CF">
        <w:rPr>
          <w:noProof/>
          <w:lang w:eastAsia="en-GB"/>
        </w:rPr>
        <w:drawing>
          <wp:anchor distT="0" distB="0" distL="114300" distR="114300" simplePos="0" relativeHeight="251672576" behindDoc="0" locked="0" layoutInCell="1" allowOverlap="1" wp14:anchorId="738031A7" wp14:editId="17FDC2F0">
            <wp:simplePos x="0" y="0"/>
            <wp:positionH relativeFrom="margin">
              <wp:align>left</wp:align>
            </wp:positionH>
            <wp:positionV relativeFrom="paragraph">
              <wp:posOffset>791482</wp:posOffset>
            </wp:positionV>
            <wp:extent cx="400050" cy="349250"/>
            <wp:effectExtent l="0" t="0" r="0" b="0"/>
            <wp:wrapThrough wrapText="bothSides">
              <wp:wrapPolygon edited="0">
                <wp:start x="0" y="0"/>
                <wp:lineTo x="0" y="20029"/>
                <wp:lineTo x="20571" y="20029"/>
                <wp:lineTo x="2057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ail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050" cy="349250"/>
                    </a:xfrm>
                    <a:prstGeom prst="rect">
                      <a:avLst/>
                    </a:prstGeom>
                  </pic:spPr>
                </pic:pic>
              </a:graphicData>
            </a:graphic>
            <wp14:sizeRelH relativeFrom="page">
              <wp14:pctWidth>0</wp14:pctWidth>
            </wp14:sizeRelH>
            <wp14:sizeRelV relativeFrom="page">
              <wp14:pctHeight>0</wp14:pctHeight>
            </wp14:sizeRelV>
          </wp:anchor>
        </w:drawing>
      </w:r>
      <w:r w:rsidR="00BA1F87">
        <w:t xml:space="preserve">I </w:t>
      </w:r>
      <w:r w:rsidR="00EE61AA">
        <w:t xml:space="preserve">have been </w:t>
      </w:r>
      <w:r w:rsidR="00B244AE">
        <w:t xml:space="preserve">a </w:t>
      </w:r>
      <w:r w:rsidR="00EE61AA">
        <w:t xml:space="preserve">busy </w:t>
      </w:r>
      <w:r w:rsidR="00B244AE">
        <w:t>bee planning your work for the next two weeks.  As you may already know, the Year 6 children have been invited to return to school on the 1</w:t>
      </w:r>
      <w:r w:rsidR="00B244AE" w:rsidRPr="00B244AE">
        <w:rPr>
          <w:vertAlign w:val="superscript"/>
        </w:rPr>
        <w:t>st</w:t>
      </w:r>
      <w:r w:rsidR="00B244AE">
        <w:t xml:space="preserve"> June.  Please do not worry about this.  We have not forgotten you!  We will be setting work for you to complete at home as normal and also for any Year 6 children who decided not to return yet.  Please do not think you are missing out.  </w:t>
      </w:r>
      <w:r w:rsidR="00EE61AA">
        <w:t>Scho</w:t>
      </w:r>
      <w:r w:rsidR="00B244AE">
        <w:t xml:space="preserve">ol is not school as you know it.  </w:t>
      </w:r>
    </w:p>
    <w:p w:rsidR="00EE61AA" w:rsidRDefault="00B244AE">
      <w:r>
        <w:t>I have set a bit more work this week so that it matches what we might be doing in school from the 1</w:t>
      </w:r>
      <w:r w:rsidRPr="00B244AE">
        <w:rPr>
          <w:vertAlign w:val="superscript"/>
        </w:rPr>
        <w:t>st</w:t>
      </w:r>
      <w:r>
        <w:t xml:space="preserve"> June.  Please don’t worry about that.  Complete as much of the work as you can.  Myself and Mrs Mulhall </w:t>
      </w:r>
      <w:r w:rsidR="00EE61AA">
        <w:t>encourage you to send in pictures of the work that you have done so that we can see how wonderful your work is.  You can use the email address for the office and the lovely Mrs Bonfield and Mrs Linfitt will forward anything you send to</w:t>
      </w:r>
      <w:r>
        <w:t xml:space="preserve"> us</w:t>
      </w:r>
      <w:r w:rsidR="00EE61AA">
        <w:t xml:space="preserve">.  Lots of you have been doing that already and it really </w:t>
      </w:r>
      <w:r w:rsidR="00FC1105">
        <w:t>does make us smile</w:t>
      </w:r>
      <w:r w:rsidR="00EE61AA">
        <w:t xml:space="preserve"> – yes, we are missing every single one of you and it is great to know what you are all up to! </w:t>
      </w:r>
      <w:r w:rsidR="00E602CF">
        <w:t xml:space="preserve"> Here is the email address as a reminder: </w:t>
      </w:r>
      <w:hyperlink r:id="rId12" w:history="1">
        <w:r w:rsidR="00E602CF" w:rsidRPr="00842F42">
          <w:rPr>
            <w:rStyle w:val="Hyperlink"/>
          </w:rPr>
          <w:t>enquiries@cranwell.lincs.sch.uk</w:t>
        </w:r>
      </w:hyperlink>
      <w:r w:rsidR="00E602CF">
        <w:t xml:space="preserve"> </w:t>
      </w:r>
    </w:p>
    <w:p w:rsidR="00480E77" w:rsidRDefault="004004A2">
      <w:r>
        <w:rPr>
          <w:noProof/>
          <w:lang w:eastAsia="en-GB"/>
        </w:rPr>
        <w:drawing>
          <wp:anchor distT="0" distB="0" distL="114300" distR="114300" simplePos="0" relativeHeight="251676672" behindDoc="0" locked="0" layoutInCell="1" allowOverlap="1" wp14:anchorId="5D66EEC5" wp14:editId="50E2D674">
            <wp:simplePos x="0" y="0"/>
            <wp:positionH relativeFrom="column">
              <wp:posOffset>8696325</wp:posOffset>
            </wp:positionH>
            <wp:positionV relativeFrom="paragraph">
              <wp:posOffset>29210</wp:posOffset>
            </wp:positionV>
            <wp:extent cx="1363345" cy="1819275"/>
            <wp:effectExtent l="0" t="0" r="8255" b="9525"/>
            <wp:wrapThrough wrapText="bothSides">
              <wp:wrapPolygon edited="0">
                <wp:start x="0" y="0"/>
                <wp:lineTo x="0" y="21487"/>
                <wp:lineTo x="21429" y="21487"/>
                <wp:lineTo x="21429" y="0"/>
                <wp:lineTo x="0" y="0"/>
              </wp:wrapPolygon>
            </wp:wrapThrough>
            <wp:docPr id="26" name="Picture 26" descr="C:\Users\stfb014\AppData\Local\Microsoft\Windows\INetCache\Content.Word\IMG-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fb014\AppData\Local\Microsoft\Windows\INetCache\Content.Word\IMG-02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34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are asking what you have been up to, so here are a few things that we have been getting up to.  </w:t>
      </w:r>
      <w:r w:rsidR="00A93CB9">
        <w:t xml:space="preserve"> </w:t>
      </w:r>
      <w:r w:rsidR="00301D4B">
        <w:rPr>
          <w:noProof/>
          <w:lang w:eastAsia="en-GB"/>
        </w:rPr>
        <w:drawing>
          <wp:anchor distT="0" distB="0" distL="114300" distR="114300" simplePos="0" relativeHeight="251678720" behindDoc="0" locked="0" layoutInCell="1" allowOverlap="1" wp14:anchorId="373B7F9C" wp14:editId="009B4F94">
            <wp:simplePos x="0" y="0"/>
            <wp:positionH relativeFrom="column">
              <wp:posOffset>7794215</wp:posOffset>
            </wp:positionH>
            <wp:positionV relativeFrom="paragraph">
              <wp:posOffset>159508</wp:posOffset>
            </wp:positionV>
            <wp:extent cx="1009650" cy="1346200"/>
            <wp:effectExtent l="0" t="0" r="0" b="6350"/>
            <wp:wrapThrough wrapText="bothSides">
              <wp:wrapPolygon edited="0">
                <wp:start x="0" y="0"/>
                <wp:lineTo x="0" y="21396"/>
                <wp:lineTo x="21192" y="21396"/>
                <wp:lineTo x="21192" y="0"/>
                <wp:lineTo x="0" y="0"/>
              </wp:wrapPolygon>
            </wp:wrapThrough>
            <wp:docPr id="30" name="Picture 30" descr="cid:34096813006178284848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34096813006178284848550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00965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CB9">
        <w:t>Mrs Mulhall has been</w:t>
      </w:r>
      <w:r>
        <w:t xml:space="preserve"> busy preparing resources for German lessons next year and has done lots of running and been</w:t>
      </w:r>
      <w:r w:rsidR="00A93CB9">
        <w:t xml:space="preserve"> out with her dog, Harley, on some lovely walks near her home.  I have been </w:t>
      </w:r>
      <w:r>
        <w:t>busy decorating my house on chillier days and enjoying some gardening</w:t>
      </w:r>
      <w:r w:rsidR="00301D4B">
        <w:t xml:space="preserve"> when the sun is out</w:t>
      </w:r>
      <w:r>
        <w:t>.  I have also been enjoying the lovely countryside surrounding my village and have discovered lots of new walks with my dog.  T</w:t>
      </w:r>
      <w:r w:rsidR="00A93CB9">
        <w:t>oday</w:t>
      </w:r>
      <w:r>
        <w:t xml:space="preserve">, whilst I have been on my laptop in the garden </w:t>
      </w:r>
      <w:r w:rsidR="00A93CB9">
        <w:t xml:space="preserve">planning all of this work for you, Bailey, my dog, was dropping some rather subtle hints that she wanted </w:t>
      </w:r>
      <w:r w:rsidR="00E602CF">
        <w:t xml:space="preserve">me </w:t>
      </w:r>
      <w:r w:rsidR="00A93CB9">
        <w:t xml:space="preserve">to </w:t>
      </w:r>
      <w:r w:rsidR="00B24CA7">
        <w:t xml:space="preserve">stop and to play fetch with her.  She jumped on the garden table!!  Cheeky dog. </w:t>
      </w:r>
      <w:r w:rsidR="00301D4B">
        <w:t xml:space="preserve"> I have also loved trying out the new ice cream parlour in the village where I live – delicious and perfect for the end of my dog walk on a hot day! </w:t>
      </w:r>
    </w:p>
    <w:p w:rsidR="0090206D" w:rsidRDefault="00480E77">
      <w:r>
        <w:t xml:space="preserve">We are so lucky to have so much countryside around us so we are really spoilt for choice for walks and bike rides.  </w:t>
      </w:r>
    </w:p>
    <w:p w:rsidR="0090206D" w:rsidRDefault="00480E77">
      <w:r>
        <w:t xml:space="preserve">Here is your next two weeks of work.  Remember to try your best.  If you need further help, then you can always ring the office and leave a message or email your problem to the email address above.  We are all still here to help, even though you are at home </w:t>
      </w:r>
      <w:r>
        <w:sym w:font="Wingdings" w:char="F04A"/>
      </w:r>
      <w:r>
        <w:t xml:space="preserve"> </w:t>
      </w:r>
      <w:r w:rsidR="00301D4B">
        <w:t xml:space="preserve">If you look at the heading of each box it will say the subject and also which week we would like you to complete it in.  If you follow the dates, then it will match what we are doing in school.  </w:t>
      </w:r>
    </w:p>
    <w:tbl>
      <w:tblPr>
        <w:tblStyle w:val="TableGrid"/>
        <w:tblpPr w:leftFromText="180" w:rightFromText="180" w:vertAnchor="text" w:horzAnchor="margin" w:tblpY="169"/>
        <w:tblW w:w="0" w:type="auto"/>
        <w:tblLayout w:type="fixed"/>
        <w:tblLook w:val="04A0" w:firstRow="1" w:lastRow="0" w:firstColumn="1" w:lastColumn="0" w:noHBand="0" w:noVBand="1"/>
      </w:tblPr>
      <w:tblGrid>
        <w:gridCol w:w="7650"/>
        <w:gridCol w:w="7738"/>
      </w:tblGrid>
      <w:tr w:rsidR="006F5EF2" w:rsidTr="00F64FFF">
        <w:tc>
          <w:tcPr>
            <w:tcW w:w="7650" w:type="dxa"/>
          </w:tcPr>
          <w:p w:rsidR="006F5EF2" w:rsidRDefault="006F5EF2" w:rsidP="00F64FFF">
            <w:pPr>
              <w:jc w:val="center"/>
              <w:rPr>
                <w:b/>
              </w:rPr>
            </w:pPr>
            <w:r>
              <w:rPr>
                <w:b/>
              </w:rPr>
              <w:t>Maths – Week beginning 1/6/20</w:t>
            </w:r>
          </w:p>
          <w:p w:rsidR="00F250D0" w:rsidRPr="00F250D0" w:rsidRDefault="00F250D0" w:rsidP="00F250D0">
            <w:r w:rsidRPr="00F250D0">
              <w:t xml:space="preserve">Please continue to complete your daily maths lesson, using the White Rose resources from the website.  </w:t>
            </w:r>
            <w:r w:rsidR="00213EC8">
              <w:t>H</w:t>
            </w:r>
            <w:r w:rsidRPr="00F250D0">
              <w:t xml:space="preserve">ave a go at the questions on the video, on a piece of paper.  Remember to also follow the links to BBC Bitesize for even more practise. </w:t>
            </w:r>
          </w:p>
          <w:p w:rsidR="00F250D0" w:rsidRPr="00F250D0" w:rsidRDefault="00F250D0" w:rsidP="00F250D0">
            <w:r w:rsidRPr="00F250D0">
              <w:t xml:space="preserve">You can find your lessons here: </w:t>
            </w:r>
            <w:hyperlink r:id="rId16" w:history="1">
              <w:r w:rsidR="00B244AE" w:rsidRPr="00F05E8E">
                <w:rPr>
                  <w:rStyle w:val="Hyperlink"/>
                </w:rPr>
                <w:t>https://whiterosemaths.com/homelearning/year-5/</w:t>
              </w:r>
            </w:hyperlink>
            <w:r w:rsidR="00B244AE">
              <w:t xml:space="preserve">   </w:t>
            </w:r>
            <w:r w:rsidRPr="00F250D0">
              <w:t>Please move onto the section labelled ‘Summer</w:t>
            </w:r>
            <w:r w:rsidR="00213EC8">
              <w:t xml:space="preserve"> Term Week 6 w/c 1</w:t>
            </w:r>
            <w:r w:rsidR="00213EC8" w:rsidRPr="00213EC8">
              <w:rPr>
                <w:vertAlign w:val="superscript"/>
              </w:rPr>
              <w:t>st</w:t>
            </w:r>
            <w:r w:rsidR="00213EC8">
              <w:t xml:space="preserve"> June</w:t>
            </w:r>
            <w:r w:rsidRPr="00F250D0">
              <w:t>’.  The videos are also available on Facebook, if the website is overloaded.</w:t>
            </w:r>
          </w:p>
          <w:p w:rsidR="00F250D0" w:rsidRPr="00F250D0" w:rsidRDefault="00F250D0" w:rsidP="00F250D0"/>
          <w:p w:rsidR="00F250D0" w:rsidRPr="00F250D0" w:rsidRDefault="00F250D0" w:rsidP="00F250D0">
            <w:r w:rsidRPr="00F250D0">
              <w:t>Of course, I’ll continue to set tasks on Mathletics, but only do these if you have spare time!</w:t>
            </w:r>
          </w:p>
          <w:p w:rsidR="00F250D0" w:rsidRPr="00F250D0" w:rsidRDefault="00F250D0" w:rsidP="00F250D0"/>
          <w:p w:rsidR="006F5EF2" w:rsidRPr="005C35F5" w:rsidRDefault="00F250D0" w:rsidP="00F250D0">
            <w:pPr>
              <w:rPr>
                <w:b/>
              </w:rPr>
            </w:pPr>
            <w:r w:rsidRPr="00F250D0">
              <w:lastRenderedPageBreak/>
              <w:t>Want an extra challenge? Complete the sheet below.</w:t>
            </w:r>
          </w:p>
        </w:tc>
        <w:tc>
          <w:tcPr>
            <w:tcW w:w="7738" w:type="dxa"/>
          </w:tcPr>
          <w:p w:rsidR="006F5EF2" w:rsidRDefault="006F5EF2" w:rsidP="00F64FFF">
            <w:pPr>
              <w:jc w:val="center"/>
              <w:rPr>
                <w:b/>
              </w:rPr>
            </w:pPr>
            <w:r>
              <w:rPr>
                <w:b/>
              </w:rPr>
              <w:lastRenderedPageBreak/>
              <w:t>Maths – Week beginning 8/6/20</w:t>
            </w:r>
          </w:p>
          <w:p w:rsidR="00461DED" w:rsidRPr="00461DED" w:rsidRDefault="00461DED" w:rsidP="00461DED">
            <w:r w:rsidRPr="00461DED">
              <w:t xml:space="preserve">Please continue to complete your daily maths lesson, using the White Rose resources from the website.  Have a go at the questions on the video, on a piece of paper.  Remember to also follow the links to BBC Bitesize for even more practise. </w:t>
            </w:r>
          </w:p>
          <w:p w:rsidR="00461DED" w:rsidRPr="00461DED" w:rsidRDefault="00461DED" w:rsidP="00461DED">
            <w:r w:rsidRPr="00461DED">
              <w:t xml:space="preserve">You can find your lessons here: </w:t>
            </w:r>
            <w:hyperlink r:id="rId17" w:history="1">
              <w:r w:rsidR="00B244AE" w:rsidRPr="00F05E8E">
                <w:rPr>
                  <w:rStyle w:val="Hyperlink"/>
                </w:rPr>
                <w:t>https://whiterosemaths.com/homelearning/year-5/</w:t>
              </w:r>
            </w:hyperlink>
            <w:r w:rsidR="00B244AE">
              <w:t xml:space="preserve"> </w:t>
            </w:r>
            <w:r w:rsidRPr="00461DED">
              <w:t xml:space="preserve">   Please move onto the section labe</w:t>
            </w:r>
            <w:r w:rsidR="002E3E72">
              <w:t>lled ‘Summer Term Week 6 w/c 8th</w:t>
            </w:r>
            <w:r w:rsidRPr="00461DED">
              <w:t xml:space="preserve"> June’.  The videos are also available on Facebook, if the website is overloaded.</w:t>
            </w:r>
          </w:p>
          <w:p w:rsidR="00461DED" w:rsidRPr="00461DED" w:rsidRDefault="00461DED" w:rsidP="00461DED"/>
          <w:p w:rsidR="00461DED" w:rsidRPr="00461DED" w:rsidRDefault="00461DED" w:rsidP="00461DED">
            <w:r w:rsidRPr="00461DED">
              <w:t>Of course, I’ll continue to set tasks on Mathletics, but only do these if you have spare time!</w:t>
            </w:r>
          </w:p>
          <w:p w:rsidR="00461DED" w:rsidRPr="00461DED" w:rsidRDefault="00461DED" w:rsidP="00461DED">
            <w:pPr>
              <w:rPr>
                <w:b/>
              </w:rPr>
            </w:pPr>
          </w:p>
          <w:p w:rsidR="006F5EF2" w:rsidRPr="00461DED" w:rsidRDefault="00461DED" w:rsidP="00461DED">
            <w:r w:rsidRPr="00461DED">
              <w:lastRenderedPageBreak/>
              <w:t>Want an extra challenge? Complete the sheet below.</w:t>
            </w:r>
          </w:p>
        </w:tc>
      </w:tr>
      <w:tr w:rsidR="00EE61AA" w:rsidTr="00F64FFF">
        <w:tc>
          <w:tcPr>
            <w:tcW w:w="7650" w:type="dxa"/>
          </w:tcPr>
          <w:p w:rsidR="00EE61AA" w:rsidRPr="005C35F5" w:rsidRDefault="00EE61AA" w:rsidP="00F64FFF">
            <w:pPr>
              <w:jc w:val="center"/>
              <w:rPr>
                <w:b/>
              </w:rPr>
            </w:pPr>
            <w:r w:rsidRPr="005C35F5">
              <w:rPr>
                <w:b/>
              </w:rPr>
              <w:lastRenderedPageBreak/>
              <w:t>Literacy – Week beginning 1/6/20</w:t>
            </w:r>
          </w:p>
          <w:p w:rsidR="005F04BE" w:rsidRDefault="00EE61AA" w:rsidP="00B244AE">
            <w:r>
              <w:t xml:space="preserve">Attached below is </w:t>
            </w:r>
            <w:r w:rsidR="00AC0ACC">
              <w:t xml:space="preserve">a booklet from Talk for Writing called </w:t>
            </w:r>
            <w:r w:rsidR="00B244AE" w:rsidRPr="002E3E72">
              <w:rPr>
                <w:b/>
              </w:rPr>
              <w:t>“One Chance”.</w:t>
            </w:r>
            <w:r w:rsidR="00B244AE">
              <w:t xml:space="preserve">  It takes the form of a booklet which I have included below this table.  Inside it you will find lots of things to work through that will help with your reading and writing skills and build on the work that we do in school.  </w:t>
            </w:r>
          </w:p>
          <w:p w:rsidR="00B244AE" w:rsidRDefault="00B244AE" w:rsidP="00B244AE"/>
          <w:p w:rsidR="00B244AE" w:rsidRDefault="00B244AE" w:rsidP="00B244AE">
            <w:r>
              <w:t>It all begins with a moral…be careful what you wish for!</w:t>
            </w:r>
          </w:p>
          <w:p w:rsidR="00B244AE" w:rsidRDefault="00B244AE" w:rsidP="00B244AE"/>
          <w:p w:rsidR="00B244AE" w:rsidRDefault="00B244AE" w:rsidP="00B244AE">
            <w:r>
              <w:t xml:space="preserve">Monday – complete the section called </w:t>
            </w:r>
            <w:r w:rsidRPr="002E3E72">
              <w:rPr>
                <w:b/>
              </w:rPr>
              <w:t>Just One Wish</w:t>
            </w:r>
            <w:r>
              <w:t xml:space="preserve"> – what would you wish for?  Think very carefully!  When you have done that complete the next section</w:t>
            </w:r>
            <w:r w:rsidRPr="002E3E72">
              <w:rPr>
                <w:b/>
              </w:rPr>
              <w:t xml:space="preserve"> The Downside.  </w:t>
            </w:r>
            <w:r>
              <w:t xml:space="preserve">When you have finished that section then move on to </w:t>
            </w:r>
            <w:r w:rsidRPr="002E3E72">
              <w:rPr>
                <w:b/>
              </w:rPr>
              <w:t>The Mirror of Wishes</w:t>
            </w:r>
            <w:r>
              <w:t xml:space="preserve">, followed by </w:t>
            </w:r>
            <w:r w:rsidRPr="002E3E72">
              <w:rPr>
                <w:b/>
              </w:rPr>
              <w:t>The Mirror of Despair.</w:t>
            </w:r>
          </w:p>
          <w:p w:rsidR="00B244AE" w:rsidRDefault="00B244AE" w:rsidP="00B244AE"/>
          <w:p w:rsidR="00B244AE" w:rsidRPr="002E3E72" w:rsidRDefault="00B244AE" w:rsidP="00B244AE">
            <w:pPr>
              <w:rPr>
                <w:b/>
              </w:rPr>
            </w:pPr>
            <w:r>
              <w:t xml:space="preserve">Tuesday – Read or listen to the story (there is a link in the booklet to an audio version if you need some support or if you prefer to listen to it).  After reading the text and completing the small tasks, move to the section </w:t>
            </w:r>
            <w:r w:rsidRPr="002E3E72">
              <w:rPr>
                <w:b/>
              </w:rPr>
              <w:t>What do the Words Mean?</w:t>
            </w:r>
            <w:r>
              <w:t xml:space="preserve"> If you are finding it hard and don’t have a thesaurus or dictionary at home then try an online one such as: </w:t>
            </w:r>
            <w:hyperlink r:id="rId18" w:history="1">
              <w:r w:rsidRPr="00F05E8E">
                <w:rPr>
                  <w:rStyle w:val="Hyperlink"/>
                </w:rPr>
                <w:t>https://www.wordsmyth.net/</w:t>
              </w:r>
            </w:hyperlink>
            <w:r>
              <w:t xml:space="preserve"> </w:t>
            </w:r>
            <w:r w:rsidRPr="00B244AE">
              <w:t xml:space="preserve"> or  </w:t>
            </w:r>
            <w:hyperlink r:id="rId19" w:history="1">
              <w:r w:rsidRPr="00F05E8E">
                <w:rPr>
                  <w:rStyle w:val="Hyperlink"/>
                </w:rPr>
                <w:t>https://kids.britannica.com/kids/browse/dictionary</w:t>
              </w:r>
            </w:hyperlink>
            <w:r>
              <w:t xml:space="preserve"> </w:t>
            </w:r>
            <w:r w:rsidR="00B717D8">
              <w:t xml:space="preserve">Next complete </w:t>
            </w:r>
            <w:r w:rsidR="00B717D8" w:rsidRPr="002E3E72">
              <w:rPr>
                <w:b/>
              </w:rPr>
              <w:t xml:space="preserve">Similar Meaning or Opposite Meaning.  </w:t>
            </w:r>
          </w:p>
          <w:p w:rsidR="00B717D8" w:rsidRDefault="00B717D8" w:rsidP="00B244AE"/>
          <w:p w:rsidR="00B717D8" w:rsidRDefault="00B717D8" w:rsidP="00B244AE">
            <w:r>
              <w:t xml:space="preserve">Wednesday – Complete </w:t>
            </w:r>
            <w:r w:rsidRPr="002E3E72">
              <w:rPr>
                <w:b/>
              </w:rPr>
              <w:t>Likes, Dislikes, Puzzles and Surprises</w:t>
            </w:r>
            <w:r>
              <w:t xml:space="preserve">, before moving on to </w:t>
            </w:r>
            <w:r w:rsidRPr="002E3E72">
              <w:rPr>
                <w:b/>
              </w:rPr>
              <w:t>Closer Reading</w:t>
            </w:r>
            <w:r>
              <w:t xml:space="preserve">.  </w:t>
            </w:r>
          </w:p>
          <w:p w:rsidR="00B717D8" w:rsidRDefault="00B717D8" w:rsidP="00B244AE"/>
          <w:p w:rsidR="00B717D8" w:rsidRDefault="00B717D8" w:rsidP="00B244AE">
            <w:r>
              <w:t xml:space="preserve">Thursday – Complete </w:t>
            </w:r>
            <w:r w:rsidRPr="002E3E72">
              <w:rPr>
                <w:b/>
              </w:rPr>
              <w:t>Creating a Mood With a Sentence of 3(a)</w:t>
            </w:r>
            <w:r>
              <w:t xml:space="preserve"> followed by </w:t>
            </w:r>
            <w:r w:rsidRPr="002E3E72">
              <w:rPr>
                <w:b/>
              </w:rPr>
              <w:t>(b)</w:t>
            </w:r>
            <w:r>
              <w:t xml:space="preserve"> before completing </w:t>
            </w:r>
            <w:r w:rsidRPr="002E3E72">
              <w:rPr>
                <w:b/>
              </w:rPr>
              <w:t>Writing Speech Effectively</w:t>
            </w:r>
            <w:r>
              <w:t xml:space="preserve">.  </w:t>
            </w:r>
          </w:p>
          <w:p w:rsidR="00B717D8" w:rsidRDefault="00B717D8" w:rsidP="00B244AE"/>
          <w:p w:rsidR="00B717D8" w:rsidRDefault="00B717D8" w:rsidP="00B244AE">
            <w:r>
              <w:t xml:space="preserve">Friday – Time to write your story!  Complete the section </w:t>
            </w:r>
            <w:r w:rsidRPr="002E3E72">
              <w:rPr>
                <w:b/>
              </w:rPr>
              <w:t>Now Plan Your Own Wishing Story</w:t>
            </w:r>
            <w:r>
              <w:t xml:space="preserve">.  When you are happy with your planning, Use </w:t>
            </w:r>
            <w:r w:rsidRPr="002E3E72">
              <w:rPr>
                <w:b/>
              </w:rPr>
              <w:t>Your Plan to Draft Your New Wishing Tale.</w:t>
            </w:r>
            <w:r>
              <w:t xml:space="preserve">  Share your tale with another human being or even maybe your pet. </w:t>
            </w:r>
            <w:r>
              <w:sym w:font="Wingdings" w:char="F04A"/>
            </w:r>
            <w:r>
              <w:t xml:space="preserve"> </w:t>
            </w:r>
          </w:p>
          <w:p w:rsidR="00FD72E2" w:rsidRDefault="00FD72E2" w:rsidP="00B244AE"/>
        </w:tc>
        <w:tc>
          <w:tcPr>
            <w:tcW w:w="7738" w:type="dxa"/>
          </w:tcPr>
          <w:p w:rsidR="005C35F5" w:rsidRPr="005C35F5" w:rsidRDefault="005C35F5" w:rsidP="00F64FFF">
            <w:pPr>
              <w:jc w:val="center"/>
              <w:rPr>
                <w:b/>
              </w:rPr>
            </w:pPr>
            <w:r w:rsidRPr="005C35F5">
              <w:rPr>
                <w:b/>
              </w:rPr>
              <w:t>Literacy – Week beginning 8/6/20</w:t>
            </w:r>
          </w:p>
          <w:p w:rsidR="003A5B8A" w:rsidRDefault="005C35F5" w:rsidP="00F64FFF">
            <w:r>
              <w:t xml:space="preserve">NEWSFLASH – you have reached the grand old age of 99!  Happy Birthday!! You have decided it is time to write your autobiography (auto=self; bio=life; </w:t>
            </w:r>
            <w:proofErr w:type="spellStart"/>
            <w:r>
              <w:t>graphy</w:t>
            </w:r>
            <w:proofErr w:type="spellEnd"/>
            <w:r>
              <w:t xml:space="preserve">=to write).  </w:t>
            </w:r>
          </w:p>
          <w:p w:rsidR="003A5B8A" w:rsidRDefault="003A5B8A" w:rsidP="00F64FFF"/>
          <w:p w:rsidR="003A5B8A" w:rsidRDefault="005C35F5" w:rsidP="00F64FFF">
            <w:r>
              <w:t xml:space="preserve">We are giving you the chance to look back on your life to reflect on the wonderful things you have done, the places you have been, and the inspirational people you have met.  </w:t>
            </w:r>
          </w:p>
          <w:p w:rsidR="003A5B8A" w:rsidRDefault="003A5B8A" w:rsidP="00F64FFF"/>
          <w:p w:rsidR="005C35F5" w:rsidRDefault="005C35F5" w:rsidP="00F64FFF">
            <w:r>
              <w:t xml:space="preserve">You will need to ensure that you are mentioning any major events (Coronavirus pandemic would probably be one of these as it is a global event and you can record what it was like to have been a child during this unprecedented time – you could also include being invited back to your school when you were </w:t>
            </w:r>
            <w:r w:rsidR="006B36BB">
              <w:t>58-</w:t>
            </w:r>
            <w:r>
              <w:t xml:space="preserve">60 </w:t>
            </w:r>
            <w:r w:rsidR="006B36BB">
              <w:t xml:space="preserve">(depending on your age now) </w:t>
            </w:r>
            <w:r>
              <w:t xml:space="preserve">to open a Covid-19 </w:t>
            </w:r>
            <w:proofErr w:type="spellStart"/>
            <w:r>
              <w:t>timecapsule</w:t>
            </w:r>
            <w:proofErr w:type="spellEnd"/>
            <w:r>
              <w:t xml:space="preserve"> buried by Mr Wilson in 2020 – use your imagination).</w:t>
            </w:r>
            <w:r w:rsidR="003A5B8A">
              <w:t xml:space="preserve">  What other major or memorable events might happen in your lifetime?  Could anything happen in space travel?  Will all vehicles be electric?  Will something have been invented to replace aeroplanes?  </w:t>
            </w:r>
            <w:r w:rsidR="006B36BB">
              <w:t>Will we still be a country dog and cat lovers or are we all now bee keepers?</w:t>
            </w:r>
          </w:p>
          <w:p w:rsidR="003A5B8A" w:rsidRDefault="003A5B8A" w:rsidP="00F64FFF"/>
          <w:p w:rsidR="004004A2" w:rsidRDefault="003A5B8A" w:rsidP="00F64FFF">
            <w:r>
              <w:t xml:space="preserve">Will you have had children?  Grandchildren?  Great-grandchildren?  Perhaps you could include an imaginary family tree within your autobiography to make it seem authentic?   </w:t>
            </w:r>
          </w:p>
          <w:p w:rsidR="004004A2" w:rsidRDefault="004004A2" w:rsidP="00F64FFF"/>
          <w:p w:rsidR="003A5B8A" w:rsidRDefault="003A5B8A" w:rsidP="00F64FFF">
            <w:r>
              <w:t>Who will be on the throne when you are 99?  Who will have been on the throne between now and then?  Thinking about how music has cha</w:t>
            </w:r>
            <w:r w:rsidR="004004A2">
              <w:t>nged throughout the decades, wha</w:t>
            </w:r>
            <w:r>
              <w:t>t will you be listening to now or will have enjoyed</w:t>
            </w:r>
            <w:r w:rsidR="004004A2">
              <w:t xml:space="preserve"> throughout your life?  (This all links</w:t>
            </w:r>
            <w:r>
              <w:t xml:space="preserve"> to our History last term).  </w:t>
            </w:r>
          </w:p>
          <w:p w:rsidR="00EE61AA" w:rsidRDefault="00EE61AA" w:rsidP="004004A2">
            <w:pPr>
              <w:rPr>
                <w:b/>
              </w:rPr>
            </w:pPr>
          </w:p>
          <w:p w:rsidR="004004A2" w:rsidRDefault="004004A2" w:rsidP="004004A2">
            <w:r w:rsidRPr="004004A2">
              <w:t xml:space="preserve">What career did you choose?  Did you have more than one career choice?  Try to keep t realistic – most people don’t tend to be famous footballers, famous popstars or famous </w:t>
            </w:r>
            <w:proofErr w:type="spellStart"/>
            <w:r w:rsidRPr="004004A2">
              <w:t>youtubers</w:t>
            </w:r>
            <w:proofErr w:type="spellEnd"/>
            <w:r>
              <w:t xml:space="preserve">.  </w:t>
            </w:r>
            <w:r w:rsidRPr="004004A2">
              <w:t xml:space="preserve">What experiences did you enjoy in your working life?  If you became a vet did you manage to go overseas to work with big cats in a Kenyan wildlife reserve for instance?  If you became a volcanologist, which volcanoes have you visited in your research?  </w:t>
            </w:r>
            <w:r>
              <w:t xml:space="preserve">Maybe your love of dancing led to you creating your own dance school after a career in a ballet company?  </w:t>
            </w:r>
          </w:p>
          <w:p w:rsidR="004004A2" w:rsidRDefault="004004A2" w:rsidP="004004A2"/>
          <w:p w:rsidR="00221F98" w:rsidRPr="004004A2" w:rsidRDefault="004004A2" w:rsidP="004004A2">
            <w:r>
              <w:lastRenderedPageBreak/>
              <w:t>What exciting lives did you lead?</w:t>
            </w:r>
          </w:p>
        </w:tc>
      </w:tr>
      <w:tr w:rsidR="00EE61AA" w:rsidTr="00F64FFF">
        <w:tc>
          <w:tcPr>
            <w:tcW w:w="7650" w:type="dxa"/>
          </w:tcPr>
          <w:p w:rsidR="005C35F5" w:rsidRPr="005C35F5" w:rsidRDefault="005C35F5" w:rsidP="00F64FFF">
            <w:pPr>
              <w:jc w:val="center"/>
              <w:rPr>
                <w:b/>
              </w:rPr>
            </w:pPr>
            <w:r w:rsidRPr="005C35F5">
              <w:rPr>
                <w:b/>
              </w:rPr>
              <w:lastRenderedPageBreak/>
              <w:t>Reading/Art task – Week beginning 1/6/20</w:t>
            </w:r>
          </w:p>
          <w:p w:rsidR="0090206D" w:rsidRDefault="0090206D" w:rsidP="00F64FFF">
            <w:r>
              <w:t>This week we would like you to c</w:t>
            </w:r>
            <w:r w:rsidR="005C35F5">
              <w:t xml:space="preserve">reate a new book cover for the book that you are </w:t>
            </w:r>
            <w:r w:rsidR="005C35F5" w:rsidRPr="001152E4">
              <w:rPr>
                <w:b/>
                <w:u w:val="single"/>
              </w:rPr>
              <w:t>currently reading</w:t>
            </w:r>
            <w:r w:rsidR="005C35F5">
              <w:t xml:space="preserve">.  </w:t>
            </w:r>
            <w:r>
              <w:t xml:space="preserve"> Have a good look at the existing book cover.  Why did the illustrator choose that image for the book’s front cover?  Does the picture on the front cover give anything important away or just enough to get you interested?  What image do you think would represent the book well in your opinion?  </w:t>
            </w:r>
          </w:p>
          <w:p w:rsidR="0090206D" w:rsidRDefault="0090206D" w:rsidP="00F64FFF"/>
          <w:p w:rsidR="00CC22C7" w:rsidRDefault="0090206D" w:rsidP="00F64FFF">
            <w:r>
              <w:t xml:space="preserve">Don’t forget the title, author, illustrator and publisher information.  You will need to write a blurb for the back cover too. </w:t>
            </w:r>
          </w:p>
          <w:p w:rsidR="00CC22C7" w:rsidRDefault="00CC22C7" w:rsidP="00F64FFF"/>
          <w:p w:rsidR="002E3E72" w:rsidRDefault="005C35F5" w:rsidP="002E3E72">
            <w:r>
              <w:t xml:space="preserve">Remember to allow yourself some time to continue reading your book – 30 </w:t>
            </w:r>
            <w:r w:rsidR="00776A78">
              <w:t xml:space="preserve">minutes </w:t>
            </w:r>
            <w:r w:rsidR="002E3E72">
              <w:t xml:space="preserve">a day.  </w:t>
            </w:r>
          </w:p>
          <w:p w:rsidR="002E3E72" w:rsidRDefault="002E3E72" w:rsidP="002E3E72"/>
          <w:p w:rsidR="005C35F5" w:rsidRDefault="002E3E72" w:rsidP="002E3E72">
            <w:r>
              <w:t>Remember</w:t>
            </w:r>
            <w:r w:rsidR="00776A78">
              <w:t>,</w:t>
            </w:r>
            <w:r w:rsidR="005C35F5">
              <w:t xml:space="preserve"> I suggested moving your reading den outside to enjoy this marvellous weather we are having at the moment.  There is nothing better than reading in the garden, listening to the sound</w:t>
            </w:r>
            <w:r>
              <w:t xml:space="preserve">s of the birds; very relaxing, </w:t>
            </w:r>
            <w:r w:rsidR="005C35F5">
              <w:t>allow the author to transport you somewhere else!</w:t>
            </w:r>
            <w:r w:rsidR="00CC22C7">
              <w:t xml:space="preserve">  You don’t always need to leave your</w:t>
            </w:r>
            <w:r w:rsidR="00776A78">
              <w:t xml:space="preserve"> home to have an adventure. </w:t>
            </w:r>
            <w:r w:rsidR="00776A78">
              <w:sym w:font="Wingdings" w:char="F04A"/>
            </w:r>
            <w:r w:rsidR="00776A78">
              <w:t xml:space="preserve"> </w:t>
            </w:r>
            <w:r w:rsidR="00CC22C7">
              <w:t xml:space="preserve"> </w:t>
            </w:r>
          </w:p>
        </w:tc>
        <w:tc>
          <w:tcPr>
            <w:tcW w:w="7738" w:type="dxa"/>
          </w:tcPr>
          <w:p w:rsidR="005C35F5" w:rsidRPr="005C35F5" w:rsidRDefault="005C35F5" w:rsidP="00F64FFF">
            <w:pPr>
              <w:jc w:val="center"/>
              <w:rPr>
                <w:b/>
              </w:rPr>
            </w:pPr>
            <w:r w:rsidRPr="005C35F5">
              <w:rPr>
                <w:b/>
              </w:rPr>
              <w:t>Reading/Art task – Week beginning 8/6/20</w:t>
            </w:r>
          </w:p>
          <w:p w:rsidR="00A25729" w:rsidRDefault="005C35F5" w:rsidP="00F64FFF">
            <w:r>
              <w:t xml:space="preserve">This week we would like you to think about </w:t>
            </w:r>
            <w:r w:rsidRPr="004004A2">
              <w:rPr>
                <w:b/>
                <w:u w:val="single"/>
              </w:rPr>
              <w:t>your favourite book</w:t>
            </w:r>
            <w:r>
              <w:t xml:space="preserve"> that you have ever read.  I remember</w:t>
            </w:r>
            <w:r w:rsidR="0090206D">
              <w:t>,</w:t>
            </w:r>
            <w:r>
              <w:t xml:space="preserve"> when I was a child</w:t>
            </w:r>
            <w:r w:rsidR="0090206D">
              <w:t>,</w:t>
            </w:r>
            <w:r>
              <w:t xml:space="preserve"> I loved Enid Blyton and also enjoyed all the Pippa </w:t>
            </w:r>
            <w:proofErr w:type="spellStart"/>
            <w:r>
              <w:t>Longstocking</w:t>
            </w:r>
            <w:proofErr w:type="spellEnd"/>
            <w:r>
              <w:t xml:space="preserve"> books written by Astrid Lindgren.  I know that Harry Potter would have been a firm favourite of mine too.  </w:t>
            </w:r>
          </w:p>
          <w:p w:rsidR="00A25729" w:rsidRDefault="00A25729" w:rsidP="00F64FFF"/>
          <w:p w:rsidR="00CC22C7" w:rsidRDefault="005C35F5" w:rsidP="00F64FFF">
            <w:r>
              <w:t xml:space="preserve">There are lots of interesting and wonderful books out there whether you crave adventure or sci-fi; animals or </w:t>
            </w:r>
            <w:proofErr w:type="spellStart"/>
            <w:r>
              <w:t>gan</w:t>
            </w:r>
            <w:r w:rsidR="00CC22C7">
              <w:t>g</w:t>
            </w:r>
            <w:r>
              <w:t>sta</w:t>
            </w:r>
            <w:proofErr w:type="spellEnd"/>
            <w:r>
              <w:t xml:space="preserve"> grannies.  Give yourself time to think about which you feel would be your favourite still when you are 99 years old.  </w:t>
            </w:r>
          </w:p>
          <w:p w:rsidR="00CC22C7" w:rsidRDefault="00CC22C7" w:rsidP="00F64FFF"/>
          <w:p w:rsidR="005C35F5" w:rsidRDefault="005C35F5" w:rsidP="00F64FFF">
            <w:r>
              <w:t xml:space="preserve">Once you have decided, then design and create a new book cover for it.  Remember the book cover should give a hint of the story within without giving anything away; it needs the title, author and publisher information.  You will also need to include the blurb for the back cover and perhaps the price.  </w:t>
            </w:r>
          </w:p>
          <w:p w:rsidR="006F5EF2" w:rsidRDefault="006F5EF2" w:rsidP="00F64FFF"/>
          <w:p w:rsidR="00EE61AA" w:rsidRDefault="005C35F5" w:rsidP="00F64FFF">
            <w:r>
              <w:t>Remember time to read undisturbed!  Hopefully the weather is still really lovely by the time you are reading this; if not, enjoy your reading den you created in Wee</w:t>
            </w:r>
            <w:r w:rsidR="002E3E72">
              <w:t>k 1.</w:t>
            </w:r>
          </w:p>
          <w:p w:rsidR="006F5EF2" w:rsidRPr="005C35F5" w:rsidRDefault="006F5EF2" w:rsidP="00F64FFF">
            <w:pPr>
              <w:rPr>
                <w:b/>
              </w:rPr>
            </w:pPr>
          </w:p>
        </w:tc>
      </w:tr>
      <w:tr w:rsidR="005C35F5" w:rsidTr="00F64FFF">
        <w:tc>
          <w:tcPr>
            <w:tcW w:w="7650" w:type="dxa"/>
          </w:tcPr>
          <w:p w:rsidR="005C35F5" w:rsidRPr="005C35F5" w:rsidRDefault="005C35F5" w:rsidP="00F64FFF">
            <w:pPr>
              <w:jc w:val="center"/>
              <w:rPr>
                <w:b/>
              </w:rPr>
            </w:pPr>
            <w:r w:rsidRPr="005C35F5">
              <w:rPr>
                <w:b/>
              </w:rPr>
              <w:t>Geography – Week beginning 1/6/20</w:t>
            </w:r>
          </w:p>
          <w:p w:rsidR="005C35F5" w:rsidRPr="00416070" w:rsidRDefault="005C35F5" w:rsidP="00F64FFF">
            <w:pPr>
              <w:rPr>
                <w:b/>
              </w:rPr>
            </w:pPr>
            <w:r w:rsidRPr="00416070">
              <w:rPr>
                <w:b/>
              </w:rPr>
              <w:t xml:space="preserve">WHAT ARE NATURAL RESOURCES? </w:t>
            </w:r>
          </w:p>
          <w:p w:rsidR="005C35F5" w:rsidRDefault="005C35F5" w:rsidP="00F64FFF">
            <w:r>
              <w:t xml:space="preserve">Jot down what you think natural resources are before watching the following clip from BBC Bitesize and see if you were right: </w:t>
            </w:r>
            <w:hyperlink r:id="rId20" w:history="1">
              <w:r w:rsidRPr="00842F42">
                <w:rPr>
                  <w:rStyle w:val="Hyperlink"/>
                </w:rPr>
                <w:t>https://www.bbc.co.uk/bitesize/topics/zshp34j/articles/z62qy9q</w:t>
              </w:r>
            </w:hyperlink>
            <w:r>
              <w:t xml:space="preserve"> the end made me chuckle!  Watch the clip again and this time make notes – you could just use a spider diagram like we do on the board at school.  </w:t>
            </w:r>
          </w:p>
          <w:p w:rsidR="005C35F5" w:rsidRDefault="005C35F5" w:rsidP="00F64FFF"/>
          <w:p w:rsidR="005C35F5" w:rsidRDefault="005C35F5" w:rsidP="00F64FFF">
            <w:r>
              <w:t xml:space="preserve">Nest have a look at the nine pictures included below.  What is happening in each of the pictures?  Ask older siblings or your parents if you are stuck – or even share them with other relatives when you video call them.  </w:t>
            </w:r>
          </w:p>
          <w:p w:rsidR="005C35F5" w:rsidRDefault="005C35F5" w:rsidP="00F64FFF"/>
          <w:p w:rsidR="005C35F5" w:rsidRDefault="005C35F5" w:rsidP="00F64FFF">
            <w:r>
              <w:t>Some other countries also have valuable natural resources.  For example: South Africa has a precious metal called gold; New Zealand grow sheep which suits their landscape perfectly; Venezuela has lots of oil; and Iceland have plenty of ocean to fish.</w:t>
            </w:r>
          </w:p>
          <w:p w:rsidR="003A5B8A" w:rsidRPr="003A5B8A" w:rsidRDefault="003A5B8A" w:rsidP="00F64FFF">
            <w:pPr>
              <w:rPr>
                <w:b/>
                <w:u w:val="single"/>
              </w:rPr>
            </w:pPr>
          </w:p>
          <w:p w:rsidR="005C35F5" w:rsidRDefault="005C35F5" w:rsidP="00F64FFF">
            <w:r w:rsidRPr="003A5B8A">
              <w:rPr>
                <w:b/>
                <w:u w:val="single"/>
              </w:rPr>
              <w:t>Your task</w:t>
            </w:r>
            <w:r>
              <w:t xml:space="preserve"> this week is to find out as much as you can about the countries in the </w:t>
            </w:r>
            <w:r>
              <w:lastRenderedPageBreak/>
              <w:t xml:space="preserve">example above (South Africa, New Zealand, Venezuela and Iceland) and their amazing natural resources.  You could make a min-fact file for each or a </w:t>
            </w:r>
            <w:proofErr w:type="spellStart"/>
            <w:r>
              <w:t>powerpoint</w:t>
            </w:r>
            <w:proofErr w:type="spellEnd"/>
            <w:r>
              <w:t xml:space="preserve"> if you have the chance to use the computer.  I will leave the presentation and format up to you!  </w:t>
            </w:r>
          </w:p>
          <w:p w:rsidR="005C35F5" w:rsidRDefault="005C35F5" w:rsidP="00F64FFF"/>
        </w:tc>
        <w:tc>
          <w:tcPr>
            <w:tcW w:w="7738" w:type="dxa"/>
          </w:tcPr>
          <w:p w:rsidR="006F5EF2" w:rsidRPr="005C35F5" w:rsidRDefault="006F5EF2" w:rsidP="00F64FFF">
            <w:pPr>
              <w:jc w:val="center"/>
              <w:rPr>
                <w:b/>
              </w:rPr>
            </w:pPr>
            <w:r w:rsidRPr="005C35F5">
              <w:rPr>
                <w:b/>
              </w:rPr>
              <w:lastRenderedPageBreak/>
              <w:t>Geography – Week beginning 8/6/20</w:t>
            </w:r>
          </w:p>
          <w:p w:rsidR="006F5EF2" w:rsidRPr="00416070" w:rsidRDefault="006F5EF2" w:rsidP="00F64FFF">
            <w:pPr>
              <w:rPr>
                <w:b/>
              </w:rPr>
            </w:pPr>
            <w:r w:rsidRPr="00416070">
              <w:rPr>
                <w:b/>
              </w:rPr>
              <w:t>RENEWABLE AND NON-RENEWABLE RESOURCES</w:t>
            </w:r>
            <w:r w:rsidR="003A5B8A">
              <w:rPr>
                <w:b/>
              </w:rPr>
              <w:t xml:space="preserve"> – WHICH IS WHICH?</w:t>
            </w:r>
          </w:p>
          <w:p w:rsidR="006F5EF2" w:rsidRDefault="006F5EF2" w:rsidP="00F64FFF">
            <w:r>
              <w:t xml:space="preserve">Jot down as many different energy sources you can think of.  Ask siblings, parents and relatives to help you.  </w:t>
            </w:r>
          </w:p>
          <w:p w:rsidR="006F5EF2" w:rsidRDefault="006F5EF2" w:rsidP="00F64FFF">
            <w:r>
              <w:t xml:space="preserve">Now watch the short video clip on BBC Bitesize: </w:t>
            </w:r>
            <w:hyperlink r:id="rId21" w:history="1">
              <w:r w:rsidRPr="00842F42">
                <w:rPr>
                  <w:rStyle w:val="Hyperlink"/>
                </w:rPr>
                <w:t>https://www.bbc.co.uk/bitesize/topics/zshp34j/articles/zntxgwx</w:t>
              </w:r>
            </w:hyperlink>
            <w:r>
              <w:t xml:space="preserve"> </w:t>
            </w:r>
          </w:p>
          <w:p w:rsidR="006F5EF2" w:rsidRDefault="006F5EF2" w:rsidP="00F64FFF"/>
          <w:p w:rsidR="006F5EF2" w:rsidRDefault="006F5EF2" w:rsidP="00F64FFF">
            <w:r>
              <w:t>Have a look at the list you created before the video clip.  Have you been able to add any more to it?</w:t>
            </w:r>
          </w:p>
          <w:p w:rsidR="00A25729" w:rsidRDefault="00A25729" w:rsidP="00F64FFF"/>
          <w:p w:rsidR="00A25729" w:rsidRDefault="00A25729" w:rsidP="00F64FFF">
            <w:r>
              <w:t>There are some ENERGY CARDS attached below.  Sort the cards into two groups: renewable energy sources and non-renewable energy sources.  Don’t worry if you can’t print them off (my printer is always out of ink when I need it!) you could look at them on the screen and write them in two columns.  Next explain to another human being why you chose them to be in each group – how good are you at explaining?</w:t>
            </w:r>
          </w:p>
          <w:p w:rsidR="00A25729" w:rsidRDefault="00A25729" w:rsidP="00F64FFF"/>
          <w:p w:rsidR="00A25729" w:rsidRDefault="00A25729" w:rsidP="00F64FFF">
            <w:r>
              <w:t xml:space="preserve">Draw an annotated (labelled) poster for each of the two groups to show which </w:t>
            </w:r>
            <w:r>
              <w:lastRenderedPageBreak/>
              <w:t xml:space="preserve">energy sources belong in which.  Make sure you label them clearly!  </w:t>
            </w:r>
          </w:p>
          <w:p w:rsidR="00A25729" w:rsidRDefault="00A25729" w:rsidP="00F64FFF"/>
          <w:p w:rsidR="00A25729" w:rsidRDefault="00A25729" w:rsidP="00F64FFF">
            <w:r>
              <w:t xml:space="preserve">Ask a sibling, parent or relative (via the phone) what they think the advantages of renewable energy might be.  Do they all agree?  What do you think?  Now ask what they think the disadvantages might be.  Do they all agree?  What do you think? </w:t>
            </w:r>
            <w:r w:rsidR="00E95815">
              <w:t xml:space="preserve"> You could use the activity sheet attached below ADVANTAGES AND DISADVANTAGES SHEET if you are finding it hard – you need to sort them into advantages and disadvantages.</w:t>
            </w:r>
          </w:p>
          <w:p w:rsidR="00A25729" w:rsidRDefault="00A25729" w:rsidP="00F64FFF"/>
          <w:p w:rsidR="00A25729" w:rsidRDefault="00A25729" w:rsidP="00F64FFF">
            <w:r w:rsidRPr="003A5B8A">
              <w:rPr>
                <w:b/>
                <w:u w:val="single"/>
              </w:rPr>
              <w:t>Your task</w:t>
            </w:r>
            <w:r>
              <w:t xml:space="preserve"> this week is to choose one of the following energy sources and to research it and create a </w:t>
            </w:r>
            <w:proofErr w:type="spellStart"/>
            <w:r>
              <w:t>factfile</w:t>
            </w:r>
            <w:proofErr w:type="spellEnd"/>
            <w:r>
              <w:t>/</w:t>
            </w:r>
            <w:proofErr w:type="spellStart"/>
            <w:r>
              <w:t>powerpoint</w:t>
            </w:r>
            <w:proofErr w:type="spellEnd"/>
            <w:r>
              <w:t xml:space="preserve"> about it.  Here is the list to choose from (the ones in green are trickier if you want a challenge!):</w:t>
            </w:r>
          </w:p>
          <w:p w:rsidR="00A25729" w:rsidRDefault="00A25729" w:rsidP="00F64FFF">
            <w:pPr>
              <w:ind w:left="720"/>
            </w:pPr>
            <w:r>
              <w:t xml:space="preserve">Renewable – wind, </w:t>
            </w:r>
            <w:r w:rsidR="003A5B8A">
              <w:rPr>
                <w:color w:val="00B050"/>
              </w:rPr>
              <w:t xml:space="preserve">geo-thermal, biomass, </w:t>
            </w:r>
            <w:r w:rsidR="003A5B8A">
              <w:t>hydro-electricity.</w:t>
            </w:r>
          </w:p>
          <w:p w:rsidR="005C35F5" w:rsidRPr="00EA7A75" w:rsidRDefault="003A5B8A" w:rsidP="00EA7A75">
            <w:pPr>
              <w:ind w:left="720"/>
              <w:rPr>
                <w:color w:val="00B050"/>
              </w:rPr>
            </w:pPr>
            <w:r>
              <w:t xml:space="preserve">Non-renewable – coal, </w:t>
            </w:r>
            <w:r>
              <w:rPr>
                <w:color w:val="00B050"/>
              </w:rPr>
              <w:t xml:space="preserve">natural gas, </w:t>
            </w:r>
            <w:r>
              <w:t xml:space="preserve">oil, </w:t>
            </w:r>
            <w:r w:rsidR="00EA7A75">
              <w:rPr>
                <w:color w:val="00B050"/>
              </w:rPr>
              <w:t>nuclear.</w:t>
            </w:r>
          </w:p>
        </w:tc>
      </w:tr>
      <w:tr w:rsidR="005C35F5" w:rsidTr="00F64FFF">
        <w:tc>
          <w:tcPr>
            <w:tcW w:w="7650" w:type="dxa"/>
          </w:tcPr>
          <w:p w:rsidR="005C35F5" w:rsidRPr="005C35F5" w:rsidRDefault="005C35F5" w:rsidP="00F64FFF">
            <w:pPr>
              <w:jc w:val="center"/>
              <w:rPr>
                <w:b/>
              </w:rPr>
            </w:pPr>
            <w:r w:rsidRPr="005C35F5">
              <w:rPr>
                <w:b/>
              </w:rPr>
              <w:lastRenderedPageBreak/>
              <w:t>Spelling Task – Week beginning 1/6/20</w:t>
            </w:r>
          </w:p>
          <w:p w:rsidR="005C35F5" w:rsidRDefault="005C35F5" w:rsidP="00F64FFF">
            <w:r>
              <w:t xml:space="preserve">Can you use a dictionary to find out what these words mean and then learn how to spell them?  Don’t worry if you don’t have a dictionary at home, you can, with your parents’ permission, google it or use these online ones:  </w:t>
            </w:r>
            <w:hyperlink r:id="rId22" w:history="1">
              <w:r w:rsidRPr="00842F42">
                <w:rPr>
                  <w:rStyle w:val="Hyperlink"/>
                </w:rPr>
                <w:t>https://www.wordsmyth.net/</w:t>
              </w:r>
            </w:hyperlink>
            <w:r>
              <w:t xml:space="preserve"> or  </w:t>
            </w:r>
            <w:hyperlink r:id="rId23" w:history="1">
              <w:r w:rsidRPr="00842F42">
                <w:rPr>
                  <w:rStyle w:val="Hyperlink"/>
                </w:rPr>
                <w:t>https://kids.britannica.com/kids/browse/dictionary</w:t>
              </w:r>
            </w:hyperlink>
            <w:r>
              <w:t xml:space="preserve">. </w:t>
            </w:r>
          </w:p>
          <w:p w:rsidR="005C35F5" w:rsidRDefault="005C35F5" w:rsidP="00F64FFF"/>
          <w:p w:rsidR="005C35F5" w:rsidRDefault="005C35F5" w:rsidP="00F64FFF">
            <w:r>
              <w:t>Here are this week’s topical words:</w:t>
            </w:r>
          </w:p>
          <w:p w:rsidR="005C35F5" w:rsidRDefault="005C35F5" w:rsidP="00F64FFF">
            <w:pPr>
              <w:pStyle w:val="ListParagraph"/>
              <w:numPr>
                <w:ilvl w:val="0"/>
                <w:numId w:val="1"/>
              </w:numPr>
            </w:pPr>
            <w:r>
              <w:t>Natural resources</w:t>
            </w:r>
          </w:p>
          <w:p w:rsidR="005C35F5" w:rsidRDefault="005C35F5" w:rsidP="00F64FFF">
            <w:pPr>
              <w:pStyle w:val="ListParagraph"/>
              <w:numPr>
                <w:ilvl w:val="0"/>
                <w:numId w:val="1"/>
              </w:numPr>
            </w:pPr>
            <w:r>
              <w:t>Agricultural resources</w:t>
            </w:r>
          </w:p>
          <w:p w:rsidR="005C35F5" w:rsidRDefault="005C35F5" w:rsidP="00F64FFF">
            <w:pPr>
              <w:pStyle w:val="ListParagraph"/>
              <w:numPr>
                <w:ilvl w:val="0"/>
                <w:numId w:val="1"/>
              </w:numPr>
            </w:pPr>
            <w:r>
              <w:t>Geological resources</w:t>
            </w:r>
          </w:p>
          <w:p w:rsidR="005C35F5" w:rsidRDefault="005C35F5" w:rsidP="00F64FFF">
            <w:pPr>
              <w:pStyle w:val="ListParagraph"/>
              <w:numPr>
                <w:ilvl w:val="0"/>
                <w:numId w:val="1"/>
              </w:numPr>
            </w:pPr>
            <w:r>
              <w:t>Crops</w:t>
            </w:r>
          </w:p>
          <w:p w:rsidR="005C35F5" w:rsidRDefault="005C35F5" w:rsidP="00F64FFF">
            <w:pPr>
              <w:pStyle w:val="ListParagraph"/>
              <w:numPr>
                <w:ilvl w:val="0"/>
                <w:numId w:val="1"/>
              </w:numPr>
            </w:pPr>
            <w:r>
              <w:t xml:space="preserve">Oil </w:t>
            </w:r>
          </w:p>
          <w:p w:rsidR="005C35F5" w:rsidRDefault="005C35F5" w:rsidP="00F64FFF">
            <w:pPr>
              <w:pStyle w:val="ListParagraph"/>
              <w:numPr>
                <w:ilvl w:val="0"/>
                <w:numId w:val="1"/>
              </w:numPr>
            </w:pPr>
            <w:r>
              <w:t xml:space="preserve">Wind </w:t>
            </w:r>
          </w:p>
          <w:p w:rsidR="005C35F5" w:rsidRDefault="005C35F5" w:rsidP="00F64FFF">
            <w:pPr>
              <w:pStyle w:val="ListParagraph"/>
              <w:numPr>
                <w:ilvl w:val="0"/>
                <w:numId w:val="1"/>
              </w:numPr>
            </w:pPr>
            <w:r>
              <w:t>Rivers</w:t>
            </w:r>
          </w:p>
          <w:p w:rsidR="005C35F5" w:rsidRDefault="005C35F5" w:rsidP="00F64FFF">
            <w:pPr>
              <w:pStyle w:val="ListParagraph"/>
              <w:numPr>
                <w:ilvl w:val="0"/>
                <w:numId w:val="1"/>
              </w:numPr>
            </w:pPr>
            <w:r>
              <w:t>Tides</w:t>
            </w:r>
          </w:p>
          <w:p w:rsidR="005C35F5" w:rsidRDefault="005C35F5" w:rsidP="00F64FFF">
            <w:pPr>
              <w:pStyle w:val="ListParagraph"/>
              <w:numPr>
                <w:ilvl w:val="0"/>
                <w:numId w:val="1"/>
              </w:numPr>
            </w:pPr>
            <w:r>
              <w:t xml:space="preserve">Minerals </w:t>
            </w:r>
          </w:p>
          <w:p w:rsidR="005C35F5" w:rsidRDefault="005C35F5" w:rsidP="00F64FFF">
            <w:pPr>
              <w:pStyle w:val="ListParagraph"/>
              <w:numPr>
                <w:ilvl w:val="0"/>
                <w:numId w:val="1"/>
              </w:numPr>
            </w:pPr>
            <w:r>
              <w:t>Fossils fuels</w:t>
            </w:r>
          </w:p>
          <w:p w:rsidR="005C35F5" w:rsidRDefault="005C35F5" w:rsidP="00F64FFF">
            <w:pPr>
              <w:pStyle w:val="ListParagraph"/>
              <w:numPr>
                <w:ilvl w:val="0"/>
                <w:numId w:val="1"/>
              </w:numPr>
            </w:pPr>
            <w:r>
              <w:t>Renewable energy</w:t>
            </w:r>
          </w:p>
          <w:p w:rsidR="005C35F5" w:rsidRDefault="005C35F5" w:rsidP="00F64FFF">
            <w:pPr>
              <w:pStyle w:val="ListParagraph"/>
              <w:numPr>
                <w:ilvl w:val="0"/>
                <w:numId w:val="1"/>
              </w:numPr>
            </w:pPr>
            <w:r>
              <w:t>Non-renewable energy</w:t>
            </w:r>
          </w:p>
          <w:p w:rsidR="005C35F5" w:rsidRDefault="005C35F5" w:rsidP="00F64FFF"/>
        </w:tc>
        <w:tc>
          <w:tcPr>
            <w:tcW w:w="7738" w:type="dxa"/>
          </w:tcPr>
          <w:p w:rsidR="008A4A9F" w:rsidRDefault="005C35F5" w:rsidP="008A4A9F">
            <w:pPr>
              <w:jc w:val="center"/>
              <w:rPr>
                <w:b/>
              </w:rPr>
            </w:pPr>
            <w:r w:rsidRPr="005C35F5">
              <w:rPr>
                <w:b/>
              </w:rPr>
              <w:t>Spelling Task – W</w:t>
            </w:r>
            <w:r w:rsidR="008A4A9F">
              <w:rPr>
                <w:b/>
              </w:rPr>
              <w:t>eek beginning 8/6/20</w:t>
            </w:r>
          </w:p>
          <w:p w:rsidR="005C35F5" w:rsidRPr="008A4A9F" w:rsidRDefault="005C35F5" w:rsidP="009B35BD">
            <w:pPr>
              <w:rPr>
                <w:b/>
              </w:rPr>
            </w:pPr>
            <w:r>
              <w:t>Just like last week, can you use a dictionary to find out what these words mean and then learn how to spell them?  Try to use the words in your work in Geography this term.  It might be wise to make a note of them perhaps?</w:t>
            </w:r>
          </w:p>
          <w:p w:rsidR="005C35F5" w:rsidRDefault="005C35F5" w:rsidP="00F64FFF"/>
          <w:p w:rsidR="005C35F5" w:rsidRDefault="005C35F5" w:rsidP="00F64FFF">
            <w:r>
              <w:t xml:space="preserve">Remember, if you don’t have a dictionary at home, with your parents’ permission, try one of the online ones: </w:t>
            </w:r>
            <w:hyperlink r:id="rId24" w:history="1">
              <w:r w:rsidRPr="00842F42">
                <w:rPr>
                  <w:rStyle w:val="Hyperlink"/>
                </w:rPr>
                <w:t>https://www.wordsmyth.net/</w:t>
              </w:r>
            </w:hyperlink>
            <w:r>
              <w:t xml:space="preserve"> </w:t>
            </w:r>
            <w:r w:rsidRPr="005C35F5">
              <w:t xml:space="preserve">or  </w:t>
            </w:r>
            <w:hyperlink r:id="rId25" w:history="1">
              <w:r w:rsidRPr="00842F42">
                <w:rPr>
                  <w:rStyle w:val="Hyperlink"/>
                </w:rPr>
                <w:t>https://kids.britannica.com/kids/browse/dictionary</w:t>
              </w:r>
            </w:hyperlink>
            <w:r w:rsidRPr="005C35F5">
              <w:t>.</w:t>
            </w:r>
            <w:r>
              <w:t xml:space="preserve"> </w:t>
            </w:r>
          </w:p>
          <w:p w:rsidR="005C35F5" w:rsidRDefault="005C35F5" w:rsidP="00F64FFF"/>
          <w:p w:rsidR="005C35F5" w:rsidRDefault="005C35F5" w:rsidP="00F64FFF">
            <w:r>
              <w:t>Here are this week’s topical words:</w:t>
            </w:r>
          </w:p>
          <w:p w:rsidR="005C35F5" w:rsidRDefault="005C35F5" w:rsidP="00F64FFF">
            <w:pPr>
              <w:pStyle w:val="ListParagraph"/>
              <w:numPr>
                <w:ilvl w:val="0"/>
                <w:numId w:val="2"/>
              </w:numPr>
            </w:pPr>
            <w:r>
              <w:t xml:space="preserve">Geothermal </w:t>
            </w:r>
          </w:p>
          <w:p w:rsidR="005C35F5" w:rsidRDefault="005C35F5" w:rsidP="00F64FFF">
            <w:pPr>
              <w:pStyle w:val="ListParagraph"/>
              <w:numPr>
                <w:ilvl w:val="0"/>
                <w:numId w:val="2"/>
              </w:numPr>
            </w:pPr>
            <w:r>
              <w:t>Biomass</w:t>
            </w:r>
          </w:p>
          <w:p w:rsidR="005C35F5" w:rsidRDefault="005C35F5" w:rsidP="00F64FFF">
            <w:pPr>
              <w:pStyle w:val="ListParagraph"/>
              <w:numPr>
                <w:ilvl w:val="0"/>
                <w:numId w:val="2"/>
              </w:numPr>
            </w:pPr>
            <w:r>
              <w:t xml:space="preserve">Hydroelectricity </w:t>
            </w:r>
          </w:p>
          <w:p w:rsidR="005C35F5" w:rsidRDefault="005C35F5" w:rsidP="00F64FFF">
            <w:pPr>
              <w:pStyle w:val="ListParagraph"/>
              <w:numPr>
                <w:ilvl w:val="0"/>
                <w:numId w:val="2"/>
              </w:numPr>
            </w:pPr>
            <w:r>
              <w:t xml:space="preserve">Nuclear </w:t>
            </w:r>
          </w:p>
          <w:p w:rsidR="005C35F5" w:rsidRDefault="005C35F5" w:rsidP="00F64FFF">
            <w:pPr>
              <w:pStyle w:val="ListParagraph"/>
              <w:numPr>
                <w:ilvl w:val="0"/>
                <w:numId w:val="2"/>
              </w:numPr>
            </w:pPr>
            <w:r>
              <w:t>Natural gas</w:t>
            </w:r>
          </w:p>
          <w:p w:rsidR="005C35F5" w:rsidRDefault="005C35F5" w:rsidP="00F64FFF">
            <w:pPr>
              <w:pStyle w:val="ListParagraph"/>
              <w:numPr>
                <w:ilvl w:val="0"/>
                <w:numId w:val="2"/>
              </w:numPr>
            </w:pPr>
            <w:r>
              <w:t>Coal</w:t>
            </w:r>
          </w:p>
          <w:p w:rsidR="005C35F5" w:rsidRDefault="005C35F5" w:rsidP="00F64FFF">
            <w:pPr>
              <w:pStyle w:val="ListParagraph"/>
              <w:numPr>
                <w:ilvl w:val="0"/>
                <w:numId w:val="2"/>
              </w:numPr>
            </w:pPr>
            <w:r>
              <w:t>Oil</w:t>
            </w:r>
          </w:p>
          <w:p w:rsidR="005C35F5" w:rsidRDefault="005C35F5" w:rsidP="00F64FFF">
            <w:pPr>
              <w:pStyle w:val="ListParagraph"/>
              <w:numPr>
                <w:ilvl w:val="0"/>
                <w:numId w:val="2"/>
              </w:numPr>
            </w:pPr>
            <w:r>
              <w:t>Distribution</w:t>
            </w:r>
          </w:p>
          <w:p w:rsidR="005C35F5" w:rsidRDefault="005C35F5" w:rsidP="00F64FFF">
            <w:pPr>
              <w:pStyle w:val="ListParagraph"/>
              <w:numPr>
                <w:ilvl w:val="0"/>
                <w:numId w:val="2"/>
              </w:numPr>
            </w:pPr>
            <w:r>
              <w:t xml:space="preserve">Imbalance </w:t>
            </w:r>
          </w:p>
          <w:p w:rsidR="005C35F5" w:rsidRDefault="005C35F5" w:rsidP="00F64FFF">
            <w:pPr>
              <w:pStyle w:val="ListParagraph"/>
              <w:numPr>
                <w:ilvl w:val="0"/>
                <w:numId w:val="2"/>
              </w:numPr>
            </w:pPr>
            <w:r>
              <w:t xml:space="preserve">Starvation </w:t>
            </w:r>
          </w:p>
          <w:p w:rsidR="005C35F5" w:rsidRDefault="005C35F5" w:rsidP="00F64FFF">
            <w:pPr>
              <w:pStyle w:val="ListParagraph"/>
              <w:numPr>
                <w:ilvl w:val="0"/>
                <w:numId w:val="2"/>
              </w:numPr>
            </w:pPr>
            <w:r>
              <w:t>Conservation</w:t>
            </w:r>
          </w:p>
        </w:tc>
      </w:tr>
      <w:tr w:rsidR="00F64FFF" w:rsidTr="00F64FFF">
        <w:trPr>
          <w:trHeight w:val="3089"/>
        </w:trPr>
        <w:tc>
          <w:tcPr>
            <w:tcW w:w="7650" w:type="dxa"/>
          </w:tcPr>
          <w:p w:rsidR="00F64FFF" w:rsidRPr="0056341B" w:rsidRDefault="00F64FFF" w:rsidP="00F64FFF">
            <w:pPr>
              <w:rPr>
                <w:b/>
              </w:rPr>
            </w:pPr>
            <w:r w:rsidRPr="0056341B">
              <w:rPr>
                <w:b/>
              </w:rPr>
              <w:lastRenderedPageBreak/>
              <w:t>German</w:t>
            </w:r>
          </w:p>
          <w:p w:rsidR="00F64FFF" w:rsidRPr="0056341B" w:rsidRDefault="00F64FFF" w:rsidP="00F64FFF">
            <w:r>
              <w:rPr>
                <w:noProof/>
                <w:lang w:eastAsia="en-GB"/>
              </w:rPr>
              <w:drawing>
                <wp:anchor distT="0" distB="0" distL="114300" distR="114300" simplePos="0" relativeHeight="251669504" behindDoc="0" locked="0" layoutInCell="1" allowOverlap="1" wp14:anchorId="581B9AB8" wp14:editId="360B6188">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t xml:space="preserve">We </w:t>
            </w:r>
            <w:r w:rsidRPr="0056341B">
              <w:t xml:space="preserve">hope you have been enjoying practising </w:t>
            </w:r>
            <w:r>
              <w:t xml:space="preserve">your German using Duo Lingo.  We must say, both Miss Hill and myself have been enjoying practising our German and when we </w:t>
            </w:r>
            <w:r w:rsidRPr="0056341B">
              <w:t>chatted to you all, lots of you sa</w:t>
            </w:r>
            <w:r>
              <w:t xml:space="preserve">id you were enjoying it too. </w:t>
            </w:r>
            <w:r>
              <w:sym w:font="Wingdings" w:char="F04A"/>
            </w:r>
          </w:p>
          <w:p w:rsidR="00F64FFF" w:rsidRPr="0056341B" w:rsidRDefault="00F64FFF" w:rsidP="00F64FFF">
            <w:pPr>
              <w:rPr>
                <w:b/>
              </w:rPr>
            </w:pPr>
          </w:p>
          <w:p w:rsidR="00F64FFF" w:rsidRPr="0056341B" w:rsidRDefault="00F64FFF" w:rsidP="00F64FFF">
            <w:r w:rsidRPr="0056341B">
              <w:t>K</w:t>
            </w:r>
            <w:r>
              <w:t xml:space="preserve">eep practising – it’s quite fun: </w:t>
            </w:r>
            <w:hyperlink r:id="rId27" w:history="1">
              <w:r w:rsidRPr="00842F42">
                <w:rPr>
                  <w:rStyle w:val="Hyperlink"/>
                </w:rPr>
                <w:t>https://www.duolingo.com/</w:t>
              </w:r>
            </w:hyperlink>
            <w:r>
              <w:t xml:space="preserve"> </w:t>
            </w:r>
          </w:p>
          <w:p w:rsidR="00F64FFF" w:rsidRDefault="00F64FFF" w:rsidP="00F64FFF">
            <w:pPr>
              <w:rPr>
                <w:b/>
              </w:rPr>
            </w:pPr>
          </w:p>
          <w:p w:rsidR="00F64FFF" w:rsidRDefault="00F64FFF" w:rsidP="00F64FFF">
            <w:pPr>
              <w:rPr>
                <w:b/>
              </w:rPr>
            </w:pPr>
          </w:p>
          <w:p w:rsidR="00F64FFF" w:rsidRPr="005C35F5" w:rsidRDefault="00F64FFF" w:rsidP="00F64FFF">
            <w:pPr>
              <w:rPr>
                <w:b/>
              </w:rPr>
            </w:pPr>
          </w:p>
        </w:tc>
        <w:tc>
          <w:tcPr>
            <w:tcW w:w="7738" w:type="dxa"/>
            <w:vMerge w:val="restart"/>
          </w:tcPr>
          <w:p w:rsidR="00F64FFF" w:rsidRDefault="00F64FFF" w:rsidP="00F64FFF">
            <w:pPr>
              <w:rPr>
                <w:b/>
              </w:rPr>
            </w:pPr>
            <w:r>
              <w:rPr>
                <w:b/>
              </w:rPr>
              <w:t>PSHE</w:t>
            </w:r>
          </w:p>
          <w:p w:rsidR="00F64FFF" w:rsidRDefault="00F64FFF" w:rsidP="00F64FFF">
            <w:r>
              <w:t>At times like this people can often experience a wide range of emotions.  You are missing those you love like family and friends; missing normal routines and school; missing your clubs and activities; missing going shopping for toys and games; missing birthday parties and celebrations outside the home; missing being free to move around the country and to travel on a plane; missing eating out in restaurants and going to the cinema.</w:t>
            </w:r>
          </w:p>
          <w:p w:rsidR="00F64FFF" w:rsidRDefault="00F64FFF" w:rsidP="00F64FFF"/>
          <w:p w:rsidR="00F64FFF" w:rsidRDefault="00F64FFF" w:rsidP="00F64FFF">
            <w:r>
              <w:t xml:space="preserve">There are lots of things that I am sure you all miss that I haven’t mentioned.  It’s ok to feel like this.  It’s ok to miss people, things and opportunities.  It is all perfectly natural.  </w:t>
            </w:r>
          </w:p>
          <w:p w:rsidR="00F64FFF" w:rsidRDefault="00F64FFF" w:rsidP="00F64FFF"/>
          <w:p w:rsidR="00F64FFF" w:rsidRDefault="00F64FFF" w:rsidP="00F64FFF">
            <w:r>
              <w:t>What can we do about it?  Well we can’t change how things are, that’s for certain; but we can think of ways to tell people how much we miss them.  Why not try one of these ways below:</w:t>
            </w:r>
          </w:p>
          <w:p w:rsidR="00F64FFF" w:rsidRDefault="00F64FFF" w:rsidP="00F64FFF">
            <w:pPr>
              <w:pStyle w:val="ListParagraph"/>
              <w:numPr>
                <w:ilvl w:val="0"/>
                <w:numId w:val="3"/>
              </w:numPr>
            </w:pPr>
            <w:r>
              <w:t>You could create a “hug” out of paper</w:t>
            </w:r>
            <w:r w:rsidR="0051687D">
              <w:t xml:space="preserve"> for someone you miss</w:t>
            </w:r>
            <w:r>
              <w:t xml:space="preserve">, </w:t>
            </w:r>
            <w:r w:rsidR="00AC0ACC">
              <w:t xml:space="preserve">make sure the arms are long enough! Then </w:t>
            </w:r>
            <w:r>
              <w:t xml:space="preserve">write all the things you love about them </w:t>
            </w:r>
            <w:r w:rsidR="00AC0ACC">
              <w:t xml:space="preserve">along each of the paper arms </w:t>
            </w:r>
            <w:r>
              <w:t xml:space="preserve">and put it in an envelope to send to </w:t>
            </w:r>
            <w:r w:rsidR="0051687D">
              <w:t xml:space="preserve">the person you miss, perhaps it is </w:t>
            </w:r>
            <w:r>
              <w:t xml:space="preserve">your grandparents or another relative.  </w:t>
            </w:r>
          </w:p>
          <w:p w:rsidR="00F64FFF" w:rsidRDefault="00F64FFF" w:rsidP="00F64FFF">
            <w:pPr>
              <w:pStyle w:val="ListParagraph"/>
              <w:numPr>
                <w:ilvl w:val="0"/>
                <w:numId w:val="3"/>
              </w:numPr>
            </w:pPr>
            <w:r>
              <w:t xml:space="preserve">You could write a letter, thanking someone </w:t>
            </w:r>
            <w:r w:rsidR="00AC0ACC">
              <w:t xml:space="preserve">for being them, </w:t>
            </w:r>
            <w:r>
              <w:t xml:space="preserve">or just to say “hi” – it’s nice to receive a letter through the post that someone has taken the time to write; maybe you will be lucky and receive one back?  </w:t>
            </w:r>
          </w:p>
          <w:p w:rsidR="00F64FFF" w:rsidRPr="0056341B" w:rsidRDefault="00F64FFF" w:rsidP="0051687D">
            <w:pPr>
              <w:pStyle w:val="ListParagraph"/>
              <w:numPr>
                <w:ilvl w:val="0"/>
                <w:numId w:val="3"/>
              </w:numPr>
            </w:pPr>
            <w:r>
              <w:t xml:space="preserve">You could write a gratitude diary listing all of the things you are grateful to have in your life and </w:t>
            </w:r>
            <w:r w:rsidR="0051687D">
              <w:t xml:space="preserve">all the things </w:t>
            </w:r>
            <w:r>
              <w:t xml:space="preserve">that you are looking forward to doing one day soon. </w:t>
            </w:r>
            <w:r w:rsidR="0051687D">
              <w:t xml:space="preserve"> They will be worth the wait!</w:t>
            </w:r>
          </w:p>
        </w:tc>
      </w:tr>
      <w:tr w:rsidR="00F64FFF" w:rsidTr="00F64FFF">
        <w:trPr>
          <w:trHeight w:val="3118"/>
        </w:trPr>
        <w:tc>
          <w:tcPr>
            <w:tcW w:w="7650" w:type="dxa"/>
          </w:tcPr>
          <w:p w:rsidR="00F64FFF" w:rsidRDefault="00F64FFF" w:rsidP="00F64FFF">
            <w:pPr>
              <w:rPr>
                <w:b/>
              </w:rPr>
            </w:pPr>
            <w:r>
              <w:rPr>
                <w:b/>
              </w:rPr>
              <w:t>Art/Relaxation</w:t>
            </w:r>
          </w:p>
          <w:p w:rsidR="00F64FFF" w:rsidRDefault="00F64FFF" w:rsidP="00F64FFF">
            <w:r>
              <w:t xml:space="preserve">If you would like to colour in some mindfulness pictures, then there are some attached below.  Colouring in is great food for your soul.  It helps relax your brain and gives you space to just “be”.  </w:t>
            </w:r>
          </w:p>
          <w:p w:rsidR="008C1FE1" w:rsidRDefault="008C1FE1" w:rsidP="00F64FFF"/>
          <w:p w:rsidR="008C1FE1" w:rsidRDefault="008C1FE1" w:rsidP="00F64FFF">
            <w:r>
              <w:t xml:space="preserve">Here is a link to a bumper pack of free colouring pages from </w:t>
            </w:r>
            <w:proofErr w:type="spellStart"/>
            <w:r>
              <w:t>Twinkl</w:t>
            </w:r>
            <w:proofErr w:type="spellEnd"/>
            <w:r>
              <w:t xml:space="preserve">: </w:t>
            </w:r>
            <w:hyperlink r:id="rId28" w:history="1">
              <w:r w:rsidRPr="00842F42">
                <w:rPr>
                  <w:rStyle w:val="Hyperlink"/>
                </w:rPr>
                <w:t>https://www.twinkl.co.uk/resource/t-c-1551-mindfulness-colouring-sheets-bumper-pack</w:t>
              </w:r>
            </w:hyperlink>
            <w:r>
              <w:t xml:space="preserve"> </w:t>
            </w:r>
          </w:p>
          <w:p w:rsidR="009B35BD" w:rsidRDefault="009B35BD" w:rsidP="00F64FFF"/>
          <w:p w:rsidR="009B35BD" w:rsidRDefault="009B35BD" w:rsidP="00F64FFF">
            <w:r>
              <w:t>Or…</w:t>
            </w:r>
          </w:p>
          <w:p w:rsidR="005A04D6" w:rsidRPr="00F64FFF" w:rsidRDefault="009B35BD" w:rsidP="00F64FFF">
            <w:r>
              <w:t xml:space="preserve">Like Andy Goldsworthy,  </w:t>
            </w:r>
            <w:hyperlink r:id="rId29" w:history="1">
              <w:r w:rsidRPr="00F05E8E">
                <w:rPr>
                  <w:rStyle w:val="Hyperlink"/>
                </w:rPr>
                <w:t>https://www.kidzworld.com/article/29663-andy-goldsworthy-the-art-of-nature</w:t>
              </w:r>
            </w:hyperlink>
            <w:r>
              <w:t xml:space="preserve"> can you try a pebble balance challenge?  </w:t>
            </w:r>
            <w:hyperlink r:id="rId30" w:history="1">
              <w:r w:rsidRPr="00F05E8E">
                <w:rPr>
                  <w:rStyle w:val="Hyperlink"/>
                </w:rPr>
                <w:t>https://www.youtube.com/watch?v=HBvgaOlR9J4</w:t>
              </w:r>
            </w:hyperlink>
            <w:r>
              <w:t xml:space="preserve"> </w:t>
            </w:r>
            <w:r w:rsidR="002840F3">
              <w:t xml:space="preserve">or this  </w:t>
            </w:r>
            <w:hyperlink r:id="rId31" w:history="1">
              <w:r w:rsidR="002840F3" w:rsidRPr="00F05E8E">
                <w:rPr>
                  <w:rStyle w:val="Hyperlink"/>
                </w:rPr>
                <w:t>https://www.youtube.com/watch?v=hdjPYsPZaks</w:t>
              </w:r>
            </w:hyperlink>
            <w:r w:rsidR="002840F3">
              <w:t xml:space="preserve"> have lots of fun but be careful and remember to ask permission from your parents/carers before deciding where to create your challenge.</w:t>
            </w:r>
          </w:p>
        </w:tc>
        <w:tc>
          <w:tcPr>
            <w:tcW w:w="7738" w:type="dxa"/>
            <w:vMerge/>
          </w:tcPr>
          <w:p w:rsidR="00F64FFF" w:rsidRDefault="00F64FFF" w:rsidP="00F64FFF">
            <w:pPr>
              <w:rPr>
                <w:b/>
              </w:rPr>
            </w:pPr>
          </w:p>
        </w:tc>
      </w:tr>
      <w:tr w:rsidR="0056341B" w:rsidTr="00F64FFF">
        <w:tc>
          <w:tcPr>
            <w:tcW w:w="7650" w:type="dxa"/>
          </w:tcPr>
          <w:p w:rsidR="0056341B" w:rsidRDefault="002840F3" w:rsidP="00F64FFF">
            <w:pPr>
              <w:rPr>
                <w:b/>
              </w:rPr>
            </w:pPr>
            <w:r>
              <w:rPr>
                <w:b/>
              </w:rPr>
              <w:t>PE</w:t>
            </w:r>
          </w:p>
          <w:p w:rsidR="002840F3" w:rsidRDefault="002840F3" w:rsidP="00F64FFF">
            <w:r>
              <w:t xml:space="preserve">Keep up with Joe Wicks every day or if you prefer to move around to music try Just Dance.  Perhaps yoga is your thing?  </w:t>
            </w:r>
            <w:hyperlink r:id="rId32" w:history="1">
              <w:r w:rsidRPr="00F05E8E">
                <w:rPr>
                  <w:rStyle w:val="Hyperlink"/>
                </w:rPr>
                <w:t>https://www.youtube.com/user/CosmicKidsYoga</w:t>
              </w:r>
            </w:hyperlink>
            <w:r>
              <w:t xml:space="preserve"> </w:t>
            </w:r>
          </w:p>
          <w:p w:rsidR="002840F3" w:rsidRPr="002840F3" w:rsidRDefault="002840F3" w:rsidP="00F64FFF">
            <w:r w:rsidRPr="002840F3">
              <w:t>Mrs Owen has sent lots of ideas via Parent</w:t>
            </w:r>
            <w:r>
              <w:t xml:space="preserve"> Mail which I hope you are enjoying completing.</w:t>
            </w:r>
          </w:p>
        </w:tc>
        <w:tc>
          <w:tcPr>
            <w:tcW w:w="7738" w:type="dxa"/>
          </w:tcPr>
          <w:p w:rsidR="0056341B" w:rsidRDefault="002840F3" w:rsidP="00F64FFF">
            <w:pPr>
              <w:rPr>
                <w:b/>
              </w:rPr>
            </w:pPr>
            <w:r>
              <w:rPr>
                <w:b/>
              </w:rPr>
              <w:t>PE</w:t>
            </w:r>
          </w:p>
          <w:p w:rsidR="002840F3" w:rsidRDefault="00221F98" w:rsidP="00F64FFF">
            <w:r>
              <w:t xml:space="preserve">Keep up with Joe Wicks every day – it is important to keep moving around and to be active.  </w:t>
            </w:r>
          </w:p>
          <w:p w:rsidR="00221F98" w:rsidRPr="002840F3" w:rsidRDefault="00221F98" w:rsidP="00F64FFF">
            <w:r>
              <w:t xml:space="preserve">If you fancy a change, why not try skipping?  Here is a link for an explanation of how to begin to skip if you can’t already do so  </w:t>
            </w:r>
            <w:hyperlink r:id="rId33" w:history="1">
              <w:r w:rsidRPr="00F05E8E">
                <w:rPr>
                  <w:rStyle w:val="Hyperlink"/>
                </w:rPr>
                <w:t>https://www.youtube.com/watch?v=OKu5s-2RyiQ</w:t>
              </w:r>
            </w:hyperlink>
            <w:r>
              <w:t xml:space="preserve"> and then once you have mastered the skill, there are many more challenges to complete:  </w:t>
            </w:r>
            <w:hyperlink r:id="rId34" w:history="1">
              <w:r w:rsidRPr="00F05E8E">
                <w:rPr>
                  <w:rStyle w:val="Hyperlink"/>
                </w:rPr>
                <w:t>https://www.youtube.com/results?sp=mAEB&amp;search_query=dan+skipping+man</w:t>
              </w:r>
            </w:hyperlink>
            <w:r>
              <w:t xml:space="preserve"> </w:t>
            </w:r>
          </w:p>
        </w:tc>
      </w:tr>
    </w:tbl>
    <w:p w:rsidR="00B717D8" w:rsidRDefault="00B717D8"/>
    <w:p w:rsidR="003309DE" w:rsidRDefault="00301D4B">
      <w:r>
        <w:lastRenderedPageBreak/>
        <w:t>Maths Extra Challenge – Week beginning 1</w:t>
      </w:r>
      <w:r w:rsidRPr="00301D4B">
        <w:rPr>
          <w:vertAlign w:val="superscript"/>
        </w:rPr>
        <w:t>st</w:t>
      </w:r>
      <w:r>
        <w:t xml:space="preserve"> June</w:t>
      </w:r>
    </w:p>
    <w:p w:rsidR="000D7743" w:rsidRDefault="000D7743"/>
    <w:p w:rsidR="00301D4B" w:rsidRDefault="00CD60C7">
      <w:r>
        <w:rPr>
          <w:noProof/>
          <w:lang w:eastAsia="en-GB"/>
        </w:rPr>
        <w:drawing>
          <wp:inline distT="0" distB="0" distL="0" distR="0" wp14:anchorId="48CA6EC0" wp14:editId="3CEC4F45">
            <wp:extent cx="8529638" cy="5739684"/>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557818" cy="5758647"/>
                    </a:xfrm>
                    <a:prstGeom prst="rect">
                      <a:avLst/>
                    </a:prstGeom>
                  </pic:spPr>
                </pic:pic>
              </a:graphicData>
            </a:graphic>
          </wp:inline>
        </w:drawing>
      </w:r>
      <w:r w:rsidR="00301D4B">
        <w:br w:type="page"/>
      </w:r>
    </w:p>
    <w:p w:rsidR="00CD60C7" w:rsidRDefault="00301D4B">
      <w:r>
        <w:lastRenderedPageBreak/>
        <w:t xml:space="preserve">Maths Extra Challenge – Week beginning </w:t>
      </w:r>
      <w:r w:rsidR="00EA7A75">
        <w:t>8</w:t>
      </w:r>
      <w:r w:rsidR="00EA7A75" w:rsidRPr="00EA7A75">
        <w:rPr>
          <w:vertAlign w:val="superscript"/>
        </w:rPr>
        <w:t>th</w:t>
      </w:r>
      <w:r w:rsidR="00EA7A75">
        <w:t xml:space="preserve"> June</w:t>
      </w:r>
    </w:p>
    <w:p w:rsidR="00213EC8" w:rsidRDefault="00CD60C7">
      <w:r>
        <w:rPr>
          <w:noProof/>
          <w:lang w:eastAsia="en-GB"/>
        </w:rPr>
        <w:drawing>
          <wp:inline distT="0" distB="0" distL="0" distR="0" wp14:anchorId="7F6FF1F6" wp14:editId="71E16A51">
            <wp:extent cx="8758238" cy="5927292"/>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66018" cy="5932557"/>
                    </a:xfrm>
                    <a:prstGeom prst="rect">
                      <a:avLst/>
                    </a:prstGeom>
                  </pic:spPr>
                </pic:pic>
              </a:graphicData>
            </a:graphic>
          </wp:inline>
        </w:drawing>
      </w:r>
      <w:r w:rsidR="00301D4B">
        <w:br w:type="page"/>
      </w:r>
      <w:r w:rsidR="00297D4B">
        <w:rPr>
          <w:noProof/>
          <w:lang w:eastAsia="en-GB"/>
        </w:rPr>
        <w:lastRenderedPageBreak/>
        <w:drawing>
          <wp:anchor distT="0" distB="0" distL="114300" distR="114300" simplePos="0" relativeHeight="251679744" behindDoc="0" locked="0" layoutInCell="1" allowOverlap="1" wp14:anchorId="4F5AE63C" wp14:editId="6D3F6688">
            <wp:simplePos x="0" y="0"/>
            <wp:positionH relativeFrom="column">
              <wp:posOffset>5557838</wp:posOffset>
            </wp:positionH>
            <wp:positionV relativeFrom="paragraph">
              <wp:posOffset>36512</wp:posOffset>
            </wp:positionV>
            <wp:extent cx="4114800" cy="5867400"/>
            <wp:effectExtent l="0" t="0" r="0" b="0"/>
            <wp:wrapThrough wrapText="bothSides">
              <wp:wrapPolygon edited="0">
                <wp:start x="0" y="0"/>
                <wp:lineTo x="0" y="21530"/>
                <wp:lineTo x="21500" y="21530"/>
                <wp:lineTo x="2150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14800" cy="5867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4057650" cy="5972175"/>
            <wp:effectExtent l="0" t="0" r="0" b="9525"/>
            <wp:wrapThrough wrapText="bothSides">
              <wp:wrapPolygon edited="0">
                <wp:start x="0" y="0"/>
                <wp:lineTo x="0" y="21566"/>
                <wp:lineTo x="21499" y="21566"/>
                <wp:lineTo x="2149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57650" cy="5972175"/>
                    </a:xfrm>
                    <a:prstGeom prst="rect">
                      <a:avLst/>
                    </a:prstGeom>
                  </pic:spPr>
                </pic:pic>
              </a:graphicData>
            </a:graphic>
            <wp14:sizeRelH relativeFrom="page">
              <wp14:pctWidth>0</wp14:pctWidth>
            </wp14:sizeRelH>
            <wp14:sizeRelV relativeFrom="page">
              <wp14:pctHeight>0</wp14:pctHeight>
            </wp14:sizeRelV>
          </wp:anchor>
        </w:drawing>
      </w:r>
      <w:r w:rsidR="00301D4B">
        <w:t xml:space="preserve"> </w:t>
      </w:r>
    </w:p>
    <w:p w:rsidR="00CC013F" w:rsidRDefault="00CC013F"/>
    <w:p w:rsidR="008B19E2" w:rsidRDefault="008B19E2"/>
    <w:p w:rsidR="008B19E2" w:rsidRDefault="008B19E2"/>
    <w:p w:rsidR="008B19E2" w:rsidRDefault="008B19E2"/>
    <w:p w:rsidR="008B19E2" w:rsidRDefault="008B19E2">
      <w:r>
        <w:br w:type="page"/>
      </w:r>
    </w:p>
    <w:p w:rsidR="008B19E2" w:rsidRDefault="00297D4B">
      <w:r>
        <w:rPr>
          <w:noProof/>
          <w:lang w:eastAsia="en-GB"/>
        </w:rPr>
        <w:lastRenderedPageBreak/>
        <w:drawing>
          <wp:anchor distT="0" distB="0" distL="114300" distR="114300" simplePos="0" relativeHeight="251682816" behindDoc="0" locked="0" layoutInCell="1" allowOverlap="1" wp14:anchorId="45D97B0C" wp14:editId="43525B6B">
            <wp:simplePos x="0" y="0"/>
            <wp:positionH relativeFrom="column">
              <wp:posOffset>5200651</wp:posOffset>
            </wp:positionH>
            <wp:positionV relativeFrom="paragraph">
              <wp:posOffset>318</wp:posOffset>
            </wp:positionV>
            <wp:extent cx="4510088" cy="6509942"/>
            <wp:effectExtent l="0" t="0" r="5080" b="5715"/>
            <wp:wrapThrough wrapText="bothSides">
              <wp:wrapPolygon edited="0">
                <wp:start x="0" y="0"/>
                <wp:lineTo x="0" y="21556"/>
                <wp:lineTo x="21533" y="21556"/>
                <wp:lineTo x="2153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514691" cy="651658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4E8B927D" wp14:editId="5B7F92A9">
            <wp:simplePos x="0" y="0"/>
            <wp:positionH relativeFrom="margin">
              <wp:align>left</wp:align>
            </wp:positionH>
            <wp:positionV relativeFrom="paragraph">
              <wp:posOffset>317</wp:posOffset>
            </wp:positionV>
            <wp:extent cx="4471988" cy="6475945"/>
            <wp:effectExtent l="0" t="0" r="5080" b="1270"/>
            <wp:wrapThrough wrapText="bothSides">
              <wp:wrapPolygon edited="0">
                <wp:start x="0" y="0"/>
                <wp:lineTo x="0" y="21541"/>
                <wp:lineTo x="21533" y="21541"/>
                <wp:lineTo x="2153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471988" cy="6475945"/>
                    </a:xfrm>
                    <a:prstGeom prst="rect">
                      <a:avLst/>
                    </a:prstGeom>
                  </pic:spPr>
                </pic:pic>
              </a:graphicData>
            </a:graphic>
            <wp14:sizeRelH relativeFrom="page">
              <wp14:pctWidth>0</wp14:pctWidth>
            </wp14:sizeRelH>
            <wp14:sizeRelV relativeFrom="page">
              <wp14:pctHeight>0</wp14:pctHeight>
            </wp14:sizeRelV>
          </wp:anchor>
        </w:drawing>
      </w:r>
    </w:p>
    <w:p w:rsidR="008B19E2" w:rsidRDefault="00297D4B">
      <w:r>
        <w:rPr>
          <w:noProof/>
          <w:lang w:eastAsia="en-GB"/>
        </w:rPr>
        <w:drawing>
          <wp:anchor distT="0" distB="0" distL="114300" distR="114300" simplePos="0" relativeHeight="251684864" behindDoc="0" locked="0" layoutInCell="1" allowOverlap="1" wp14:anchorId="70BEC00B" wp14:editId="60DA4E98">
            <wp:simplePos x="0" y="0"/>
            <wp:positionH relativeFrom="column">
              <wp:posOffset>4831337</wp:posOffset>
            </wp:positionH>
            <wp:positionV relativeFrom="paragraph">
              <wp:posOffset>318</wp:posOffset>
            </wp:positionV>
            <wp:extent cx="4636513" cy="6472237"/>
            <wp:effectExtent l="0" t="0" r="0" b="5080"/>
            <wp:wrapThrough wrapText="bothSides">
              <wp:wrapPolygon edited="0">
                <wp:start x="0" y="0"/>
                <wp:lineTo x="0" y="21553"/>
                <wp:lineTo x="21479" y="21553"/>
                <wp:lineTo x="21479"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42710" cy="64808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14:anchorId="38E2A109" wp14:editId="6948B99F">
            <wp:simplePos x="0" y="0"/>
            <wp:positionH relativeFrom="margin">
              <wp:align>left</wp:align>
            </wp:positionH>
            <wp:positionV relativeFrom="paragraph">
              <wp:posOffset>318</wp:posOffset>
            </wp:positionV>
            <wp:extent cx="4543425" cy="6632972"/>
            <wp:effectExtent l="0" t="0" r="0" b="0"/>
            <wp:wrapThrough wrapText="bothSides">
              <wp:wrapPolygon edited="0">
                <wp:start x="0" y="0"/>
                <wp:lineTo x="0" y="21528"/>
                <wp:lineTo x="21464" y="21528"/>
                <wp:lineTo x="2146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43425" cy="6632972"/>
                    </a:xfrm>
                    <a:prstGeom prst="rect">
                      <a:avLst/>
                    </a:prstGeom>
                  </pic:spPr>
                </pic:pic>
              </a:graphicData>
            </a:graphic>
            <wp14:sizeRelH relativeFrom="page">
              <wp14:pctWidth>0</wp14:pctWidth>
            </wp14:sizeRelH>
            <wp14:sizeRelV relativeFrom="page">
              <wp14:pctHeight>0</wp14:pctHeight>
            </wp14:sizeRelV>
          </wp:anchor>
        </w:drawing>
      </w:r>
      <w:r w:rsidR="008B19E2">
        <w:br w:type="page"/>
      </w:r>
    </w:p>
    <w:p w:rsidR="00297D4B" w:rsidRDefault="00297D4B">
      <w:r>
        <w:rPr>
          <w:noProof/>
          <w:lang w:eastAsia="en-GB"/>
        </w:rPr>
        <w:lastRenderedPageBreak/>
        <w:drawing>
          <wp:anchor distT="0" distB="0" distL="114300" distR="114300" simplePos="0" relativeHeight="251686912" behindDoc="0" locked="0" layoutInCell="1" allowOverlap="1" wp14:anchorId="6419BE11" wp14:editId="4A9D8C29">
            <wp:simplePos x="0" y="0"/>
            <wp:positionH relativeFrom="column">
              <wp:posOffset>4700270</wp:posOffset>
            </wp:positionH>
            <wp:positionV relativeFrom="paragraph">
              <wp:posOffset>317</wp:posOffset>
            </wp:positionV>
            <wp:extent cx="4633912" cy="6512454"/>
            <wp:effectExtent l="0" t="0" r="0" b="3175"/>
            <wp:wrapThrough wrapText="bothSides">
              <wp:wrapPolygon edited="0">
                <wp:start x="0" y="0"/>
                <wp:lineTo x="0" y="21547"/>
                <wp:lineTo x="21490" y="21547"/>
                <wp:lineTo x="2149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33912" cy="651245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25AD2D77" wp14:editId="7FB5E214">
            <wp:simplePos x="0" y="0"/>
            <wp:positionH relativeFrom="margin">
              <wp:posOffset>-57150</wp:posOffset>
            </wp:positionH>
            <wp:positionV relativeFrom="paragraph">
              <wp:posOffset>317</wp:posOffset>
            </wp:positionV>
            <wp:extent cx="4629150" cy="6486831"/>
            <wp:effectExtent l="0" t="0" r="0" b="9525"/>
            <wp:wrapThrough wrapText="bothSides">
              <wp:wrapPolygon edited="0">
                <wp:start x="0" y="0"/>
                <wp:lineTo x="0" y="21568"/>
                <wp:lineTo x="21511" y="21568"/>
                <wp:lineTo x="21511"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629150" cy="6486831"/>
                    </a:xfrm>
                    <a:prstGeom prst="rect">
                      <a:avLst/>
                    </a:prstGeom>
                  </pic:spPr>
                </pic:pic>
              </a:graphicData>
            </a:graphic>
            <wp14:sizeRelH relativeFrom="page">
              <wp14:pctWidth>0</wp14:pctWidth>
            </wp14:sizeRelH>
            <wp14:sizeRelV relativeFrom="page">
              <wp14:pctHeight>0</wp14:pctHeight>
            </wp14:sizeRelV>
          </wp:anchor>
        </w:drawing>
      </w:r>
    </w:p>
    <w:p w:rsidR="00297D4B" w:rsidRDefault="00297D4B">
      <w:r>
        <w:rPr>
          <w:noProof/>
          <w:lang w:eastAsia="en-GB"/>
        </w:rPr>
        <w:lastRenderedPageBreak/>
        <w:drawing>
          <wp:anchor distT="0" distB="0" distL="114300" distR="114300" simplePos="0" relativeHeight="251687936" behindDoc="0" locked="0" layoutInCell="1" allowOverlap="1" wp14:anchorId="7761AF96" wp14:editId="799A11BD">
            <wp:simplePos x="0" y="0"/>
            <wp:positionH relativeFrom="margin">
              <wp:posOffset>-42863</wp:posOffset>
            </wp:positionH>
            <wp:positionV relativeFrom="paragraph">
              <wp:posOffset>18</wp:posOffset>
            </wp:positionV>
            <wp:extent cx="4600575" cy="6704630"/>
            <wp:effectExtent l="0" t="0" r="0" b="1270"/>
            <wp:wrapThrough wrapText="bothSides">
              <wp:wrapPolygon edited="0">
                <wp:start x="0" y="0"/>
                <wp:lineTo x="0" y="21543"/>
                <wp:lineTo x="21466" y="21543"/>
                <wp:lineTo x="21466"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607173" cy="67142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3B4D1C89" wp14:editId="184C97F4">
            <wp:simplePos x="0" y="0"/>
            <wp:positionH relativeFrom="margin">
              <wp:posOffset>5250227</wp:posOffset>
            </wp:positionH>
            <wp:positionV relativeFrom="paragraph">
              <wp:posOffset>318</wp:posOffset>
            </wp:positionV>
            <wp:extent cx="4446224" cy="6315075"/>
            <wp:effectExtent l="0" t="0" r="0" b="0"/>
            <wp:wrapThrough wrapText="bothSides">
              <wp:wrapPolygon edited="0">
                <wp:start x="0" y="0"/>
                <wp:lineTo x="0" y="21502"/>
                <wp:lineTo x="21474" y="21502"/>
                <wp:lineTo x="21474"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52090" cy="6323406"/>
                    </a:xfrm>
                    <a:prstGeom prst="rect">
                      <a:avLst/>
                    </a:prstGeom>
                  </pic:spPr>
                </pic:pic>
              </a:graphicData>
            </a:graphic>
            <wp14:sizeRelH relativeFrom="page">
              <wp14:pctWidth>0</wp14:pctWidth>
            </wp14:sizeRelH>
            <wp14:sizeRelV relativeFrom="page">
              <wp14:pctHeight>0</wp14:pctHeight>
            </wp14:sizeRelV>
          </wp:anchor>
        </w:drawing>
      </w:r>
      <w:r>
        <w:br w:type="page"/>
      </w:r>
    </w:p>
    <w:p w:rsidR="008B19E2" w:rsidRDefault="00297D4B">
      <w:r>
        <w:rPr>
          <w:noProof/>
          <w:lang w:eastAsia="en-GB"/>
        </w:rPr>
        <w:lastRenderedPageBreak/>
        <w:drawing>
          <wp:anchor distT="0" distB="0" distL="114300" distR="114300" simplePos="0" relativeHeight="251691008" behindDoc="0" locked="0" layoutInCell="1" allowOverlap="1" wp14:anchorId="7C3562C1" wp14:editId="271A8F16">
            <wp:simplePos x="0" y="0"/>
            <wp:positionH relativeFrom="column">
              <wp:posOffset>5100638</wp:posOffset>
            </wp:positionH>
            <wp:positionV relativeFrom="paragraph">
              <wp:posOffset>318</wp:posOffset>
            </wp:positionV>
            <wp:extent cx="4486275" cy="6397096"/>
            <wp:effectExtent l="0" t="0" r="0" b="3810"/>
            <wp:wrapThrough wrapText="bothSides">
              <wp:wrapPolygon edited="0">
                <wp:start x="0" y="0"/>
                <wp:lineTo x="0" y="21549"/>
                <wp:lineTo x="21462" y="21549"/>
                <wp:lineTo x="21462"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488986" cy="640096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4F84ED8F" wp14:editId="399A71B9">
            <wp:simplePos x="0" y="0"/>
            <wp:positionH relativeFrom="column">
              <wp:posOffset>-228600</wp:posOffset>
            </wp:positionH>
            <wp:positionV relativeFrom="paragraph">
              <wp:posOffset>317</wp:posOffset>
            </wp:positionV>
            <wp:extent cx="4586288" cy="6435429"/>
            <wp:effectExtent l="0" t="0" r="5080" b="3810"/>
            <wp:wrapThrough wrapText="bothSides">
              <wp:wrapPolygon edited="0">
                <wp:start x="0" y="0"/>
                <wp:lineTo x="0" y="21549"/>
                <wp:lineTo x="21534" y="21549"/>
                <wp:lineTo x="2153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590144" cy="6440840"/>
                    </a:xfrm>
                    <a:prstGeom prst="rect">
                      <a:avLst/>
                    </a:prstGeom>
                  </pic:spPr>
                </pic:pic>
              </a:graphicData>
            </a:graphic>
            <wp14:sizeRelH relativeFrom="page">
              <wp14:pctWidth>0</wp14:pctWidth>
            </wp14:sizeRelH>
            <wp14:sizeRelV relativeFrom="page">
              <wp14:pctHeight>0</wp14:pctHeight>
            </wp14:sizeRelV>
          </wp:anchor>
        </w:drawing>
      </w:r>
    </w:p>
    <w:p w:rsidR="00297D4B" w:rsidRDefault="00297D4B">
      <w:r>
        <w:br w:type="page"/>
      </w:r>
    </w:p>
    <w:p w:rsidR="00297D4B" w:rsidRDefault="00297D4B">
      <w:r>
        <w:rPr>
          <w:noProof/>
          <w:lang w:eastAsia="en-GB"/>
        </w:rPr>
        <w:lastRenderedPageBreak/>
        <w:drawing>
          <wp:anchor distT="0" distB="0" distL="114300" distR="114300" simplePos="0" relativeHeight="251692032" behindDoc="1" locked="0" layoutInCell="1" allowOverlap="1" wp14:anchorId="3601CA37" wp14:editId="7DB7704D">
            <wp:simplePos x="0" y="0"/>
            <wp:positionH relativeFrom="margin">
              <wp:align>left</wp:align>
            </wp:positionH>
            <wp:positionV relativeFrom="paragraph">
              <wp:posOffset>317</wp:posOffset>
            </wp:positionV>
            <wp:extent cx="4629150" cy="6545403"/>
            <wp:effectExtent l="0" t="0" r="0" b="8255"/>
            <wp:wrapThrough wrapText="bothSides">
              <wp:wrapPolygon edited="0">
                <wp:start x="0" y="0"/>
                <wp:lineTo x="0" y="21564"/>
                <wp:lineTo x="21511" y="21564"/>
                <wp:lineTo x="21511"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629150" cy="654540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14:anchorId="70D7C074" wp14:editId="1FFF086C">
            <wp:simplePos x="0" y="0"/>
            <wp:positionH relativeFrom="column">
              <wp:posOffset>5000625</wp:posOffset>
            </wp:positionH>
            <wp:positionV relativeFrom="paragraph">
              <wp:posOffset>317</wp:posOffset>
            </wp:positionV>
            <wp:extent cx="4614863" cy="6425229"/>
            <wp:effectExtent l="0" t="0" r="0" b="0"/>
            <wp:wrapThrough wrapText="bothSides">
              <wp:wrapPolygon edited="0">
                <wp:start x="0" y="0"/>
                <wp:lineTo x="0" y="21519"/>
                <wp:lineTo x="21490" y="21519"/>
                <wp:lineTo x="21490"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619729" cy="6432004"/>
                    </a:xfrm>
                    <a:prstGeom prst="rect">
                      <a:avLst/>
                    </a:prstGeom>
                  </pic:spPr>
                </pic:pic>
              </a:graphicData>
            </a:graphic>
            <wp14:sizeRelH relativeFrom="page">
              <wp14:pctWidth>0</wp14:pctWidth>
            </wp14:sizeRelH>
            <wp14:sizeRelV relativeFrom="page">
              <wp14:pctHeight>0</wp14:pctHeight>
            </wp14:sizeRelV>
          </wp:anchor>
        </w:drawing>
      </w:r>
      <w:r>
        <w:br w:type="page"/>
      </w:r>
    </w:p>
    <w:p w:rsidR="008B19E2" w:rsidRDefault="00297D4B">
      <w:r>
        <w:rPr>
          <w:noProof/>
          <w:lang w:eastAsia="en-GB"/>
        </w:rPr>
        <w:lastRenderedPageBreak/>
        <w:drawing>
          <wp:anchor distT="0" distB="0" distL="114300" distR="114300" simplePos="0" relativeHeight="251694080" behindDoc="0" locked="0" layoutInCell="1" allowOverlap="1" wp14:anchorId="62B17D01" wp14:editId="4E158C31">
            <wp:simplePos x="0" y="0"/>
            <wp:positionH relativeFrom="margin">
              <wp:align>left</wp:align>
            </wp:positionH>
            <wp:positionV relativeFrom="paragraph">
              <wp:posOffset>122555</wp:posOffset>
            </wp:positionV>
            <wp:extent cx="4384675" cy="6081395"/>
            <wp:effectExtent l="0" t="0" r="0" b="0"/>
            <wp:wrapThrough wrapText="bothSides">
              <wp:wrapPolygon edited="0">
                <wp:start x="0" y="0"/>
                <wp:lineTo x="0" y="21517"/>
                <wp:lineTo x="21491" y="21517"/>
                <wp:lineTo x="21491"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384675" cy="60813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14:anchorId="76AB907A" wp14:editId="2ED29527">
            <wp:simplePos x="0" y="0"/>
            <wp:positionH relativeFrom="margin">
              <wp:align>right</wp:align>
            </wp:positionH>
            <wp:positionV relativeFrom="paragraph">
              <wp:posOffset>8255</wp:posOffset>
            </wp:positionV>
            <wp:extent cx="4357370" cy="6362065"/>
            <wp:effectExtent l="0" t="0" r="5080" b="635"/>
            <wp:wrapThrough wrapText="bothSides">
              <wp:wrapPolygon edited="0">
                <wp:start x="0" y="0"/>
                <wp:lineTo x="0" y="21537"/>
                <wp:lineTo x="21531" y="21537"/>
                <wp:lineTo x="21531"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357370" cy="6362065"/>
                    </a:xfrm>
                    <a:prstGeom prst="rect">
                      <a:avLst/>
                    </a:prstGeom>
                  </pic:spPr>
                </pic:pic>
              </a:graphicData>
            </a:graphic>
            <wp14:sizeRelH relativeFrom="page">
              <wp14:pctWidth>0</wp14:pctWidth>
            </wp14:sizeRelH>
            <wp14:sizeRelV relativeFrom="page">
              <wp14:pctHeight>0</wp14:pctHeight>
            </wp14:sizeRelV>
          </wp:anchor>
        </w:drawing>
      </w:r>
    </w:p>
    <w:p w:rsidR="00B717D8" w:rsidRDefault="00B717D8"/>
    <w:p w:rsidR="00297D4B" w:rsidRDefault="00297D4B">
      <w:r>
        <w:br w:type="page"/>
      </w:r>
    </w:p>
    <w:p w:rsidR="00B717D8" w:rsidRDefault="00297D4B">
      <w:r>
        <w:rPr>
          <w:noProof/>
          <w:lang w:eastAsia="en-GB"/>
        </w:rPr>
        <w:lastRenderedPageBreak/>
        <w:drawing>
          <wp:anchor distT="0" distB="0" distL="114300" distR="114300" simplePos="0" relativeHeight="251697152" behindDoc="0" locked="0" layoutInCell="1" allowOverlap="1" wp14:anchorId="29CCCE77" wp14:editId="31197722">
            <wp:simplePos x="0" y="0"/>
            <wp:positionH relativeFrom="column">
              <wp:posOffset>5429250</wp:posOffset>
            </wp:positionH>
            <wp:positionV relativeFrom="paragraph">
              <wp:posOffset>317</wp:posOffset>
            </wp:positionV>
            <wp:extent cx="4152900" cy="5915025"/>
            <wp:effectExtent l="0" t="0" r="0" b="9525"/>
            <wp:wrapThrough wrapText="bothSides">
              <wp:wrapPolygon edited="0">
                <wp:start x="0" y="0"/>
                <wp:lineTo x="0" y="21565"/>
                <wp:lineTo x="21501" y="21565"/>
                <wp:lineTo x="21501"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152900" cy="5915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0" locked="0" layoutInCell="1" allowOverlap="1" wp14:anchorId="5AAA9736" wp14:editId="5D77DF90">
            <wp:simplePos x="0" y="0"/>
            <wp:positionH relativeFrom="margin">
              <wp:align>left</wp:align>
            </wp:positionH>
            <wp:positionV relativeFrom="paragraph">
              <wp:posOffset>317</wp:posOffset>
            </wp:positionV>
            <wp:extent cx="4529138" cy="6375871"/>
            <wp:effectExtent l="0" t="0" r="5080" b="6350"/>
            <wp:wrapThrough wrapText="bothSides">
              <wp:wrapPolygon edited="0">
                <wp:start x="0" y="0"/>
                <wp:lineTo x="0" y="21557"/>
                <wp:lineTo x="21533" y="21557"/>
                <wp:lineTo x="2153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29138" cy="6375871"/>
                    </a:xfrm>
                    <a:prstGeom prst="rect">
                      <a:avLst/>
                    </a:prstGeom>
                  </pic:spPr>
                </pic:pic>
              </a:graphicData>
            </a:graphic>
            <wp14:sizeRelH relativeFrom="page">
              <wp14:pctWidth>0</wp14:pctWidth>
            </wp14:sizeRelH>
            <wp14:sizeRelV relativeFrom="page">
              <wp14:pctHeight>0</wp14:pctHeight>
            </wp14:sizeRelV>
          </wp:anchor>
        </w:drawing>
      </w:r>
    </w:p>
    <w:p w:rsidR="00B717D8" w:rsidRDefault="00B717D8"/>
    <w:p w:rsidR="00B717D8" w:rsidRDefault="00B717D8"/>
    <w:p w:rsidR="00297D4B" w:rsidRDefault="00297D4B">
      <w:r>
        <w:br w:type="page"/>
      </w:r>
    </w:p>
    <w:p w:rsidR="00B717D8" w:rsidRDefault="00297D4B">
      <w:r>
        <w:rPr>
          <w:noProof/>
          <w:lang w:eastAsia="en-GB"/>
        </w:rPr>
        <w:lastRenderedPageBreak/>
        <w:drawing>
          <wp:anchor distT="0" distB="0" distL="114300" distR="114300" simplePos="0" relativeHeight="251699200" behindDoc="0" locked="0" layoutInCell="1" allowOverlap="1" wp14:anchorId="093EFECC" wp14:editId="50C19660">
            <wp:simplePos x="0" y="0"/>
            <wp:positionH relativeFrom="column">
              <wp:posOffset>5086350</wp:posOffset>
            </wp:positionH>
            <wp:positionV relativeFrom="paragraph">
              <wp:posOffset>318</wp:posOffset>
            </wp:positionV>
            <wp:extent cx="4657725" cy="6483050"/>
            <wp:effectExtent l="0" t="0" r="0" b="0"/>
            <wp:wrapThrough wrapText="bothSides">
              <wp:wrapPolygon edited="0">
                <wp:start x="0" y="0"/>
                <wp:lineTo x="0" y="21517"/>
                <wp:lineTo x="21467" y="21517"/>
                <wp:lineTo x="21467"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661835" cy="64887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0" locked="0" layoutInCell="1" allowOverlap="1" wp14:anchorId="29A3E881" wp14:editId="101B62A0">
            <wp:simplePos x="0" y="0"/>
            <wp:positionH relativeFrom="margin">
              <wp:align>left</wp:align>
            </wp:positionH>
            <wp:positionV relativeFrom="paragraph">
              <wp:posOffset>318</wp:posOffset>
            </wp:positionV>
            <wp:extent cx="4514850" cy="6362306"/>
            <wp:effectExtent l="0" t="0" r="0" b="635"/>
            <wp:wrapThrough wrapText="bothSides">
              <wp:wrapPolygon edited="0">
                <wp:start x="0" y="0"/>
                <wp:lineTo x="0" y="21537"/>
                <wp:lineTo x="21509" y="21537"/>
                <wp:lineTo x="21509"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514850" cy="6362306"/>
                    </a:xfrm>
                    <a:prstGeom prst="rect">
                      <a:avLst/>
                    </a:prstGeom>
                  </pic:spPr>
                </pic:pic>
              </a:graphicData>
            </a:graphic>
            <wp14:sizeRelH relativeFrom="page">
              <wp14:pctWidth>0</wp14:pctWidth>
            </wp14:sizeRelH>
            <wp14:sizeRelV relativeFrom="page">
              <wp14:pctHeight>0</wp14:pctHeight>
            </wp14:sizeRelV>
          </wp:anchor>
        </w:drawing>
      </w:r>
    </w:p>
    <w:p w:rsidR="00297D4B" w:rsidRDefault="00297D4B">
      <w:r>
        <w:br w:type="page"/>
      </w:r>
    </w:p>
    <w:p w:rsidR="00297D4B" w:rsidRDefault="00297D4B">
      <w:r>
        <w:rPr>
          <w:noProof/>
          <w:lang w:eastAsia="en-GB"/>
        </w:rPr>
        <w:lastRenderedPageBreak/>
        <w:drawing>
          <wp:anchor distT="0" distB="0" distL="114300" distR="114300" simplePos="0" relativeHeight="251701248" behindDoc="0" locked="0" layoutInCell="1" allowOverlap="1" wp14:anchorId="36B5747C" wp14:editId="6A428EB0">
            <wp:simplePos x="0" y="0"/>
            <wp:positionH relativeFrom="margin">
              <wp:align>right</wp:align>
            </wp:positionH>
            <wp:positionV relativeFrom="paragraph">
              <wp:posOffset>8255</wp:posOffset>
            </wp:positionV>
            <wp:extent cx="4572000" cy="6384290"/>
            <wp:effectExtent l="0" t="0" r="0" b="0"/>
            <wp:wrapThrough wrapText="bothSides">
              <wp:wrapPolygon edited="0">
                <wp:start x="0" y="0"/>
                <wp:lineTo x="0" y="21527"/>
                <wp:lineTo x="21510" y="21527"/>
                <wp:lineTo x="21510"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63842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0C73BC04" wp14:editId="4F008AFE">
            <wp:simplePos x="0" y="0"/>
            <wp:positionH relativeFrom="margin">
              <wp:align>left</wp:align>
            </wp:positionH>
            <wp:positionV relativeFrom="paragraph">
              <wp:posOffset>318</wp:posOffset>
            </wp:positionV>
            <wp:extent cx="4600575" cy="6436632"/>
            <wp:effectExtent l="0" t="0" r="0" b="2540"/>
            <wp:wrapThrough wrapText="bothSides">
              <wp:wrapPolygon edited="0">
                <wp:start x="0" y="0"/>
                <wp:lineTo x="0" y="21545"/>
                <wp:lineTo x="21466" y="21545"/>
                <wp:lineTo x="21466"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00575" cy="6436632"/>
                    </a:xfrm>
                    <a:prstGeom prst="rect">
                      <a:avLst/>
                    </a:prstGeom>
                  </pic:spPr>
                </pic:pic>
              </a:graphicData>
            </a:graphic>
            <wp14:sizeRelH relativeFrom="page">
              <wp14:pctWidth>0</wp14:pctWidth>
            </wp14:sizeRelH>
            <wp14:sizeRelV relativeFrom="page">
              <wp14:pctHeight>0</wp14:pctHeight>
            </wp14:sizeRelV>
          </wp:anchor>
        </w:drawing>
      </w:r>
      <w:r>
        <w:br w:type="page"/>
      </w:r>
    </w:p>
    <w:p w:rsidR="007F1432" w:rsidRDefault="007F1432">
      <w:r>
        <w:rPr>
          <w:noProof/>
          <w:lang w:eastAsia="en-GB"/>
        </w:rPr>
        <w:lastRenderedPageBreak/>
        <w:drawing>
          <wp:anchor distT="0" distB="0" distL="114300" distR="114300" simplePos="0" relativeHeight="251702272" behindDoc="0" locked="0" layoutInCell="1" allowOverlap="1" wp14:anchorId="3B186419" wp14:editId="31C4F012">
            <wp:simplePos x="0" y="0"/>
            <wp:positionH relativeFrom="margin">
              <wp:align>left</wp:align>
            </wp:positionH>
            <wp:positionV relativeFrom="paragraph">
              <wp:posOffset>318</wp:posOffset>
            </wp:positionV>
            <wp:extent cx="4643438" cy="6521920"/>
            <wp:effectExtent l="0" t="0" r="5080" b="0"/>
            <wp:wrapThrough wrapText="bothSides">
              <wp:wrapPolygon edited="0">
                <wp:start x="0" y="0"/>
                <wp:lineTo x="0" y="21516"/>
                <wp:lineTo x="21535" y="21516"/>
                <wp:lineTo x="21535"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643438" cy="65219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0" locked="0" layoutInCell="1" allowOverlap="1" wp14:anchorId="51E3E106" wp14:editId="2E3C870F">
            <wp:simplePos x="0" y="0"/>
            <wp:positionH relativeFrom="column">
              <wp:posOffset>4986338</wp:posOffset>
            </wp:positionH>
            <wp:positionV relativeFrom="paragraph">
              <wp:posOffset>275</wp:posOffset>
            </wp:positionV>
            <wp:extent cx="4643438" cy="6492409"/>
            <wp:effectExtent l="0" t="0" r="5080" b="3810"/>
            <wp:wrapThrough wrapText="bothSides">
              <wp:wrapPolygon edited="0">
                <wp:start x="0" y="0"/>
                <wp:lineTo x="0" y="21549"/>
                <wp:lineTo x="21535" y="21549"/>
                <wp:lineTo x="21535"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643438" cy="6492409"/>
                    </a:xfrm>
                    <a:prstGeom prst="rect">
                      <a:avLst/>
                    </a:prstGeom>
                  </pic:spPr>
                </pic:pic>
              </a:graphicData>
            </a:graphic>
            <wp14:sizeRelH relativeFrom="page">
              <wp14:pctWidth>0</wp14:pctWidth>
            </wp14:sizeRelH>
            <wp14:sizeRelV relativeFrom="page">
              <wp14:pctHeight>0</wp14:pctHeight>
            </wp14:sizeRelV>
          </wp:anchor>
        </w:drawing>
      </w:r>
      <w:r>
        <w:br w:type="page"/>
      </w:r>
      <w:r>
        <w:rPr>
          <w:noProof/>
          <w:lang w:eastAsia="en-GB"/>
        </w:rPr>
        <w:lastRenderedPageBreak/>
        <w:drawing>
          <wp:inline distT="0" distB="0" distL="0" distR="0" wp14:anchorId="63DDC1FB" wp14:editId="303A7008">
            <wp:extent cx="5961432" cy="8429627"/>
            <wp:effectExtent l="4127" t="0" r="5398" b="5397"/>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5400000">
                      <a:off x="0" y="0"/>
                      <a:ext cx="5974994" cy="8448804"/>
                    </a:xfrm>
                    <a:prstGeom prst="rect">
                      <a:avLst/>
                    </a:prstGeom>
                  </pic:spPr>
                </pic:pic>
              </a:graphicData>
            </a:graphic>
          </wp:inline>
        </w:drawing>
      </w:r>
    </w:p>
    <w:p w:rsidR="00B717D8" w:rsidRDefault="00B717D8"/>
    <w:p w:rsidR="00B717D8" w:rsidRDefault="00B717D8"/>
    <w:p w:rsidR="00B717D8" w:rsidRDefault="00B717D8"/>
    <w:p w:rsidR="00B717D8" w:rsidRDefault="00B717D8"/>
    <w:p w:rsidR="00B717D8" w:rsidRDefault="00B717D8"/>
    <w:p w:rsidR="00B717D8" w:rsidRDefault="00B717D8"/>
    <w:p w:rsidR="00B717D8" w:rsidRDefault="00B717D8"/>
    <w:p w:rsidR="00B717D8" w:rsidRDefault="00B717D8"/>
    <w:p w:rsidR="00C0068B" w:rsidRDefault="00C0068B"/>
    <w:p w:rsidR="00C0068B" w:rsidRDefault="00C0068B"/>
    <w:p w:rsidR="00C0068B" w:rsidRDefault="00C0068B"/>
    <w:p w:rsidR="00C0068B" w:rsidRDefault="00C0068B"/>
    <w:p w:rsidR="00C0068B" w:rsidRDefault="00C0068B"/>
    <w:p w:rsidR="00C0068B" w:rsidRDefault="00C0068B"/>
    <w:p w:rsidR="00C0068B" w:rsidRDefault="00C0068B"/>
    <w:p w:rsidR="00C0068B" w:rsidRDefault="00C0068B"/>
    <w:p w:rsidR="00EE61AA" w:rsidRDefault="00CC013F">
      <w:r>
        <w:t xml:space="preserve"> </w:t>
      </w:r>
    </w:p>
    <w:tbl>
      <w:tblPr>
        <w:tblStyle w:val="TableGrid"/>
        <w:tblW w:w="0" w:type="auto"/>
        <w:tblLook w:val="04A0" w:firstRow="1" w:lastRow="0" w:firstColumn="1" w:lastColumn="0" w:noHBand="0" w:noVBand="1"/>
      </w:tblPr>
      <w:tblGrid>
        <w:gridCol w:w="5028"/>
        <w:gridCol w:w="5166"/>
        <w:gridCol w:w="4956"/>
      </w:tblGrid>
      <w:tr w:rsidR="00CC013F" w:rsidTr="00EA7A75">
        <w:trPr>
          <w:trHeight w:val="55"/>
        </w:trPr>
        <w:tc>
          <w:tcPr>
            <w:tcW w:w="5028" w:type="dxa"/>
          </w:tcPr>
          <w:p w:rsidR="00CC013F" w:rsidRDefault="00CC013F">
            <w:r>
              <w:rPr>
                <w:noProof/>
                <w:lang w:eastAsia="en-GB"/>
              </w:rPr>
              <w:lastRenderedPageBreak/>
              <w:drawing>
                <wp:anchor distT="0" distB="0" distL="114300" distR="114300" simplePos="0" relativeHeight="251665408" behindDoc="0" locked="0" layoutInCell="1" allowOverlap="1" wp14:anchorId="7FD5BE21" wp14:editId="45EBE861">
                  <wp:simplePos x="0" y="0"/>
                  <wp:positionH relativeFrom="column">
                    <wp:posOffset>-635</wp:posOffset>
                  </wp:positionH>
                  <wp:positionV relativeFrom="paragraph">
                    <wp:posOffset>165100</wp:posOffset>
                  </wp:positionV>
                  <wp:extent cx="2985770" cy="1653540"/>
                  <wp:effectExtent l="0" t="0" r="5080" b="3810"/>
                  <wp:wrapThrough wrapText="bothSides">
                    <wp:wrapPolygon edited="0">
                      <wp:start x="0" y="0"/>
                      <wp:lineTo x="0" y="21401"/>
                      <wp:lineTo x="21499" y="21401"/>
                      <wp:lineTo x="214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5770" cy="1653540"/>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tcPr>
          <w:p w:rsidR="00CC013F" w:rsidRDefault="00CC013F">
            <w:r>
              <w:rPr>
                <w:noProof/>
                <w:lang w:eastAsia="en-GB"/>
              </w:rPr>
              <w:drawing>
                <wp:anchor distT="0" distB="0" distL="114300" distR="114300" simplePos="0" relativeHeight="251666432" behindDoc="0" locked="0" layoutInCell="1" allowOverlap="1" wp14:anchorId="063EBCC4" wp14:editId="2FDC516B">
                  <wp:simplePos x="0" y="0"/>
                  <wp:positionH relativeFrom="column">
                    <wp:posOffset>6985</wp:posOffset>
                  </wp:positionH>
                  <wp:positionV relativeFrom="paragraph">
                    <wp:posOffset>171450</wp:posOffset>
                  </wp:positionV>
                  <wp:extent cx="3135928" cy="1685925"/>
                  <wp:effectExtent l="0" t="0" r="7620" b="0"/>
                  <wp:wrapThrough wrapText="bothSides">
                    <wp:wrapPolygon edited="0">
                      <wp:start x="0" y="0"/>
                      <wp:lineTo x="0" y="21234"/>
                      <wp:lineTo x="21521" y="21234"/>
                      <wp:lineTo x="215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35928" cy="1685925"/>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CC013F" w:rsidRDefault="00CC013F">
            <w:r>
              <w:rPr>
                <w:noProof/>
                <w:lang w:eastAsia="en-GB"/>
              </w:rPr>
              <w:drawing>
                <wp:anchor distT="0" distB="0" distL="114300" distR="114300" simplePos="0" relativeHeight="251659264" behindDoc="0" locked="0" layoutInCell="1" allowOverlap="1" wp14:anchorId="322C41C6" wp14:editId="66E422D7">
                  <wp:simplePos x="0" y="0"/>
                  <wp:positionH relativeFrom="column">
                    <wp:posOffset>41910</wp:posOffset>
                  </wp:positionH>
                  <wp:positionV relativeFrom="paragraph">
                    <wp:posOffset>222250</wp:posOffset>
                  </wp:positionV>
                  <wp:extent cx="2970530" cy="1671320"/>
                  <wp:effectExtent l="0" t="0" r="1270" b="5080"/>
                  <wp:wrapThrough wrapText="bothSides">
                    <wp:wrapPolygon edited="0">
                      <wp:start x="0" y="0"/>
                      <wp:lineTo x="0" y="21419"/>
                      <wp:lineTo x="21471" y="21419"/>
                      <wp:lineTo x="214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0530" cy="1671320"/>
                          </a:xfrm>
                          <a:prstGeom prst="rect">
                            <a:avLst/>
                          </a:prstGeom>
                          <a:noFill/>
                        </pic:spPr>
                      </pic:pic>
                    </a:graphicData>
                  </a:graphic>
                  <wp14:sizeRelH relativeFrom="page">
                    <wp14:pctWidth>0</wp14:pctWidth>
                  </wp14:sizeRelH>
                  <wp14:sizeRelV relativeFrom="page">
                    <wp14:pctHeight>0</wp14:pctHeight>
                  </wp14:sizeRelV>
                </wp:anchor>
              </w:drawing>
            </w:r>
          </w:p>
        </w:tc>
      </w:tr>
      <w:tr w:rsidR="00CC013F" w:rsidTr="00EA7A75">
        <w:trPr>
          <w:trHeight w:val="50"/>
        </w:trPr>
        <w:tc>
          <w:tcPr>
            <w:tcW w:w="5028" w:type="dxa"/>
          </w:tcPr>
          <w:p w:rsidR="00CC013F" w:rsidRDefault="00CC013F">
            <w:r>
              <w:rPr>
                <w:noProof/>
                <w:lang w:eastAsia="en-GB"/>
              </w:rPr>
              <w:drawing>
                <wp:anchor distT="0" distB="0" distL="114300" distR="114300" simplePos="0" relativeHeight="251663360" behindDoc="0" locked="0" layoutInCell="1" allowOverlap="1" wp14:anchorId="5919911C" wp14:editId="44E0B471">
                  <wp:simplePos x="0" y="0"/>
                  <wp:positionH relativeFrom="column">
                    <wp:posOffset>41910</wp:posOffset>
                  </wp:positionH>
                  <wp:positionV relativeFrom="paragraph">
                    <wp:posOffset>106680</wp:posOffset>
                  </wp:positionV>
                  <wp:extent cx="2976245" cy="1642745"/>
                  <wp:effectExtent l="0" t="0" r="0" b="0"/>
                  <wp:wrapThrough wrapText="bothSides">
                    <wp:wrapPolygon edited="0">
                      <wp:start x="0" y="0"/>
                      <wp:lineTo x="0" y="21291"/>
                      <wp:lineTo x="21429" y="21291"/>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6245" cy="1642745"/>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tcPr>
          <w:p w:rsidR="00CC013F" w:rsidRDefault="00CC013F">
            <w:r>
              <w:rPr>
                <w:noProof/>
                <w:lang w:eastAsia="en-GB"/>
              </w:rPr>
              <w:drawing>
                <wp:anchor distT="0" distB="0" distL="114300" distR="114300" simplePos="0" relativeHeight="251664384" behindDoc="0" locked="0" layoutInCell="1" allowOverlap="1" wp14:anchorId="7B7721A6" wp14:editId="2452CBE7">
                  <wp:simplePos x="0" y="0"/>
                  <wp:positionH relativeFrom="column">
                    <wp:posOffset>6350</wp:posOffset>
                  </wp:positionH>
                  <wp:positionV relativeFrom="paragraph">
                    <wp:posOffset>106680</wp:posOffset>
                  </wp:positionV>
                  <wp:extent cx="2997835" cy="1657350"/>
                  <wp:effectExtent l="0" t="0" r="0" b="0"/>
                  <wp:wrapThrough wrapText="bothSides">
                    <wp:wrapPolygon edited="0">
                      <wp:start x="0" y="0"/>
                      <wp:lineTo x="0" y="21352"/>
                      <wp:lineTo x="21412" y="21352"/>
                      <wp:lineTo x="214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97835" cy="1657350"/>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CC013F" w:rsidRDefault="00CC013F">
            <w:r>
              <w:rPr>
                <w:noProof/>
                <w:lang w:eastAsia="en-GB"/>
              </w:rPr>
              <w:drawing>
                <wp:anchor distT="0" distB="0" distL="114300" distR="114300" simplePos="0" relativeHeight="251660288" behindDoc="0" locked="0" layoutInCell="1" allowOverlap="1" wp14:anchorId="1765144B" wp14:editId="1BC83DA4">
                  <wp:simplePos x="0" y="0"/>
                  <wp:positionH relativeFrom="column">
                    <wp:posOffset>-5715</wp:posOffset>
                  </wp:positionH>
                  <wp:positionV relativeFrom="paragraph">
                    <wp:posOffset>163830</wp:posOffset>
                  </wp:positionV>
                  <wp:extent cx="3008630" cy="1657350"/>
                  <wp:effectExtent l="0" t="0" r="1270" b="0"/>
                  <wp:wrapThrough wrapText="bothSides">
                    <wp:wrapPolygon edited="0">
                      <wp:start x="0" y="0"/>
                      <wp:lineTo x="0" y="21352"/>
                      <wp:lineTo x="21472" y="21352"/>
                      <wp:lineTo x="2147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08630" cy="1657350"/>
                          </a:xfrm>
                          <a:prstGeom prst="rect">
                            <a:avLst/>
                          </a:prstGeom>
                          <a:noFill/>
                        </pic:spPr>
                      </pic:pic>
                    </a:graphicData>
                  </a:graphic>
                  <wp14:sizeRelH relativeFrom="page">
                    <wp14:pctWidth>0</wp14:pctWidth>
                  </wp14:sizeRelH>
                  <wp14:sizeRelV relativeFrom="page">
                    <wp14:pctHeight>0</wp14:pctHeight>
                  </wp14:sizeRelV>
                </wp:anchor>
              </w:drawing>
            </w:r>
          </w:p>
        </w:tc>
      </w:tr>
      <w:tr w:rsidR="00CC013F" w:rsidTr="00EA7A75">
        <w:trPr>
          <w:trHeight w:val="61"/>
        </w:trPr>
        <w:tc>
          <w:tcPr>
            <w:tcW w:w="5028" w:type="dxa"/>
          </w:tcPr>
          <w:p w:rsidR="00CC013F" w:rsidRDefault="00CC013F">
            <w:r>
              <w:rPr>
                <w:noProof/>
                <w:lang w:eastAsia="en-GB"/>
              </w:rPr>
              <w:drawing>
                <wp:anchor distT="0" distB="0" distL="114300" distR="114300" simplePos="0" relativeHeight="251662336" behindDoc="0" locked="0" layoutInCell="1" allowOverlap="1" wp14:anchorId="6BF17F7D" wp14:editId="2AB4C01E">
                  <wp:simplePos x="0" y="0"/>
                  <wp:positionH relativeFrom="column">
                    <wp:posOffset>-635</wp:posOffset>
                  </wp:positionH>
                  <wp:positionV relativeFrom="paragraph">
                    <wp:posOffset>214630</wp:posOffset>
                  </wp:positionV>
                  <wp:extent cx="3055620" cy="1699895"/>
                  <wp:effectExtent l="0" t="0" r="0" b="0"/>
                  <wp:wrapThrough wrapText="bothSides">
                    <wp:wrapPolygon edited="0">
                      <wp:start x="0" y="0"/>
                      <wp:lineTo x="0" y="21301"/>
                      <wp:lineTo x="21411" y="21301"/>
                      <wp:lineTo x="214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55620" cy="1699895"/>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tcPr>
          <w:p w:rsidR="00CC013F" w:rsidRDefault="00CC013F">
            <w:r>
              <w:rPr>
                <w:noProof/>
                <w:lang w:eastAsia="en-GB"/>
              </w:rPr>
              <w:drawing>
                <wp:anchor distT="0" distB="0" distL="114300" distR="114300" simplePos="0" relativeHeight="251661312" behindDoc="0" locked="0" layoutInCell="1" allowOverlap="1" wp14:anchorId="733B1357" wp14:editId="3C61E5A5">
                  <wp:simplePos x="0" y="0"/>
                  <wp:positionH relativeFrom="column">
                    <wp:posOffset>-7938</wp:posOffset>
                  </wp:positionH>
                  <wp:positionV relativeFrom="paragraph">
                    <wp:posOffset>214947</wp:posOffset>
                  </wp:positionV>
                  <wp:extent cx="3075584" cy="1700213"/>
                  <wp:effectExtent l="0" t="0" r="0" b="0"/>
                  <wp:wrapThrough wrapText="bothSides">
                    <wp:wrapPolygon edited="0">
                      <wp:start x="0" y="0"/>
                      <wp:lineTo x="0" y="21301"/>
                      <wp:lineTo x="21408" y="21301"/>
                      <wp:lineTo x="214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75584" cy="1700213"/>
                          </a:xfrm>
                          <a:prstGeom prst="rect">
                            <a:avLst/>
                          </a:prstGeom>
                          <a:noFill/>
                        </pic:spPr>
                      </pic:pic>
                    </a:graphicData>
                  </a:graphic>
                  <wp14:sizeRelH relativeFrom="page">
                    <wp14:pctWidth>0</wp14:pctWidth>
                  </wp14:sizeRelH>
                  <wp14:sizeRelV relativeFrom="page">
                    <wp14:pctHeight>0</wp14:pctHeight>
                  </wp14:sizeRelV>
                </wp:anchor>
              </w:drawing>
            </w:r>
          </w:p>
        </w:tc>
        <w:tc>
          <w:tcPr>
            <w:tcW w:w="4956" w:type="dxa"/>
          </w:tcPr>
          <w:p w:rsidR="00CC013F" w:rsidRDefault="00CC013F">
            <w:r>
              <w:rPr>
                <w:noProof/>
                <w:lang w:eastAsia="en-GB"/>
              </w:rPr>
              <w:drawing>
                <wp:anchor distT="0" distB="0" distL="114300" distR="114300" simplePos="0" relativeHeight="251658240" behindDoc="0" locked="0" layoutInCell="1" allowOverlap="1" wp14:anchorId="12B3BA4B" wp14:editId="13FE9070">
                  <wp:simplePos x="0" y="0"/>
                  <wp:positionH relativeFrom="column">
                    <wp:posOffset>137795</wp:posOffset>
                  </wp:positionH>
                  <wp:positionV relativeFrom="paragraph">
                    <wp:posOffset>100330</wp:posOffset>
                  </wp:positionV>
                  <wp:extent cx="2871470" cy="1914525"/>
                  <wp:effectExtent l="0" t="0" r="5080" b="9525"/>
                  <wp:wrapThrough wrapText="bothSides">
                    <wp:wrapPolygon edited="0">
                      <wp:start x="0" y="0"/>
                      <wp:lineTo x="0" y="21493"/>
                      <wp:lineTo x="21495" y="21493"/>
                      <wp:lineTo x="2149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pic:spPr>
                      </pic:pic>
                    </a:graphicData>
                  </a:graphic>
                  <wp14:sizeRelH relativeFrom="page">
                    <wp14:pctWidth>0</wp14:pctWidth>
                  </wp14:sizeRelH>
                  <wp14:sizeRelV relativeFrom="page">
                    <wp14:pctHeight>0</wp14:pctHeight>
                  </wp14:sizeRelV>
                </wp:anchor>
              </w:drawing>
            </w:r>
            <w:r w:rsidR="00EA7A75">
              <w:t>W</w:t>
            </w:r>
          </w:p>
        </w:tc>
      </w:tr>
    </w:tbl>
    <w:p w:rsidR="00416070" w:rsidRDefault="00EA7A75" w:rsidP="00416070">
      <w:r>
        <w:rPr>
          <w:noProof/>
          <w:lang w:eastAsia="en-GB"/>
        </w:rPr>
        <w:lastRenderedPageBreak/>
        <w:drawing>
          <wp:inline distT="0" distB="0" distL="0" distR="0" wp14:anchorId="4B8E581F" wp14:editId="2ED77767">
            <wp:extent cx="4393515" cy="30891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09095" cy="3100145"/>
                    </a:xfrm>
                    <a:prstGeom prst="rect">
                      <a:avLst/>
                    </a:prstGeom>
                  </pic:spPr>
                </pic:pic>
              </a:graphicData>
            </a:graphic>
          </wp:inline>
        </w:drawing>
      </w:r>
      <w:r>
        <w:rPr>
          <w:noProof/>
          <w:lang w:eastAsia="en-GB"/>
        </w:rPr>
        <w:drawing>
          <wp:inline distT="0" distB="0" distL="0" distR="0" wp14:anchorId="57F65269" wp14:editId="1FC46D9F">
            <wp:extent cx="4391797" cy="3102900"/>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21756" cy="3124067"/>
                    </a:xfrm>
                    <a:prstGeom prst="rect">
                      <a:avLst/>
                    </a:prstGeom>
                  </pic:spPr>
                </pic:pic>
              </a:graphicData>
            </a:graphic>
          </wp:inline>
        </w:drawing>
      </w:r>
    </w:p>
    <w:p w:rsidR="007672F9" w:rsidRDefault="00EA7A75">
      <w:r>
        <w:rPr>
          <w:noProof/>
          <w:lang w:eastAsia="en-GB"/>
        </w:rPr>
        <w:drawing>
          <wp:inline distT="0" distB="0" distL="0" distR="0" wp14:anchorId="2EA17246" wp14:editId="02A9C3F8">
            <wp:extent cx="4383628" cy="307946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24886" cy="3108447"/>
                    </a:xfrm>
                    <a:prstGeom prst="rect">
                      <a:avLst/>
                    </a:prstGeom>
                  </pic:spPr>
                </pic:pic>
              </a:graphicData>
            </a:graphic>
          </wp:inline>
        </w:drawing>
      </w:r>
    </w:p>
    <w:p w:rsidR="007672F9" w:rsidRDefault="007672F9">
      <w:proofErr w:type="spellStart"/>
      <w:r>
        <w:lastRenderedPageBreak/>
        <w:t>Geog</w:t>
      </w:r>
      <w:proofErr w:type="spellEnd"/>
      <w:r>
        <w:t xml:space="preserve"> for Week beginning 8/6/20 – Advantages and disadvantages of renewable and non-renewable energy sources</w:t>
      </w:r>
    </w:p>
    <w:p w:rsidR="008C1FE1" w:rsidRPr="0064614F" w:rsidRDefault="007672F9">
      <w:r>
        <w:rPr>
          <w:noProof/>
          <w:lang w:eastAsia="en-GB"/>
        </w:rPr>
        <w:drawing>
          <wp:inline distT="0" distB="0" distL="0" distR="0" wp14:anchorId="56C131CF" wp14:editId="3FD94A2D">
            <wp:extent cx="8772525" cy="610844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793027" cy="6122718"/>
                    </a:xfrm>
                    <a:prstGeom prst="rect">
                      <a:avLst/>
                    </a:prstGeom>
                  </pic:spPr>
                </pic:pic>
              </a:graphicData>
            </a:graphic>
          </wp:inline>
        </w:drawing>
      </w:r>
      <w:r w:rsidR="008C1FE1">
        <w:rPr>
          <w:color w:val="FF0000"/>
          <w:u w:val="single"/>
        </w:rPr>
        <w:br w:type="page"/>
      </w:r>
    </w:p>
    <w:p w:rsidR="00416070" w:rsidRDefault="007672F9" w:rsidP="00416070">
      <w:pPr>
        <w:rPr>
          <w:color w:val="FF0000"/>
          <w:u w:val="single"/>
        </w:rPr>
      </w:pPr>
      <w:r w:rsidRPr="007672F9">
        <w:rPr>
          <w:color w:val="FF0000"/>
          <w:u w:val="single"/>
        </w:rPr>
        <w:lastRenderedPageBreak/>
        <w:t>ANSWER SECTION – TOP SECRET – ANSWER SECTION – TOP SECRET – ANSWER SECTION – TOP SECRET – ANSWER SECTION – TOP SECRET – ANSWER SECTION – TOP SECRET</w:t>
      </w:r>
    </w:p>
    <w:p w:rsidR="00221F98" w:rsidRDefault="00221F98" w:rsidP="00416070">
      <w:pPr>
        <w:rPr>
          <w:color w:val="FF0000"/>
          <w:u w:val="single"/>
        </w:rPr>
      </w:pPr>
    </w:p>
    <w:p w:rsidR="00301D4B" w:rsidRDefault="00CD60C7">
      <w:pPr>
        <w:rPr>
          <w:color w:val="FF0000"/>
          <w:u w:val="single"/>
        </w:rPr>
      </w:pPr>
      <w:r>
        <w:rPr>
          <w:noProof/>
          <w:lang w:eastAsia="en-GB"/>
        </w:rPr>
        <w:drawing>
          <wp:inline distT="0" distB="0" distL="0" distR="0" wp14:anchorId="2F74ED2E" wp14:editId="33BBBC6D">
            <wp:extent cx="7988981" cy="5372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999190" cy="5378965"/>
                    </a:xfrm>
                    <a:prstGeom prst="rect">
                      <a:avLst/>
                    </a:prstGeom>
                  </pic:spPr>
                </pic:pic>
              </a:graphicData>
            </a:graphic>
          </wp:inline>
        </w:drawing>
      </w:r>
      <w:r w:rsidR="00301D4B">
        <w:rPr>
          <w:color w:val="FF0000"/>
          <w:u w:val="single"/>
        </w:rPr>
        <w:br w:type="page"/>
      </w:r>
    </w:p>
    <w:p w:rsidR="00CD60C7" w:rsidRDefault="00CD60C7">
      <w:pPr>
        <w:rPr>
          <w:color w:val="FF0000"/>
          <w:u w:val="single"/>
        </w:rPr>
      </w:pPr>
      <w:r>
        <w:rPr>
          <w:noProof/>
          <w:lang w:eastAsia="en-GB"/>
        </w:rPr>
        <w:lastRenderedPageBreak/>
        <w:drawing>
          <wp:inline distT="0" distB="0" distL="0" distR="0" wp14:anchorId="05B02B47" wp14:editId="527901CF">
            <wp:extent cx="8386763" cy="5635422"/>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393263" cy="5639789"/>
                    </a:xfrm>
                    <a:prstGeom prst="rect">
                      <a:avLst/>
                    </a:prstGeom>
                  </pic:spPr>
                </pic:pic>
              </a:graphicData>
            </a:graphic>
          </wp:inline>
        </w:drawing>
      </w:r>
      <w:r>
        <w:rPr>
          <w:color w:val="FF0000"/>
          <w:u w:val="single"/>
        </w:rPr>
        <w:br w:type="page"/>
      </w:r>
    </w:p>
    <w:p w:rsidR="00301D4B" w:rsidRDefault="00301D4B" w:rsidP="00416070">
      <w:pPr>
        <w:rPr>
          <w:color w:val="FF0000"/>
          <w:u w:val="single"/>
        </w:rPr>
      </w:pPr>
    </w:p>
    <w:p w:rsidR="007672F9" w:rsidRPr="0026756C" w:rsidRDefault="007672F9" w:rsidP="00416070">
      <w:pPr>
        <w:rPr>
          <w:color w:val="FF0000"/>
        </w:rPr>
      </w:pPr>
      <w:r>
        <w:rPr>
          <w:noProof/>
          <w:lang w:eastAsia="en-GB"/>
        </w:rPr>
        <w:drawing>
          <wp:inline distT="0" distB="0" distL="0" distR="0" wp14:anchorId="648E12AE" wp14:editId="0404457A">
            <wp:extent cx="8972550" cy="616791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993436" cy="6182273"/>
                    </a:xfrm>
                    <a:prstGeom prst="rect">
                      <a:avLst/>
                    </a:prstGeom>
                  </pic:spPr>
                </pic:pic>
              </a:graphicData>
            </a:graphic>
          </wp:inline>
        </w:drawing>
      </w:r>
    </w:p>
    <w:sectPr w:rsidR="007672F9" w:rsidRPr="0026756C" w:rsidSect="00CC013F">
      <w:headerReference w:type="default" r:id="rId7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FAA" w:rsidRDefault="00A01FAA" w:rsidP="002B2F21">
      <w:pPr>
        <w:spacing w:after="0" w:line="240" w:lineRule="auto"/>
      </w:pPr>
      <w:r>
        <w:separator/>
      </w:r>
    </w:p>
  </w:endnote>
  <w:endnote w:type="continuationSeparator" w:id="0">
    <w:p w:rsidR="00A01FAA" w:rsidRDefault="00A01FAA" w:rsidP="002B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FAA" w:rsidRDefault="00A01FAA" w:rsidP="002B2F21">
      <w:pPr>
        <w:spacing w:after="0" w:line="240" w:lineRule="auto"/>
      </w:pPr>
      <w:r>
        <w:separator/>
      </w:r>
    </w:p>
  </w:footnote>
  <w:footnote w:type="continuationSeparator" w:id="0">
    <w:p w:rsidR="00A01FAA" w:rsidRDefault="00A01FAA" w:rsidP="002B2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D4B" w:rsidRDefault="00297D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22941"/>
    <w:multiLevelType w:val="hybridMultilevel"/>
    <w:tmpl w:val="BB22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E6E5B4D"/>
    <w:multiLevelType w:val="hybridMultilevel"/>
    <w:tmpl w:val="E808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EE3A41"/>
    <w:multiLevelType w:val="hybridMultilevel"/>
    <w:tmpl w:val="10C48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1AA"/>
    <w:rsid w:val="000D7743"/>
    <w:rsid w:val="0011345D"/>
    <w:rsid w:val="001152E4"/>
    <w:rsid w:val="00213EC8"/>
    <w:rsid w:val="00221F98"/>
    <w:rsid w:val="00222ACB"/>
    <w:rsid w:val="0026756C"/>
    <w:rsid w:val="002840F3"/>
    <w:rsid w:val="00297D4B"/>
    <w:rsid w:val="002B2F21"/>
    <w:rsid w:val="002E3E72"/>
    <w:rsid w:val="00301D4B"/>
    <w:rsid w:val="003309DE"/>
    <w:rsid w:val="003A5B8A"/>
    <w:rsid w:val="003F2766"/>
    <w:rsid w:val="004004A2"/>
    <w:rsid w:val="00416070"/>
    <w:rsid w:val="00436E03"/>
    <w:rsid w:val="00461DED"/>
    <w:rsid w:val="00480E77"/>
    <w:rsid w:val="004A6C8A"/>
    <w:rsid w:val="004D224F"/>
    <w:rsid w:val="0051687D"/>
    <w:rsid w:val="0056341B"/>
    <w:rsid w:val="005A04D6"/>
    <w:rsid w:val="005C35F5"/>
    <w:rsid w:val="005F04BE"/>
    <w:rsid w:val="0064614F"/>
    <w:rsid w:val="00686CDA"/>
    <w:rsid w:val="006B36BB"/>
    <w:rsid w:val="006E0662"/>
    <w:rsid w:val="006F5EF2"/>
    <w:rsid w:val="00730697"/>
    <w:rsid w:val="00760116"/>
    <w:rsid w:val="00766F7A"/>
    <w:rsid w:val="007672F9"/>
    <w:rsid w:val="00776A78"/>
    <w:rsid w:val="007F1432"/>
    <w:rsid w:val="008A4A9F"/>
    <w:rsid w:val="008B19E2"/>
    <w:rsid w:val="008C00FE"/>
    <w:rsid w:val="008C1FE1"/>
    <w:rsid w:val="0090206D"/>
    <w:rsid w:val="009B35BD"/>
    <w:rsid w:val="00A01FAA"/>
    <w:rsid w:val="00A25729"/>
    <w:rsid w:val="00A93CB9"/>
    <w:rsid w:val="00AC0ACC"/>
    <w:rsid w:val="00B244AE"/>
    <w:rsid w:val="00B24CA7"/>
    <w:rsid w:val="00B369E8"/>
    <w:rsid w:val="00B717D8"/>
    <w:rsid w:val="00BA1F87"/>
    <w:rsid w:val="00C0068B"/>
    <w:rsid w:val="00C25FC0"/>
    <w:rsid w:val="00C3583E"/>
    <w:rsid w:val="00CC013F"/>
    <w:rsid w:val="00CC22C7"/>
    <w:rsid w:val="00CD60C7"/>
    <w:rsid w:val="00D561BA"/>
    <w:rsid w:val="00D5770C"/>
    <w:rsid w:val="00DB05E3"/>
    <w:rsid w:val="00E602CF"/>
    <w:rsid w:val="00E9269F"/>
    <w:rsid w:val="00E95815"/>
    <w:rsid w:val="00EA7A75"/>
    <w:rsid w:val="00EE61AA"/>
    <w:rsid w:val="00F250D0"/>
    <w:rsid w:val="00F64FFF"/>
    <w:rsid w:val="00FC1105"/>
    <w:rsid w:val="00FD7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wordsmyth.net/" TargetMode="External"/><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hyperlink" Target="https://www.bbc.co.uk/bitesize/topics/zshp34j/articles/zntxgwx" TargetMode="External"/><Relationship Id="rId34" Type="http://schemas.openxmlformats.org/officeDocument/2006/relationships/hyperlink" Target="https://www.youtube.com/results?sp=mAEB&amp;search_query=dan+skipping+man"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hyperlink" Target="https://whiterosemaths.com/homelearning/year-5/" TargetMode="External"/><Relationship Id="rId29" Type="http://schemas.openxmlformats.org/officeDocument/2006/relationships/hyperlink" Target="https://www.kidzworld.com/article/29663-andy-goldsworthy-the-art-of-nature" TargetMode="External"/><Relationship Id="rId11" Type="http://schemas.openxmlformats.org/officeDocument/2006/relationships/image" Target="media/image4.jpeg"/><Relationship Id="rId24" Type="http://schemas.openxmlformats.org/officeDocument/2006/relationships/hyperlink" Target="https://www.wordsmyth.net/" TargetMode="External"/><Relationship Id="rId32" Type="http://schemas.openxmlformats.org/officeDocument/2006/relationships/hyperlink" Target="https://www.youtube.com/user/CosmicKidsYoga"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hyperlink" Target="https://kids.britannica.com/kids/browse/dictionary" TargetMode="External"/><Relationship Id="rId31" Type="http://schemas.openxmlformats.org/officeDocument/2006/relationships/hyperlink" Target="https://www.youtube.com/watch?v=hdjPYsPZaks"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yperlink" Target="https://www.wordsmyth.net/" TargetMode="External"/><Relationship Id="rId27" Type="http://schemas.openxmlformats.org/officeDocument/2006/relationships/hyperlink" Target="https://www.duolingo.com/" TargetMode="External"/><Relationship Id="rId30" Type="http://schemas.openxmlformats.org/officeDocument/2006/relationships/hyperlink" Target="https://www.youtube.com/watch?v=HBvgaOlR9J4"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mailto:enquiries@cranwell.lincs.sch.uk" TargetMode="External"/><Relationship Id="rId17" Type="http://schemas.openxmlformats.org/officeDocument/2006/relationships/hyperlink" Target="https://whiterosemaths.com/homelearning/year-5/" TargetMode="External"/><Relationship Id="rId25" Type="http://schemas.openxmlformats.org/officeDocument/2006/relationships/hyperlink" Target="https://kids.britannica.com/kids/browse/dictionary" TargetMode="External"/><Relationship Id="rId33" Type="http://schemas.openxmlformats.org/officeDocument/2006/relationships/hyperlink" Target="https://www.youtube.com/watch?v=OKu5s-2RyiQ"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yperlink" Target="https://www.bbc.co.uk/bitesize/topics/zshp34j/articles/z62qy9q"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cid:340968130061782848485500" TargetMode="External"/><Relationship Id="rId23" Type="http://schemas.openxmlformats.org/officeDocument/2006/relationships/hyperlink" Target="https://kids.britannica.com/kids/browse/dictionary" TargetMode="External"/><Relationship Id="rId28" Type="http://schemas.openxmlformats.org/officeDocument/2006/relationships/hyperlink" Target="https://www.twinkl.co.uk/resource/t-c-1551-mindfulness-colouring-sheets-bumper-pack"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57AD9B76</Template>
  <TotalTime>1</TotalTime>
  <Pages>26</Pages>
  <Words>2801</Words>
  <Characters>15969</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dcterms:created xsi:type="dcterms:W3CDTF">2020-05-31T11:34:00Z</dcterms:created>
  <dcterms:modified xsi:type="dcterms:W3CDTF">2020-05-31T11:34:00Z</dcterms:modified>
</cp:coreProperties>
</file>