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D15" w:rsidRDefault="00215371">
      <w:pPr>
        <w:rPr>
          <w:rFonts w:ascii="HelloBasic" w:hAnsi="HelloBasic"/>
          <w:sz w:val="24"/>
          <w:szCs w:val="24"/>
        </w:rPr>
      </w:pPr>
      <w:bookmarkStart w:id="0" w:name="_GoBack"/>
      <w:bookmarkEnd w:id="0"/>
      <w:r>
        <w:rPr>
          <w:rFonts w:ascii="HelloBasic" w:hAnsi="HelloBasic"/>
          <w:sz w:val="24"/>
          <w:szCs w:val="24"/>
        </w:rPr>
        <w:t xml:space="preserve">Good Morning 5/6B </w:t>
      </w:r>
      <w:r>
        <w:rPr>
          <w:rFonts w:ascii="Times New Roman" w:hAnsi="Times New Roman" w:cs="Times New Roman"/>
          <w:sz w:val="24"/>
          <w:szCs w:val="24"/>
        </w:rPr>
        <w:t>–</w:t>
      </w:r>
      <w:r w:rsidR="0045332F">
        <w:rPr>
          <w:rFonts w:ascii="HelloBasic" w:hAnsi="HelloBasic"/>
          <w:sz w:val="24"/>
          <w:szCs w:val="24"/>
        </w:rPr>
        <w:t xml:space="preserve"> Year 6</w:t>
      </w:r>
      <w:r>
        <w:rPr>
          <w:rFonts w:ascii="HelloBasic" w:hAnsi="HelloBasic"/>
          <w:sz w:val="24"/>
          <w:szCs w:val="24"/>
        </w:rPr>
        <w:t xml:space="preserve"> children!</w:t>
      </w:r>
      <w:r w:rsidR="00B71026" w:rsidRPr="00B71026">
        <w:t xml:space="preserve"> </w:t>
      </w:r>
    </w:p>
    <w:p w:rsidR="00AE2F02" w:rsidRDefault="009A59E9">
      <w:pPr>
        <w:rPr>
          <w:rFonts w:ascii="HelloBasic" w:hAnsi="HelloBasic"/>
          <w:sz w:val="24"/>
          <w:szCs w:val="24"/>
        </w:rPr>
      </w:pPr>
      <w:r>
        <w:rPr>
          <w:rFonts w:ascii="HelloBasic" w:hAnsi="HelloBasic"/>
          <w:noProof/>
          <w:sz w:val="24"/>
          <w:szCs w:val="24"/>
          <w:lang w:eastAsia="en-GB"/>
        </w:rPr>
        <w:drawing>
          <wp:anchor distT="0" distB="0" distL="114300" distR="114300" simplePos="0" relativeHeight="251673600" behindDoc="1" locked="0" layoutInCell="1" allowOverlap="1" wp14:anchorId="743DC765" wp14:editId="01176415">
            <wp:simplePos x="0" y="0"/>
            <wp:positionH relativeFrom="margin">
              <wp:posOffset>-635</wp:posOffset>
            </wp:positionH>
            <wp:positionV relativeFrom="paragraph">
              <wp:posOffset>79375</wp:posOffset>
            </wp:positionV>
            <wp:extent cx="612140" cy="612140"/>
            <wp:effectExtent l="0" t="0" r="0" b="0"/>
            <wp:wrapTight wrapText="bothSides">
              <wp:wrapPolygon edited="0">
                <wp:start x="10755" y="0"/>
                <wp:lineTo x="2689" y="2017"/>
                <wp:lineTo x="0" y="4705"/>
                <wp:lineTo x="0" y="18149"/>
                <wp:lineTo x="2689" y="20838"/>
                <wp:lineTo x="10083" y="20838"/>
                <wp:lineTo x="16133" y="20838"/>
                <wp:lineTo x="18149" y="20838"/>
                <wp:lineTo x="20838" y="14788"/>
                <wp:lineTo x="20838" y="10083"/>
                <wp:lineTo x="17477" y="4033"/>
                <wp:lineTo x="14788" y="0"/>
                <wp:lineTo x="1075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oji_u1f44b.sv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DC76CE">
        <w:rPr>
          <w:rFonts w:ascii="HelloBasic" w:hAnsi="HelloBasic"/>
          <w:sz w:val="24"/>
          <w:szCs w:val="24"/>
        </w:rPr>
        <w:t>I hope that yo</w:t>
      </w:r>
      <w:r w:rsidR="00985C3B">
        <w:rPr>
          <w:rFonts w:ascii="HelloBasic" w:hAnsi="HelloBasic"/>
          <w:sz w:val="24"/>
          <w:szCs w:val="24"/>
        </w:rPr>
        <w:t xml:space="preserve">u all enjoyed last week’s tasks </w:t>
      </w:r>
      <w:r w:rsidR="00AE2F02">
        <w:rPr>
          <w:rFonts w:ascii="HelloBasic" w:hAnsi="HelloBasic"/>
          <w:sz w:val="24"/>
          <w:szCs w:val="24"/>
        </w:rPr>
        <w:t>and you have managed to keep busy and speak to your family and friends that you’ve not seen for a while.  I hope they enjoyed your space stories!</w:t>
      </w:r>
    </w:p>
    <w:p w:rsidR="00AE2F02" w:rsidRDefault="00AE2F02">
      <w:pPr>
        <w:rPr>
          <w:rFonts w:ascii="HelloBasic" w:hAnsi="HelloBasic"/>
          <w:sz w:val="24"/>
          <w:szCs w:val="24"/>
        </w:rPr>
      </w:pPr>
      <w:r>
        <w:rPr>
          <w:rFonts w:ascii="HelloBasic" w:hAnsi="HelloBasic"/>
          <w:sz w:val="24"/>
          <w:szCs w:val="24"/>
        </w:rPr>
        <w:t xml:space="preserve">Well, this is the last week before Half Term and </w:t>
      </w:r>
      <w:r w:rsidR="0045332F">
        <w:rPr>
          <w:rFonts w:ascii="HelloBasic" w:hAnsi="HelloBasic"/>
          <w:sz w:val="24"/>
          <w:szCs w:val="24"/>
        </w:rPr>
        <w:t xml:space="preserve">normally you would have been celebrating the end of SATs week. Not long now and </w:t>
      </w:r>
      <w:r>
        <w:rPr>
          <w:rFonts w:ascii="HelloBasic" w:hAnsi="HelloBasic"/>
          <w:sz w:val="24"/>
          <w:szCs w:val="24"/>
        </w:rPr>
        <w:t xml:space="preserve">then you can have a week’s rest from school work </w:t>
      </w:r>
      <w:r>
        <w:rPr>
          <w:rFonts w:ascii="Times New Roman" w:hAnsi="Times New Roman" w:cs="Times New Roman"/>
          <w:sz w:val="24"/>
          <w:szCs w:val="24"/>
        </w:rPr>
        <w:t>–</w:t>
      </w:r>
      <w:r>
        <w:rPr>
          <w:rFonts w:ascii="HelloBasic" w:hAnsi="HelloBasic"/>
          <w:sz w:val="24"/>
          <w:szCs w:val="24"/>
        </w:rPr>
        <w:t xml:space="preserve"> but make sure that you are having fun at home spending your time doing something different and relaxing.  </w:t>
      </w:r>
    </w:p>
    <w:p w:rsidR="00AE2F02" w:rsidRDefault="00AE2F02">
      <w:pPr>
        <w:rPr>
          <w:rFonts w:ascii="HelloBasic" w:hAnsi="HelloBasic"/>
          <w:sz w:val="24"/>
          <w:szCs w:val="24"/>
        </w:rPr>
      </w:pPr>
      <w:r>
        <w:rPr>
          <w:rFonts w:ascii="HelloBasic" w:hAnsi="HelloBasic"/>
          <w:sz w:val="24"/>
          <w:szCs w:val="24"/>
        </w:rPr>
        <w:t xml:space="preserve">This Friday would have been Grandparents Day in school and </w:t>
      </w:r>
      <w:r w:rsidR="0045332F">
        <w:rPr>
          <w:rFonts w:ascii="HelloBasic" w:hAnsi="HelloBasic"/>
          <w:sz w:val="24"/>
          <w:szCs w:val="24"/>
        </w:rPr>
        <w:t xml:space="preserve">you would have been making cakes for the grandparents to eat whilst they were entertained in the hall.  </w:t>
      </w:r>
      <w:r>
        <w:rPr>
          <w:rFonts w:ascii="HelloBasic" w:hAnsi="HelloBasic"/>
          <w:sz w:val="24"/>
          <w:szCs w:val="24"/>
        </w:rPr>
        <w:t xml:space="preserve">Thursday afternoon would have been parents afternoon.  We are very sorry that we haven’t been able to organise these days for you but it is better that everyone is home safe and sound and video calling instead.  </w:t>
      </w:r>
    </w:p>
    <w:p w:rsidR="00AE2F02" w:rsidRDefault="00AE2F02">
      <w:pPr>
        <w:rPr>
          <w:rFonts w:ascii="HelloBasic" w:hAnsi="HelloBasic"/>
          <w:sz w:val="24"/>
          <w:szCs w:val="24"/>
        </w:rPr>
      </w:pPr>
      <w:r>
        <w:rPr>
          <w:rFonts w:ascii="HelloBasic" w:hAnsi="HelloBasic"/>
          <w:sz w:val="24"/>
          <w:szCs w:val="24"/>
        </w:rPr>
        <w:t>The weather was nice last week and I hope that you got out into your gardens.  Hopefully last week’s ice hockey game cooled you down a bit!</w:t>
      </w:r>
    </w:p>
    <w:p w:rsidR="007E68AB" w:rsidRDefault="00497441">
      <w:pPr>
        <w:rPr>
          <w:rFonts w:ascii="HelloBasic" w:hAnsi="HelloBasic"/>
          <w:sz w:val="24"/>
          <w:szCs w:val="24"/>
        </w:rPr>
      </w:pPr>
      <w:r>
        <w:rPr>
          <w:rFonts w:ascii="HelloBasic" w:hAnsi="HelloBasic"/>
          <w:noProof/>
          <w:sz w:val="24"/>
          <w:szCs w:val="24"/>
          <w:lang w:eastAsia="en-GB"/>
        </w:rPr>
        <w:drawing>
          <wp:anchor distT="0" distB="0" distL="114300" distR="114300" simplePos="0" relativeHeight="251691008" behindDoc="1" locked="0" layoutInCell="1" allowOverlap="1" wp14:anchorId="06B3C1A7" wp14:editId="3918D38C">
            <wp:simplePos x="0" y="0"/>
            <wp:positionH relativeFrom="margin">
              <wp:align>left</wp:align>
            </wp:positionH>
            <wp:positionV relativeFrom="paragraph">
              <wp:posOffset>7620</wp:posOffset>
            </wp:positionV>
            <wp:extent cx="1544955" cy="1329055"/>
            <wp:effectExtent l="0" t="0" r="0" b="4445"/>
            <wp:wrapTight wrapText="bothSides">
              <wp:wrapPolygon edited="0">
                <wp:start x="0" y="0"/>
                <wp:lineTo x="0" y="21363"/>
                <wp:lineTo x="21307" y="21363"/>
                <wp:lineTo x="213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ouncemen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4955" cy="1329055"/>
                    </a:xfrm>
                    <a:prstGeom prst="rect">
                      <a:avLst/>
                    </a:prstGeom>
                  </pic:spPr>
                </pic:pic>
              </a:graphicData>
            </a:graphic>
            <wp14:sizeRelH relativeFrom="page">
              <wp14:pctWidth>0</wp14:pctWidth>
            </wp14:sizeRelH>
            <wp14:sizeRelV relativeFrom="page">
              <wp14:pctHeight>0</wp14:pctHeight>
            </wp14:sizeRelV>
          </wp:anchor>
        </w:drawing>
      </w:r>
      <w:r w:rsidR="00F931FB">
        <w:rPr>
          <w:rFonts w:ascii="HelloBasic" w:hAnsi="HelloBasic"/>
          <w:sz w:val="24"/>
          <w:szCs w:val="24"/>
        </w:rPr>
        <w:t xml:space="preserve">It’s time to set you some more work!  </w:t>
      </w:r>
      <w:r w:rsidR="00AE2F02">
        <w:rPr>
          <w:rFonts w:ascii="HelloBasic" w:hAnsi="HelloBasic"/>
          <w:sz w:val="24"/>
          <w:szCs w:val="24"/>
        </w:rPr>
        <w:t>This is Week 5</w:t>
      </w:r>
      <w:r w:rsidR="00CB4607">
        <w:rPr>
          <w:rFonts w:ascii="HelloBasic" w:hAnsi="HelloBasic"/>
          <w:sz w:val="24"/>
          <w:szCs w:val="24"/>
        </w:rPr>
        <w:t xml:space="preserve"> of the Summer Term and I hope you enjoy the tasks I have set.  </w:t>
      </w:r>
      <w:r w:rsidR="00DC76CE">
        <w:rPr>
          <w:rFonts w:ascii="HelloBasic" w:hAnsi="HelloBasic"/>
          <w:sz w:val="24"/>
          <w:szCs w:val="24"/>
        </w:rPr>
        <w:t xml:space="preserve">Remember, </w:t>
      </w:r>
      <w:r w:rsidR="00D14D65">
        <w:rPr>
          <w:rFonts w:ascii="HelloBasic" w:hAnsi="HelloBasic"/>
          <w:sz w:val="24"/>
          <w:szCs w:val="24"/>
        </w:rPr>
        <w:t xml:space="preserve">the work </w:t>
      </w:r>
      <w:r w:rsidR="00DC76CE">
        <w:rPr>
          <w:rFonts w:ascii="HelloBasic" w:hAnsi="HelloBasic"/>
          <w:sz w:val="24"/>
          <w:szCs w:val="24"/>
        </w:rPr>
        <w:t xml:space="preserve">here </w:t>
      </w:r>
      <w:r w:rsidR="00D14D65">
        <w:rPr>
          <w:rFonts w:ascii="HelloBasic" w:hAnsi="HelloBasic"/>
          <w:sz w:val="24"/>
          <w:szCs w:val="24"/>
        </w:rPr>
        <w:t xml:space="preserve">is </w:t>
      </w:r>
      <w:r w:rsidR="00DC76CE">
        <w:rPr>
          <w:rFonts w:ascii="HelloBasic" w:hAnsi="HelloBasic"/>
          <w:sz w:val="24"/>
          <w:szCs w:val="24"/>
        </w:rPr>
        <w:t xml:space="preserve">for you to access, but every home is different and all your situations at home may be different too.  Try not to worry if you can’t </w:t>
      </w:r>
      <w:r w:rsidR="00CB4607">
        <w:rPr>
          <w:rFonts w:ascii="HelloBasic" w:hAnsi="HelloBasic"/>
          <w:sz w:val="24"/>
          <w:szCs w:val="24"/>
        </w:rPr>
        <w:t>concentrate or complete</w:t>
      </w:r>
      <w:r w:rsidR="00DC76CE">
        <w:rPr>
          <w:rFonts w:ascii="HelloBasic" w:hAnsi="HelloBasic"/>
          <w:sz w:val="24"/>
          <w:szCs w:val="24"/>
        </w:rPr>
        <w:t xml:space="preserve"> all of the tasks.  They are </w:t>
      </w:r>
      <w:r w:rsidR="00CB4607">
        <w:rPr>
          <w:rFonts w:ascii="HelloBasic" w:hAnsi="HelloBasic"/>
          <w:sz w:val="24"/>
          <w:szCs w:val="24"/>
        </w:rPr>
        <w:t xml:space="preserve">just </w:t>
      </w:r>
      <w:r w:rsidR="00DC76CE">
        <w:rPr>
          <w:rFonts w:ascii="HelloBasic" w:hAnsi="HelloBasic"/>
          <w:sz w:val="24"/>
          <w:szCs w:val="24"/>
        </w:rPr>
        <w:t>ideas for you to d</w:t>
      </w:r>
      <w:r>
        <w:rPr>
          <w:rFonts w:ascii="HelloBasic" w:hAnsi="HelloBasic"/>
          <w:sz w:val="24"/>
          <w:szCs w:val="24"/>
        </w:rPr>
        <w:t xml:space="preserve">o to continue your learning; </w:t>
      </w:r>
      <w:r w:rsidR="00DC76CE">
        <w:rPr>
          <w:rFonts w:ascii="HelloBasic" w:hAnsi="HelloBasic"/>
          <w:sz w:val="24"/>
          <w:szCs w:val="24"/>
        </w:rPr>
        <w:t>we understa</w:t>
      </w:r>
      <w:r w:rsidR="00D14D65">
        <w:rPr>
          <w:rFonts w:ascii="HelloBasic" w:hAnsi="HelloBasic"/>
          <w:sz w:val="24"/>
          <w:szCs w:val="24"/>
        </w:rPr>
        <w:t xml:space="preserve">nd if you are </w:t>
      </w:r>
      <w:r w:rsidR="00CB4607">
        <w:rPr>
          <w:rFonts w:ascii="HelloBasic" w:hAnsi="HelloBasic"/>
          <w:sz w:val="24"/>
          <w:szCs w:val="24"/>
        </w:rPr>
        <w:t>not able to do some of them</w:t>
      </w:r>
      <w:r w:rsidR="00D14D65">
        <w:rPr>
          <w:rFonts w:ascii="HelloBasic" w:hAnsi="HelloBasic"/>
          <w:sz w:val="24"/>
          <w:szCs w:val="24"/>
        </w:rPr>
        <w:t xml:space="preserve"> </w:t>
      </w:r>
      <w:r w:rsidR="00D14D65">
        <w:rPr>
          <w:rFonts w:ascii="Times New Roman" w:hAnsi="Times New Roman" w:cs="Times New Roman"/>
          <w:sz w:val="24"/>
          <w:szCs w:val="24"/>
        </w:rPr>
        <w:t>–</w:t>
      </w:r>
      <w:r w:rsidR="00D14D65">
        <w:rPr>
          <w:rFonts w:ascii="HelloBasic" w:hAnsi="HelloBasic"/>
          <w:sz w:val="24"/>
          <w:szCs w:val="24"/>
        </w:rPr>
        <w:t xml:space="preserve"> do the best you can, as always!</w:t>
      </w:r>
      <w:r w:rsidR="00DC76CE">
        <w:rPr>
          <w:rFonts w:ascii="HelloBasic" w:hAnsi="HelloBasic"/>
          <w:sz w:val="24"/>
          <w:szCs w:val="24"/>
        </w:rPr>
        <w:t xml:space="preserve"> </w:t>
      </w:r>
      <w:r w:rsidR="0072260E">
        <w:rPr>
          <w:rFonts w:ascii="HelloBasic" w:hAnsi="HelloBasic"/>
          <w:sz w:val="24"/>
          <w:szCs w:val="24"/>
        </w:rPr>
        <w:t xml:space="preserve"> </w:t>
      </w:r>
      <w:r w:rsidR="007E68AB">
        <w:rPr>
          <w:rFonts w:ascii="HelloBasic" w:hAnsi="HelloBasic"/>
          <w:sz w:val="24"/>
          <w:szCs w:val="24"/>
        </w:rPr>
        <w:t xml:space="preserve">I can see lots of you have been making a big effort on Mathletics </w:t>
      </w:r>
      <w:r w:rsidR="007E68AB">
        <w:rPr>
          <w:rFonts w:ascii="Times New Roman" w:hAnsi="Times New Roman" w:cs="Times New Roman"/>
          <w:sz w:val="24"/>
          <w:szCs w:val="24"/>
        </w:rPr>
        <w:t>–</w:t>
      </w:r>
      <w:r>
        <w:rPr>
          <w:rFonts w:ascii="HelloBasic" w:hAnsi="HelloBasic"/>
          <w:sz w:val="24"/>
          <w:szCs w:val="24"/>
        </w:rPr>
        <w:t xml:space="preserve"> some amazing scores once again!</w:t>
      </w:r>
      <w:r w:rsidR="007E68AB">
        <w:rPr>
          <w:rFonts w:ascii="HelloBasic" w:hAnsi="HelloBasic"/>
          <w:sz w:val="24"/>
          <w:szCs w:val="24"/>
        </w:rPr>
        <w:t xml:space="preserve">  Well done, keep up the good work.</w:t>
      </w:r>
    </w:p>
    <w:p w:rsidR="0072260E" w:rsidRDefault="0072260E">
      <w:pPr>
        <w:rPr>
          <w:rFonts w:ascii="HelloBasic" w:hAnsi="HelloBasic"/>
          <w:sz w:val="24"/>
          <w:szCs w:val="24"/>
        </w:rPr>
      </w:pPr>
      <w:r>
        <w:rPr>
          <w:rFonts w:ascii="HelloBasic" w:hAnsi="HelloBasic"/>
          <w:sz w:val="24"/>
          <w:szCs w:val="24"/>
        </w:rPr>
        <w:t>Remember that there are teachers in school every day and that if you need help with anything or if you have any questions about the work that I have set, then you can ring the school office on 01400 659001.  Even if I am not in school</w:t>
      </w:r>
      <w:r w:rsidR="00F0681D">
        <w:rPr>
          <w:rFonts w:ascii="HelloBasic" w:hAnsi="HelloBasic"/>
          <w:sz w:val="24"/>
          <w:szCs w:val="24"/>
        </w:rPr>
        <w:t xml:space="preserve"> that day</w:t>
      </w:r>
      <w:r>
        <w:rPr>
          <w:rFonts w:ascii="HelloBasic" w:hAnsi="HelloBasic"/>
          <w:sz w:val="24"/>
          <w:szCs w:val="24"/>
        </w:rPr>
        <w:t xml:space="preserve">, I will be sent </w:t>
      </w:r>
      <w:r w:rsidR="00CB4607">
        <w:rPr>
          <w:rFonts w:ascii="HelloBasic" w:hAnsi="HelloBasic"/>
          <w:sz w:val="24"/>
          <w:szCs w:val="24"/>
        </w:rPr>
        <w:t xml:space="preserve">a message. </w:t>
      </w:r>
    </w:p>
    <w:p w:rsidR="0085281E" w:rsidRDefault="0085281E">
      <w:pPr>
        <w:rPr>
          <w:rFonts w:ascii="HelloBasic" w:hAnsi="HelloBasic"/>
          <w:sz w:val="24"/>
          <w:szCs w:val="24"/>
        </w:rPr>
      </w:pPr>
      <w:r>
        <w:rPr>
          <w:rFonts w:ascii="HelloBasic" w:hAnsi="HelloBasic"/>
          <w:sz w:val="24"/>
          <w:szCs w:val="24"/>
        </w:rPr>
        <w:t xml:space="preserve">If you </w:t>
      </w:r>
      <w:r w:rsidR="00AE2F02">
        <w:rPr>
          <w:rFonts w:ascii="HelloBasic" w:hAnsi="HelloBasic"/>
          <w:sz w:val="24"/>
          <w:szCs w:val="24"/>
        </w:rPr>
        <w:t xml:space="preserve">didn’t get a chance to look at the booklet from last week, and you </w:t>
      </w:r>
      <w:r>
        <w:rPr>
          <w:rFonts w:ascii="HelloBasic" w:hAnsi="HelloBasic"/>
          <w:sz w:val="24"/>
          <w:szCs w:val="24"/>
        </w:rPr>
        <w:t xml:space="preserve">are wanting a booklet to complete with lots of maths, reading and </w:t>
      </w:r>
      <w:proofErr w:type="spellStart"/>
      <w:r>
        <w:rPr>
          <w:rFonts w:ascii="HelloBasic" w:hAnsi="HelloBasic"/>
          <w:sz w:val="24"/>
          <w:szCs w:val="24"/>
        </w:rPr>
        <w:t>SPaG</w:t>
      </w:r>
      <w:proofErr w:type="spellEnd"/>
      <w:r>
        <w:rPr>
          <w:rFonts w:ascii="HelloBasic" w:hAnsi="HelloBasic"/>
          <w:sz w:val="24"/>
          <w:szCs w:val="24"/>
        </w:rPr>
        <w:t xml:space="preserve"> questions to keep you going, then click on the following link.  </w:t>
      </w:r>
      <w:hyperlink r:id="rId10" w:anchor="/view/2f83f984472146538c85110cce26f82f" w:history="1">
        <w:r w:rsidR="0045332F" w:rsidRPr="00D468E2">
          <w:rPr>
            <w:rStyle w:val="Hyperlink"/>
            <w:rFonts w:ascii="HelloBasic" w:hAnsi="HelloBasic"/>
            <w:sz w:val="24"/>
            <w:szCs w:val="24"/>
          </w:rPr>
          <w:t>https://digify.com/a/#/view/2f83f984472146538c85110cce26f82f</w:t>
        </w:r>
      </w:hyperlink>
      <w:r w:rsidR="0045332F">
        <w:rPr>
          <w:rFonts w:ascii="HelloBasic" w:hAnsi="HelloBasic"/>
          <w:sz w:val="24"/>
          <w:szCs w:val="24"/>
        </w:rPr>
        <w:t xml:space="preserve"> </w:t>
      </w:r>
      <w:r w:rsidR="0045332F" w:rsidRPr="0045332F">
        <w:rPr>
          <w:rFonts w:ascii="HelloBasic" w:hAnsi="HelloBasic"/>
          <w:sz w:val="24"/>
          <w:szCs w:val="24"/>
        </w:rPr>
        <w:t xml:space="preserve">and here are the answers (TOP SECRET): </w:t>
      </w:r>
      <w:hyperlink r:id="rId11" w:anchor="/view/2d49345d6dea409884406f1c653b74e0" w:history="1">
        <w:r w:rsidR="0045332F" w:rsidRPr="00D468E2">
          <w:rPr>
            <w:rStyle w:val="Hyperlink"/>
            <w:rFonts w:ascii="HelloBasic" w:hAnsi="HelloBasic"/>
            <w:sz w:val="24"/>
            <w:szCs w:val="24"/>
          </w:rPr>
          <w:t>https://digify.com/a/#/view/2d49345d6dea409884406f1c653b74e0</w:t>
        </w:r>
      </w:hyperlink>
      <w:r w:rsidR="0045332F">
        <w:rPr>
          <w:rFonts w:ascii="HelloBasic" w:hAnsi="HelloBasic"/>
          <w:sz w:val="24"/>
          <w:szCs w:val="24"/>
        </w:rPr>
        <w:t xml:space="preserve"> </w:t>
      </w:r>
      <w:r>
        <w:rPr>
          <w:rFonts w:ascii="HelloBasic" w:hAnsi="HelloBasic"/>
          <w:sz w:val="24"/>
          <w:szCs w:val="24"/>
        </w:rPr>
        <w:t xml:space="preserve">Don’t worry about whether you have a printer, you could just write your answers on some paper instead.  and here is the answer booklet (TOP SECRET) </w:t>
      </w:r>
    </w:p>
    <w:p w:rsidR="009F0611" w:rsidRDefault="009F0611">
      <w:pPr>
        <w:rPr>
          <w:rFonts w:ascii="HelloBasic" w:hAnsi="HelloBasic"/>
          <w:sz w:val="24"/>
          <w:szCs w:val="24"/>
        </w:rPr>
      </w:pPr>
      <w:r>
        <w:rPr>
          <w:rFonts w:ascii="HelloBasic" w:hAnsi="HelloBasic"/>
          <w:sz w:val="24"/>
          <w:szCs w:val="24"/>
        </w:rPr>
        <w:t>Keep safe</w:t>
      </w:r>
      <w:r w:rsidR="00F0681D">
        <w:rPr>
          <w:rFonts w:ascii="HelloBasic" w:hAnsi="HelloBasic"/>
          <w:sz w:val="24"/>
          <w:szCs w:val="24"/>
        </w:rPr>
        <w:t xml:space="preserve">, love from </w:t>
      </w:r>
      <w:r>
        <w:rPr>
          <w:rFonts w:ascii="HelloBasic" w:hAnsi="HelloBasic"/>
          <w:sz w:val="24"/>
          <w:szCs w:val="24"/>
        </w:rPr>
        <w:t xml:space="preserve"> </w:t>
      </w:r>
    </w:p>
    <w:p w:rsidR="009F0611" w:rsidRDefault="009F0611">
      <w:pPr>
        <w:rPr>
          <w:rFonts w:ascii="HelloBasic" w:hAnsi="HelloBasic"/>
          <w:sz w:val="24"/>
          <w:szCs w:val="24"/>
        </w:rPr>
      </w:pPr>
      <w:r>
        <w:rPr>
          <w:rFonts w:ascii="HelloBasic" w:hAnsi="HelloBasic"/>
          <w:sz w:val="24"/>
          <w:szCs w:val="24"/>
        </w:rPr>
        <w:t xml:space="preserve">Mrs Birchenall, Mrs Mulhall and Mrs </w:t>
      </w:r>
      <w:proofErr w:type="spellStart"/>
      <w:r>
        <w:rPr>
          <w:rFonts w:ascii="HelloBasic" w:hAnsi="HelloBasic"/>
          <w:sz w:val="24"/>
          <w:szCs w:val="24"/>
        </w:rPr>
        <w:t>Hildred</w:t>
      </w:r>
      <w:proofErr w:type="spellEnd"/>
    </w:p>
    <w:p w:rsidR="00BE6613" w:rsidRDefault="00BE6613">
      <w:pPr>
        <w:rPr>
          <w:rFonts w:ascii="HelloBasic" w:hAnsi="HelloBasic"/>
          <w:sz w:val="24"/>
          <w:szCs w:val="24"/>
        </w:rPr>
      </w:pPr>
    </w:p>
    <w:tbl>
      <w:tblPr>
        <w:tblStyle w:val="TableGrid"/>
        <w:tblW w:w="0" w:type="auto"/>
        <w:tblLayout w:type="fixed"/>
        <w:tblLook w:val="04A0" w:firstRow="1" w:lastRow="0" w:firstColumn="1" w:lastColumn="0" w:noHBand="0" w:noVBand="1"/>
      </w:tblPr>
      <w:tblGrid>
        <w:gridCol w:w="4957"/>
        <w:gridCol w:w="3685"/>
        <w:gridCol w:w="6026"/>
      </w:tblGrid>
      <w:tr w:rsidR="00CE57D8" w:rsidTr="006C4DF7">
        <w:trPr>
          <w:trHeight w:val="1408"/>
        </w:trPr>
        <w:tc>
          <w:tcPr>
            <w:tcW w:w="4957" w:type="dxa"/>
          </w:tcPr>
          <w:p w:rsidR="00CE57D8" w:rsidRPr="000F7573" w:rsidRDefault="00CE57D8" w:rsidP="000F7573">
            <w:pPr>
              <w:rPr>
                <w:rFonts w:ascii="HelloBasic" w:hAnsi="HelloBasic"/>
                <w:b/>
                <w:sz w:val="20"/>
                <w:szCs w:val="20"/>
              </w:rPr>
            </w:pPr>
            <w:r w:rsidRPr="000F7573">
              <w:rPr>
                <w:rFonts w:ascii="HelloBasic" w:hAnsi="HelloBasic"/>
                <w:b/>
                <w:sz w:val="20"/>
                <w:szCs w:val="20"/>
              </w:rPr>
              <w:lastRenderedPageBreak/>
              <w:t>Maths</w:t>
            </w:r>
          </w:p>
          <w:p w:rsidR="00AE2F02" w:rsidRPr="00AE2F02" w:rsidRDefault="00AE2F02" w:rsidP="00AE2F02">
            <w:pPr>
              <w:rPr>
                <w:rFonts w:ascii="HelloBasic" w:hAnsi="HelloBasic"/>
                <w:sz w:val="20"/>
                <w:szCs w:val="20"/>
              </w:rPr>
            </w:pPr>
            <w:r w:rsidRPr="00AE2F02">
              <w:rPr>
                <w:rFonts w:ascii="HelloBasic" w:hAnsi="HelloBasic"/>
                <w:sz w:val="20"/>
                <w:szCs w:val="20"/>
              </w:rPr>
              <w:t xml:space="preserve">Please continue to complete your daily maths lesson, using the White Rose resources from the website.  There may or may not be a sheet available each day this week (they keep changing their minds!), but if not, just have a go at the questions on the video, on a piece of paper.  Remember to also follow the links to BBC Bitesize for even more practise. </w:t>
            </w:r>
          </w:p>
          <w:p w:rsidR="00AE2F02" w:rsidRPr="00AE2F02" w:rsidRDefault="00AE2F02" w:rsidP="00AE2F02">
            <w:pPr>
              <w:rPr>
                <w:rFonts w:ascii="HelloBasic" w:hAnsi="HelloBasic"/>
                <w:sz w:val="20"/>
                <w:szCs w:val="20"/>
              </w:rPr>
            </w:pPr>
            <w:r w:rsidRPr="00AE2F02">
              <w:rPr>
                <w:rFonts w:ascii="HelloBasic" w:hAnsi="HelloBasic"/>
                <w:sz w:val="20"/>
                <w:szCs w:val="20"/>
              </w:rPr>
              <w:t xml:space="preserve">You can find your lessons here: </w:t>
            </w:r>
            <w:hyperlink r:id="rId12" w:history="1">
              <w:r w:rsidR="0045332F" w:rsidRPr="00D468E2">
                <w:rPr>
                  <w:rStyle w:val="Hyperlink"/>
                  <w:rFonts w:ascii="HelloBasic" w:hAnsi="HelloBasic"/>
                  <w:sz w:val="20"/>
                  <w:szCs w:val="20"/>
                </w:rPr>
                <w:t>https://whiterosemaths.com/homelearning/year-6/</w:t>
              </w:r>
            </w:hyperlink>
            <w:r w:rsidR="0045332F">
              <w:rPr>
                <w:rFonts w:ascii="HelloBasic" w:hAnsi="HelloBasic"/>
                <w:sz w:val="20"/>
                <w:szCs w:val="20"/>
              </w:rPr>
              <w:t xml:space="preserve"> </w:t>
            </w:r>
            <w:r w:rsidRPr="00AE2F02">
              <w:rPr>
                <w:rFonts w:ascii="HelloBasic" w:hAnsi="HelloBasic"/>
                <w:sz w:val="20"/>
                <w:szCs w:val="20"/>
              </w:rPr>
              <w:t xml:space="preserve">  Please move onto the section labelled ‘Summer Term Week 5 w/c 18th May’.  The videos are also available on Facebook, if the website is overloaded.</w:t>
            </w:r>
          </w:p>
          <w:p w:rsidR="00AE2F02" w:rsidRPr="00AE2F02" w:rsidRDefault="00AE2F02" w:rsidP="00AE2F02">
            <w:pPr>
              <w:rPr>
                <w:rFonts w:ascii="HelloBasic" w:hAnsi="HelloBasic"/>
                <w:sz w:val="20"/>
                <w:szCs w:val="20"/>
              </w:rPr>
            </w:pPr>
            <w:r>
              <w:rPr>
                <w:rFonts w:ascii="HelloBasic" w:hAnsi="HelloBasic"/>
                <w:noProof/>
                <w:lang w:eastAsia="en-GB"/>
              </w:rPr>
              <w:drawing>
                <wp:anchor distT="0" distB="0" distL="114300" distR="114300" simplePos="0" relativeHeight="251720704" behindDoc="1" locked="0" layoutInCell="1" allowOverlap="1" wp14:anchorId="422F5416" wp14:editId="2CB999B9">
                  <wp:simplePos x="0" y="0"/>
                  <wp:positionH relativeFrom="column">
                    <wp:posOffset>-5080</wp:posOffset>
                  </wp:positionH>
                  <wp:positionV relativeFrom="paragraph">
                    <wp:posOffset>100965</wp:posOffset>
                  </wp:positionV>
                  <wp:extent cx="1896110" cy="1139825"/>
                  <wp:effectExtent l="0" t="0" r="8890" b="3175"/>
                  <wp:wrapTight wrapText="bothSides">
                    <wp:wrapPolygon edited="0">
                      <wp:start x="0" y="0"/>
                      <wp:lineTo x="0" y="21299"/>
                      <wp:lineTo x="21484" y="21299"/>
                      <wp:lineTo x="214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110" cy="1139825"/>
                          </a:xfrm>
                          <a:prstGeom prst="rect">
                            <a:avLst/>
                          </a:prstGeom>
                          <a:noFill/>
                        </pic:spPr>
                      </pic:pic>
                    </a:graphicData>
                  </a:graphic>
                  <wp14:sizeRelH relativeFrom="page">
                    <wp14:pctWidth>0</wp14:pctWidth>
                  </wp14:sizeRelH>
                  <wp14:sizeRelV relativeFrom="page">
                    <wp14:pctHeight>0</wp14:pctHeight>
                  </wp14:sizeRelV>
                </wp:anchor>
              </w:drawing>
            </w:r>
          </w:p>
          <w:p w:rsidR="00AE2F02" w:rsidRPr="00AE2F02" w:rsidRDefault="00AE2F02" w:rsidP="00AE2F02">
            <w:pPr>
              <w:rPr>
                <w:rFonts w:ascii="HelloBasic" w:hAnsi="HelloBasic"/>
                <w:sz w:val="20"/>
                <w:szCs w:val="20"/>
              </w:rPr>
            </w:pPr>
            <w:r w:rsidRPr="00AE2F02">
              <w:rPr>
                <w:rFonts w:ascii="HelloBasic" w:hAnsi="HelloBasic"/>
                <w:sz w:val="20"/>
                <w:szCs w:val="20"/>
              </w:rPr>
              <w:t>Of course, I’ll continue to set tasks on Mathletics, but only do these if you have spare time!</w:t>
            </w:r>
          </w:p>
          <w:p w:rsidR="00AE2F02" w:rsidRPr="00AE2F02" w:rsidRDefault="00AE2F02" w:rsidP="00AE2F02">
            <w:pPr>
              <w:rPr>
                <w:rFonts w:ascii="HelloBasic" w:hAnsi="HelloBasic"/>
                <w:sz w:val="20"/>
                <w:szCs w:val="20"/>
              </w:rPr>
            </w:pPr>
          </w:p>
          <w:p w:rsidR="00273333" w:rsidRPr="00AE2F02" w:rsidRDefault="00AE2F02" w:rsidP="00AE2F02">
            <w:pPr>
              <w:rPr>
                <w:rFonts w:ascii="HelloBasic" w:hAnsi="HelloBasic"/>
                <w:sz w:val="20"/>
                <w:szCs w:val="20"/>
              </w:rPr>
            </w:pPr>
            <w:r w:rsidRPr="00AE2F02">
              <w:rPr>
                <w:rFonts w:ascii="HelloBasic" w:hAnsi="HelloBasic"/>
                <w:sz w:val="20"/>
                <w:szCs w:val="20"/>
              </w:rPr>
              <w:t xml:space="preserve">Want an extra challenge? </w:t>
            </w:r>
            <w:r>
              <w:rPr>
                <w:rFonts w:ascii="HelloBasic" w:hAnsi="HelloBasic"/>
                <w:sz w:val="20"/>
                <w:szCs w:val="20"/>
              </w:rPr>
              <w:t>Complete the sheet below.</w:t>
            </w:r>
          </w:p>
          <w:p w:rsidR="00CE57D8" w:rsidRPr="00BE6613" w:rsidRDefault="00CE57D8" w:rsidP="004428EB">
            <w:pPr>
              <w:rPr>
                <w:rFonts w:ascii="HelloBasic" w:hAnsi="HelloBasic"/>
                <w:sz w:val="20"/>
                <w:szCs w:val="20"/>
              </w:rPr>
            </w:pPr>
          </w:p>
        </w:tc>
        <w:tc>
          <w:tcPr>
            <w:tcW w:w="3685" w:type="dxa"/>
            <w:vMerge w:val="restart"/>
          </w:tcPr>
          <w:p w:rsidR="00273333" w:rsidRPr="0093252E" w:rsidRDefault="00395D77" w:rsidP="00273333">
            <w:pPr>
              <w:rPr>
                <w:rFonts w:ascii="HelloBasic" w:hAnsi="HelloBasic"/>
                <w:b/>
                <w:sz w:val="20"/>
                <w:szCs w:val="20"/>
              </w:rPr>
            </w:pPr>
            <w:r w:rsidRPr="0093252E">
              <w:rPr>
                <w:rFonts w:ascii="HelloBasic" w:hAnsi="HelloBasic"/>
                <w:b/>
                <w:sz w:val="20"/>
                <w:szCs w:val="20"/>
              </w:rPr>
              <w:t>Science</w:t>
            </w:r>
          </w:p>
          <w:p w:rsidR="00395D77" w:rsidRDefault="00395D77" w:rsidP="00395D77">
            <w:pPr>
              <w:rPr>
                <w:rFonts w:ascii="HelloBasic" w:hAnsi="HelloBasic"/>
                <w:sz w:val="20"/>
                <w:szCs w:val="20"/>
              </w:rPr>
            </w:pPr>
            <w:r w:rsidRPr="00395D77">
              <w:rPr>
                <w:rFonts w:ascii="HelloBasic" w:hAnsi="HelloBasic"/>
                <w:sz w:val="20"/>
                <w:szCs w:val="20"/>
              </w:rPr>
              <w:t>This week, we’re learning more about day and night by investigating time zones ar</w:t>
            </w:r>
            <w:r>
              <w:rPr>
                <w:rFonts w:ascii="HelloBasic" w:hAnsi="HelloBasic"/>
                <w:sz w:val="20"/>
                <w:szCs w:val="20"/>
              </w:rPr>
              <w:t xml:space="preserve">ound the world.  Have a look at: </w:t>
            </w:r>
            <w:hyperlink r:id="rId14" w:history="1">
              <w:r w:rsidRPr="00D468E2">
                <w:rPr>
                  <w:rStyle w:val="Hyperlink"/>
                  <w:rFonts w:ascii="HelloBasic" w:hAnsi="HelloBasic"/>
                  <w:sz w:val="20"/>
                  <w:szCs w:val="20"/>
                </w:rPr>
                <w:t>https://www.bbc.co.uk/bitesize/topics/zvsfr82/articles/zjk46v4</w:t>
              </w:r>
            </w:hyperlink>
            <w:r>
              <w:rPr>
                <w:rFonts w:ascii="HelloBasic" w:hAnsi="HelloBasic"/>
                <w:sz w:val="20"/>
                <w:szCs w:val="20"/>
              </w:rPr>
              <w:t xml:space="preserve">  </w:t>
            </w:r>
            <w:r w:rsidRPr="00395D77">
              <w:rPr>
                <w:rFonts w:ascii="HelloBasic" w:hAnsi="HelloBasic"/>
                <w:sz w:val="20"/>
                <w:szCs w:val="20"/>
              </w:rPr>
              <w:t>there’s even a little game to play!</w:t>
            </w:r>
          </w:p>
          <w:p w:rsidR="00395D77" w:rsidRPr="00395D77" w:rsidRDefault="00395D77" w:rsidP="00395D77">
            <w:pPr>
              <w:rPr>
                <w:rFonts w:ascii="HelloBasic" w:hAnsi="HelloBasic"/>
                <w:sz w:val="20"/>
                <w:szCs w:val="20"/>
              </w:rPr>
            </w:pPr>
          </w:p>
          <w:p w:rsidR="00395D77" w:rsidRDefault="00395D77" w:rsidP="00395D77">
            <w:pPr>
              <w:rPr>
                <w:rFonts w:ascii="HelloBasic" w:hAnsi="HelloBasic"/>
                <w:sz w:val="20"/>
                <w:szCs w:val="20"/>
              </w:rPr>
            </w:pPr>
            <w:r w:rsidRPr="00395D77">
              <w:rPr>
                <w:rFonts w:ascii="HelloBasic" w:hAnsi="HelloBasic"/>
                <w:sz w:val="20"/>
                <w:szCs w:val="20"/>
              </w:rPr>
              <w:t xml:space="preserve">If you enjoy a challenge, you might like to have a go at the questions on the cards below </w:t>
            </w:r>
            <w:r w:rsidRPr="00395D77">
              <w:rPr>
                <w:rFonts w:ascii="Times New Roman" w:hAnsi="Times New Roman" w:cs="Times New Roman"/>
                <w:sz w:val="20"/>
                <w:szCs w:val="20"/>
              </w:rPr>
              <w:t>–</w:t>
            </w:r>
            <w:r w:rsidRPr="00395D77">
              <w:rPr>
                <w:rFonts w:ascii="HelloBasic" w:hAnsi="HelloBasic"/>
                <w:sz w:val="20"/>
                <w:szCs w:val="20"/>
              </w:rPr>
              <w:t xml:space="preserve"> perhaps you could print them, share them with Mum or Dad and see who gets the most right!  </w:t>
            </w:r>
          </w:p>
          <w:p w:rsidR="00395D77" w:rsidRDefault="00395D77" w:rsidP="00395D77">
            <w:pPr>
              <w:rPr>
                <w:rFonts w:ascii="HelloBasic" w:hAnsi="HelloBasic"/>
                <w:sz w:val="20"/>
                <w:szCs w:val="20"/>
              </w:rPr>
            </w:pPr>
          </w:p>
          <w:p w:rsidR="00395D77" w:rsidRPr="00395D77" w:rsidRDefault="00395D77" w:rsidP="00395D77">
            <w:pPr>
              <w:rPr>
                <w:rFonts w:ascii="HelloBasic" w:hAnsi="HelloBasic"/>
                <w:sz w:val="20"/>
                <w:szCs w:val="20"/>
              </w:rPr>
            </w:pPr>
            <w:r w:rsidRPr="00395D77">
              <w:rPr>
                <w:rFonts w:ascii="HelloBasic" w:hAnsi="HelloBasic"/>
                <w:sz w:val="20"/>
                <w:szCs w:val="20"/>
              </w:rPr>
              <w:t>I</w:t>
            </w:r>
            <w:r w:rsidRPr="00395D77">
              <w:rPr>
                <w:rFonts w:ascii="HelloBasic" w:hAnsi="HelloBasic" w:cs="HelloBasic"/>
                <w:sz w:val="20"/>
                <w:szCs w:val="20"/>
              </w:rPr>
              <w:t>’</w:t>
            </w:r>
            <w:r w:rsidRPr="00395D77">
              <w:rPr>
                <w:rFonts w:ascii="HelloBasic" w:hAnsi="HelloBasic"/>
                <w:sz w:val="20"/>
                <w:szCs w:val="20"/>
              </w:rPr>
              <w:t>ve included a time zone map, but it</w:t>
            </w:r>
            <w:r w:rsidRPr="00395D77">
              <w:rPr>
                <w:rFonts w:ascii="HelloBasic" w:hAnsi="HelloBasic" w:cs="HelloBasic"/>
                <w:sz w:val="20"/>
                <w:szCs w:val="20"/>
              </w:rPr>
              <w:t>’</w:t>
            </w:r>
            <w:r w:rsidRPr="00395D77">
              <w:rPr>
                <w:rFonts w:ascii="HelloBasic" w:hAnsi="HelloBasic"/>
                <w:sz w:val="20"/>
                <w:szCs w:val="20"/>
              </w:rPr>
              <w:t>s not quite as clear as I</w:t>
            </w:r>
            <w:r w:rsidRPr="00395D77">
              <w:rPr>
                <w:rFonts w:ascii="HelloBasic" w:hAnsi="HelloBasic" w:cs="HelloBasic"/>
                <w:sz w:val="20"/>
                <w:szCs w:val="20"/>
              </w:rPr>
              <w:t>’</w:t>
            </w:r>
            <w:r w:rsidRPr="00395D77">
              <w:rPr>
                <w:rFonts w:ascii="HelloBasic" w:hAnsi="HelloBasic"/>
                <w:sz w:val="20"/>
                <w:szCs w:val="20"/>
              </w:rPr>
              <w:t xml:space="preserve">d like.  I suggest you either use one from an atlas or try this interactive website, where you can search for the countries and see them pinpointed: </w:t>
            </w:r>
            <w:hyperlink r:id="rId15" w:history="1">
              <w:r w:rsidRPr="00D468E2">
                <w:rPr>
                  <w:rStyle w:val="Hyperlink"/>
                  <w:rFonts w:ascii="HelloBasic" w:hAnsi="HelloBasic"/>
                  <w:sz w:val="20"/>
                  <w:szCs w:val="20"/>
                </w:rPr>
                <w:t>https://24timezones.com/timezone-map</w:t>
              </w:r>
            </w:hyperlink>
            <w:r>
              <w:rPr>
                <w:rFonts w:ascii="HelloBasic" w:hAnsi="HelloBasic"/>
                <w:sz w:val="20"/>
                <w:szCs w:val="20"/>
              </w:rPr>
              <w:t xml:space="preserve"> </w:t>
            </w:r>
            <w:r w:rsidRPr="00395D77">
              <w:rPr>
                <w:rFonts w:ascii="HelloBasic" w:hAnsi="HelloBasic"/>
                <w:sz w:val="20"/>
                <w:szCs w:val="20"/>
              </w:rPr>
              <w:t xml:space="preserve"> </w:t>
            </w:r>
          </w:p>
          <w:p w:rsidR="00395D77" w:rsidRDefault="00395D77" w:rsidP="00395D77">
            <w:pPr>
              <w:rPr>
                <w:rFonts w:ascii="HelloBasic" w:hAnsi="HelloBasic"/>
                <w:sz w:val="20"/>
                <w:szCs w:val="20"/>
              </w:rPr>
            </w:pPr>
          </w:p>
          <w:p w:rsidR="00395D77" w:rsidRPr="00B47A43" w:rsidRDefault="00395D77" w:rsidP="00395D77">
            <w:pPr>
              <w:rPr>
                <w:rFonts w:ascii="HelloBasic" w:hAnsi="HelloBasic"/>
                <w:sz w:val="20"/>
                <w:szCs w:val="20"/>
              </w:rPr>
            </w:pPr>
            <w:r w:rsidRPr="00395D77">
              <w:rPr>
                <w:rFonts w:ascii="HelloBasic" w:hAnsi="HelloBasic"/>
                <w:sz w:val="20"/>
                <w:szCs w:val="20"/>
              </w:rPr>
              <w:t xml:space="preserve">Perhaps you have friends in other countries </w:t>
            </w:r>
            <w:r w:rsidRPr="00395D77">
              <w:rPr>
                <w:rFonts w:ascii="Times New Roman" w:hAnsi="Times New Roman" w:cs="Times New Roman"/>
                <w:sz w:val="20"/>
                <w:szCs w:val="20"/>
              </w:rPr>
              <w:t>–</w:t>
            </w:r>
            <w:r w:rsidRPr="00395D77">
              <w:rPr>
                <w:rFonts w:ascii="HelloBasic" w:hAnsi="HelloBasic"/>
                <w:sz w:val="20"/>
                <w:szCs w:val="20"/>
              </w:rPr>
              <w:t xml:space="preserve"> what time is it with them?</w:t>
            </w:r>
            <w:r>
              <w:rPr>
                <w:rFonts w:ascii="HelloBasic" w:hAnsi="HelloBasic"/>
                <w:sz w:val="20"/>
                <w:szCs w:val="20"/>
              </w:rPr>
              <w:t xml:space="preserve">  Think about all the places you might have been on holiday or have read about in books.  I wonder what time it is for them?</w:t>
            </w:r>
          </w:p>
        </w:tc>
        <w:tc>
          <w:tcPr>
            <w:tcW w:w="6026" w:type="dxa"/>
            <w:vMerge w:val="restart"/>
          </w:tcPr>
          <w:p w:rsidR="00764995" w:rsidRPr="0093252E" w:rsidRDefault="009D1C9E" w:rsidP="00764995">
            <w:pPr>
              <w:rPr>
                <w:rFonts w:ascii="HelloBasic" w:hAnsi="HelloBasic"/>
                <w:b/>
                <w:sz w:val="20"/>
                <w:szCs w:val="20"/>
              </w:rPr>
            </w:pPr>
            <w:r w:rsidRPr="0093252E">
              <w:rPr>
                <w:rFonts w:ascii="HelloBasic" w:hAnsi="HelloBasic"/>
                <w:b/>
                <w:sz w:val="20"/>
                <w:szCs w:val="20"/>
              </w:rPr>
              <w:t xml:space="preserve">Literacy </w:t>
            </w:r>
            <w:r w:rsidRPr="0093252E">
              <w:rPr>
                <w:rFonts w:ascii="Times New Roman" w:hAnsi="Times New Roman" w:cs="Times New Roman"/>
                <w:b/>
                <w:sz w:val="20"/>
                <w:szCs w:val="20"/>
              </w:rPr>
              <w:t>–</w:t>
            </w:r>
            <w:r w:rsidRPr="0093252E">
              <w:rPr>
                <w:rFonts w:ascii="HelloBasic" w:hAnsi="HelloBasic"/>
                <w:b/>
                <w:sz w:val="20"/>
                <w:szCs w:val="20"/>
              </w:rPr>
              <w:t xml:space="preserve"> Space Poetry</w:t>
            </w:r>
          </w:p>
          <w:p w:rsidR="009D1C9E" w:rsidRDefault="009D1C9E" w:rsidP="00764995">
            <w:pPr>
              <w:rPr>
                <w:rFonts w:ascii="HelloBasic" w:hAnsi="HelloBasic"/>
                <w:sz w:val="20"/>
                <w:szCs w:val="20"/>
              </w:rPr>
            </w:pPr>
            <w:r>
              <w:rPr>
                <w:rFonts w:ascii="HelloBasic" w:hAnsi="HelloBasic"/>
                <w:sz w:val="20"/>
                <w:szCs w:val="20"/>
              </w:rPr>
              <w:t xml:space="preserve">Have a read of the three poems I have included below.  They are all by Pie Corbett who is an amazing children’s author and poet.  </w:t>
            </w:r>
          </w:p>
          <w:p w:rsidR="009D1C9E" w:rsidRDefault="009D1C9E" w:rsidP="00764995">
            <w:pPr>
              <w:rPr>
                <w:rFonts w:ascii="HelloBasic" w:hAnsi="HelloBasic"/>
                <w:sz w:val="20"/>
                <w:szCs w:val="20"/>
              </w:rPr>
            </w:pPr>
          </w:p>
          <w:p w:rsidR="009D1C9E" w:rsidRDefault="009D1C9E" w:rsidP="00764995">
            <w:pPr>
              <w:rPr>
                <w:rFonts w:ascii="HelloBasic" w:hAnsi="HelloBasic"/>
                <w:sz w:val="20"/>
                <w:szCs w:val="20"/>
              </w:rPr>
            </w:pPr>
            <w:r>
              <w:rPr>
                <w:rFonts w:ascii="HelloBasic" w:hAnsi="HelloBasic"/>
                <w:sz w:val="20"/>
                <w:szCs w:val="20"/>
              </w:rPr>
              <w:t xml:space="preserve">Last week you wrote a story along the theme of space.  This week, I would like you to write a poem.  </w:t>
            </w:r>
          </w:p>
          <w:p w:rsidR="005D7288" w:rsidRDefault="005D7288" w:rsidP="00764995">
            <w:pPr>
              <w:rPr>
                <w:rFonts w:ascii="HelloBasic" w:hAnsi="HelloBasic"/>
                <w:sz w:val="20"/>
                <w:szCs w:val="20"/>
              </w:rPr>
            </w:pPr>
          </w:p>
          <w:p w:rsidR="005D7288" w:rsidRDefault="005D7288" w:rsidP="00764995">
            <w:pPr>
              <w:rPr>
                <w:rFonts w:ascii="HelloBasic" w:hAnsi="HelloBasic"/>
                <w:sz w:val="20"/>
                <w:szCs w:val="20"/>
              </w:rPr>
            </w:pPr>
            <w:r>
              <w:rPr>
                <w:rFonts w:ascii="HelloBasic" w:hAnsi="HelloBasic"/>
                <w:sz w:val="20"/>
                <w:szCs w:val="20"/>
              </w:rPr>
              <w:t>Monday: space is a fascinating and complex subject.  Today I would like you to complete some space research.  Here are some fab websites to help get you started:</w:t>
            </w:r>
          </w:p>
          <w:p w:rsidR="005D7288" w:rsidRDefault="005D7288" w:rsidP="005D7288">
            <w:pPr>
              <w:pStyle w:val="ListParagraph"/>
              <w:numPr>
                <w:ilvl w:val="0"/>
                <w:numId w:val="6"/>
              </w:numPr>
              <w:rPr>
                <w:rFonts w:ascii="HelloBasic" w:hAnsi="HelloBasic"/>
                <w:sz w:val="20"/>
                <w:szCs w:val="20"/>
              </w:rPr>
            </w:pPr>
            <w:r w:rsidRPr="005D7288">
              <w:rPr>
                <w:rFonts w:ascii="HelloBasic" w:hAnsi="HelloBasic"/>
                <w:sz w:val="20"/>
                <w:szCs w:val="20"/>
              </w:rPr>
              <w:t>NASA website</w:t>
            </w:r>
            <w:r>
              <w:rPr>
                <w:rFonts w:ascii="HelloBasic" w:hAnsi="HelloBasic"/>
                <w:sz w:val="20"/>
                <w:szCs w:val="20"/>
              </w:rPr>
              <w:t xml:space="preserve"> </w:t>
            </w:r>
            <w:hyperlink r:id="rId16" w:history="1">
              <w:r w:rsidRPr="005D7288">
                <w:rPr>
                  <w:rStyle w:val="Hyperlink"/>
                  <w:rFonts w:ascii="HelloBasic" w:hAnsi="HelloBasic"/>
                  <w:sz w:val="20"/>
                  <w:szCs w:val="20"/>
                </w:rPr>
                <w:t>www.spaceplace.nasa.gov/en/kids/</w:t>
              </w:r>
            </w:hyperlink>
            <w:r w:rsidRPr="005D7288">
              <w:rPr>
                <w:rFonts w:ascii="HelloBasic" w:hAnsi="HelloBasic"/>
                <w:sz w:val="20"/>
                <w:szCs w:val="20"/>
              </w:rPr>
              <w:t xml:space="preserve"> </w:t>
            </w:r>
          </w:p>
          <w:p w:rsidR="005D7288" w:rsidRDefault="005D7288" w:rsidP="005D7288">
            <w:pPr>
              <w:pStyle w:val="ListParagraph"/>
              <w:numPr>
                <w:ilvl w:val="0"/>
                <w:numId w:val="6"/>
              </w:numPr>
              <w:rPr>
                <w:rFonts w:ascii="HelloBasic" w:hAnsi="HelloBasic"/>
                <w:sz w:val="20"/>
                <w:szCs w:val="20"/>
              </w:rPr>
            </w:pPr>
            <w:r w:rsidRPr="005D7288">
              <w:rPr>
                <w:rFonts w:ascii="HelloBasic" w:hAnsi="HelloBasic"/>
                <w:sz w:val="20"/>
                <w:szCs w:val="20"/>
              </w:rPr>
              <w:t>Leicester Space Centre</w:t>
            </w:r>
            <w:r>
              <w:rPr>
                <w:rFonts w:ascii="HelloBasic" w:hAnsi="HelloBasic"/>
                <w:sz w:val="20"/>
                <w:szCs w:val="20"/>
              </w:rPr>
              <w:t xml:space="preserve"> </w:t>
            </w:r>
            <w:hyperlink r:id="rId17" w:history="1">
              <w:r w:rsidRPr="005D7288">
                <w:rPr>
                  <w:rStyle w:val="Hyperlink"/>
                  <w:rFonts w:ascii="HelloBasic" w:hAnsi="HelloBasic"/>
                  <w:sz w:val="20"/>
                  <w:szCs w:val="20"/>
                </w:rPr>
                <w:t>www.spacecentre.co.uk</w:t>
              </w:r>
            </w:hyperlink>
            <w:r w:rsidRPr="005D7288">
              <w:rPr>
                <w:rFonts w:ascii="HelloBasic" w:hAnsi="HelloBasic"/>
                <w:sz w:val="20"/>
                <w:szCs w:val="20"/>
              </w:rPr>
              <w:t xml:space="preserve"> </w:t>
            </w:r>
          </w:p>
          <w:p w:rsidR="005D7288" w:rsidRPr="005D7288" w:rsidRDefault="005D7288" w:rsidP="005D7288">
            <w:pPr>
              <w:pStyle w:val="ListParagraph"/>
              <w:numPr>
                <w:ilvl w:val="0"/>
                <w:numId w:val="6"/>
              </w:numPr>
              <w:rPr>
                <w:rFonts w:ascii="HelloBasic" w:hAnsi="HelloBasic"/>
                <w:sz w:val="20"/>
                <w:szCs w:val="20"/>
              </w:rPr>
            </w:pPr>
            <w:r w:rsidRPr="005D7288">
              <w:rPr>
                <w:rFonts w:ascii="HelloBasic" w:hAnsi="HelloBasic"/>
                <w:sz w:val="20"/>
                <w:szCs w:val="20"/>
              </w:rPr>
              <w:t>London Science Museum</w:t>
            </w:r>
          </w:p>
          <w:p w:rsidR="005D7288" w:rsidRDefault="00AF110C" w:rsidP="005D7288">
            <w:pPr>
              <w:pStyle w:val="ListParagraph"/>
              <w:rPr>
                <w:rFonts w:ascii="HelloBasic" w:hAnsi="HelloBasic"/>
                <w:sz w:val="20"/>
                <w:szCs w:val="20"/>
              </w:rPr>
            </w:pPr>
            <w:hyperlink r:id="rId18" w:history="1">
              <w:r w:rsidR="005D7288" w:rsidRPr="00D468E2">
                <w:rPr>
                  <w:rStyle w:val="Hyperlink"/>
                  <w:rFonts w:ascii="HelloBasic" w:hAnsi="HelloBasic"/>
                  <w:sz w:val="20"/>
                  <w:szCs w:val="20"/>
                </w:rPr>
                <w:t>www.sciencemuseum.org.uk/visitmuseum/galleries/space.aspx</w:t>
              </w:r>
            </w:hyperlink>
            <w:r w:rsidR="005D7288">
              <w:rPr>
                <w:rFonts w:ascii="HelloBasic" w:hAnsi="HelloBasic"/>
                <w:sz w:val="20"/>
                <w:szCs w:val="20"/>
              </w:rPr>
              <w:t xml:space="preserve"> </w:t>
            </w:r>
          </w:p>
          <w:p w:rsidR="005D7288" w:rsidRPr="005D7288" w:rsidRDefault="005D7288" w:rsidP="005D7288">
            <w:pPr>
              <w:pStyle w:val="ListParagraph"/>
              <w:numPr>
                <w:ilvl w:val="0"/>
                <w:numId w:val="6"/>
              </w:numPr>
              <w:rPr>
                <w:rFonts w:ascii="HelloBasic" w:hAnsi="HelloBasic"/>
                <w:sz w:val="20"/>
                <w:szCs w:val="20"/>
              </w:rPr>
            </w:pPr>
            <w:r w:rsidRPr="005D7288">
              <w:rPr>
                <w:rFonts w:ascii="HelloBasic" w:hAnsi="HelloBasic"/>
                <w:sz w:val="20"/>
                <w:szCs w:val="20"/>
              </w:rPr>
              <w:t>Activities available</w:t>
            </w:r>
          </w:p>
          <w:p w:rsidR="005D7288" w:rsidRDefault="00AF110C" w:rsidP="005D7288">
            <w:pPr>
              <w:pStyle w:val="ListParagraph"/>
              <w:rPr>
                <w:rFonts w:ascii="HelloBasic" w:hAnsi="HelloBasic"/>
                <w:sz w:val="20"/>
                <w:szCs w:val="20"/>
              </w:rPr>
            </w:pPr>
            <w:hyperlink r:id="rId19" w:history="1">
              <w:r w:rsidR="005D7288" w:rsidRPr="00D468E2">
                <w:rPr>
                  <w:rStyle w:val="Hyperlink"/>
                  <w:rFonts w:ascii="HelloBasic" w:hAnsi="HelloBasic"/>
                  <w:sz w:val="20"/>
                  <w:szCs w:val="20"/>
                </w:rPr>
                <w:t>www.bobthealien.co.uk/marsmiss.htm</w:t>
              </w:r>
            </w:hyperlink>
            <w:r w:rsidR="005D7288">
              <w:rPr>
                <w:rFonts w:ascii="HelloBasic" w:hAnsi="HelloBasic"/>
                <w:sz w:val="20"/>
                <w:szCs w:val="20"/>
              </w:rPr>
              <w:t xml:space="preserve"> </w:t>
            </w:r>
          </w:p>
          <w:p w:rsidR="005D7288" w:rsidRDefault="005D7288" w:rsidP="005D7288">
            <w:pPr>
              <w:rPr>
                <w:rFonts w:ascii="HelloBasic" w:hAnsi="HelloBasic"/>
                <w:sz w:val="20"/>
                <w:szCs w:val="20"/>
              </w:rPr>
            </w:pPr>
          </w:p>
          <w:p w:rsidR="005D7288" w:rsidRDefault="005D7288" w:rsidP="005D7288">
            <w:pPr>
              <w:rPr>
                <w:rFonts w:ascii="HelloBasic" w:hAnsi="HelloBasic"/>
                <w:sz w:val="20"/>
                <w:szCs w:val="20"/>
              </w:rPr>
            </w:pPr>
            <w:r>
              <w:rPr>
                <w:rFonts w:ascii="HelloBasic" w:hAnsi="HelloBasic"/>
                <w:sz w:val="20"/>
                <w:szCs w:val="20"/>
              </w:rPr>
              <w:t>Tuesday: Decide on a theme.  You could focus on space travel, fictional aliens, an unknown planet or something more factual.  It is totally up to you.  Enjoy spending some time thinking.  Jot down any interesting words you come across that you could use in your poetry writing.  Remember, in poems every word is chosen for a reason.</w:t>
            </w:r>
          </w:p>
          <w:p w:rsidR="005D7288" w:rsidRDefault="005D7288" w:rsidP="005D7288">
            <w:pPr>
              <w:rPr>
                <w:rFonts w:ascii="HelloBasic" w:hAnsi="HelloBasic"/>
                <w:sz w:val="20"/>
                <w:szCs w:val="20"/>
              </w:rPr>
            </w:pPr>
          </w:p>
          <w:p w:rsidR="005D7288" w:rsidRDefault="005D7288" w:rsidP="005D7288">
            <w:pPr>
              <w:rPr>
                <w:rFonts w:ascii="HelloBasic" w:hAnsi="HelloBasic"/>
                <w:sz w:val="20"/>
                <w:szCs w:val="20"/>
              </w:rPr>
            </w:pPr>
            <w:r>
              <w:rPr>
                <w:rFonts w:ascii="HelloBasic" w:hAnsi="HelloBasic"/>
                <w:sz w:val="20"/>
                <w:szCs w:val="20"/>
              </w:rPr>
              <w:t xml:space="preserve">Wednesday: plan your poem.  Create a cloudburst of ideas on a piece of paper just like I do on the board at school.  Some of these ideas you will keep, others you will decide against.  Think about the story of your poem.  What journey are you taking your audience on?  Plan each verse around that adventure.  </w:t>
            </w:r>
          </w:p>
          <w:p w:rsidR="005D7288" w:rsidRDefault="005D7288" w:rsidP="005D7288">
            <w:pPr>
              <w:rPr>
                <w:rFonts w:ascii="HelloBasic" w:hAnsi="HelloBasic"/>
                <w:sz w:val="20"/>
                <w:szCs w:val="20"/>
              </w:rPr>
            </w:pPr>
          </w:p>
          <w:p w:rsidR="00F14247" w:rsidRDefault="005D7288" w:rsidP="005D7288">
            <w:pPr>
              <w:rPr>
                <w:rFonts w:ascii="HelloBasic" w:hAnsi="HelloBasic"/>
                <w:sz w:val="20"/>
                <w:szCs w:val="20"/>
              </w:rPr>
            </w:pPr>
            <w:r>
              <w:rPr>
                <w:rFonts w:ascii="HelloBasic" w:hAnsi="HelloBasic"/>
                <w:sz w:val="20"/>
                <w:szCs w:val="20"/>
              </w:rPr>
              <w:t xml:space="preserve">Thursday: write a first draft of your space poem.  You will need to play around with the vocabulary at this stage.  I always find it is best just to write what comes out of my head and then from those little acorns of ideas, great oak trees grow!  Remember, poetry can rhyme, or not.  It can have the same number of lines per verse (stanza) or not.  It is up to you.  </w:t>
            </w:r>
          </w:p>
          <w:p w:rsidR="00F14247" w:rsidRDefault="00F14247" w:rsidP="005D7288">
            <w:pPr>
              <w:rPr>
                <w:rFonts w:ascii="HelloBasic" w:hAnsi="HelloBasic"/>
                <w:sz w:val="20"/>
                <w:szCs w:val="20"/>
              </w:rPr>
            </w:pPr>
          </w:p>
          <w:p w:rsidR="005D7288" w:rsidRPr="005D7288" w:rsidRDefault="00F14247" w:rsidP="00F14247">
            <w:pPr>
              <w:rPr>
                <w:rFonts w:ascii="HelloBasic" w:hAnsi="HelloBasic"/>
                <w:sz w:val="20"/>
                <w:szCs w:val="20"/>
              </w:rPr>
            </w:pPr>
            <w:r>
              <w:rPr>
                <w:rFonts w:ascii="HelloBasic" w:hAnsi="HelloBasic"/>
                <w:sz w:val="20"/>
                <w:szCs w:val="20"/>
              </w:rPr>
              <w:t xml:space="preserve">Friday: perform your poem to your grandparents/other family members not with you at the moment - remotely via video call perhaps (ask your </w:t>
            </w:r>
            <w:r>
              <w:rPr>
                <w:rFonts w:ascii="HelloBasic" w:hAnsi="HelloBasic"/>
                <w:sz w:val="20"/>
                <w:szCs w:val="20"/>
              </w:rPr>
              <w:lastRenderedPageBreak/>
              <w:t xml:space="preserve">parents to be your camera crew).  If you are too shy to perform it live, why not ask someone to record you and then send it to your grandparents or other relatives. </w:t>
            </w:r>
            <w:r w:rsidR="005D7288">
              <w:rPr>
                <w:rFonts w:ascii="HelloBasic" w:hAnsi="HelloBasic"/>
                <w:sz w:val="20"/>
                <w:szCs w:val="20"/>
              </w:rPr>
              <w:t xml:space="preserve"> </w:t>
            </w:r>
          </w:p>
        </w:tc>
      </w:tr>
      <w:tr w:rsidR="006C4DF7" w:rsidTr="006C4DF7">
        <w:trPr>
          <w:trHeight w:val="983"/>
        </w:trPr>
        <w:tc>
          <w:tcPr>
            <w:tcW w:w="4957" w:type="dxa"/>
            <w:vMerge w:val="restart"/>
          </w:tcPr>
          <w:p w:rsidR="006C4DF7" w:rsidRDefault="006C4DF7" w:rsidP="006C4DF7">
            <w:pPr>
              <w:rPr>
                <w:rFonts w:ascii="HelloBasic" w:hAnsi="HelloBasic"/>
                <w:b/>
                <w:sz w:val="20"/>
                <w:szCs w:val="20"/>
              </w:rPr>
            </w:pPr>
            <w:r>
              <w:rPr>
                <w:rFonts w:ascii="HelloBasic" w:hAnsi="HelloBasic"/>
                <w:b/>
                <w:sz w:val="20"/>
                <w:szCs w:val="20"/>
              </w:rPr>
              <w:t>PE</w:t>
            </w:r>
          </w:p>
          <w:p w:rsidR="006C4DF7" w:rsidRDefault="00F14247" w:rsidP="006C4DF7">
            <w:pPr>
              <w:rPr>
                <w:rFonts w:ascii="HelloBasic" w:hAnsi="HelloBasic"/>
                <w:sz w:val="20"/>
                <w:szCs w:val="20"/>
              </w:rPr>
            </w:pPr>
            <w:r>
              <w:rPr>
                <w:rFonts w:ascii="HelloBasic" w:hAnsi="HelloBasic"/>
                <w:sz w:val="20"/>
                <w:szCs w:val="20"/>
              </w:rPr>
              <w:t xml:space="preserve">I hope that you are still enjoying PE with Joe Wicks </w:t>
            </w:r>
            <w:r w:rsidR="006C4DF7" w:rsidRPr="006C4DF7">
              <w:rPr>
                <w:rFonts w:ascii="HelloBasic" w:hAnsi="HelloBasic"/>
                <w:sz w:val="20"/>
                <w:szCs w:val="20"/>
              </w:rPr>
              <w:t xml:space="preserve">and </w:t>
            </w:r>
            <w:r>
              <w:rPr>
                <w:rFonts w:ascii="HelloBasic" w:hAnsi="HelloBasic"/>
                <w:sz w:val="20"/>
                <w:szCs w:val="20"/>
              </w:rPr>
              <w:t xml:space="preserve">it helps you to be </w:t>
            </w:r>
            <w:r w:rsidR="006C4DF7" w:rsidRPr="006C4DF7">
              <w:rPr>
                <w:rFonts w:ascii="HelloBasic" w:hAnsi="HelloBasic"/>
                <w:sz w:val="20"/>
                <w:szCs w:val="20"/>
              </w:rPr>
              <w:t xml:space="preserve">ready for the day ahead. </w:t>
            </w:r>
          </w:p>
          <w:p w:rsidR="00F14247" w:rsidRDefault="00F14247" w:rsidP="006C4DF7">
            <w:pPr>
              <w:rPr>
                <w:rFonts w:ascii="HelloBasic" w:hAnsi="HelloBasic"/>
                <w:sz w:val="20"/>
                <w:szCs w:val="20"/>
              </w:rPr>
            </w:pPr>
          </w:p>
          <w:p w:rsidR="00F14247" w:rsidRDefault="00F14247" w:rsidP="006C4DF7">
            <w:pPr>
              <w:rPr>
                <w:rFonts w:ascii="HelloBasic" w:hAnsi="HelloBasic"/>
                <w:sz w:val="20"/>
                <w:szCs w:val="20"/>
              </w:rPr>
            </w:pPr>
            <w:r>
              <w:rPr>
                <w:rFonts w:ascii="HelloBasic" w:hAnsi="HelloBasic"/>
                <w:sz w:val="20"/>
                <w:szCs w:val="20"/>
              </w:rPr>
              <w:t>If any</w:t>
            </w:r>
            <w:r w:rsidR="00395D77">
              <w:rPr>
                <w:rFonts w:ascii="HelloBasic" w:hAnsi="HelloBasic"/>
                <w:sz w:val="20"/>
                <w:szCs w:val="20"/>
              </w:rPr>
              <w:t xml:space="preserve"> of you have done any of the 2.6</w:t>
            </w:r>
            <w:r>
              <w:rPr>
                <w:rFonts w:ascii="HelloBasic" w:hAnsi="HelloBasic"/>
                <w:sz w:val="20"/>
                <w:szCs w:val="20"/>
              </w:rPr>
              <w:t xml:space="preserve"> challenge, don’t forget to let the school know!  </w:t>
            </w:r>
          </w:p>
          <w:p w:rsidR="006C4DF7" w:rsidRDefault="006C4DF7" w:rsidP="006C4DF7">
            <w:pPr>
              <w:rPr>
                <w:rFonts w:ascii="HelloBasic" w:hAnsi="HelloBasic"/>
                <w:sz w:val="20"/>
                <w:szCs w:val="20"/>
              </w:rPr>
            </w:pPr>
          </w:p>
          <w:p w:rsidR="006C4DF7" w:rsidRDefault="00F14247" w:rsidP="006C4DF7">
            <w:pPr>
              <w:rPr>
                <w:rFonts w:ascii="HelloBasic" w:hAnsi="HelloBasic"/>
                <w:sz w:val="20"/>
                <w:szCs w:val="20"/>
              </w:rPr>
            </w:pPr>
            <w:r>
              <w:rPr>
                <w:rFonts w:ascii="HelloBasic" w:hAnsi="HelloBasic"/>
                <w:sz w:val="20"/>
                <w:szCs w:val="20"/>
              </w:rPr>
              <w:t>Keep training like an astronaut!</w:t>
            </w:r>
            <w:r w:rsidR="006C4DF7">
              <w:rPr>
                <w:rFonts w:ascii="HelloBasic" w:hAnsi="HelloBasic"/>
                <w:sz w:val="20"/>
                <w:szCs w:val="20"/>
              </w:rPr>
              <w:t xml:space="preserve">  For more information, visit:  </w:t>
            </w:r>
            <w:hyperlink r:id="rId20" w:history="1">
              <w:r w:rsidR="006C4DF7" w:rsidRPr="002155DA">
                <w:rPr>
                  <w:rStyle w:val="Hyperlink"/>
                  <w:rFonts w:ascii="HelloBasic" w:hAnsi="HelloBasic"/>
                  <w:sz w:val="20"/>
                  <w:szCs w:val="20"/>
                </w:rPr>
                <w:t>https://www.stem.org.uk/missionx</w:t>
              </w:r>
            </w:hyperlink>
            <w:r w:rsidR="006C4DF7">
              <w:rPr>
                <w:rFonts w:ascii="HelloBasic" w:hAnsi="HelloBasic"/>
                <w:sz w:val="20"/>
                <w:szCs w:val="20"/>
              </w:rPr>
              <w:t xml:space="preserve"> and click on CHALLENGE to register (please ask mums and dads to do this bit for you).</w:t>
            </w:r>
          </w:p>
          <w:p w:rsidR="00764995" w:rsidRDefault="00764995" w:rsidP="004428EB">
            <w:pPr>
              <w:rPr>
                <w:rFonts w:ascii="HelloBasic" w:hAnsi="HelloBasic"/>
                <w:b/>
                <w:sz w:val="20"/>
                <w:szCs w:val="20"/>
              </w:rPr>
            </w:pPr>
          </w:p>
          <w:p w:rsidR="004428EB" w:rsidRDefault="004428EB" w:rsidP="004428EB">
            <w:pPr>
              <w:rPr>
                <w:rFonts w:ascii="HelloBasic" w:hAnsi="HelloBasic"/>
                <w:b/>
                <w:sz w:val="20"/>
                <w:szCs w:val="20"/>
              </w:rPr>
            </w:pPr>
            <w:r w:rsidRPr="00160C78">
              <w:rPr>
                <w:rFonts w:ascii="HelloBasic" w:hAnsi="HelloBasic"/>
                <w:b/>
                <w:sz w:val="20"/>
                <w:szCs w:val="20"/>
              </w:rPr>
              <w:t>History</w:t>
            </w:r>
          </w:p>
          <w:p w:rsidR="00395D77" w:rsidRPr="00395D77" w:rsidRDefault="00395D77" w:rsidP="00395D77">
            <w:pPr>
              <w:rPr>
                <w:rFonts w:ascii="HelloBasic" w:hAnsi="HelloBasic"/>
                <w:sz w:val="20"/>
                <w:szCs w:val="20"/>
              </w:rPr>
            </w:pPr>
            <w:r w:rsidRPr="00395D77">
              <w:rPr>
                <w:rFonts w:ascii="HelloBasic" w:hAnsi="HelloBasic"/>
                <w:sz w:val="20"/>
                <w:szCs w:val="20"/>
              </w:rPr>
              <w:t xml:space="preserve">The innovation we’re learning about this week is an </w:t>
            </w:r>
            <w:r w:rsidRPr="00395D77">
              <w:rPr>
                <w:rFonts w:ascii="HelloBasic" w:hAnsi="HelloBasic"/>
                <w:sz w:val="20"/>
                <w:szCs w:val="20"/>
              </w:rPr>
              <w:lastRenderedPageBreak/>
              <w:t xml:space="preserve">important one for many of our families </w:t>
            </w:r>
            <w:r w:rsidRPr="00395D77">
              <w:rPr>
                <w:rFonts w:ascii="Times New Roman" w:hAnsi="Times New Roman" w:cs="Times New Roman"/>
                <w:sz w:val="20"/>
                <w:szCs w:val="20"/>
              </w:rPr>
              <w:t>–</w:t>
            </w:r>
            <w:r w:rsidRPr="00395D77">
              <w:rPr>
                <w:rFonts w:ascii="HelloBasic" w:hAnsi="HelloBasic"/>
                <w:sz w:val="20"/>
                <w:szCs w:val="20"/>
              </w:rPr>
              <w:t xml:space="preserve"> flight!  I</w:t>
            </w:r>
            <w:r w:rsidRPr="00395D77">
              <w:rPr>
                <w:rFonts w:ascii="HelloBasic" w:hAnsi="HelloBasic" w:cs="HelloBasic"/>
                <w:sz w:val="20"/>
                <w:szCs w:val="20"/>
              </w:rPr>
              <w:t>’</w:t>
            </w:r>
            <w:r w:rsidRPr="00395D77">
              <w:rPr>
                <w:rFonts w:ascii="HelloBasic" w:hAnsi="HelloBasic"/>
                <w:sz w:val="20"/>
                <w:szCs w:val="20"/>
              </w:rPr>
              <w:t>d like you to research the history of flight and see if you can find out about a very important invention which took place in Cranwell!  There are many interesting websites, but here are some suggestions:</w:t>
            </w:r>
          </w:p>
          <w:p w:rsidR="00395D77" w:rsidRPr="00395D77" w:rsidRDefault="00AF110C" w:rsidP="00395D77">
            <w:pPr>
              <w:rPr>
                <w:rFonts w:ascii="HelloBasic" w:hAnsi="HelloBasic"/>
                <w:sz w:val="20"/>
                <w:szCs w:val="20"/>
              </w:rPr>
            </w:pPr>
            <w:hyperlink r:id="rId21" w:history="1">
              <w:r w:rsidR="00395D77" w:rsidRPr="00D468E2">
                <w:rPr>
                  <w:rStyle w:val="Hyperlink"/>
                  <w:rFonts w:ascii="HelloBasic" w:hAnsi="HelloBasic"/>
                  <w:sz w:val="20"/>
                  <w:szCs w:val="20"/>
                </w:rPr>
                <w:t>https://www.theschoolrun.com/homework-help/history-of-flight</w:t>
              </w:r>
            </w:hyperlink>
            <w:r w:rsidR="00395D77">
              <w:rPr>
                <w:rFonts w:ascii="HelloBasic" w:hAnsi="HelloBasic"/>
                <w:sz w:val="20"/>
                <w:szCs w:val="20"/>
              </w:rPr>
              <w:t xml:space="preserve"> </w:t>
            </w:r>
            <w:r w:rsidR="00395D77" w:rsidRPr="00395D77">
              <w:rPr>
                <w:rFonts w:ascii="HelloBasic" w:hAnsi="HelloBasic"/>
                <w:sz w:val="20"/>
                <w:szCs w:val="20"/>
              </w:rPr>
              <w:t xml:space="preserve"> </w:t>
            </w:r>
          </w:p>
          <w:p w:rsidR="00395D77" w:rsidRPr="00395D77" w:rsidRDefault="00AF110C" w:rsidP="00395D77">
            <w:pPr>
              <w:rPr>
                <w:rFonts w:ascii="HelloBasic" w:hAnsi="HelloBasic"/>
                <w:sz w:val="20"/>
                <w:szCs w:val="20"/>
              </w:rPr>
            </w:pPr>
            <w:hyperlink r:id="rId22" w:history="1">
              <w:r w:rsidR="00395D77" w:rsidRPr="00D468E2">
                <w:rPr>
                  <w:rStyle w:val="Hyperlink"/>
                  <w:rFonts w:ascii="HelloBasic" w:hAnsi="HelloBasic"/>
                  <w:sz w:val="20"/>
                  <w:szCs w:val="20"/>
                </w:rPr>
                <w:t>https://www.bbc.co.uk/bitesize/topics/zvb76v4/articles/zdcskmn</w:t>
              </w:r>
            </w:hyperlink>
            <w:r w:rsidR="00395D77">
              <w:rPr>
                <w:rFonts w:ascii="HelloBasic" w:hAnsi="HelloBasic"/>
                <w:sz w:val="20"/>
                <w:szCs w:val="20"/>
              </w:rPr>
              <w:t xml:space="preserve"> </w:t>
            </w:r>
            <w:r w:rsidR="00395D77" w:rsidRPr="00395D77">
              <w:rPr>
                <w:rFonts w:ascii="HelloBasic" w:hAnsi="HelloBasic"/>
                <w:sz w:val="20"/>
                <w:szCs w:val="20"/>
              </w:rPr>
              <w:t xml:space="preserve"> </w:t>
            </w:r>
          </w:p>
          <w:p w:rsidR="00395D77" w:rsidRPr="00395D77" w:rsidRDefault="00AF110C" w:rsidP="00395D77">
            <w:pPr>
              <w:rPr>
                <w:rFonts w:ascii="HelloBasic" w:hAnsi="HelloBasic"/>
                <w:sz w:val="20"/>
                <w:szCs w:val="20"/>
              </w:rPr>
            </w:pPr>
            <w:hyperlink r:id="rId23" w:history="1">
              <w:r w:rsidR="00395D77" w:rsidRPr="00D468E2">
                <w:rPr>
                  <w:rStyle w:val="Hyperlink"/>
                  <w:rFonts w:ascii="HelloBasic" w:hAnsi="HelloBasic"/>
                  <w:sz w:val="20"/>
                  <w:szCs w:val="20"/>
                </w:rPr>
                <w:t>https://www.dkfindout.com/uk/transport/history-aircraft/</w:t>
              </w:r>
            </w:hyperlink>
            <w:r w:rsidR="00395D77">
              <w:rPr>
                <w:rFonts w:ascii="HelloBasic" w:hAnsi="HelloBasic"/>
                <w:sz w:val="20"/>
                <w:szCs w:val="20"/>
              </w:rPr>
              <w:t xml:space="preserve"> </w:t>
            </w:r>
            <w:r w:rsidR="00395D77" w:rsidRPr="00395D77">
              <w:rPr>
                <w:rFonts w:ascii="HelloBasic" w:hAnsi="HelloBasic"/>
                <w:sz w:val="20"/>
                <w:szCs w:val="20"/>
              </w:rPr>
              <w:t xml:space="preserve"> (super website </w:t>
            </w:r>
            <w:r w:rsidR="00395D77" w:rsidRPr="00395D77">
              <w:rPr>
                <w:rFonts w:ascii="Times New Roman" w:hAnsi="Times New Roman" w:cs="Times New Roman"/>
                <w:sz w:val="20"/>
                <w:szCs w:val="20"/>
              </w:rPr>
              <w:t>–</w:t>
            </w:r>
            <w:r w:rsidR="00395D77" w:rsidRPr="00395D77">
              <w:rPr>
                <w:rFonts w:ascii="HelloBasic" w:hAnsi="HelloBasic"/>
                <w:sz w:val="20"/>
                <w:szCs w:val="20"/>
              </w:rPr>
              <w:t xml:space="preserve"> click on the images to find out more).</w:t>
            </w:r>
          </w:p>
          <w:p w:rsidR="00A177EE" w:rsidRPr="00395D77" w:rsidRDefault="00AF110C" w:rsidP="00395D77">
            <w:pPr>
              <w:rPr>
                <w:rFonts w:ascii="HelloBasic" w:hAnsi="HelloBasic"/>
                <w:sz w:val="20"/>
                <w:szCs w:val="20"/>
              </w:rPr>
            </w:pPr>
            <w:hyperlink r:id="rId24" w:history="1">
              <w:r w:rsidR="00395D77" w:rsidRPr="00D468E2">
                <w:rPr>
                  <w:rStyle w:val="Hyperlink"/>
                  <w:rFonts w:ascii="HelloBasic" w:hAnsi="HelloBasic"/>
                  <w:sz w:val="20"/>
                  <w:szCs w:val="20"/>
                </w:rPr>
                <w:t>https://www.historylearningsite.co.uk/inventions-and-discoveries-of-the-twentieth-century/the-jet-engine</w:t>
              </w:r>
            </w:hyperlink>
            <w:r w:rsidR="00395D77">
              <w:rPr>
                <w:rFonts w:ascii="HelloBasic" w:hAnsi="HelloBasic"/>
                <w:sz w:val="20"/>
                <w:szCs w:val="20"/>
              </w:rPr>
              <w:t xml:space="preserve"> </w:t>
            </w:r>
            <w:r w:rsidR="00395D77" w:rsidRPr="00395D77">
              <w:rPr>
                <w:rFonts w:ascii="HelloBasic" w:hAnsi="HelloBasic"/>
                <w:sz w:val="20"/>
                <w:szCs w:val="20"/>
              </w:rPr>
              <w:t xml:space="preserve">/ </w:t>
            </w:r>
          </w:p>
          <w:p w:rsidR="00F14247" w:rsidRDefault="00395D77" w:rsidP="00395D77">
            <w:pPr>
              <w:rPr>
                <w:rFonts w:ascii="HelloBasic" w:hAnsi="HelloBasic"/>
                <w:sz w:val="20"/>
                <w:szCs w:val="20"/>
              </w:rPr>
            </w:pPr>
            <w:r w:rsidRPr="00395D77">
              <w:rPr>
                <w:rFonts w:ascii="HelloBasic" w:hAnsi="HelloBasic"/>
                <w:sz w:val="20"/>
                <w:szCs w:val="20"/>
              </w:rPr>
              <w:t>Can you make a timeline of all the different ‘aircraft’?</w:t>
            </w:r>
          </w:p>
          <w:p w:rsidR="0045332F" w:rsidRDefault="0045332F" w:rsidP="00395D77">
            <w:pPr>
              <w:rPr>
                <w:rFonts w:ascii="HelloBasic" w:hAnsi="HelloBasic"/>
                <w:sz w:val="20"/>
                <w:szCs w:val="20"/>
              </w:rPr>
            </w:pPr>
          </w:p>
          <w:p w:rsidR="0045332F" w:rsidRDefault="0045332F" w:rsidP="00395D77">
            <w:pPr>
              <w:rPr>
                <w:rFonts w:ascii="HelloBasic" w:hAnsi="HelloBasic"/>
                <w:sz w:val="20"/>
                <w:szCs w:val="20"/>
              </w:rPr>
            </w:pPr>
          </w:p>
          <w:p w:rsidR="0045332F" w:rsidRPr="00395D77" w:rsidRDefault="0045332F" w:rsidP="00395D77">
            <w:pPr>
              <w:rPr>
                <w:rFonts w:ascii="HelloBasic" w:hAnsi="HelloBasic"/>
                <w:sz w:val="20"/>
                <w:szCs w:val="20"/>
              </w:rPr>
            </w:pPr>
          </w:p>
          <w:p w:rsidR="00904596" w:rsidRPr="00904596" w:rsidRDefault="00904596" w:rsidP="004428EB">
            <w:pPr>
              <w:rPr>
                <w:rFonts w:ascii="HelloBasic" w:hAnsi="HelloBasic"/>
                <w:b/>
                <w:sz w:val="20"/>
                <w:szCs w:val="20"/>
              </w:rPr>
            </w:pPr>
            <w:r w:rsidRPr="00904596">
              <w:rPr>
                <w:rFonts w:ascii="HelloBasic" w:hAnsi="HelloBasic"/>
                <w:b/>
                <w:sz w:val="20"/>
                <w:szCs w:val="20"/>
              </w:rPr>
              <w:t>Music and Drama</w:t>
            </w:r>
          </w:p>
          <w:p w:rsidR="00904596" w:rsidRDefault="00904596" w:rsidP="004428EB">
            <w:pPr>
              <w:rPr>
                <w:rFonts w:ascii="HelloBasic" w:hAnsi="HelloBasic"/>
                <w:sz w:val="20"/>
                <w:szCs w:val="20"/>
              </w:rPr>
            </w:pPr>
            <w:r>
              <w:rPr>
                <w:rFonts w:ascii="HelloBasic" w:hAnsi="HelloBasic"/>
                <w:sz w:val="20"/>
                <w:szCs w:val="20"/>
              </w:rPr>
              <w:t>Act out your favourite film</w:t>
            </w:r>
          </w:p>
          <w:p w:rsidR="00904596" w:rsidRDefault="00904596" w:rsidP="00904596">
            <w:pPr>
              <w:rPr>
                <w:rFonts w:ascii="HelloBasic" w:hAnsi="HelloBasic"/>
                <w:sz w:val="20"/>
                <w:szCs w:val="20"/>
              </w:rPr>
            </w:pPr>
            <w:r w:rsidRPr="00904596">
              <w:rPr>
                <w:rFonts w:ascii="HelloBasic" w:hAnsi="HelloBasic"/>
                <w:sz w:val="20"/>
                <w:szCs w:val="20"/>
              </w:rPr>
              <w:t xml:space="preserve">Pick your favourite film and see how much of it you can </w:t>
            </w:r>
            <w:r w:rsidRPr="00904596">
              <w:rPr>
                <w:rFonts w:ascii="HelloBasic" w:hAnsi="HelloBasic"/>
                <w:sz w:val="20"/>
                <w:szCs w:val="20"/>
              </w:rPr>
              <w:lastRenderedPageBreak/>
              <w:t>act out from memory. If you've got family members who want to join, assign everyone different characters, and if you're a solo performer, why not act it out with your dolls and teddies?</w:t>
            </w:r>
            <w:r>
              <w:rPr>
                <w:rFonts w:ascii="HelloBasic" w:hAnsi="HelloBasic"/>
                <w:sz w:val="20"/>
                <w:szCs w:val="20"/>
              </w:rPr>
              <w:t xml:space="preserve"> </w:t>
            </w:r>
          </w:p>
          <w:p w:rsidR="00904596" w:rsidRDefault="00904596" w:rsidP="00904596">
            <w:pPr>
              <w:rPr>
                <w:rFonts w:ascii="HelloBasic" w:hAnsi="HelloBasic"/>
                <w:sz w:val="20"/>
                <w:szCs w:val="20"/>
              </w:rPr>
            </w:pPr>
          </w:p>
          <w:p w:rsidR="00904596" w:rsidRDefault="00904596" w:rsidP="00904596">
            <w:pPr>
              <w:rPr>
                <w:rFonts w:ascii="HelloBasic" w:hAnsi="HelloBasic"/>
                <w:sz w:val="20"/>
                <w:szCs w:val="20"/>
              </w:rPr>
            </w:pPr>
            <w:r>
              <w:rPr>
                <w:rFonts w:ascii="HelloBasic" w:hAnsi="HelloBasic"/>
                <w:sz w:val="20"/>
                <w:szCs w:val="20"/>
              </w:rPr>
              <w:t>Become a singer/songwriter</w:t>
            </w:r>
          </w:p>
          <w:p w:rsidR="00904596" w:rsidRDefault="00904596" w:rsidP="00904596">
            <w:pPr>
              <w:rPr>
                <w:rFonts w:ascii="HelloBasic" w:hAnsi="HelloBasic"/>
                <w:sz w:val="20"/>
                <w:szCs w:val="20"/>
              </w:rPr>
            </w:pPr>
            <w:r w:rsidRPr="00904596">
              <w:rPr>
                <w:rFonts w:ascii="HelloBasic" w:hAnsi="HelloBasic"/>
                <w:sz w:val="20"/>
                <w:szCs w:val="20"/>
              </w:rPr>
              <w:t>Whether you want to be a solo artist or form a group with your family members, use this time to make up a song! Pick a theme (or ask someone else to) and see if you can make a song based on the theme. Remember, anything can be a musical instrument, so get creative and figure out how to make music in a totally unique way.</w:t>
            </w:r>
          </w:p>
          <w:p w:rsidR="00160C78" w:rsidRPr="006C4DF7" w:rsidRDefault="00160C78" w:rsidP="004428EB">
            <w:pPr>
              <w:rPr>
                <w:rFonts w:ascii="HelloBasic" w:hAnsi="HelloBasic"/>
                <w:sz w:val="20"/>
                <w:szCs w:val="20"/>
              </w:rPr>
            </w:pPr>
          </w:p>
        </w:tc>
        <w:tc>
          <w:tcPr>
            <w:tcW w:w="3685" w:type="dxa"/>
            <w:vMerge/>
          </w:tcPr>
          <w:p w:rsidR="006C4DF7" w:rsidRPr="00B47A43" w:rsidRDefault="006C4DF7" w:rsidP="006C4DF7">
            <w:pPr>
              <w:rPr>
                <w:rFonts w:ascii="HelloBasic" w:hAnsi="HelloBasic"/>
                <w:b/>
                <w:sz w:val="20"/>
                <w:szCs w:val="20"/>
              </w:rPr>
            </w:pPr>
          </w:p>
        </w:tc>
        <w:tc>
          <w:tcPr>
            <w:tcW w:w="6026" w:type="dxa"/>
            <w:vMerge/>
          </w:tcPr>
          <w:p w:rsidR="006C4DF7" w:rsidRPr="000279A1" w:rsidRDefault="006C4DF7" w:rsidP="006C4DF7">
            <w:pPr>
              <w:rPr>
                <w:rFonts w:ascii="HelloBasic" w:hAnsi="HelloBasic"/>
                <w:b/>
                <w:sz w:val="20"/>
                <w:szCs w:val="20"/>
              </w:rPr>
            </w:pPr>
          </w:p>
        </w:tc>
      </w:tr>
      <w:tr w:rsidR="006C4DF7" w:rsidTr="006C4DF7">
        <w:trPr>
          <w:trHeight w:val="3590"/>
        </w:trPr>
        <w:tc>
          <w:tcPr>
            <w:tcW w:w="4957" w:type="dxa"/>
            <w:vMerge/>
            <w:tcBorders>
              <w:bottom w:val="single" w:sz="4" w:space="0" w:color="auto"/>
            </w:tcBorders>
          </w:tcPr>
          <w:p w:rsidR="006C4DF7" w:rsidRPr="003557E4" w:rsidRDefault="006C4DF7" w:rsidP="006C4DF7">
            <w:pPr>
              <w:rPr>
                <w:rFonts w:ascii="HelloBasic" w:hAnsi="HelloBasic"/>
                <w:sz w:val="20"/>
                <w:szCs w:val="20"/>
              </w:rPr>
            </w:pPr>
          </w:p>
        </w:tc>
        <w:tc>
          <w:tcPr>
            <w:tcW w:w="3685" w:type="dxa"/>
            <w:tcBorders>
              <w:bottom w:val="single" w:sz="4" w:space="0" w:color="auto"/>
            </w:tcBorders>
          </w:tcPr>
          <w:p w:rsidR="006C4DF7" w:rsidRDefault="006C4DF7" w:rsidP="006C4DF7">
            <w:pPr>
              <w:rPr>
                <w:rFonts w:ascii="HelloBasic" w:hAnsi="HelloBasic"/>
                <w:b/>
                <w:sz w:val="20"/>
                <w:szCs w:val="20"/>
              </w:rPr>
            </w:pPr>
            <w:r>
              <w:rPr>
                <w:rFonts w:ascii="HelloBasic" w:hAnsi="HelloBasic"/>
                <w:b/>
                <w:sz w:val="20"/>
                <w:szCs w:val="20"/>
              </w:rPr>
              <w:t>German</w:t>
            </w:r>
          </w:p>
          <w:p w:rsidR="006C4DF7" w:rsidRDefault="006C4DF7" w:rsidP="006C4DF7">
            <w:pPr>
              <w:rPr>
                <w:rFonts w:ascii="HelloBasic" w:hAnsi="HelloBasic"/>
                <w:sz w:val="20"/>
                <w:szCs w:val="20"/>
              </w:rPr>
            </w:pPr>
            <w:r>
              <w:rPr>
                <w:noProof/>
                <w:lang w:eastAsia="en-GB"/>
              </w:rPr>
              <w:drawing>
                <wp:anchor distT="0" distB="0" distL="114300" distR="114300" simplePos="0" relativeHeight="251717632" behindDoc="1" locked="0" layoutInCell="1" allowOverlap="1" wp14:anchorId="101BBD75" wp14:editId="133FF3D2">
                  <wp:simplePos x="0" y="0"/>
                  <wp:positionH relativeFrom="column">
                    <wp:posOffset>2519045</wp:posOffset>
                  </wp:positionH>
                  <wp:positionV relativeFrom="paragraph">
                    <wp:posOffset>131445</wp:posOffset>
                  </wp:positionV>
                  <wp:extent cx="809625" cy="813435"/>
                  <wp:effectExtent l="0" t="0" r="9525" b="5715"/>
                  <wp:wrapTight wrapText="bothSides">
                    <wp:wrapPolygon edited="0">
                      <wp:start x="0" y="0"/>
                      <wp:lineTo x="0" y="21246"/>
                      <wp:lineTo x="21346" y="21246"/>
                      <wp:lineTo x="213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09625" cy="813435"/>
                          </a:xfrm>
                          <a:prstGeom prst="rect">
                            <a:avLst/>
                          </a:prstGeom>
                        </pic:spPr>
                      </pic:pic>
                    </a:graphicData>
                  </a:graphic>
                  <wp14:sizeRelH relativeFrom="margin">
                    <wp14:pctWidth>0</wp14:pctWidth>
                  </wp14:sizeRelH>
                  <wp14:sizeRelV relativeFrom="margin">
                    <wp14:pctHeight>0</wp14:pctHeight>
                  </wp14:sizeRelV>
                </wp:anchor>
              </w:drawing>
            </w:r>
            <w:r>
              <w:rPr>
                <w:rFonts w:ascii="HelloBasic" w:hAnsi="HelloBasic"/>
                <w:sz w:val="20"/>
                <w:szCs w:val="20"/>
              </w:rPr>
              <w:t xml:space="preserve">I hope you have been enjoying practising your German using Duo Lingo.  I must say I am enjoying my German and when I chatted to you all, lots of you said you were enjoying it too. </w:t>
            </w:r>
            <w:r w:rsidR="00395D77">
              <w:rPr>
                <w:rFonts w:ascii="HelloBasic" w:hAnsi="HelloBasic"/>
                <w:sz w:val="20"/>
                <w:szCs w:val="20"/>
              </w:rPr>
              <w:t xml:space="preserve">I am looking forward to hearing how much you have learnt! </w:t>
            </w:r>
            <w:r w:rsidRPr="00273333">
              <w:rPr>
                <w:rFonts w:ascii="HelloBasic" w:hAnsi="HelloBasic"/>
                <w:sz w:val="20"/>
                <w:szCs w:val="20"/>
              </w:rPr>
              <w:sym w:font="Wingdings" w:char="F04A"/>
            </w:r>
            <w:r>
              <w:rPr>
                <w:rFonts w:ascii="HelloBasic" w:hAnsi="HelloBasic"/>
                <w:sz w:val="20"/>
                <w:szCs w:val="20"/>
              </w:rPr>
              <w:t xml:space="preserve">  </w:t>
            </w:r>
          </w:p>
          <w:p w:rsidR="006C4DF7" w:rsidRDefault="006C4DF7" w:rsidP="006C4DF7">
            <w:pPr>
              <w:rPr>
                <w:rFonts w:ascii="HelloBasic" w:hAnsi="HelloBasic"/>
                <w:sz w:val="20"/>
                <w:szCs w:val="20"/>
              </w:rPr>
            </w:pPr>
          </w:p>
          <w:p w:rsidR="006C4DF7" w:rsidRPr="006C4DF7" w:rsidRDefault="006C4DF7" w:rsidP="006C4DF7">
            <w:pPr>
              <w:pStyle w:val="ListParagraph"/>
              <w:numPr>
                <w:ilvl w:val="0"/>
                <w:numId w:val="5"/>
              </w:numPr>
              <w:rPr>
                <w:rStyle w:val="Hyperlink"/>
                <w:rFonts w:ascii="HelloBasic" w:hAnsi="HelloBasic"/>
                <w:color w:val="auto"/>
                <w:sz w:val="20"/>
                <w:szCs w:val="20"/>
                <w:u w:val="none"/>
              </w:rPr>
            </w:pPr>
            <w:r>
              <w:rPr>
                <w:rFonts w:ascii="HelloBasic" w:hAnsi="HelloBasic"/>
                <w:sz w:val="20"/>
                <w:szCs w:val="20"/>
              </w:rPr>
              <w:t xml:space="preserve">Keep practising </w:t>
            </w:r>
            <w:r>
              <w:rPr>
                <w:rFonts w:ascii="Times New Roman" w:hAnsi="Times New Roman" w:cs="Times New Roman"/>
                <w:sz w:val="20"/>
                <w:szCs w:val="20"/>
              </w:rPr>
              <w:t>–</w:t>
            </w:r>
            <w:r>
              <w:rPr>
                <w:rFonts w:ascii="HelloBasic" w:hAnsi="HelloBasic"/>
                <w:sz w:val="20"/>
                <w:szCs w:val="20"/>
              </w:rPr>
              <w:t xml:space="preserve"> it’s quite fun </w:t>
            </w:r>
            <w:r w:rsidRPr="00CE57D8">
              <w:rPr>
                <w:rFonts w:ascii="HelloBasic" w:hAnsi="HelloBasic"/>
                <w:sz w:val="20"/>
                <w:szCs w:val="20"/>
              </w:rPr>
              <w:sym w:font="Wingdings" w:char="F04A"/>
            </w:r>
            <w:r>
              <w:rPr>
                <w:rFonts w:ascii="HelloBasic" w:hAnsi="HelloBasic"/>
                <w:sz w:val="20"/>
                <w:szCs w:val="20"/>
              </w:rPr>
              <w:t xml:space="preserve"> </w:t>
            </w:r>
            <w:hyperlink r:id="rId26" w:history="1">
              <w:r w:rsidRPr="00CE57D8">
                <w:rPr>
                  <w:rStyle w:val="Hyperlink"/>
                  <w:rFonts w:ascii="HelloBasic" w:hAnsi="HelloBasic"/>
                  <w:sz w:val="20"/>
                  <w:szCs w:val="20"/>
                </w:rPr>
                <w:t>https://www.duolingo.com/</w:t>
              </w:r>
            </w:hyperlink>
          </w:p>
          <w:p w:rsidR="006C4DF7" w:rsidRDefault="006C4DF7" w:rsidP="006C4DF7">
            <w:pPr>
              <w:rPr>
                <w:rFonts w:ascii="HelloBasic" w:hAnsi="HelloBasic"/>
                <w:sz w:val="20"/>
                <w:szCs w:val="20"/>
              </w:rPr>
            </w:pPr>
          </w:p>
          <w:p w:rsidR="006C4DF7" w:rsidRDefault="006C4DF7" w:rsidP="006C4DF7">
            <w:pPr>
              <w:rPr>
                <w:rFonts w:ascii="HelloBasic" w:hAnsi="HelloBasic"/>
                <w:sz w:val="20"/>
                <w:szCs w:val="20"/>
              </w:rPr>
            </w:pPr>
          </w:p>
          <w:p w:rsidR="006C4DF7" w:rsidRPr="006C4DF7" w:rsidRDefault="006C4DF7" w:rsidP="006C4DF7">
            <w:pPr>
              <w:rPr>
                <w:rFonts w:ascii="HelloBasic" w:hAnsi="HelloBasic"/>
                <w:sz w:val="20"/>
                <w:szCs w:val="20"/>
              </w:rPr>
            </w:pPr>
          </w:p>
        </w:tc>
        <w:tc>
          <w:tcPr>
            <w:tcW w:w="6026" w:type="dxa"/>
            <w:vMerge w:val="restart"/>
            <w:tcBorders>
              <w:bottom w:val="single" w:sz="4" w:space="0" w:color="auto"/>
            </w:tcBorders>
          </w:tcPr>
          <w:p w:rsidR="006C4DF7" w:rsidRDefault="006C4DF7" w:rsidP="006C4DF7">
            <w:pPr>
              <w:rPr>
                <w:rFonts w:ascii="HelloBasic" w:hAnsi="HelloBasic"/>
                <w:b/>
                <w:sz w:val="20"/>
                <w:szCs w:val="20"/>
              </w:rPr>
            </w:pPr>
            <w:r w:rsidRPr="009F0611">
              <w:rPr>
                <w:rFonts w:ascii="HelloBasic" w:hAnsi="HelloBasic"/>
                <w:b/>
                <w:sz w:val="20"/>
                <w:szCs w:val="20"/>
              </w:rPr>
              <w:t>Reading</w:t>
            </w:r>
          </w:p>
          <w:p w:rsidR="006C4DF7" w:rsidRDefault="00764995" w:rsidP="006C4DF7">
            <w:pPr>
              <w:rPr>
                <w:rFonts w:ascii="HelloBasic" w:hAnsi="HelloBasic"/>
                <w:sz w:val="20"/>
                <w:szCs w:val="20"/>
              </w:rPr>
            </w:pPr>
            <w:r>
              <w:rPr>
                <w:rFonts w:ascii="HelloBasic" w:hAnsi="HelloBasic"/>
                <w:noProof/>
                <w:sz w:val="20"/>
                <w:szCs w:val="20"/>
                <w:lang w:eastAsia="en-GB"/>
              </w:rPr>
              <w:drawing>
                <wp:anchor distT="0" distB="0" distL="114300" distR="114300" simplePos="0" relativeHeight="251718656" behindDoc="0" locked="0" layoutInCell="1" allowOverlap="1" wp14:anchorId="35BE49BF" wp14:editId="60200185">
                  <wp:simplePos x="0" y="0"/>
                  <wp:positionH relativeFrom="column">
                    <wp:posOffset>3714953</wp:posOffset>
                  </wp:positionH>
                  <wp:positionV relativeFrom="paragraph">
                    <wp:posOffset>351149</wp:posOffset>
                  </wp:positionV>
                  <wp:extent cx="346075" cy="4559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6075" cy="455930"/>
                          </a:xfrm>
                          <a:prstGeom prst="rect">
                            <a:avLst/>
                          </a:prstGeom>
                        </pic:spPr>
                      </pic:pic>
                    </a:graphicData>
                  </a:graphic>
                  <wp14:sizeRelH relativeFrom="page">
                    <wp14:pctWidth>0</wp14:pctWidth>
                  </wp14:sizeRelH>
                  <wp14:sizeRelV relativeFrom="page">
                    <wp14:pctHeight>0</wp14:pctHeight>
                  </wp14:sizeRelV>
                </wp:anchor>
              </w:drawing>
            </w:r>
            <w:r w:rsidR="006C4DF7">
              <w:rPr>
                <w:rFonts w:ascii="HelloBasic" w:hAnsi="HelloBasic"/>
                <w:sz w:val="20"/>
                <w:szCs w:val="20"/>
              </w:rPr>
              <w:t xml:space="preserve">I hope you are enjoying your super reading dens.  If it is nice weather this week, why not create a relaxing reading space in the garden? Keep practising reading out loud, even if it is just to the bees </w:t>
            </w:r>
            <w:r w:rsidR="006C4DF7" w:rsidRPr="00BB0D36">
              <w:rPr>
                <w:rFonts w:ascii="HelloBasic" w:hAnsi="HelloBasic"/>
                <w:sz w:val="20"/>
                <w:szCs w:val="20"/>
              </w:rPr>
              <w:sym w:font="Wingdings" w:char="F04A"/>
            </w:r>
            <w:r w:rsidR="006C4DF7">
              <w:rPr>
                <w:rFonts w:ascii="HelloBasic" w:hAnsi="HelloBasic"/>
                <w:sz w:val="20"/>
                <w:szCs w:val="20"/>
              </w:rPr>
              <w:t xml:space="preserve"> </w:t>
            </w:r>
            <w:r w:rsidR="006C4DF7" w:rsidRPr="00BB0D36">
              <w:rPr>
                <w:rFonts w:ascii="HelloBasic" w:hAnsi="HelloBasic"/>
                <w:sz w:val="20"/>
                <w:szCs w:val="20"/>
              </w:rPr>
              <w:sym w:font="Wingdings" w:char="F04A"/>
            </w:r>
            <w:r w:rsidR="006C4DF7">
              <w:rPr>
                <w:rFonts w:ascii="HelloBasic" w:hAnsi="HelloBasic"/>
                <w:sz w:val="20"/>
                <w:szCs w:val="20"/>
              </w:rPr>
              <w:t xml:space="preserve"> </w:t>
            </w:r>
          </w:p>
          <w:p w:rsidR="006C4DF7" w:rsidRPr="009F0611" w:rsidRDefault="006C4DF7" w:rsidP="006C4DF7">
            <w:pPr>
              <w:rPr>
                <w:rFonts w:ascii="HelloBasic" w:hAnsi="HelloBasic"/>
                <w:b/>
                <w:sz w:val="20"/>
                <w:szCs w:val="20"/>
              </w:rPr>
            </w:pPr>
          </w:p>
          <w:p w:rsidR="006C4DF7" w:rsidRDefault="006C4DF7" w:rsidP="006C4DF7">
            <w:pPr>
              <w:rPr>
                <w:rFonts w:ascii="HelloBasic" w:hAnsi="HelloBasic"/>
                <w:sz w:val="20"/>
                <w:szCs w:val="20"/>
              </w:rPr>
            </w:pPr>
            <w:r>
              <w:rPr>
                <w:rFonts w:ascii="HelloBasic" w:hAnsi="HelloBasic"/>
                <w:sz w:val="20"/>
                <w:szCs w:val="20"/>
              </w:rPr>
              <w:t xml:space="preserve">If you are running out of books to read, then try the following: </w:t>
            </w:r>
          </w:p>
          <w:p w:rsidR="006C4DF7" w:rsidRDefault="006C4DF7" w:rsidP="006C4DF7">
            <w:pPr>
              <w:pStyle w:val="ListParagraph"/>
              <w:numPr>
                <w:ilvl w:val="0"/>
                <w:numId w:val="5"/>
              </w:numPr>
              <w:rPr>
                <w:rFonts w:ascii="HelloBasic" w:hAnsi="HelloBasic"/>
                <w:sz w:val="20"/>
                <w:szCs w:val="20"/>
              </w:rPr>
            </w:pPr>
            <w:r w:rsidRPr="00AD2B85">
              <w:rPr>
                <w:rFonts w:ascii="HelloBasic" w:hAnsi="HelloBasic"/>
                <w:sz w:val="20"/>
                <w:szCs w:val="20"/>
              </w:rPr>
              <w:t>Remember David Walliams is reading every</w:t>
            </w:r>
            <w:r>
              <w:rPr>
                <w:rFonts w:ascii="HelloBasic" w:hAnsi="HelloBasic"/>
                <w:sz w:val="20"/>
                <w:szCs w:val="20"/>
              </w:rPr>
              <w:t xml:space="preserve"> </w:t>
            </w:r>
            <w:r w:rsidRPr="00AD2B85">
              <w:rPr>
                <w:rFonts w:ascii="HelloBasic" w:hAnsi="HelloBasic"/>
                <w:sz w:val="20"/>
                <w:szCs w:val="20"/>
              </w:rPr>
              <w:t xml:space="preserve">day at 11am </w:t>
            </w:r>
            <w:hyperlink r:id="rId28" w:history="1">
              <w:r w:rsidRPr="009F0611">
                <w:rPr>
                  <w:rStyle w:val="Hyperlink"/>
                  <w:rFonts w:ascii="HelloBasic" w:hAnsi="HelloBasic"/>
                  <w:sz w:val="20"/>
                  <w:szCs w:val="20"/>
                </w:rPr>
                <w:t>https://www.worldofdavidwalliams.com/elevenses/</w:t>
              </w:r>
            </w:hyperlink>
            <w:r w:rsidRPr="009F0611">
              <w:rPr>
                <w:rFonts w:ascii="HelloBasic" w:hAnsi="HelloBasic"/>
                <w:sz w:val="20"/>
                <w:szCs w:val="20"/>
              </w:rPr>
              <w:t xml:space="preserve"> </w:t>
            </w:r>
          </w:p>
          <w:p w:rsidR="006C4DF7" w:rsidRPr="00AD2B85" w:rsidRDefault="006C4DF7" w:rsidP="006C4DF7">
            <w:pPr>
              <w:pStyle w:val="ListParagraph"/>
              <w:numPr>
                <w:ilvl w:val="0"/>
                <w:numId w:val="5"/>
              </w:numPr>
              <w:rPr>
                <w:rFonts w:ascii="HelloBasic" w:hAnsi="HelloBasic"/>
                <w:sz w:val="20"/>
                <w:szCs w:val="20"/>
              </w:rPr>
            </w:pPr>
            <w:r w:rsidRPr="009F0611">
              <w:rPr>
                <w:rFonts w:ascii="HelloBasic" w:hAnsi="HelloBasic"/>
                <w:sz w:val="20"/>
                <w:szCs w:val="20"/>
              </w:rPr>
              <w:t>Or on Audible, all of their stories are free at the moment.  Just choose one and listen.</w:t>
            </w:r>
            <w:r w:rsidRPr="009F0611">
              <w:rPr>
                <w:sz w:val="20"/>
                <w:szCs w:val="20"/>
              </w:rPr>
              <w:t xml:space="preserve"> </w:t>
            </w:r>
            <w:hyperlink r:id="rId29" w:history="1">
              <w:r w:rsidRPr="009F0611">
                <w:rPr>
                  <w:rStyle w:val="Hyperlink"/>
                  <w:rFonts w:ascii="HelloBasic" w:hAnsi="HelloBasic"/>
                  <w:sz w:val="20"/>
                  <w:szCs w:val="20"/>
                </w:rPr>
                <w:t>https://stories.audible.com/start-listen</w:t>
              </w:r>
            </w:hyperlink>
            <w:r w:rsidRPr="009F0611">
              <w:rPr>
                <w:rFonts w:ascii="HelloBasic" w:hAnsi="HelloBasic"/>
                <w:sz w:val="24"/>
                <w:szCs w:val="24"/>
              </w:rPr>
              <w:t xml:space="preserve">  </w:t>
            </w:r>
          </w:p>
          <w:p w:rsidR="00160C78" w:rsidRDefault="006C4DF7" w:rsidP="00160C78">
            <w:pPr>
              <w:pStyle w:val="ListParagraph"/>
              <w:numPr>
                <w:ilvl w:val="0"/>
                <w:numId w:val="5"/>
              </w:numPr>
              <w:rPr>
                <w:rFonts w:ascii="HelloBasic" w:hAnsi="HelloBasic"/>
                <w:sz w:val="20"/>
                <w:szCs w:val="20"/>
              </w:rPr>
            </w:pPr>
            <w:r w:rsidRPr="00AD2B85">
              <w:rPr>
                <w:rFonts w:ascii="HelloBasic" w:hAnsi="HelloBasic"/>
                <w:sz w:val="20"/>
                <w:szCs w:val="20"/>
              </w:rPr>
              <w:t xml:space="preserve">Or why not try Oxford Owl’s free online library </w:t>
            </w:r>
            <w:hyperlink r:id="rId30" w:history="1">
              <w:r w:rsidRPr="00AD2B85">
                <w:rPr>
                  <w:rStyle w:val="Hyperlink"/>
                  <w:rFonts w:ascii="HelloBasic" w:hAnsi="HelloBasic"/>
                  <w:sz w:val="20"/>
                  <w:szCs w:val="20"/>
                </w:rPr>
                <w:t>https://www.oxfordowl.co.uk/for-home/find-a-book/library-page</w:t>
              </w:r>
            </w:hyperlink>
            <w:r w:rsidRPr="00AD2B85">
              <w:rPr>
                <w:rFonts w:ascii="HelloBasic" w:hAnsi="HelloBasic"/>
                <w:sz w:val="20"/>
                <w:szCs w:val="20"/>
              </w:rPr>
              <w:t xml:space="preserve"> which has lots of your favourites from school!</w:t>
            </w:r>
          </w:p>
          <w:p w:rsidR="00A177EE" w:rsidRDefault="00A177EE" w:rsidP="004428EB">
            <w:pPr>
              <w:rPr>
                <w:rFonts w:ascii="HelloBasic" w:hAnsi="HelloBasic"/>
                <w:b/>
                <w:sz w:val="20"/>
                <w:szCs w:val="20"/>
              </w:rPr>
            </w:pPr>
          </w:p>
          <w:p w:rsidR="00A177EE" w:rsidRDefault="00A177EE" w:rsidP="004428EB">
            <w:pPr>
              <w:rPr>
                <w:rFonts w:ascii="HelloBasic" w:hAnsi="HelloBasic"/>
                <w:b/>
                <w:sz w:val="20"/>
                <w:szCs w:val="20"/>
              </w:rPr>
            </w:pPr>
          </w:p>
          <w:p w:rsidR="004428EB" w:rsidRPr="00392B0B" w:rsidRDefault="004428EB" w:rsidP="004428EB">
            <w:pPr>
              <w:rPr>
                <w:rFonts w:ascii="HelloBasic" w:hAnsi="HelloBasic"/>
                <w:b/>
                <w:sz w:val="20"/>
                <w:szCs w:val="20"/>
              </w:rPr>
            </w:pPr>
            <w:r w:rsidRPr="00392B0B">
              <w:rPr>
                <w:rFonts w:ascii="HelloBasic" w:hAnsi="HelloBasic"/>
                <w:b/>
                <w:sz w:val="20"/>
                <w:szCs w:val="20"/>
              </w:rPr>
              <w:lastRenderedPageBreak/>
              <w:t>Just for Fun!!!</w:t>
            </w:r>
          </w:p>
          <w:p w:rsidR="00904596" w:rsidRDefault="00904596" w:rsidP="004428EB">
            <w:pPr>
              <w:rPr>
                <w:rFonts w:ascii="HelloBasic" w:hAnsi="HelloBasic"/>
                <w:sz w:val="20"/>
                <w:szCs w:val="20"/>
              </w:rPr>
            </w:pPr>
            <w:r>
              <w:rPr>
                <w:rFonts w:ascii="HelloBasic" w:hAnsi="HelloBasic"/>
                <w:sz w:val="20"/>
                <w:szCs w:val="20"/>
              </w:rPr>
              <w:t>Make sock puppets and put on a show</w:t>
            </w:r>
          </w:p>
          <w:p w:rsidR="00904596" w:rsidRDefault="00904596" w:rsidP="00904596">
            <w:pPr>
              <w:rPr>
                <w:rFonts w:ascii="HelloBasic" w:hAnsi="HelloBasic"/>
                <w:sz w:val="20"/>
                <w:szCs w:val="20"/>
              </w:rPr>
            </w:pPr>
            <w:r w:rsidRPr="00904596">
              <w:rPr>
                <w:rFonts w:ascii="HelloBasic" w:hAnsi="HelloBasic"/>
                <w:sz w:val="20"/>
                <w:szCs w:val="20"/>
              </w:rPr>
              <w:t>Get crafty and make sock puppets! Add googly eyes to an old sock and any other decoration to create your sock puppet character - why not draw on a mouth or glue some colourful fur to the top as hair. The possibilities are endless.</w:t>
            </w:r>
          </w:p>
          <w:p w:rsidR="00904596" w:rsidRDefault="00904596" w:rsidP="00904596">
            <w:pPr>
              <w:rPr>
                <w:rFonts w:ascii="HelloBasic" w:hAnsi="HelloBasic"/>
                <w:sz w:val="20"/>
                <w:szCs w:val="20"/>
              </w:rPr>
            </w:pPr>
          </w:p>
          <w:p w:rsidR="00904596" w:rsidRDefault="00904596" w:rsidP="00904596">
            <w:pPr>
              <w:rPr>
                <w:rFonts w:ascii="HelloBasic" w:hAnsi="HelloBasic"/>
                <w:sz w:val="20"/>
                <w:szCs w:val="20"/>
              </w:rPr>
            </w:pPr>
            <w:r>
              <w:rPr>
                <w:rFonts w:ascii="HelloBasic" w:hAnsi="HelloBasic"/>
                <w:sz w:val="20"/>
                <w:szCs w:val="20"/>
              </w:rPr>
              <w:t>Obstacle Course</w:t>
            </w:r>
          </w:p>
          <w:p w:rsidR="00904596" w:rsidRDefault="00904596" w:rsidP="00904596">
            <w:pPr>
              <w:rPr>
                <w:rFonts w:ascii="HelloBasic" w:hAnsi="HelloBasic"/>
                <w:sz w:val="20"/>
                <w:szCs w:val="20"/>
              </w:rPr>
            </w:pPr>
            <w:r w:rsidRPr="00904596">
              <w:rPr>
                <w:rFonts w:ascii="HelloBasic" w:hAnsi="HelloBasic"/>
                <w:sz w:val="20"/>
                <w:szCs w:val="20"/>
              </w:rPr>
              <w:t>You can never go wrong with an obstacle course, and they're a great way to improve coordination and motor skills. Set up a course all around the house with a range of different activities and motions, from throwing ping pong balls into a bucket to collecting Lego bricks along the way. The best part? It can be set up entirely indoors if it's a rainy day.</w:t>
            </w:r>
          </w:p>
          <w:p w:rsidR="00904596" w:rsidRDefault="00904596" w:rsidP="00904596">
            <w:pPr>
              <w:rPr>
                <w:rFonts w:ascii="HelloBasic" w:hAnsi="HelloBasic"/>
                <w:sz w:val="20"/>
                <w:szCs w:val="20"/>
              </w:rPr>
            </w:pPr>
          </w:p>
          <w:p w:rsidR="00904596" w:rsidRPr="00160C78" w:rsidRDefault="00904596" w:rsidP="00904596">
            <w:pPr>
              <w:rPr>
                <w:rFonts w:ascii="HelloBasic" w:hAnsi="HelloBasic"/>
                <w:sz w:val="20"/>
                <w:szCs w:val="20"/>
              </w:rPr>
            </w:pPr>
          </w:p>
        </w:tc>
      </w:tr>
      <w:tr w:rsidR="006C4DF7" w:rsidTr="006C4DF7">
        <w:trPr>
          <w:trHeight w:val="4845"/>
        </w:trPr>
        <w:tc>
          <w:tcPr>
            <w:tcW w:w="4957" w:type="dxa"/>
            <w:vMerge/>
          </w:tcPr>
          <w:p w:rsidR="006C4DF7" w:rsidRPr="003557E4" w:rsidRDefault="006C4DF7" w:rsidP="006C4DF7">
            <w:pPr>
              <w:rPr>
                <w:rFonts w:ascii="HelloBasic" w:hAnsi="HelloBasic"/>
                <w:b/>
                <w:sz w:val="20"/>
                <w:szCs w:val="20"/>
              </w:rPr>
            </w:pPr>
          </w:p>
        </w:tc>
        <w:tc>
          <w:tcPr>
            <w:tcW w:w="3685" w:type="dxa"/>
          </w:tcPr>
          <w:p w:rsidR="006C4DF7" w:rsidRPr="00160C78" w:rsidRDefault="00160C78" w:rsidP="006C4DF7">
            <w:pPr>
              <w:rPr>
                <w:rFonts w:ascii="HelloBasic" w:hAnsi="HelloBasic"/>
                <w:b/>
                <w:sz w:val="20"/>
                <w:szCs w:val="20"/>
              </w:rPr>
            </w:pPr>
            <w:r w:rsidRPr="00160C78">
              <w:rPr>
                <w:rFonts w:ascii="HelloBasic" w:hAnsi="HelloBasic"/>
                <w:b/>
                <w:sz w:val="20"/>
                <w:szCs w:val="20"/>
              </w:rPr>
              <w:t>Just because</w:t>
            </w:r>
            <w:r w:rsidRPr="00160C78">
              <w:rPr>
                <w:rFonts w:ascii="Times New Roman" w:hAnsi="Times New Roman" w:cs="Times New Roman"/>
                <w:b/>
                <w:sz w:val="20"/>
                <w:szCs w:val="20"/>
              </w:rPr>
              <w:t>…</w:t>
            </w:r>
          </w:p>
          <w:p w:rsidR="00904596" w:rsidRPr="00160C78" w:rsidRDefault="00904596" w:rsidP="004428EB">
            <w:pPr>
              <w:rPr>
                <w:rFonts w:ascii="HelloBasic" w:hAnsi="HelloBasic"/>
                <w:sz w:val="20"/>
                <w:szCs w:val="20"/>
              </w:rPr>
            </w:pPr>
            <w:r>
              <w:rPr>
                <w:rFonts w:ascii="HelloBasic" w:hAnsi="HelloBasic"/>
                <w:sz w:val="20"/>
                <w:szCs w:val="20"/>
              </w:rPr>
              <w:t>Create your own recipe book</w:t>
            </w:r>
          </w:p>
          <w:p w:rsidR="00904596" w:rsidRDefault="00904596" w:rsidP="004428EB">
            <w:pPr>
              <w:rPr>
                <w:rFonts w:ascii="HelloBasic" w:hAnsi="HelloBasic"/>
                <w:sz w:val="20"/>
                <w:szCs w:val="20"/>
              </w:rPr>
            </w:pPr>
            <w:r w:rsidRPr="00904596">
              <w:rPr>
                <w:rFonts w:ascii="HelloBasic" w:hAnsi="HelloBasic"/>
                <w:sz w:val="20"/>
                <w:szCs w:val="20"/>
              </w:rPr>
              <w:t xml:space="preserve">Think about your favourite meals and snacks </w:t>
            </w:r>
            <w:r>
              <w:rPr>
                <w:rFonts w:ascii="HelloBasic" w:hAnsi="HelloBasic"/>
                <w:sz w:val="20"/>
                <w:szCs w:val="20"/>
              </w:rPr>
              <w:t xml:space="preserve">that your mum, dad and other family members make for you.  </w:t>
            </w:r>
          </w:p>
          <w:p w:rsidR="00904596" w:rsidRDefault="00904596" w:rsidP="004428EB">
            <w:pPr>
              <w:rPr>
                <w:rFonts w:ascii="HelloBasic" w:hAnsi="HelloBasic"/>
                <w:sz w:val="20"/>
                <w:szCs w:val="20"/>
              </w:rPr>
            </w:pPr>
          </w:p>
          <w:p w:rsidR="00160C78" w:rsidRDefault="00904596" w:rsidP="004428EB">
            <w:pPr>
              <w:rPr>
                <w:rFonts w:ascii="HelloBasic" w:hAnsi="HelloBasic"/>
                <w:sz w:val="20"/>
                <w:szCs w:val="20"/>
              </w:rPr>
            </w:pPr>
            <w:r>
              <w:rPr>
                <w:rFonts w:ascii="HelloBasic" w:hAnsi="HelloBasic"/>
                <w:sz w:val="20"/>
                <w:szCs w:val="20"/>
              </w:rPr>
              <w:t xml:space="preserve">Find out how to make them and then write down the recipes neatly and carefully.  </w:t>
            </w:r>
          </w:p>
          <w:p w:rsidR="00904596" w:rsidRDefault="00904596" w:rsidP="004428EB">
            <w:pPr>
              <w:rPr>
                <w:rFonts w:ascii="HelloBasic" w:hAnsi="HelloBasic"/>
                <w:sz w:val="20"/>
                <w:szCs w:val="20"/>
              </w:rPr>
            </w:pPr>
          </w:p>
          <w:p w:rsidR="00904596" w:rsidRDefault="00904596" w:rsidP="004428EB">
            <w:pPr>
              <w:rPr>
                <w:rFonts w:ascii="HelloBasic" w:hAnsi="HelloBasic"/>
                <w:sz w:val="20"/>
                <w:szCs w:val="20"/>
              </w:rPr>
            </w:pPr>
            <w:r>
              <w:rPr>
                <w:rFonts w:ascii="HelloBasic" w:hAnsi="HelloBasic"/>
                <w:sz w:val="20"/>
                <w:szCs w:val="20"/>
              </w:rPr>
              <w:t xml:space="preserve">Decorate each recipe page and then stick them together.  Make a front and back cover and then present it to someone you care about.  They will be pleased to see the recipes they make for you featuring in your all-time-favourites book. </w:t>
            </w:r>
          </w:p>
          <w:p w:rsidR="0045332F" w:rsidRDefault="0045332F" w:rsidP="004428EB">
            <w:pPr>
              <w:rPr>
                <w:rFonts w:ascii="HelloBasic" w:hAnsi="HelloBasic"/>
                <w:sz w:val="20"/>
                <w:szCs w:val="20"/>
              </w:rPr>
            </w:pPr>
          </w:p>
          <w:p w:rsidR="0045332F" w:rsidRDefault="0045332F" w:rsidP="004428EB">
            <w:pPr>
              <w:rPr>
                <w:rFonts w:ascii="HelloBasic" w:hAnsi="HelloBasic"/>
                <w:sz w:val="20"/>
                <w:szCs w:val="20"/>
              </w:rPr>
            </w:pPr>
            <w:r>
              <w:rPr>
                <w:rFonts w:ascii="HelloBasic" w:hAnsi="HelloBasic"/>
                <w:sz w:val="20"/>
                <w:szCs w:val="20"/>
              </w:rPr>
              <w:t xml:space="preserve">Perhaps you could bake a cake or make some scones and then share your results with your grandparents, including the recipe in your super recipe book.  </w:t>
            </w:r>
          </w:p>
          <w:p w:rsidR="00904596" w:rsidRDefault="00904596" w:rsidP="004428EB">
            <w:pPr>
              <w:rPr>
                <w:rFonts w:ascii="HelloBasic" w:hAnsi="HelloBasic"/>
                <w:sz w:val="20"/>
                <w:szCs w:val="20"/>
              </w:rPr>
            </w:pPr>
          </w:p>
          <w:p w:rsidR="00904596" w:rsidRPr="00027E05" w:rsidRDefault="00904596" w:rsidP="00904596">
            <w:pPr>
              <w:rPr>
                <w:rFonts w:ascii="HelloBasic" w:hAnsi="HelloBasic"/>
                <w:sz w:val="20"/>
                <w:szCs w:val="20"/>
              </w:rPr>
            </w:pPr>
          </w:p>
        </w:tc>
        <w:tc>
          <w:tcPr>
            <w:tcW w:w="6026" w:type="dxa"/>
            <w:vMerge/>
          </w:tcPr>
          <w:p w:rsidR="006C4DF7" w:rsidRPr="003557E4" w:rsidRDefault="006C4DF7" w:rsidP="006C4DF7">
            <w:pPr>
              <w:rPr>
                <w:rFonts w:ascii="HelloBasic" w:hAnsi="HelloBasic"/>
                <w:b/>
                <w:sz w:val="20"/>
                <w:szCs w:val="20"/>
              </w:rPr>
            </w:pPr>
          </w:p>
        </w:tc>
      </w:tr>
    </w:tbl>
    <w:p w:rsidR="00273333" w:rsidRDefault="00273333">
      <w:pPr>
        <w:rPr>
          <w:rFonts w:ascii="HelloBasic" w:hAnsi="HelloBasic"/>
          <w:sz w:val="24"/>
          <w:szCs w:val="24"/>
        </w:rPr>
      </w:pPr>
    </w:p>
    <w:p w:rsidR="009D1C9E" w:rsidRDefault="009D1C9E">
      <w:pPr>
        <w:rPr>
          <w:rFonts w:ascii="HelloBasic" w:hAnsi="HelloBasic"/>
          <w:sz w:val="24"/>
          <w:szCs w:val="24"/>
        </w:rPr>
      </w:pPr>
    </w:p>
    <w:p w:rsidR="009D1C9E" w:rsidRDefault="009D1C9E">
      <w:pPr>
        <w:rPr>
          <w:rFonts w:ascii="HelloBasic" w:hAnsi="HelloBasic"/>
          <w:sz w:val="24"/>
          <w:szCs w:val="24"/>
        </w:rPr>
      </w:pPr>
    </w:p>
    <w:p w:rsidR="009D1C9E" w:rsidRDefault="009D1C9E">
      <w:pPr>
        <w:rPr>
          <w:rFonts w:ascii="HelloBasic" w:hAnsi="HelloBasic"/>
          <w:sz w:val="24"/>
          <w:szCs w:val="24"/>
        </w:rPr>
      </w:pPr>
    </w:p>
    <w:p w:rsidR="009D1C9E" w:rsidRDefault="009D1C9E">
      <w:pPr>
        <w:rPr>
          <w:rFonts w:ascii="HelloBasic" w:hAnsi="HelloBasic"/>
          <w:sz w:val="24"/>
          <w:szCs w:val="24"/>
        </w:rPr>
      </w:pPr>
    </w:p>
    <w:p w:rsidR="009D1C9E" w:rsidRDefault="009D1C9E">
      <w:pPr>
        <w:rPr>
          <w:rFonts w:ascii="HelloBasic" w:hAnsi="HelloBasic"/>
          <w:sz w:val="24"/>
          <w:szCs w:val="24"/>
        </w:rPr>
      </w:pPr>
      <w:r>
        <w:rPr>
          <w:rFonts w:ascii="HelloBasic" w:hAnsi="HelloBasic"/>
          <w:sz w:val="24"/>
          <w:szCs w:val="24"/>
        </w:rPr>
        <w:br w:type="page"/>
      </w:r>
      <w:r>
        <w:rPr>
          <w:noProof/>
          <w:lang w:eastAsia="en-GB"/>
        </w:rPr>
        <w:lastRenderedPageBreak/>
        <w:drawing>
          <wp:inline distT="0" distB="0" distL="0" distR="0" wp14:anchorId="660CF9D9" wp14:editId="363A89E0">
            <wp:extent cx="7870371" cy="59459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877412" cy="5951273"/>
                    </a:xfrm>
                    <a:prstGeom prst="rect">
                      <a:avLst/>
                    </a:prstGeom>
                  </pic:spPr>
                </pic:pic>
              </a:graphicData>
            </a:graphic>
          </wp:inline>
        </w:drawing>
      </w:r>
    </w:p>
    <w:p w:rsidR="009D1C9E" w:rsidRDefault="009D1C9E">
      <w:pPr>
        <w:rPr>
          <w:rFonts w:ascii="HelloBasic" w:hAnsi="HelloBasic"/>
          <w:sz w:val="24"/>
          <w:szCs w:val="24"/>
        </w:rPr>
      </w:pPr>
      <w:r>
        <w:rPr>
          <w:noProof/>
          <w:lang w:eastAsia="en-GB"/>
        </w:rPr>
        <w:lastRenderedPageBreak/>
        <w:drawing>
          <wp:inline distT="0" distB="0" distL="0" distR="0" wp14:anchorId="453575F8" wp14:editId="2EFB902C">
            <wp:extent cx="7919357" cy="5920899"/>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35815" cy="5933203"/>
                    </a:xfrm>
                    <a:prstGeom prst="rect">
                      <a:avLst/>
                    </a:prstGeom>
                  </pic:spPr>
                </pic:pic>
              </a:graphicData>
            </a:graphic>
          </wp:inline>
        </w:drawing>
      </w:r>
    </w:p>
    <w:p w:rsidR="009D1C9E" w:rsidRDefault="009D1C9E">
      <w:pPr>
        <w:rPr>
          <w:rFonts w:ascii="HelloBasic" w:hAnsi="HelloBasic"/>
          <w:sz w:val="24"/>
          <w:szCs w:val="24"/>
        </w:rPr>
      </w:pPr>
      <w:r>
        <w:rPr>
          <w:noProof/>
          <w:lang w:eastAsia="en-GB"/>
        </w:rPr>
        <w:lastRenderedPageBreak/>
        <w:drawing>
          <wp:inline distT="0" distB="0" distL="0" distR="0" wp14:anchorId="02D7D565" wp14:editId="2D22354C">
            <wp:extent cx="7821386" cy="587522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28172" cy="5880317"/>
                    </a:xfrm>
                    <a:prstGeom prst="rect">
                      <a:avLst/>
                    </a:prstGeom>
                  </pic:spPr>
                </pic:pic>
              </a:graphicData>
            </a:graphic>
          </wp:inline>
        </w:drawing>
      </w:r>
    </w:p>
    <w:p w:rsidR="009D1C9E" w:rsidRDefault="0093252E">
      <w:pPr>
        <w:rPr>
          <w:rFonts w:ascii="HelloBasic" w:hAnsi="HelloBasic"/>
          <w:sz w:val="24"/>
          <w:szCs w:val="24"/>
        </w:rPr>
      </w:pPr>
      <w:r>
        <w:rPr>
          <w:rFonts w:ascii="HelloBasic" w:hAnsi="HelloBasic"/>
          <w:noProof/>
          <w:sz w:val="24"/>
          <w:szCs w:val="24"/>
          <w:lang w:eastAsia="en-GB"/>
        </w:rPr>
        <w:lastRenderedPageBreak/>
        <w:drawing>
          <wp:inline distT="0" distB="0" distL="0" distR="0" wp14:anchorId="4DF68666">
            <wp:extent cx="8474075" cy="649859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74075" cy="6498590"/>
                    </a:xfrm>
                    <a:prstGeom prst="rect">
                      <a:avLst/>
                    </a:prstGeom>
                    <a:noFill/>
                  </pic:spPr>
                </pic:pic>
              </a:graphicData>
            </a:graphic>
          </wp:inline>
        </w:drawing>
      </w:r>
    </w:p>
    <w:p w:rsidR="009D1C9E" w:rsidRDefault="0093252E">
      <w:pPr>
        <w:rPr>
          <w:rFonts w:ascii="HelloBasic" w:hAnsi="HelloBasic"/>
          <w:sz w:val="24"/>
          <w:szCs w:val="24"/>
        </w:rPr>
      </w:pPr>
      <w:r>
        <w:rPr>
          <w:rFonts w:ascii="HelloBasic" w:hAnsi="HelloBasic"/>
          <w:noProof/>
          <w:sz w:val="24"/>
          <w:szCs w:val="24"/>
          <w:lang w:eastAsia="en-GB"/>
        </w:rPr>
        <w:lastRenderedPageBreak/>
        <w:drawing>
          <wp:anchor distT="0" distB="0" distL="114300" distR="114300" simplePos="0" relativeHeight="251724800" behindDoc="0" locked="0" layoutInCell="1" allowOverlap="1" wp14:anchorId="3F106BB6" wp14:editId="74010971">
            <wp:simplePos x="0" y="0"/>
            <wp:positionH relativeFrom="column">
              <wp:posOffset>4751614</wp:posOffset>
            </wp:positionH>
            <wp:positionV relativeFrom="paragraph">
              <wp:posOffset>3477986</wp:posOffset>
            </wp:positionV>
            <wp:extent cx="4925695" cy="1609725"/>
            <wp:effectExtent l="0" t="0" r="8255" b="9525"/>
            <wp:wrapThrough wrapText="bothSides">
              <wp:wrapPolygon edited="0">
                <wp:start x="0" y="0"/>
                <wp:lineTo x="0" y="21472"/>
                <wp:lineTo x="21553" y="21472"/>
                <wp:lineTo x="2155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5695" cy="1609725"/>
                    </a:xfrm>
                    <a:prstGeom prst="rect">
                      <a:avLst/>
                    </a:prstGeom>
                    <a:noFill/>
                  </pic:spPr>
                </pic:pic>
              </a:graphicData>
            </a:graphic>
            <wp14:sizeRelH relativeFrom="page">
              <wp14:pctWidth>0</wp14:pctWidth>
            </wp14:sizeRelH>
            <wp14:sizeRelV relativeFrom="page">
              <wp14:pctHeight>0</wp14:pctHeight>
            </wp14:sizeRelV>
          </wp:anchor>
        </w:drawing>
      </w:r>
      <w:r>
        <w:rPr>
          <w:rFonts w:ascii="HelloBasic" w:hAnsi="HelloBasic"/>
          <w:noProof/>
          <w:sz w:val="24"/>
          <w:szCs w:val="24"/>
          <w:lang w:eastAsia="en-GB"/>
        </w:rPr>
        <w:drawing>
          <wp:anchor distT="0" distB="0" distL="114300" distR="114300" simplePos="0" relativeHeight="251723776" behindDoc="0" locked="0" layoutInCell="1" allowOverlap="1" wp14:anchorId="703B61A3" wp14:editId="311D9FA1">
            <wp:simplePos x="0" y="0"/>
            <wp:positionH relativeFrom="column">
              <wp:posOffset>-342900</wp:posOffset>
            </wp:positionH>
            <wp:positionV relativeFrom="paragraph">
              <wp:posOffset>3517356</wp:posOffset>
            </wp:positionV>
            <wp:extent cx="5066030" cy="1670685"/>
            <wp:effectExtent l="0" t="0" r="1270" b="5715"/>
            <wp:wrapThrough wrapText="bothSides">
              <wp:wrapPolygon edited="0">
                <wp:start x="0" y="0"/>
                <wp:lineTo x="0" y="21428"/>
                <wp:lineTo x="21524" y="21428"/>
                <wp:lineTo x="2152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6030" cy="1670685"/>
                    </a:xfrm>
                    <a:prstGeom prst="rect">
                      <a:avLst/>
                    </a:prstGeom>
                    <a:noFill/>
                  </pic:spPr>
                </pic:pic>
              </a:graphicData>
            </a:graphic>
            <wp14:sizeRelH relativeFrom="page">
              <wp14:pctWidth>0</wp14:pctWidth>
            </wp14:sizeRelH>
            <wp14:sizeRelV relativeFrom="page">
              <wp14:pctHeight>0</wp14:pctHeight>
            </wp14:sizeRelV>
          </wp:anchor>
        </w:drawing>
      </w:r>
      <w:r>
        <w:rPr>
          <w:rFonts w:ascii="HelloBasic" w:hAnsi="HelloBasic"/>
          <w:noProof/>
          <w:sz w:val="24"/>
          <w:szCs w:val="24"/>
          <w:lang w:eastAsia="en-GB"/>
        </w:rPr>
        <w:drawing>
          <wp:anchor distT="0" distB="0" distL="114300" distR="114300" simplePos="0" relativeHeight="251721728" behindDoc="1" locked="0" layoutInCell="1" allowOverlap="1" wp14:anchorId="5881AF3D" wp14:editId="022CA981">
            <wp:simplePos x="0" y="0"/>
            <wp:positionH relativeFrom="column">
              <wp:posOffset>-359864</wp:posOffset>
            </wp:positionH>
            <wp:positionV relativeFrom="paragraph">
              <wp:posOffset>0</wp:posOffset>
            </wp:positionV>
            <wp:extent cx="5029835" cy="3572510"/>
            <wp:effectExtent l="0" t="0" r="0" b="8890"/>
            <wp:wrapTight wrapText="bothSides">
              <wp:wrapPolygon edited="0">
                <wp:start x="0" y="0"/>
                <wp:lineTo x="0" y="21539"/>
                <wp:lineTo x="21515" y="21539"/>
                <wp:lineTo x="215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835" cy="3572510"/>
                    </a:xfrm>
                    <a:prstGeom prst="rect">
                      <a:avLst/>
                    </a:prstGeom>
                    <a:noFill/>
                  </pic:spPr>
                </pic:pic>
              </a:graphicData>
            </a:graphic>
            <wp14:sizeRelH relativeFrom="page">
              <wp14:pctWidth>0</wp14:pctWidth>
            </wp14:sizeRelH>
            <wp14:sizeRelV relativeFrom="page">
              <wp14:pctHeight>0</wp14:pctHeight>
            </wp14:sizeRelV>
          </wp:anchor>
        </w:drawing>
      </w:r>
      <w:r>
        <w:rPr>
          <w:rFonts w:ascii="HelloBasic" w:hAnsi="HelloBasic"/>
          <w:noProof/>
          <w:sz w:val="24"/>
          <w:szCs w:val="24"/>
          <w:lang w:eastAsia="en-GB"/>
        </w:rPr>
        <w:drawing>
          <wp:anchor distT="0" distB="0" distL="114300" distR="114300" simplePos="0" relativeHeight="251722752" behindDoc="0" locked="0" layoutInCell="1" allowOverlap="1" wp14:anchorId="066F7463" wp14:editId="7CD0A81F">
            <wp:simplePos x="0" y="0"/>
            <wp:positionH relativeFrom="column">
              <wp:posOffset>4669971</wp:posOffset>
            </wp:positionH>
            <wp:positionV relativeFrom="paragraph">
              <wp:posOffset>182</wp:posOffset>
            </wp:positionV>
            <wp:extent cx="5035550" cy="3517900"/>
            <wp:effectExtent l="0" t="0" r="0" b="6350"/>
            <wp:wrapThrough wrapText="bothSides">
              <wp:wrapPolygon edited="0">
                <wp:start x="0" y="0"/>
                <wp:lineTo x="0" y="21522"/>
                <wp:lineTo x="21491" y="21522"/>
                <wp:lineTo x="2149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5550" cy="3517900"/>
                    </a:xfrm>
                    <a:prstGeom prst="rect">
                      <a:avLst/>
                    </a:prstGeom>
                    <a:noFill/>
                  </pic:spPr>
                </pic:pic>
              </a:graphicData>
            </a:graphic>
            <wp14:sizeRelH relativeFrom="page">
              <wp14:pctWidth>0</wp14:pctWidth>
            </wp14:sizeRelH>
            <wp14:sizeRelV relativeFrom="page">
              <wp14:pctHeight>0</wp14:pctHeight>
            </wp14:sizeRelV>
          </wp:anchor>
        </w:drawing>
      </w:r>
    </w:p>
    <w:p w:rsidR="00187620" w:rsidRDefault="004428EB">
      <w:pPr>
        <w:rPr>
          <w:noProof/>
          <w:lang w:eastAsia="en-GB"/>
        </w:rPr>
      </w:pPr>
      <w:r>
        <w:rPr>
          <w:rFonts w:ascii="HelloBasic" w:hAnsi="HelloBasic"/>
          <w:sz w:val="24"/>
          <w:szCs w:val="24"/>
        </w:rPr>
        <w:br w:type="page"/>
      </w:r>
      <w:r w:rsidR="0083082A">
        <w:rPr>
          <w:noProof/>
          <w:lang w:eastAsia="en-GB"/>
        </w:rPr>
        <w:lastRenderedPageBreak/>
        <w:drawing>
          <wp:inline distT="0" distB="0" distL="0" distR="0" wp14:anchorId="51F8F6FA" wp14:editId="6C513CBF">
            <wp:extent cx="5943600" cy="6337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5136" cy="6349600"/>
                    </a:xfrm>
                    <a:prstGeom prst="rect">
                      <a:avLst/>
                    </a:prstGeom>
                  </pic:spPr>
                </pic:pic>
              </a:graphicData>
            </a:graphic>
          </wp:inline>
        </w:drawing>
      </w: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755A83">
      <w:pPr>
        <w:rPr>
          <w:noProof/>
          <w:lang w:eastAsia="en-GB"/>
        </w:rPr>
      </w:pPr>
      <w:r>
        <w:rPr>
          <w:noProof/>
          <w:lang w:eastAsia="en-GB"/>
        </w:rPr>
        <w:drawing>
          <wp:inline distT="0" distB="0" distL="0" distR="0" wp14:anchorId="303C696B" wp14:editId="66F9E633">
            <wp:extent cx="8334375" cy="2124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334375" cy="2124075"/>
                    </a:xfrm>
                    <a:prstGeom prst="rect">
                      <a:avLst/>
                    </a:prstGeom>
                  </pic:spPr>
                </pic:pic>
              </a:graphicData>
            </a:graphic>
          </wp:inline>
        </w:drawing>
      </w: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Default="00187620">
      <w:pPr>
        <w:rPr>
          <w:noProof/>
          <w:lang w:eastAsia="en-GB"/>
        </w:rPr>
      </w:pPr>
    </w:p>
    <w:p w:rsidR="00187620" w:rsidRPr="00764995" w:rsidRDefault="00187620">
      <w:pPr>
        <w:rPr>
          <w:noProof/>
          <w:lang w:eastAsia="en-GB"/>
        </w:rPr>
      </w:pPr>
    </w:p>
    <w:sectPr w:rsidR="00187620" w:rsidRPr="00764995" w:rsidSect="00736D60">
      <w:headerReference w:type="default" r:id="rId41"/>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82A" w:rsidRDefault="0083082A" w:rsidP="00377A7B">
      <w:pPr>
        <w:spacing w:after="0" w:line="240" w:lineRule="auto"/>
      </w:pPr>
      <w:r>
        <w:separator/>
      </w:r>
    </w:p>
  </w:endnote>
  <w:endnote w:type="continuationSeparator" w:id="0">
    <w:p w:rsidR="0083082A" w:rsidRDefault="0083082A" w:rsidP="00377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loBasic">
    <w:altName w:val="Times New Roman"/>
    <w:charset w:val="00"/>
    <w:family w:val="auto"/>
    <w:pitch w:val="variable"/>
    <w:sig w:usb0="00000003" w:usb1="00010002"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82A" w:rsidRDefault="0083082A" w:rsidP="00377A7B">
      <w:pPr>
        <w:spacing w:after="0" w:line="240" w:lineRule="auto"/>
      </w:pPr>
      <w:r>
        <w:separator/>
      </w:r>
    </w:p>
  </w:footnote>
  <w:footnote w:type="continuationSeparator" w:id="0">
    <w:p w:rsidR="0083082A" w:rsidRDefault="0083082A" w:rsidP="00377A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82A" w:rsidRPr="00377A7B" w:rsidRDefault="0045332F">
    <w:pPr>
      <w:pStyle w:val="Header"/>
      <w:rPr>
        <w:rFonts w:ascii="HelloBasic" w:hAnsi="HelloBasic"/>
        <w:b/>
      </w:rPr>
    </w:pPr>
    <w:r>
      <w:rPr>
        <w:rFonts w:ascii="HelloBasic" w:hAnsi="HelloBasic"/>
        <w:b/>
      </w:rPr>
      <w:t>Home Learning Tasks for Year 6</w:t>
    </w:r>
    <w:r w:rsidR="0083082A" w:rsidRPr="00377A7B">
      <w:rPr>
        <w:rFonts w:ascii="HelloBasic" w:hAnsi="HelloBasic"/>
        <w:b/>
      </w:rPr>
      <w:t xml:space="preserve"> children 5/</w:t>
    </w:r>
    <w:proofErr w:type="gramStart"/>
    <w:r w:rsidR="0083082A" w:rsidRPr="00377A7B">
      <w:rPr>
        <w:rFonts w:ascii="HelloBasic" w:hAnsi="HelloBasic"/>
        <w:b/>
      </w:rPr>
      <w:t xml:space="preserve">6B  </w:t>
    </w:r>
    <w:r w:rsidR="0083082A">
      <w:rPr>
        <w:rFonts w:ascii="HelloBasic" w:hAnsi="HelloBasic"/>
        <w:b/>
      </w:rPr>
      <w:t>for</w:t>
    </w:r>
    <w:proofErr w:type="gramEnd"/>
    <w:r w:rsidR="0083082A">
      <w:rPr>
        <w:rFonts w:ascii="HelloBasic" w:hAnsi="HelloBasic"/>
        <w:b/>
      </w:rPr>
      <w:t xml:space="preserve"> 18</w:t>
    </w:r>
    <w:r w:rsidR="0083082A" w:rsidRPr="0072260E">
      <w:rPr>
        <w:rFonts w:ascii="HelloBasic" w:hAnsi="HelloBasic"/>
        <w:b/>
        <w:vertAlign w:val="superscript"/>
      </w:rPr>
      <w:t>th</w:t>
    </w:r>
    <w:r w:rsidR="0083082A">
      <w:rPr>
        <w:rFonts w:ascii="HelloBasic" w:hAnsi="HelloBasic"/>
        <w:b/>
        <w:vertAlign w:val="superscript"/>
      </w:rPr>
      <w:t xml:space="preserve"> </w:t>
    </w:r>
    <w:r w:rsidR="0083082A">
      <w:rPr>
        <w:rFonts w:ascii="Times New Roman" w:hAnsi="Times New Roman" w:cs="Times New Roman"/>
        <w:b/>
      </w:rPr>
      <w:t>–</w:t>
    </w:r>
    <w:r w:rsidR="0083082A">
      <w:rPr>
        <w:rFonts w:ascii="HelloBasic" w:hAnsi="HelloBasic"/>
        <w:b/>
      </w:rPr>
      <w:t xml:space="preserve"> 22</w:t>
    </w:r>
    <w:r w:rsidR="0083082A" w:rsidRPr="00926722">
      <w:rPr>
        <w:rFonts w:ascii="HelloBasic" w:hAnsi="HelloBasic"/>
        <w:b/>
        <w:vertAlign w:val="superscript"/>
      </w:rPr>
      <w:t>nd</w:t>
    </w:r>
    <w:r w:rsidR="0083082A">
      <w:rPr>
        <w:rFonts w:ascii="HelloBasic" w:hAnsi="HelloBasic"/>
        <w:b/>
      </w:rPr>
      <w:t xml:space="preserve"> May</w:t>
    </w:r>
  </w:p>
  <w:p w:rsidR="0083082A" w:rsidRDefault="008308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2A53A5"/>
    <w:multiLevelType w:val="hybridMultilevel"/>
    <w:tmpl w:val="A0E28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AC2637A"/>
    <w:multiLevelType w:val="hybridMultilevel"/>
    <w:tmpl w:val="D222DE90"/>
    <w:lvl w:ilvl="0" w:tplc="48704F0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4CC13C35"/>
    <w:multiLevelType w:val="hybridMultilevel"/>
    <w:tmpl w:val="DB5C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6274C1F"/>
    <w:multiLevelType w:val="hybridMultilevel"/>
    <w:tmpl w:val="2892C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68434D1"/>
    <w:multiLevelType w:val="hybridMultilevel"/>
    <w:tmpl w:val="D80E3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D15"/>
    <w:rsid w:val="000112FA"/>
    <w:rsid w:val="000266FE"/>
    <w:rsid w:val="000279A1"/>
    <w:rsid w:val="00027E05"/>
    <w:rsid w:val="00030B68"/>
    <w:rsid w:val="00040850"/>
    <w:rsid w:val="000D7C53"/>
    <w:rsid w:val="000E152C"/>
    <w:rsid w:val="000F7573"/>
    <w:rsid w:val="00160C78"/>
    <w:rsid w:val="00187620"/>
    <w:rsid w:val="001E10AD"/>
    <w:rsid w:val="00215371"/>
    <w:rsid w:val="002534C3"/>
    <w:rsid w:val="00255D1F"/>
    <w:rsid w:val="00261EF4"/>
    <w:rsid w:val="00273333"/>
    <w:rsid w:val="002D4242"/>
    <w:rsid w:val="002E5FBA"/>
    <w:rsid w:val="003557E4"/>
    <w:rsid w:val="003737C7"/>
    <w:rsid w:val="00377A7B"/>
    <w:rsid w:val="00392B0B"/>
    <w:rsid w:val="00395D77"/>
    <w:rsid w:val="003F2766"/>
    <w:rsid w:val="0041751B"/>
    <w:rsid w:val="004428EB"/>
    <w:rsid w:val="004440E8"/>
    <w:rsid w:val="0045332F"/>
    <w:rsid w:val="00461BE7"/>
    <w:rsid w:val="00497441"/>
    <w:rsid w:val="004F71E8"/>
    <w:rsid w:val="00504B15"/>
    <w:rsid w:val="005755A7"/>
    <w:rsid w:val="00595CDF"/>
    <w:rsid w:val="005D5D6E"/>
    <w:rsid w:val="005D7288"/>
    <w:rsid w:val="00660D15"/>
    <w:rsid w:val="006A2352"/>
    <w:rsid w:val="006C4DF7"/>
    <w:rsid w:val="0072260E"/>
    <w:rsid w:val="00736D60"/>
    <w:rsid w:val="00755A83"/>
    <w:rsid w:val="00764995"/>
    <w:rsid w:val="007E68AB"/>
    <w:rsid w:val="0083082A"/>
    <w:rsid w:val="0085281E"/>
    <w:rsid w:val="00891A2E"/>
    <w:rsid w:val="008B649D"/>
    <w:rsid w:val="008B77D7"/>
    <w:rsid w:val="008D057F"/>
    <w:rsid w:val="008E055C"/>
    <w:rsid w:val="008F2637"/>
    <w:rsid w:val="00904596"/>
    <w:rsid w:val="009050AA"/>
    <w:rsid w:val="00926722"/>
    <w:rsid w:val="0093252E"/>
    <w:rsid w:val="00985C3B"/>
    <w:rsid w:val="009A59E9"/>
    <w:rsid w:val="009D1C9E"/>
    <w:rsid w:val="009F0611"/>
    <w:rsid w:val="009F3BFC"/>
    <w:rsid w:val="009F593C"/>
    <w:rsid w:val="00A177EE"/>
    <w:rsid w:val="00A305C9"/>
    <w:rsid w:val="00A51146"/>
    <w:rsid w:val="00A63361"/>
    <w:rsid w:val="00AC6052"/>
    <w:rsid w:val="00AD2B85"/>
    <w:rsid w:val="00AE2F02"/>
    <w:rsid w:val="00AF110C"/>
    <w:rsid w:val="00B369E8"/>
    <w:rsid w:val="00B47A43"/>
    <w:rsid w:val="00B503DA"/>
    <w:rsid w:val="00B71026"/>
    <w:rsid w:val="00BB0D36"/>
    <w:rsid w:val="00BE468C"/>
    <w:rsid w:val="00BE6613"/>
    <w:rsid w:val="00C349E4"/>
    <w:rsid w:val="00C520F6"/>
    <w:rsid w:val="00CB4607"/>
    <w:rsid w:val="00CE57D8"/>
    <w:rsid w:val="00CF0D03"/>
    <w:rsid w:val="00D02B1C"/>
    <w:rsid w:val="00D14D65"/>
    <w:rsid w:val="00D441F9"/>
    <w:rsid w:val="00D607A0"/>
    <w:rsid w:val="00D64B4F"/>
    <w:rsid w:val="00D75AA3"/>
    <w:rsid w:val="00DC76CE"/>
    <w:rsid w:val="00DE010E"/>
    <w:rsid w:val="00E51A48"/>
    <w:rsid w:val="00E93AD7"/>
    <w:rsid w:val="00E96DFB"/>
    <w:rsid w:val="00EC4EEA"/>
    <w:rsid w:val="00EF66C8"/>
    <w:rsid w:val="00F02FE1"/>
    <w:rsid w:val="00F0681D"/>
    <w:rsid w:val="00F14247"/>
    <w:rsid w:val="00F24076"/>
    <w:rsid w:val="00F93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5371"/>
    <w:rPr>
      <w:color w:val="0563C1" w:themeColor="hyperlink"/>
      <w:u w:val="single"/>
    </w:rPr>
  </w:style>
  <w:style w:type="character" w:styleId="FollowedHyperlink">
    <w:name w:val="FollowedHyperlink"/>
    <w:basedOn w:val="DefaultParagraphFont"/>
    <w:uiPriority w:val="99"/>
    <w:semiHidden/>
    <w:unhideWhenUsed/>
    <w:rsid w:val="00736D60"/>
    <w:rPr>
      <w:color w:val="954F72" w:themeColor="followedHyperlink"/>
      <w:u w:val="single"/>
    </w:rPr>
  </w:style>
  <w:style w:type="paragraph" w:styleId="ListParagraph">
    <w:name w:val="List Paragraph"/>
    <w:basedOn w:val="Normal"/>
    <w:uiPriority w:val="34"/>
    <w:qFormat/>
    <w:rsid w:val="00736D60"/>
    <w:pPr>
      <w:ind w:left="720"/>
      <w:contextualSpacing/>
    </w:pPr>
  </w:style>
  <w:style w:type="paragraph" w:customStyle="1" w:styleId="Default">
    <w:name w:val="Default"/>
    <w:rsid w:val="00377A7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77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A7B"/>
  </w:style>
  <w:style w:type="paragraph" w:styleId="Footer">
    <w:name w:val="footer"/>
    <w:basedOn w:val="Normal"/>
    <w:link w:val="FooterChar"/>
    <w:uiPriority w:val="99"/>
    <w:unhideWhenUsed/>
    <w:rsid w:val="00377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A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5371"/>
    <w:rPr>
      <w:color w:val="0563C1" w:themeColor="hyperlink"/>
      <w:u w:val="single"/>
    </w:rPr>
  </w:style>
  <w:style w:type="character" w:styleId="FollowedHyperlink">
    <w:name w:val="FollowedHyperlink"/>
    <w:basedOn w:val="DefaultParagraphFont"/>
    <w:uiPriority w:val="99"/>
    <w:semiHidden/>
    <w:unhideWhenUsed/>
    <w:rsid w:val="00736D60"/>
    <w:rPr>
      <w:color w:val="954F72" w:themeColor="followedHyperlink"/>
      <w:u w:val="single"/>
    </w:rPr>
  </w:style>
  <w:style w:type="paragraph" w:styleId="ListParagraph">
    <w:name w:val="List Paragraph"/>
    <w:basedOn w:val="Normal"/>
    <w:uiPriority w:val="34"/>
    <w:qFormat/>
    <w:rsid w:val="00736D60"/>
    <w:pPr>
      <w:ind w:left="720"/>
      <w:contextualSpacing/>
    </w:pPr>
  </w:style>
  <w:style w:type="paragraph" w:customStyle="1" w:styleId="Default">
    <w:name w:val="Default"/>
    <w:rsid w:val="00377A7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77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A7B"/>
  </w:style>
  <w:style w:type="paragraph" w:styleId="Footer">
    <w:name w:val="footer"/>
    <w:basedOn w:val="Normal"/>
    <w:link w:val="FooterChar"/>
    <w:uiPriority w:val="99"/>
    <w:unhideWhenUsed/>
    <w:rsid w:val="00377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sciencemuseum.org.uk/visitmuseum/galleries/space.aspx" TargetMode="External"/><Relationship Id="rId26" Type="http://schemas.openxmlformats.org/officeDocument/2006/relationships/hyperlink" Target="https://www.duolingo.com/" TargetMode="External"/><Relationship Id="rId39"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s://www.theschoolrun.com/homework-help/history-of-flight"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hiterosemaths.com/homelearning/year-6/" TargetMode="External"/><Relationship Id="rId17" Type="http://schemas.openxmlformats.org/officeDocument/2006/relationships/hyperlink" Target="http://www.spacecentre.co.uk"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spaceplace.nasa.gov/en/kids/" TargetMode="External"/><Relationship Id="rId20" Type="http://schemas.openxmlformats.org/officeDocument/2006/relationships/hyperlink" Target="https://www.stem.org.uk/missionx" TargetMode="External"/><Relationship Id="rId29" Type="http://schemas.openxmlformats.org/officeDocument/2006/relationships/hyperlink" Target="https://stories.audible.com/start-listen"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igify.com/a/" TargetMode="External"/><Relationship Id="rId24" Type="http://schemas.openxmlformats.org/officeDocument/2006/relationships/hyperlink" Target="https://www.historylearningsite.co.uk/inventions-and-discoveries-of-the-twentieth-century/the-jet-engine"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24timezones.com/timezone-map" TargetMode="External"/><Relationship Id="rId23" Type="http://schemas.openxmlformats.org/officeDocument/2006/relationships/hyperlink" Target="https://www.dkfindout.com/uk/transport/history-aircraft/" TargetMode="External"/><Relationship Id="rId28" Type="http://schemas.openxmlformats.org/officeDocument/2006/relationships/hyperlink" Target="https://www.worldofdavidwalliams.com/elevenses/" TargetMode="External"/><Relationship Id="rId36" Type="http://schemas.openxmlformats.org/officeDocument/2006/relationships/image" Target="media/image11.png"/><Relationship Id="rId10" Type="http://schemas.openxmlformats.org/officeDocument/2006/relationships/hyperlink" Target="https://digify.com/a/" TargetMode="External"/><Relationship Id="rId19" Type="http://schemas.openxmlformats.org/officeDocument/2006/relationships/hyperlink" Target="http://www.bobthealien.co.uk/marsmiss.ht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bc.co.uk/bitesize/topics/zvsfr82/articles/zjk46v4" TargetMode="External"/><Relationship Id="rId22" Type="http://schemas.openxmlformats.org/officeDocument/2006/relationships/hyperlink" Target="https://www.bbc.co.uk/bitesize/topics/zvb76v4/articles/zdcskmn" TargetMode="External"/><Relationship Id="rId27" Type="http://schemas.openxmlformats.org/officeDocument/2006/relationships/image" Target="media/image5.jpeg"/><Relationship Id="rId30" Type="http://schemas.openxmlformats.org/officeDocument/2006/relationships/hyperlink" Target="https://www.oxfordowl.co.uk/for-home/find-a-book/library-page" TargetMode="External"/><Relationship Id="rId35" Type="http://schemas.openxmlformats.org/officeDocument/2006/relationships/image" Target="media/image1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2AAEA2E</Template>
  <TotalTime>0</TotalTime>
  <Pages>11</Pages>
  <Words>1696</Words>
  <Characters>9669</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Birchenall</dc:creator>
  <cp:lastModifiedBy>Windows User</cp:lastModifiedBy>
  <cp:revision>2</cp:revision>
  <cp:lastPrinted>2020-04-27T12:55:00Z</cp:lastPrinted>
  <dcterms:created xsi:type="dcterms:W3CDTF">2020-05-09T15:58:00Z</dcterms:created>
  <dcterms:modified xsi:type="dcterms:W3CDTF">2020-05-09T15:58:00Z</dcterms:modified>
</cp:coreProperties>
</file>