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15" w:rsidRDefault="00215371">
      <w:pPr>
        <w:rPr>
          <w:rFonts w:ascii="HelloBasic" w:hAnsi="HelloBasic"/>
          <w:sz w:val="24"/>
          <w:szCs w:val="24"/>
        </w:rPr>
      </w:pPr>
      <w:bookmarkStart w:id="0" w:name="_GoBack"/>
      <w:bookmarkEnd w:id="0"/>
      <w:r>
        <w:rPr>
          <w:rFonts w:ascii="HelloBasic" w:hAnsi="HelloBasic"/>
          <w:sz w:val="24"/>
          <w:szCs w:val="24"/>
        </w:rPr>
        <w:t xml:space="preserve">Good Morning 5/6B </w:t>
      </w:r>
      <w:r>
        <w:rPr>
          <w:rFonts w:ascii="Times New Roman" w:hAnsi="Times New Roman" w:cs="Times New Roman"/>
          <w:sz w:val="24"/>
          <w:szCs w:val="24"/>
        </w:rPr>
        <w:t>–</w:t>
      </w:r>
      <w:r w:rsidR="00AB2A0C">
        <w:rPr>
          <w:rFonts w:ascii="HelloBasic" w:hAnsi="HelloBasic"/>
          <w:sz w:val="24"/>
          <w:szCs w:val="24"/>
        </w:rPr>
        <w:t xml:space="preserve"> Year 6</w:t>
      </w:r>
      <w:r>
        <w:rPr>
          <w:rFonts w:ascii="HelloBasic" w:hAnsi="HelloBasic"/>
          <w:sz w:val="24"/>
          <w:szCs w:val="24"/>
        </w:rPr>
        <w:t xml:space="preserve"> children!</w:t>
      </w:r>
      <w:r w:rsidR="00B71026" w:rsidRPr="00B71026">
        <w:t xml:space="preserve"> </w:t>
      </w:r>
    </w:p>
    <w:p w:rsidR="00985C3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89984" behindDoc="0" locked="0" layoutInCell="1" allowOverlap="1" wp14:anchorId="6A0A068D" wp14:editId="1DAA46BC">
            <wp:simplePos x="0" y="0"/>
            <wp:positionH relativeFrom="margin">
              <wp:posOffset>8166646</wp:posOffset>
            </wp:positionH>
            <wp:positionV relativeFrom="paragraph">
              <wp:posOffset>1589701</wp:posOffset>
            </wp:positionV>
            <wp:extent cx="706755" cy="998855"/>
            <wp:effectExtent l="0" t="0" r="0" b="0"/>
            <wp:wrapThrough wrapText="bothSides">
              <wp:wrapPolygon edited="0">
                <wp:start x="0" y="0"/>
                <wp:lineTo x="0" y="21010"/>
                <wp:lineTo x="20960" y="21010"/>
                <wp:lineTo x="2096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 cy="99885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688960" behindDoc="1" locked="0" layoutInCell="1" allowOverlap="1" wp14:anchorId="1E1B16AD" wp14:editId="1041B4E1">
            <wp:simplePos x="0" y="0"/>
            <wp:positionH relativeFrom="column">
              <wp:posOffset>8606288</wp:posOffset>
            </wp:positionH>
            <wp:positionV relativeFrom="paragraph">
              <wp:posOffset>1558142</wp:posOffset>
            </wp:positionV>
            <wp:extent cx="1075055" cy="1520190"/>
            <wp:effectExtent l="0" t="0" r="0" b="3810"/>
            <wp:wrapTight wrapText="bothSides">
              <wp:wrapPolygon edited="0">
                <wp:start x="0" y="0"/>
                <wp:lineTo x="0" y="21383"/>
                <wp:lineTo x="21051" y="21383"/>
                <wp:lineTo x="210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055" cy="1520190"/>
                    </a:xfrm>
                    <a:prstGeom prst="rect">
                      <a:avLst/>
                    </a:prstGeom>
                    <a:noFill/>
                  </pic:spPr>
                </pic:pic>
              </a:graphicData>
            </a:graphic>
            <wp14:sizeRelH relativeFrom="page">
              <wp14:pctWidth>0</wp14:pctWidth>
            </wp14:sizeRelH>
            <wp14:sizeRelV relativeFrom="page">
              <wp14:pctHeight>0</wp14:pctHeight>
            </wp14:sizeRelV>
          </wp:anchor>
        </w:drawing>
      </w:r>
      <w:r w:rsidR="009A59E9">
        <w:rPr>
          <w:rFonts w:ascii="HelloBasic" w:hAnsi="HelloBasic"/>
          <w:noProof/>
          <w:sz w:val="24"/>
          <w:szCs w:val="24"/>
          <w:lang w:eastAsia="en-GB"/>
        </w:rPr>
        <w:drawing>
          <wp:anchor distT="0" distB="0" distL="114300" distR="114300" simplePos="0" relativeHeight="251673600" behindDoc="1" locked="0" layoutInCell="1" allowOverlap="1" wp14:anchorId="743DC765" wp14:editId="01176415">
            <wp:simplePos x="0" y="0"/>
            <wp:positionH relativeFrom="margin">
              <wp:posOffset>-635</wp:posOffset>
            </wp:positionH>
            <wp:positionV relativeFrom="paragraph">
              <wp:posOffset>79375</wp:posOffset>
            </wp:positionV>
            <wp:extent cx="612140" cy="612140"/>
            <wp:effectExtent l="0" t="0" r="0" b="0"/>
            <wp:wrapTight wrapText="bothSides">
              <wp:wrapPolygon edited="0">
                <wp:start x="10755" y="0"/>
                <wp:lineTo x="2689" y="2017"/>
                <wp:lineTo x="0" y="4705"/>
                <wp:lineTo x="0" y="18149"/>
                <wp:lineTo x="2689" y="20838"/>
                <wp:lineTo x="10083" y="20838"/>
                <wp:lineTo x="16133" y="20838"/>
                <wp:lineTo x="18149" y="20838"/>
                <wp:lineTo x="20838" y="14788"/>
                <wp:lineTo x="20838" y="10083"/>
                <wp:lineTo x="17477" y="4033"/>
                <wp:lineTo x="14788" y="0"/>
                <wp:lineTo x="1075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oji_u1f44b.sv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DC76CE">
        <w:rPr>
          <w:rFonts w:ascii="HelloBasic" w:hAnsi="HelloBasic"/>
          <w:sz w:val="24"/>
          <w:szCs w:val="24"/>
        </w:rPr>
        <w:t>I hope that yo</w:t>
      </w:r>
      <w:r w:rsidR="00985C3B">
        <w:rPr>
          <w:rFonts w:ascii="HelloBasic" w:hAnsi="HelloBasic"/>
          <w:sz w:val="24"/>
          <w:szCs w:val="24"/>
        </w:rPr>
        <w:t>u all enjoyed last week’s tasks and I am looking forward to seeing your photos of everyday objects to see if I can guess any of them.</w:t>
      </w:r>
      <w:r w:rsidR="00DC76CE">
        <w:rPr>
          <w:rFonts w:ascii="HelloBasic" w:hAnsi="HelloBasic"/>
          <w:sz w:val="24"/>
          <w:szCs w:val="24"/>
        </w:rPr>
        <w:t xml:space="preserve">  </w:t>
      </w:r>
      <w:r w:rsidR="00985C3B">
        <w:rPr>
          <w:rFonts w:ascii="HelloBasic" w:hAnsi="HelloBasic"/>
          <w:sz w:val="24"/>
          <w:szCs w:val="24"/>
        </w:rPr>
        <w:t xml:space="preserve">It was really marvellous to hear your voices over the phone this week and myself, Mrs Mulhall and Mrs </w:t>
      </w:r>
      <w:proofErr w:type="spellStart"/>
      <w:r w:rsidR="00985C3B">
        <w:rPr>
          <w:rFonts w:ascii="HelloBasic" w:hAnsi="HelloBasic"/>
          <w:sz w:val="24"/>
          <w:szCs w:val="24"/>
        </w:rPr>
        <w:t>Hildred</w:t>
      </w:r>
      <w:proofErr w:type="spellEnd"/>
      <w:r w:rsidR="00985C3B">
        <w:rPr>
          <w:rFonts w:ascii="HelloBasic" w:hAnsi="HelloBasic"/>
          <w:sz w:val="24"/>
          <w:szCs w:val="24"/>
        </w:rPr>
        <w:t xml:space="preserve"> are all missing seeing your lovely faces everyday </w:t>
      </w:r>
      <w:r w:rsidR="00985C3B">
        <w:rPr>
          <w:rFonts w:ascii="Times New Roman" w:hAnsi="Times New Roman" w:cs="Times New Roman"/>
          <w:sz w:val="24"/>
          <w:szCs w:val="24"/>
        </w:rPr>
        <w:t>–</w:t>
      </w:r>
      <w:r w:rsidR="00985C3B">
        <w:rPr>
          <w:rFonts w:ascii="HelloBasic" w:hAnsi="HelloBasic"/>
          <w:sz w:val="24"/>
          <w:szCs w:val="24"/>
        </w:rPr>
        <w:t xml:space="preserve"> hopefully it won’t be too much longer before we are back at school.  It has been lovely to hear what you have been doing to keep yourselves busy at home.  I hope Isaac’s been enjoying using his Basketball hoop that he made; Hattie created some amazing artwork; Charlie has sent a clip of him completing lots of activities; Aurora has been arm-knitting; and lots of you have been baking too </w:t>
      </w:r>
      <w:r w:rsidR="00985C3B">
        <w:rPr>
          <w:rFonts w:ascii="Times New Roman" w:hAnsi="Times New Roman" w:cs="Times New Roman"/>
          <w:sz w:val="24"/>
          <w:szCs w:val="24"/>
        </w:rPr>
        <w:t>–</w:t>
      </w:r>
      <w:r w:rsidR="00985C3B">
        <w:rPr>
          <w:rFonts w:ascii="HelloBasic" w:hAnsi="HelloBasic"/>
          <w:sz w:val="24"/>
          <w:szCs w:val="24"/>
        </w:rPr>
        <w:t xml:space="preserve"> delicious!  I’ve heard about the diaries some of you have been keeping; recording this time so that you can remember about when the world stopped.  I’ve seen more music lessons taking place virtually on Zoom too.  Amazing stuff everyone!  </w:t>
      </w:r>
      <w:r w:rsidR="00CB4607">
        <w:rPr>
          <w:rFonts w:ascii="HelloBasic" w:hAnsi="HelloBasic"/>
          <w:sz w:val="24"/>
          <w:szCs w:val="24"/>
        </w:rPr>
        <w:t xml:space="preserve">The wonderful news is that every single one of you is healthy. </w:t>
      </w:r>
    </w:p>
    <w:p w:rsidR="00CB4607" w:rsidRDefault="00985C3B">
      <w:pPr>
        <w:rPr>
          <w:rFonts w:ascii="HelloBasic" w:hAnsi="HelloBasic"/>
          <w:sz w:val="24"/>
          <w:szCs w:val="24"/>
        </w:rPr>
      </w:pPr>
      <w:r>
        <w:rPr>
          <w:rFonts w:ascii="HelloBasic" w:hAnsi="HelloBasic"/>
          <w:sz w:val="24"/>
          <w:szCs w:val="24"/>
        </w:rPr>
        <w:t>The weather hasn’t been as nice this week but the silver lining is that I have been able to get on with some painting and decorating jobs inside.   Bailey, my naughty dog, has “helped” me by walking through the paint tray</w:t>
      </w:r>
      <w:r>
        <w:rPr>
          <w:rFonts w:ascii="Times New Roman" w:hAnsi="Times New Roman" w:cs="Times New Roman"/>
          <w:sz w:val="24"/>
          <w:szCs w:val="24"/>
        </w:rPr>
        <w:t>…</w:t>
      </w:r>
      <w:r>
        <w:rPr>
          <w:rFonts w:ascii="HelloBasic" w:hAnsi="HelloBasic"/>
          <w:sz w:val="24"/>
          <w:szCs w:val="24"/>
        </w:rPr>
        <w:t>leaving a trail of footprints behind her!</w:t>
      </w:r>
      <w:r w:rsidR="00CB4607">
        <w:rPr>
          <w:rFonts w:ascii="HelloBasic" w:hAnsi="HelloBasic"/>
          <w:sz w:val="24"/>
          <w:szCs w:val="24"/>
        </w:rPr>
        <w:t>!  What a cheeky monkey she is!</w:t>
      </w:r>
      <w:r w:rsidR="00497441">
        <w:rPr>
          <w:rFonts w:ascii="HelloBasic" w:hAnsi="HelloBasic"/>
          <w:sz w:val="24"/>
          <w:szCs w:val="24"/>
        </w:rPr>
        <w:t xml:space="preserve">  Mrs </w:t>
      </w:r>
      <w:proofErr w:type="spellStart"/>
      <w:r w:rsidR="00497441">
        <w:rPr>
          <w:rFonts w:ascii="HelloBasic" w:hAnsi="HelloBasic"/>
          <w:sz w:val="24"/>
          <w:szCs w:val="24"/>
        </w:rPr>
        <w:t>Mulhalll</w:t>
      </w:r>
      <w:proofErr w:type="spellEnd"/>
      <w:r w:rsidR="00497441">
        <w:rPr>
          <w:rFonts w:ascii="HelloBasic" w:hAnsi="HelloBasic"/>
          <w:sz w:val="24"/>
          <w:szCs w:val="24"/>
        </w:rPr>
        <w:t xml:space="preserve"> has been busy sticking pictures into the Year 6’s books and Harley, the dog, has been helping her too.</w:t>
      </w:r>
    </w:p>
    <w:p w:rsidR="007E68A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91008" behindDoc="1" locked="0" layoutInCell="1" allowOverlap="1" wp14:anchorId="1EEEBF00" wp14:editId="4822307A">
            <wp:simplePos x="0" y="0"/>
            <wp:positionH relativeFrom="margin">
              <wp:align>left</wp:align>
            </wp:positionH>
            <wp:positionV relativeFrom="paragraph">
              <wp:posOffset>7620</wp:posOffset>
            </wp:positionV>
            <wp:extent cx="1544955" cy="1329055"/>
            <wp:effectExtent l="0" t="0" r="0" b="4445"/>
            <wp:wrapTight wrapText="bothSides">
              <wp:wrapPolygon edited="0">
                <wp:start x="0" y="0"/>
                <wp:lineTo x="0" y="21363"/>
                <wp:lineTo x="21307" y="21363"/>
                <wp:lineTo x="213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unceme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955" cy="1329055"/>
                    </a:xfrm>
                    <a:prstGeom prst="rect">
                      <a:avLst/>
                    </a:prstGeom>
                  </pic:spPr>
                </pic:pic>
              </a:graphicData>
            </a:graphic>
            <wp14:sizeRelH relativeFrom="page">
              <wp14:pctWidth>0</wp14:pctWidth>
            </wp14:sizeRelH>
            <wp14:sizeRelV relativeFrom="page">
              <wp14:pctHeight>0</wp14:pctHeight>
            </wp14:sizeRelV>
          </wp:anchor>
        </w:drawing>
      </w:r>
      <w:r w:rsidR="00F931FB">
        <w:rPr>
          <w:rFonts w:ascii="HelloBasic" w:hAnsi="HelloBasic"/>
          <w:sz w:val="24"/>
          <w:szCs w:val="24"/>
        </w:rPr>
        <w:t xml:space="preserve">It’s time to set you some more work!  </w:t>
      </w:r>
      <w:r w:rsidR="00CB4607">
        <w:rPr>
          <w:rFonts w:ascii="HelloBasic" w:hAnsi="HelloBasic"/>
          <w:sz w:val="24"/>
          <w:szCs w:val="24"/>
        </w:rPr>
        <w:t>This is Week 4 of the Summer Term and normally you would</w:t>
      </w:r>
      <w:r w:rsidR="00AB2A0C">
        <w:rPr>
          <w:rFonts w:ascii="HelloBasic" w:hAnsi="HelloBasic"/>
          <w:sz w:val="24"/>
          <w:szCs w:val="24"/>
        </w:rPr>
        <w:t xml:space="preserve"> be doing lots of tests for SATs week!  Unfortunately you won’t have the chance due to Covid-19, the nasty virus that is keeping us all at home.</w:t>
      </w:r>
      <w:r w:rsidR="00CB4607">
        <w:rPr>
          <w:rFonts w:ascii="HelloBasic" w:hAnsi="HelloBasic"/>
          <w:sz w:val="24"/>
          <w:szCs w:val="24"/>
        </w:rPr>
        <w:t xml:space="preserve">  There are no tests for you to do, but I hope you enjoy the tasks I have set.  </w:t>
      </w:r>
      <w:r w:rsidR="00DC76CE">
        <w:rPr>
          <w:rFonts w:ascii="HelloBasic" w:hAnsi="HelloBasic"/>
          <w:sz w:val="24"/>
          <w:szCs w:val="24"/>
        </w:rPr>
        <w:t xml:space="preserve">Remember, </w:t>
      </w:r>
      <w:r w:rsidR="00D14D65">
        <w:rPr>
          <w:rFonts w:ascii="HelloBasic" w:hAnsi="HelloBasic"/>
          <w:sz w:val="24"/>
          <w:szCs w:val="24"/>
        </w:rPr>
        <w:t xml:space="preserve">the work </w:t>
      </w:r>
      <w:r w:rsidR="00DC76CE">
        <w:rPr>
          <w:rFonts w:ascii="HelloBasic" w:hAnsi="HelloBasic"/>
          <w:sz w:val="24"/>
          <w:szCs w:val="24"/>
        </w:rPr>
        <w:t xml:space="preserve">here </w:t>
      </w:r>
      <w:r w:rsidR="00D14D65">
        <w:rPr>
          <w:rFonts w:ascii="HelloBasic" w:hAnsi="HelloBasic"/>
          <w:sz w:val="24"/>
          <w:szCs w:val="24"/>
        </w:rPr>
        <w:t xml:space="preserve">is </w:t>
      </w:r>
      <w:r w:rsidR="00DC76CE">
        <w:rPr>
          <w:rFonts w:ascii="HelloBasic" w:hAnsi="HelloBasic"/>
          <w:sz w:val="24"/>
          <w:szCs w:val="24"/>
        </w:rPr>
        <w:t xml:space="preserve">for you to access, but every home is different and all your situations at home may be different too.  Try not to worry if you can’t </w:t>
      </w:r>
      <w:r w:rsidR="00CB4607">
        <w:rPr>
          <w:rFonts w:ascii="HelloBasic" w:hAnsi="HelloBasic"/>
          <w:sz w:val="24"/>
          <w:szCs w:val="24"/>
        </w:rPr>
        <w:t>concentrate or complete</w:t>
      </w:r>
      <w:r w:rsidR="00DC76CE">
        <w:rPr>
          <w:rFonts w:ascii="HelloBasic" w:hAnsi="HelloBasic"/>
          <w:sz w:val="24"/>
          <w:szCs w:val="24"/>
        </w:rPr>
        <w:t xml:space="preserve"> all of the tasks.  They are </w:t>
      </w:r>
      <w:r w:rsidR="00CB4607">
        <w:rPr>
          <w:rFonts w:ascii="HelloBasic" w:hAnsi="HelloBasic"/>
          <w:sz w:val="24"/>
          <w:szCs w:val="24"/>
        </w:rPr>
        <w:t xml:space="preserve">just </w:t>
      </w:r>
      <w:r w:rsidR="00DC76CE">
        <w:rPr>
          <w:rFonts w:ascii="HelloBasic" w:hAnsi="HelloBasic"/>
          <w:sz w:val="24"/>
          <w:szCs w:val="24"/>
        </w:rPr>
        <w:t>ideas for you to d</w:t>
      </w:r>
      <w:r>
        <w:rPr>
          <w:rFonts w:ascii="HelloBasic" w:hAnsi="HelloBasic"/>
          <w:sz w:val="24"/>
          <w:szCs w:val="24"/>
        </w:rPr>
        <w:t xml:space="preserve">o to continue your learning; </w:t>
      </w:r>
      <w:r w:rsidR="00DC76CE">
        <w:rPr>
          <w:rFonts w:ascii="HelloBasic" w:hAnsi="HelloBasic"/>
          <w:sz w:val="24"/>
          <w:szCs w:val="24"/>
        </w:rPr>
        <w:t>we understa</w:t>
      </w:r>
      <w:r w:rsidR="00D14D65">
        <w:rPr>
          <w:rFonts w:ascii="HelloBasic" w:hAnsi="HelloBasic"/>
          <w:sz w:val="24"/>
          <w:szCs w:val="24"/>
        </w:rPr>
        <w:t xml:space="preserve">nd if you are </w:t>
      </w:r>
      <w:r w:rsidR="00CB4607">
        <w:rPr>
          <w:rFonts w:ascii="HelloBasic" w:hAnsi="HelloBasic"/>
          <w:sz w:val="24"/>
          <w:szCs w:val="24"/>
        </w:rPr>
        <w:t>not able to do some of them</w:t>
      </w:r>
      <w:r w:rsidR="00D14D65">
        <w:rPr>
          <w:rFonts w:ascii="HelloBasic" w:hAnsi="HelloBasic"/>
          <w:sz w:val="24"/>
          <w:szCs w:val="24"/>
        </w:rPr>
        <w:t xml:space="preserve"> </w:t>
      </w:r>
      <w:r w:rsidR="00D14D65">
        <w:rPr>
          <w:rFonts w:ascii="Times New Roman" w:hAnsi="Times New Roman" w:cs="Times New Roman"/>
          <w:sz w:val="24"/>
          <w:szCs w:val="24"/>
        </w:rPr>
        <w:t>–</w:t>
      </w:r>
      <w:r w:rsidR="00D14D65">
        <w:rPr>
          <w:rFonts w:ascii="HelloBasic" w:hAnsi="HelloBasic"/>
          <w:sz w:val="24"/>
          <w:szCs w:val="24"/>
        </w:rPr>
        <w:t xml:space="preserve"> do the best you can, as always!</w:t>
      </w:r>
      <w:r w:rsidR="00DC76CE">
        <w:rPr>
          <w:rFonts w:ascii="HelloBasic" w:hAnsi="HelloBasic"/>
          <w:sz w:val="24"/>
          <w:szCs w:val="24"/>
        </w:rPr>
        <w:t xml:space="preserve"> </w:t>
      </w:r>
      <w:r w:rsidR="0072260E">
        <w:rPr>
          <w:rFonts w:ascii="HelloBasic" w:hAnsi="HelloBasic"/>
          <w:sz w:val="24"/>
          <w:szCs w:val="24"/>
        </w:rPr>
        <w:t xml:space="preserve"> </w:t>
      </w:r>
      <w:r w:rsidR="007E68AB">
        <w:rPr>
          <w:rFonts w:ascii="HelloBasic" w:hAnsi="HelloBasic"/>
          <w:sz w:val="24"/>
          <w:szCs w:val="24"/>
        </w:rPr>
        <w:t xml:space="preserve">I can see lots of you have been making a big effort on Mathletics </w:t>
      </w:r>
      <w:r w:rsidR="007E68AB">
        <w:rPr>
          <w:rFonts w:ascii="Times New Roman" w:hAnsi="Times New Roman" w:cs="Times New Roman"/>
          <w:sz w:val="24"/>
          <w:szCs w:val="24"/>
        </w:rPr>
        <w:t>–</w:t>
      </w:r>
      <w:r>
        <w:rPr>
          <w:rFonts w:ascii="HelloBasic" w:hAnsi="HelloBasic"/>
          <w:sz w:val="24"/>
          <w:szCs w:val="24"/>
        </w:rPr>
        <w:t xml:space="preserve"> some amazing scores once again!</w:t>
      </w:r>
      <w:r w:rsidR="007E68AB">
        <w:rPr>
          <w:rFonts w:ascii="HelloBasic" w:hAnsi="HelloBasic"/>
          <w:sz w:val="24"/>
          <w:szCs w:val="24"/>
        </w:rPr>
        <w:t xml:space="preserve">  Well done, keep up the good work.</w:t>
      </w:r>
    </w:p>
    <w:p w:rsidR="00BB4211" w:rsidRDefault="00BB4211">
      <w:pPr>
        <w:rPr>
          <w:rFonts w:ascii="HelloBasic" w:hAnsi="HelloBasic"/>
          <w:sz w:val="24"/>
          <w:szCs w:val="24"/>
        </w:rPr>
      </w:pPr>
      <w:r>
        <w:rPr>
          <w:rFonts w:ascii="HelloBasic" w:hAnsi="HelloBasic"/>
          <w:sz w:val="24"/>
          <w:szCs w:val="24"/>
        </w:rPr>
        <w:t xml:space="preserve">It is great to hear so many of you are working your way through the pile of booklets that were sent home in a pack.  Well done </w:t>
      </w:r>
      <w:r>
        <w:rPr>
          <w:rFonts w:ascii="Times New Roman" w:hAnsi="Times New Roman" w:cs="Times New Roman"/>
          <w:sz w:val="24"/>
          <w:szCs w:val="24"/>
        </w:rPr>
        <w:t>–</w:t>
      </w:r>
      <w:r>
        <w:rPr>
          <w:rFonts w:ascii="HelloBasic" w:hAnsi="HelloBasic"/>
          <w:sz w:val="24"/>
          <w:szCs w:val="24"/>
        </w:rPr>
        <w:t xml:space="preserve"> we are very proud of how hard you are working.  </w:t>
      </w:r>
    </w:p>
    <w:p w:rsidR="00A25F0D" w:rsidRDefault="00A25F0D">
      <w:pPr>
        <w:rPr>
          <w:rFonts w:ascii="HelloBasic" w:hAnsi="HelloBasic"/>
          <w:sz w:val="24"/>
          <w:szCs w:val="24"/>
        </w:rPr>
      </w:pPr>
      <w:r w:rsidRPr="00A25F0D">
        <w:rPr>
          <w:rFonts w:ascii="HelloBasic" w:hAnsi="HelloBasic"/>
          <w:sz w:val="24"/>
          <w:szCs w:val="24"/>
        </w:rPr>
        <w:t xml:space="preserve">If you are wanting a booklet to complete with lots of maths, reading and </w:t>
      </w:r>
      <w:proofErr w:type="spellStart"/>
      <w:r w:rsidRPr="00A25F0D">
        <w:rPr>
          <w:rFonts w:ascii="HelloBasic" w:hAnsi="HelloBasic"/>
          <w:sz w:val="24"/>
          <w:szCs w:val="24"/>
        </w:rPr>
        <w:t>SPaG</w:t>
      </w:r>
      <w:proofErr w:type="spellEnd"/>
      <w:r w:rsidRPr="00A25F0D">
        <w:rPr>
          <w:rFonts w:ascii="HelloBasic" w:hAnsi="HelloBasic"/>
          <w:sz w:val="24"/>
          <w:szCs w:val="24"/>
        </w:rPr>
        <w:t xml:space="preserve"> questions to keep you going, then click on the following link.  Don’t worry about whether you have a printer, you could just write your answers on some paper instead.  </w:t>
      </w:r>
      <w:hyperlink r:id="rId12" w:anchor="/view/2f83f984472146538c85110cce26f82f" w:history="1">
        <w:r w:rsidRPr="002155DA">
          <w:rPr>
            <w:rStyle w:val="Hyperlink"/>
            <w:rFonts w:ascii="HelloBasic" w:hAnsi="HelloBasic"/>
            <w:sz w:val="24"/>
            <w:szCs w:val="24"/>
          </w:rPr>
          <w:t>https://digify.com/a/#/view/2f83f984472146538c85110cce26f82f</w:t>
        </w:r>
      </w:hyperlink>
      <w:r>
        <w:rPr>
          <w:rFonts w:ascii="HelloBasic" w:hAnsi="HelloBasic"/>
          <w:sz w:val="24"/>
          <w:szCs w:val="24"/>
        </w:rPr>
        <w:t xml:space="preserve"> and here are the answers (TOP SECRET): </w:t>
      </w:r>
      <w:hyperlink r:id="rId13" w:anchor="/view/2d49345d6dea409884406f1c653b74e0" w:history="1">
        <w:r w:rsidR="00D076EB" w:rsidRPr="002155DA">
          <w:rPr>
            <w:rStyle w:val="Hyperlink"/>
            <w:rFonts w:ascii="HelloBasic" w:hAnsi="HelloBasic"/>
            <w:sz w:val="24"/>
            <w:szCs w:val="24"/>
          </w:rPr>
          <w:t>https://digify.com/a/#/view/2d49345d6dea409884406f1c653b74e0</w:t>
        </w:r>
      </w:hyperlink>
      <w:r w:rsidR="00D076EB">
        <w:rPr>
          <w:rFonts w:ascii="HelloBasic" w:hAnsi="HelloBasic"/>
          <w:sz w:val="24"/>
          <w:szCs w:val="24"/>
        </w:rPr>
        <w:t xml:space="preserve"> </w:t>
      </w:r>
    </w:p>
    <w:p w:rsidR="0072260E" w:rsidRDefault="0072260E">
      <w:pPr>
        <w:rPr>
          <w:rFonts w:ascii="HelloBasic" w:hAnsi="HelloBasic"/>
          <w:sz w:val="24"/>
          <w:szCs w:val="24"/>
        </w:rPr>
      </w:pPr>
      <w:r>
        <w:rPr>
          <w:rFonts w:ascii="HelloBasic" w:hAnsi="HelloBasic"/>
          <w:sz w:val="24"/>
          <w:szCs w:val="24"/>
        </w:rPr>
        <w:lastRenderedPageBreak/>
        <w:t>Remember that there are teachers in school every day and that if you need help with anything or if you have any questions about the work that I have set, then you can ring the school office on 01400 659001.  Even if I am not in school</w:t>
      </w:r>
      <w:r w:rsidR="00F0681D">
        <w:rPr>
          <w:rFonts w:ascii="HelloBasic" w:hAnsi="HelloBasic"/>
          <w:sz w:val="24"/>
          <w:szCs w:val="24"/>
        </w:rPr>
        <w:t xml:space="preserve"> that day</w:t>
      </w:r>
      <w:r>
        <w:rPr>
          <w:rFonts w:ascii="HelloBasic" w:hAnsi="HelloBasic"/>
          <w:sz w:val="24"/>
          <w:szCs w:val="24"/>
        </w:rPr>
        <w:t xml:space="preserve">, I will be sent </w:t>
      </w:r>
      <w:r w:rsidR="00CB4607">
        <w:rPr>
          <w:rFonts w:ascii="HelloBasic" w:hAnsi="HelloBasic"/>
          <w:sz w:val="24"/>
          <w:szCs w:val="24"/>
        </w:rPr>
        <w:t xml:space="preserve">a message. </w:t>
      </w:r>
    </w:p>
    <w:p w:rsidR="009F0611" w:rsidRDefault="009F0611">
      <w:pPr>
        <w:rPr>
          <w:rFonts w:ascii="HelloBasic" w:hAnsi="HelloBasic"/>
          <w:sz w:val="24"/>
          <w:szCs w:val="24"/>
        </w:rPr>
      </w:pPr>
      <w:r>
        <w:rPr>
          <w:rFonts w:ascii="HelloBasic" w:hAnsi="HelloBasic"/>
          <w:sz w:val="24"/>
          <w:szCs w:val="24"/>
        </w:rPr>
        <w:t>Keep safe</w:t>
      </w:r>
      <w:r w:rsidR="00F0681D">
        <w:rPr>
          <w:rFonts w:ascii="HelloBasic" w:hAnsi="HelloBasic"/>
          <w:sz w:val="24"/>
          <w:szCs w:val="24"/>
        </w:rPr>
        <w:t xml:space="preserve">, love from </w:t>
      </w:r>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t xml:space="preserve">Mrs Birchenall, Mrs Mulhall and Mrs </w:t>
      </w:r>
      <w:proofErr w:type="spellStart"/>
      <w:r>
        <w:rPr>
          <w:rFonts w:ascii="HelloBasic" w:hAnsi="HelloBasic"/>
          <w:sz w:val="24"/>
          <w:szCs w:val="24"/>
        </w:rPr>
        <w:t>Hildred</w:t>
      </w:r>
      <w:proofErr w:type="spellEnd"/>
    </w:p>
    <w:p w:rsidR="00BE6613" w:rsidRDefault="00BE6613">
      <w:pPr>
        <w:rPr>
          <w:rFonts w:ascii="HelloBasic" w:hAnsi="HelloBasic"/>
          <w:sz w:val="24"/>
          <w:szCs w:val="24"/>
        </w:rPr>
      </w:pPr>
    </w:p>
    <w:tbl>
      <w:tblPr>
        <w:tblStyle w:val="TableGrid"/>
        <w:tblW w:w="0" w:type="auto"/>
        <w:tblLayout w:type="fixed"/>
        <w:tblLook w:val="04A0" w:firstRow="1" w:lastRow="0" w:firstColumn="1" w:lastColumn="0" w:noHBand="0" w:noVBand="1"/>
      </w:tblPr>
      <w:tblGrid>
        <w:gridCol w:w="4957"/>
        <w:gridCol w:w="3685"/>
        <w:gridCol w:w="6026"/>
      </w:tblGrid>
      <w:tr w:rsidR="00CE57D8" w:rsidTr="006C4DF7">
        <w:trPr>
          <w:trHeight w:val="1408"/>
        </w:trPr>
        <w:tc>
          <w:tcPr>
            <w:tcW w:w="4957" w:type="dxa"/>
          </w:tcPr>
          <w:p w:rsidR="00CE57D8" w:rsidRPr="000F7573" w:rsidRDefault="00CE57D8" w:rsidP="000F7573">
            <w:pPr>
              <w:rPr>
                <w:rFonts w:ascii="HelloBasic" w:hAnsi="HelloBasic"/>
                <w:b/>
                <w:sz w:val="20"/>
                <w:szCs w:val="20"/>
              </w:rPr>
            </w:pPr>
            <w:r w:rsidRPr="000F7573">
              <w:rPr>
                <w:rFonts w:ascii="HelloBasic" w:hAnsi="HelloBasic"/>
                <w:b/>
                <w:sz w:val="20"/>
                <w:szCs w:val="20"/>
              </w:rPr>
              <w:t>Maths</w:t>
            </w:r>
          </w:p>
          <w:p w:rsidR="00273333" w:rsidRPr="00BB478C" w:rsidRDefault="00273333" w:rsidP="00273333">
            <w:pPr>
              <w:rPr>
                <w:rFonts w:ascii="HelloBasic" w:hAnsi="HelloBasic"/>
                <w:sz w:val="20"/>
                <w:szCs w:val="20"/>
              </w:rPr>
            </w:pPr>
            <w:r w:rsidRPr="00BB478C">
              <w:rPr>
                <w:rFonts w:ascii="HelloBasic" w:hAnsi="HelloBasic"/>
                <w:sz w:val="20"/>
                <w:szCs w:val="20"/>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273333" w:rsidRPr="00BB478C" w:rsidRDefault="00273333" w:rsidP="00273333">
            <w:pPr>
              <w:rPr>
                <w:rFonts w:ascii="HelloBasic" w:hAnsi="HelloBasic"/>
                <w:sz w:val="20"/>
                <w:szCs w:val="20"/>
              </w:rPr>
            </w:pPr>
            <w:r w:rsidRPr="00BB478C">
              <w:rPr>
                <w:rFonts w:ascii="HelloBasic" w:hAnsi="HelloBasic"/>
                <w:sz w:val="20"/>
                <w:szCs w:val="20"/>
              </w:rPr>
              <w:t xml:space="preserve">You can find your lessons here: </w:t>
            </w:r>
            <w:hyperlink r:id="rId14" w:history="1">
              <w:r w:rsidR="00AB2A0C" w:rsidRPr="00BB478C">
                <w:rPr>
                  <w:rStyle w:val="Hyperlink"/>
                  <w:rFonts w:ascii="HelloBasic" w:hAnsi="HelloBasic"/>
                  <w:sz w:val="20"/>
                  <w:szCs w:val="20"/>
                </w:rPr>
                <w:t>https://whiterosemaths.com/homelearning/year-6/</w:t>
              </w:r>
            </w:hyperlink>
            <w:r w:rsidRPr="00BB478C">
              <w:rPr>
                <w:rFonts w:ascii="HelloBasic" w:hAnsi="HelloBasic"/>
                <w:sz w:val="20"/>
                <w:szCs w:val="20"/>
              </w:rPr>
              <w:t xml:space="preserve">  Please move onto the section labelled ‘Summer Term Week 4 w/c 11th May’.  The videos are also available on Facebook, if the website is overloaded.</w:t>
            </w:r>
          </w:p>
          <w:p w:rsidR="00273333" w:rsidRPr="00273333" w:rsidRDefault="00273333" w:rsidP="00273333">
            <w:pPr>
              <w:rPr>
                <w:rFonts w:ascii="HelloBasic" w:hAnsi="HelloBasic"/>
              </w:rPr>
            </w:pPr>
          </w:p>
          <w:p w:rsidR="00273333" w:rsidRPr="00BB478C" w:rsidRDefault="00273333" w:rsidP="00273333">
            <w:pPr>
              <w:rPr>
                <w:rFonts w:ascii="HelloBasic" w:hAnsi="HelloBasic"/>
                <w:sz w:val="20"/>
                <w:szCs w:val="20"/>
              </w:rPr>
            </w:pPr>
            <w:r w:rsidRPr="00BB478C">
              <w:rPr>
                <w:rFonts w:ascii="HelloBasic" w:hAnsi="HelloBasic"/>
                <w:sz w:val="20"/>
                <w:szCs w:val="20"/>
              </w:rPr>
              <w:t>Of course, I’ll continue to set tasks on Mathletics, but only do these if you have spare time!</w:t>
            </w:r>
          </w:p>
          <w:p w:rsidR="00273333" w:rsidRPr="00273333" w:rsidRDefault="00273333" w:rsidP="00273333">
            <w:pPr>
              <w:rPr>
                <w:rFonts w:ascii="HelloBasic" w:hAnsi="HelloBasic"/>
              </w:rPr>
            </w:pPr>
            <w:r w:rsidRPr="00273333">
              <w:rPr>
                <w:rFonts w:ascii="HelloBasic" w:hAnsi="HelloBasic"/>
                <w:noProof/>
                <w:lang w:eastAsia="en-GB"/>
              </w:rPr>
              <w:drawing>
                <wp:anchor distT="0" distB="0" distL="114300" distR="114300" simplePos="0" relativeHeight="251693056" behindDoc="0" locked="0" layoutInCell="1" allowOverlap="1" wp14:anchorId="356FB0A7" wp14:editId="18D8CA24">
                  <wp:simplePos x="0" y="0"/>
                  <wp:positionH relativeFrom="column">
                    <wp:posOffset>23495</wp:posOffset>
                  </wp:positionH>
                  <wp:positionV relativeFrom="paragraph">
                    <wp:posOffset>118110</wp:posOffset>
                  </wp:positionV>
                  <wp:extent cx="2229485" cy="1343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9485" cy="1343025"/>
                          </a:xfrm>
                          <a:prstGeom prst="rect">
                            <a:avLst/>
                          </a:prstGeom>
                        </pic:spPr>
                      </pic:pic>
                    </a:graphicData>
                  </a:graphic>
                  <wp14:sizeRelH relativeFrom="margin">
                    <wp14:pctWidth>0</wp14:pctWidth>
                  </wp14:sizeRelH>
                  <wp14:sizeRelV relativeFrom="margin">
                    <wp14:pctHeight>0</wp14:pctHeight>
                  </wp14:sizeRelV>
                </wp:anchor>
              </w:drawing>
            </w: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4428EB" w:rsidRDefault="004428EB" w:rsidP="004428EB">
            <w:pPr>
              <w:rPr>
                <w:rFonts w:ascii="HelloBasic" w:hAnsi="HelloBasic"/>
              </w:rPr>
            </w:pPr>
          </w:p>
          <w:p w:rsidR="00BB478C" w:rsidRDefault="00273333" w:rsidP="00BB478C">
            <w:pPr>
              <w:rPr>
                <w:rFonts w:ascii="HelloBasic" w:hAnsi="HelloBasic"/>
                <w:sz w:val="20"/>
                <w:szCs w:val="20"/>
              </w:rPr>
            </w:pPr>
            <w:r w:rsidRPr="004428EB">
              <w:rPr>
                <w:rFonts w:ascii="HelloBasic" w:hAnsi="HelloBasic"/>
                <w:sz w:val="20"/>
                <w:szCs w:val="20"/>
              </w:rPr>
              <w:t xml:space="preserve">Want an </w:t>
            </w:r>
            <w:r w:rsidRPr="004428EB">
              <w:rPr>
                <w:rFonts w:ascii="HelloBasic" w:hAnsi="HelloBasic"/>
                <w:b/>
                <w:sz w:val="20"/>
                <w:szCs w:val="20"/>
              </w:rPr>
              <w:t>extra challenge</w:t>
            </w:r>
            <w:r w:rsidRPr="004428EB">
              <w:rPr>
                <w:rFonts w:ascii="HelloBasic" w:hAnsi="HelloBasic"/>
                <w:sz w:val="20"/>
                <w:szCs w:val="20"/>
              </w:rPr>
              <w:t xml:space="preserve">? Have a </w:t>
            </w:r>
            <w:r w:rsidR="004428EB" w:rsidRPr="004428EB">
              <w:rPr>
                <w:rFonts w:ascii="HelloBasic" w:hAnsi="HelloBasic"/>
                <w:sz w:val="20"/>
                <w:szCs w:val="20"/>
              </w:rPr>
              <w:t xml:space="preserve">go at the </w:t>
            </w:r>
            <w:r w:rsidRPr="004428EB">
              <w:rPr>
                <w:rFonts w:ascii="HelloBasic" w:hAnsi="HelloBasic"/>
                <w:sz w:val="20"/>
                <w:szCs w:val="20"/>
              </w:rPr>
              <w:t xml:space="preserve">puzzles below </w:t>
            </w:r>
            <w:r w:rsidRPr="004428EB">
              <w:rPr>
                <w:rFonts w:ascii="Times New Roman" w:hAnsi="Times New Roman" w:cs="Times New Roman"/>
                <w:sz w:val="20"/>
                <w:szCs w:val="20"/>
              </w:rPr>
              <w:t>–</w:t>
            </w:r>
            <w:r w:rsidRPr="004428EB">
              <w:rPr>
                <w:rFonts w:ascii="HelloBasic" w:hAnsi="HelloBasic"/>
                <w:sz w:val="20"/>
                <w:szCs w:val="20"/>
              </w:rPr>
              <w:t xml:space="preserve"> they should get your brain working!  Perhaps you could phone </w:t>
            </w:r>
            <w:r w:rsidRPr="004428EB">
              <w:rPr>
                <w:rFonts w:ascii="HelloBasic" w:hAnsi="HelloBasic"/>
                <w:sz w:val="20"/>
                <w:szCs w:val="20"/>
              </w:rPr>
              <w:lastRenderedPageBreak/>
              <w:t xml:space="preserve">a friend and compare answers?  See if you can </w:t>
            </w:r>
            <w:r w:rsidR="004428EB" w:rsidRPr="004428EB">
              <w:rPr>
                <w:rFonts w:ascii="HelloBasic" w:hAnsi="HelloBasic"/>
                <w:sz w:val="20"/>
                <w:szCs w:val="20"/>
              </w:rPr>
              <w:t xml:space="preserve">challenge your mum and dad too?  </w:t>
            </w:r>
          </w:p>
          <w:p w:rsidR="00BB478C" w:rsidRDefault="00BB478C" w:rsidP="00BB478C">
            <w:pPr>
              <w:rPr>
                <w:rFonts w:ascii="HelloBasic" w:hAnsi="HelloBasic"/>
                <w:sz w:val="20"/>
                <w:szCs w:val="20"/>
              </w:rPr>
            </w:pPr>
          </w:p>
          <w:p w:rsidR="00BB478C" w:rsidRPr="00BE6613" w:rsidRDefault="00BB478C" w:rsidP="00BB478C">
            <w:pPr>
              <w:rPr>
                <w:rFonts w:ascii="HelloBasic" w:hAnsi="HelloBasic"/>
                <w:sz w:val="20"/>
                <w:szCs w:val="20"/>
              </w:rPr>
            </w:pPr>
          </w:p>
        </w:tc>
        <w:tc>
          <w:tcPr>
            <w:tcW w:w="3685" w:type="dxa"/>
            <w:vMerge w:val="restart"/>
          </w:tcPr>
          <w:p w:rsidR="00CE57D8" w:rsidRPr="00BB0D36" w:rsidRDefault="00273333" w:rsidP="00B47A43">
            <w:pPr>
              <w:rPr>
                <w:rFonts w:ascii="HelloBasic" w:hAnsi="HelloBasic"/>
                <w:b/>
                <w:sz w:val="20"/>
                <w:szCs w:val="20"/>
              </w:rPr>
            </w:pPr>
            <w:r w:rsidRPr="00BB0D36">
              <w:rPr>
                <w:rFonts w:ascii="HelloBasic" w:hAnsi="HelloBasic"/>
                <w:b/>
                <w:sz w:val="20"/>
                <w:szCs w:val="20"/>
              </w:rPr>
              <w:lastRenderedPageBreak/>
              <w:t xml:space="preserve">Science </w:t>
            </w:r>
            <w:r w:rsidRPr="00BB0D36">
              <w:rPr>
                <w:rFonts w:ascii="Times New Roman" w:hAnsi="Times New Roman" w:cs="Times New Roman"/>
                <w:b/>
                <w:sz w:val="20"/>
                <w:szCs w:val="20"/>
              </w:rPr>
              <w:t>–</w:t>
            </w:r>
            <w:r w:rsidRPr="00BB0D36">
              <w:rPr>
                <w:rFonts w:ascii="HelloBasic" w:hAnsi="HelloBasic"/>
                <w:b/>
                <w:sz w:val="20"/>
                <w:szCs w:val="20"/>
              </w:rPr>
              <w:t xml:space="preserve"> Earth and Space</w:t>
            </w:r>
          </w:p>
          <w:p w:rsidR="00273333" w:rsidRDefault="00273333" w:rsidP="00273333">
            <w:pPr>
              <w:rPr>
                <w:rFonts w:ascii="HelloBasic" w:hAnsi="HelloBasic"/>
                <w:sz w:val="20"/>
                <w:szCs w:val="20"/>
              </w:rPr>
            </w:pPr>
            <w:r w:rsidRPr="00273333">
              <w:rPr>
                <w:rFonts w:ascii="HelloBasic" w:hAnsi="HelloBasic"/>
                <w:sz w:val="20"/>
                <w:szCs w:val="20"/>
              </w:rPr>
              <w:t xml:space="preserve">I hope you enjoyed your star gazing and managed to spot some of the constellations from your sheet.  </w:t>
            </w:r>
          </w:p>
          <w:p w:rsidR="00273333" w:rsidRDefault="00273333" w:rsidP="00273333">
            <w:pPr>
              <w:rPr>
                <w:rFonts w:ascii="HelloBasic" w:hAnsi="HelloBasic"/>
                <w:sz w:val="20"/>
                <w:szCs w:val="20"/>
              </w:rPr>
            </w:pPr>
          </w:p>
          <w:p w:rsidR="00273333" w:rsidRDefault="00273333" w:rsidP="00273333">
            <w:pPr>
              <w:rPr>
                <w:rFonts w:ascii="HelloBasic" w:hAnsi="HelloBasic"/>
                <w:sz w:val="20"/>
                <w:szCs w:val="20"/>
              </w:rPr>
            </w:pPr>
            <w:r w:rsidRPr="00273333">
              <w:rPr>
                <w:rFonts w:ascii="HelloBasic" w:hAnsi="HelloBasic"/>
                <w:sz w:val="20"/>
                <w:szCs w:val="20"/>
              </w:rPr>
              <w:t xml:space="preserve">This week, we’re learning about why we have night and day.  Have a look at BBC Bitesize for a great explanation: </w:t>
            </w:r>
            <w:hyperlink r:id="rId16" w:history="1">
              <w:r w:rsidRPr="00553C4C">
                <w:rPr>
                  <w:rStyle w:val="Hyperlink"/>
                  <w:rFonts w:ascii="HelloBasic" w:hAnsi="HelloBasic"/>
                  <w:sz w:val="20"/>
                  <w:szCs w:val="20"/>
                </w:rPr>
                <w:t>https://www.bbc.co.uk/bitesize/clips/zkynvcw</w:t>
              </w:r>
            </w:hyperlink>
            <w:r>
              <w:rPr>
                <w:rFonts w:ascii="HelloBasic" w:hAnsi="HelloBasic"/>
                <w:sz w:val="20"/>
                <w:szCs w:val="20"/>
              </w:rPr>
              <w:t xml:space="preserve"> </w:t>
            </w:r>
          </w:p>
          <w:p w:rsidR="00273333" w:rsidRPr="00273333" w:rsidRDefault="00273333" w:rsidP="00273333">
            <w:pPr>
              <w:rPr>
                <w:rFonts w:ascii="HelloBasic" w:hAnsi="HelloBasic"/>
                <w:sz w:val="20"/>
                <w:szCs w:val="20"/>
              </w:rPr>
            </w:pPr>
            <w:r w:rsidRPr="00273333">
              <w:rPr>
                <w:rFonts w:ascii="HelloBasic" w:hAnsi="HelloBasic"/>
                <w:sz w:val="20"/>
                <w:szCs w:val="20"/>
              </w:rPr>
              <w:t xml:space="preserve"> </w:t>
            </w:r>
          </w:p>
          <w:p w:rsidR="00273333" w:rsidRDefault="00273333" w:rsidP="00273333">
            <w:pPr>
              <w:rPr>
                <w:rFonts w:ascii="HelloBasic" w:hAnsi="HelloBasic"/>
                <w:sz w:val="20"/>
                <w:szCs w:val="20"/>
              </w:rPr>
            </w:pPr>
            <w:r w:rsidRPr="00273333">
              <w:rPr>
                <w:rFonts w:ascii="HelloBasic" w:hAnsi="HelloBasic"/>
                <w:sz w:val="20"/>
                <w:szCs w:val="20"/>
              </w:rPr>
              <w:t>There’s also a simple set of instructions for an activity to help you to understand, at the bottom of this document.</w:t>
            </w:r>
          </w:p>
          <w:p w:rsidR="00273333" w:rsidRPr="00273333" w:rsidRDefault="00273333" w:rsidP="00273333">
            <w:pPr>
              <w:rPr>
                <w:rFonts w:ascii="HelloBasic" w:hAnsi="HelloBasic"/>
                <w:sz w:val="20"/>
                <w:szCs w:val="20"/>
              </w:rPr>
            </w:pPr>
          </w:p>
          <w:p w:rsidR="00273333" w:rsidRPr="00B47A43" w:rsidRDefault="00273333" w:rsidP="00273333">
            <w:pPr>
              <w:rPr>
                <w:rFonts w:ascii="HelloBasic" w:hAnsi="HelloBasic"/>
                <w:sz w:val="20"/>
                <w:szCs w:val="20"/>
              </w:rPr>
            </w:pPr>
            <w:r w:rsidRPr="00273333">
              <w:rPr>
                <w:rFonts w:ascii="HelloBasic" w:hAnsi="HelloBasic"/>
                <w:sz w:val="20"/>
                <w:szCs w:val="20"/>
              </w:rPr>
              <w:t xml:space="preserve">If it’s a sunny day, you can put all this to the test.  Go out nice and early and put a stick into the ground.  Where does its shadow lie?  You could mark the end of the shadow with a stone.  Go out at lunchtime and see what’s happened.  Repeat your observation later in the afternoon.  This is how a sundial works and here are some instructions to help you make your own: </w:t>
            </w:r>
            <w:hyperlink r:id="rId17" w:history="1">
              <w:r w:rsidRPr="00553C4C">
                <w:rPr>
                  <w:rStyle w:val="Hyperlink"/>
                  <w:rFonts w:ascii="HelloBasic" w:hAnsi="HelloBasic"/>
                  <w:sz w:val="20"/>
                  <w:szCs w:val="20"/>
                </w:rPr>
                <w:t>https://www.youtube.com/watch?v=Gxo8orZ1X7g</w:t>
              </w:r>
            </w:hyperlink>
            <w:r>
              <w:rPr>
                <w:rFonts w:ascii="HelloBasic" w:hAnsi="HelloBasic"/>
                <w:sz w:val="20"/>
                <w:szCs w:val="20"/>
              </w:rPr>
              <w:t xml:space="preserve"> </w:t>
            </w:r>
          </w:p>
        </w:tc>
        <w:tc>
          <w:tcPr>
            <w:tcW w:w="6026" w:type="dxa"/>
            <w:vMerge w:val="restart"/>
          </w:tcPr>
          <w:p w:rsidR="00CE57D8" w:rsidRPr="00BB0D36" w:rsidRDefault="00B503DA" w:rsidP="00C520F6">
            <w:pPr>
              <w:rPr>
                <w:rFonts w:ascii="HelloBasic" w:hAnsi="HelloBasic"/>
                <w:b/>
                <w:sz w:val="20"/>
                <w:szCs w:val="20"/>
              </w:rPr>
            </w:pPr>
            <w:r w:rsidRPr="00BB0D36">
              <w:rPr>
                <w:rFonts w:ascii="HelloBasic" w:hAnsi="HelloBasic"/>
                <w:b/>
                <w:sz w:val="20"/>
                <w:szCs w:val="20"/>
              </w:rPr>
              <w:t>Literacy</w:t>
            </w:r>
          </w:p>
          <w:p w:rsidR="00B503DA" w:rsidRDefault="00B503DA" w:rsidP="00C520F6">
            <w:pPr>
              <w:rPr>
                <w:rFonts w:ascii="HelloBasic" w:hAnsi="HelloBasic"/>
                <w:sz w:val="20"/>
                <w:szCs w:val="20"/>
              </w:rPr>
            </w:pPr>
            <w:r>
              <w:rPr>
                <w:rFonts w:ascii="HelloBasic" w:hAnsi="HelloBasic"/>
                <w:sz w:val="20"/>
                <w:szCs w:val="20"/>
              </w:rPr>
              <w:t xml:space="preserve">I think it is time for a piece of creative writing.  I would like you to imagine you are an author who has been asked </w:t>
            </w:r>
            <w:r w:rsidR="00764995">
              <w:rPr>
                <w:rFonts w:ascii="HelloBasic" w:hAnsi="HelloBasic"/>
                <w:sz w:val="20"/>
                <w:szCs w:val="20"/>
              </w:rPr>
              <w:t xml:space="preserve">to write a story set in space. </w:t>
            </w:r>
            <w:r>
              <w:rPr>
                <w:rFonts w:ascii="HelloBasic" w:hAnsi="HelloBasic"/>
                <w:sz w:val="20"/>
                <w:szCs w:val="20"/>
              </w:rPr>
              <w:t xml:space="preserve">Before you write your story, like all successful authors, you will need to make a plan. </w:t>
            </w:r>
          </w:p>
          <w:p w:rsidR="00764995" w:rsidRDefault="00764995" w:rsidP="00C520F6">
            <w:pPr>
              <w:rPr>
                <w:rFonts w:ascii="HelloBasic" w:hAnsi="HelloBasic"/>
                <w:sz w:val="20"/>
                <w:szCs w:val="20"/>
              </w:rPr>
            </w:pPr>
          </w:p>
          <w:p w:rsidR="00B503DA" w:rsidRDefault="00B503DA" w:rsidP="00C520F6">
            <w:pPr>
              <w:rPr>
                <w:rFonts w:ascii="HelloBasic" w:hAnsi="HelloBasic"/>
                <w:sz w:val="20"/>
                <w:szCs w:val="20"/>
              </w:rPr>
            </w:pPr>
            <w:r>
              <w:rPr>
                <w:rFonts w:ascii="HelloBasic" w:hAnsi="HelloBasic"/>
                <w:sz w:val="20"/>
                <w:szCs w:val="20"/>
              </w:rPr>
              <w:t>Monday: think about your setting.  Is it futuristic or in space?  Close your eyes and imagine what you can see.  Think about the detail, what would make it realistic to the reader?  What would really grab their attention?  Once you have decided on your setting, sketch it and colour it in.</w:t>
            </w:r>
          </w:p>
          <w:p w:rsidR="00764995" w:rsidRDefault="00764995" w:rsidP="00B503DA">
            <w:pPr>
              <w:rPr>
                <w:rFonts w:ascii="HelloBasic" w:hAnsi="HelloBasic"/>
                <w:sz w:val="20"/>
                <w:szCs w:val="20"/>
              </w:rPr>
            </w:pPr>
          </w:p>
          <w:p w:rsidR="00BB0D36" w:rsidRDefault="00B503DA" w:rsidP="00B503DA">
            <w:pPr>
              <w:rPr>
                <w:rFonts w:ascii="HelloBasic" w:hAnsi="HelloBasic"/>
                <w:sz w:val="20"/>
                <w:szCs w:val="20"/>
              </w:rPr>
            </w:pPr>
            <w:r>
              <w:rPr>
                <w:rFonts w:ascii="HelloBasic" w:hAnsi="HelloBasic"/>
                <w:sz w:val="20"/>
                <w:szCs w:val="20"/>
              </w:rPr>
              <w:t>Tuesday: decide on your main character or creature from another world</w:t>
            </w:r>
            <w:r>
              <w:rPr>
                <w:rFonts w:ascii="Times New Roman" w:hAnsi="Times New Roman" w:cs="Times New Roman"/>
                <w:sz w:val="20"/>
                <w:szCs w:val="20"/>
              </w:rPr>
              <w:t>…</w:t>
            </w:r>
            <w:r>
              <w:rPr>
                <w:rFonts w:ascii="HelloBasic" w:hAnsi="HelloBasic"/>
                <w:sz w:val="20"/>
                <w:szCs w:val="20"/>
              </w:rPr>
              <w:t>or time</w:t>
            </w:r>
            <w:r>
              <w:rPr>
                <w:rFonts w:ascii="Times New Roman" w:hAnsi="Times New Roman" w:cs="Times New Roman"/>
                <w:sz w:val="20"/>
                <w:szCs w:val="20"/>
              </w:rPr>
              <w:t>…</w:t>
            </w:r>
            <w:r>
              <w:rPr>
                <w:rFonts w:ascii="HelloBasic" w:hAnsi="HelloBasic"/>
                <w:sz w:val="20"/>
                <w:szCs w:val="20"/>
              </w:rPr>
              <w:t>or even someone travelling there.  Really think about your character and their personality traits, how they would speak, what vocabulary they would use, their appearance</w:t>
            </w:r>
            <w:r w:rsidR="00BB0D36">
              <w:rPr>
                <w:rFonts w:ascii="HelloBasic" w:hAnsi="HelloBasic"/>
                <w:sz w:val="20"/>
                <w:szCs w:val="20"/>
              </w:rPr>
              <w:t xml:space="preserve">.  Sketch them and then colour them in. </w:t>
            </w:r>
          </w:p>
          <w:p w:rsidR="00764995" w:rsidRDefault="00764995" w:rsidP="00B503DA">
            <w:pPr>
              <w:rPr>
                <w:rFonts w:ascii="HelloBasic" w:hAnsi="HelloBasic"/>
                <w:sz w:val="20"/>
                <w:szCs w:val="20"/>
              </w:rPr>
            </w:pPr>
          </w:p>
          <w:p w:rsidR="00BB0D36" w:rsidRDefault="00BB0D36" w:rsidP="00B503DA">
            <w:pPr>
              <w:rPr>
                <w:rFonts w:ascii="HelloBasic" w:hAnsi="HelloBasic"/>
                <w:sz w:val="20"/>
                <w:szCs w:val="20"/>
              </w:rPr>
            </w:pPr>
            <w:r>
              <w:rPr>
                <w:rFonts w:ascii="HelloBasic" w:hAnsi="HelloBasic"/>
                <w:sz w:val="20"/>
                <w:szCs w:val="20"/>
              </w:rPr>
              <w:t xml:space="preserve">Wednesday: decide on a dilemma or problem to be solved.  Then, after a break where you can do something entirely different, come back to your writing and decide how the dilemma or problem is solved by your character.  </w:t>
            </w:r>
          </w:p>
          <w:p w:rsidR="00764995" w:rsidRDefault="00764995" w:rsidP="00B503DA">
            <w:pPr>
              <w:rPr>
                <w:rFonts w:ascii="HelloBasic" w:hAnsi="HelloBasic"/>
                <w:sz w:val="20"/>
                <w:szCs w:val="20"/>
              </w:rPr>
            </w:pPr>
          </w:p>
          <w:p w:rsidR="00BB0D36" w:rsidRDefault="00BB0D36" w:rsidP="00B503DA">
            <w:pPr>
              <w:rPr>
                <w:rFonts w:ascii="HelloBasic" w:hAnsi="HelloBasic"/>
                <w:sz w:val="20"/>
                <w:szCs w:val="20"/>
              </w:rPr>
            </w:pPr>
            <w:r>
              <w:rPr>
                <w:rFonts w:ascii="HelloBasic" w:hAnsi="HelloBasic"/>
                <w:sz w:val="20"/>
                <w:szCs w:val="20"/>
              </w:rPr>
              <w:t>Thursday: write your first draft of the story.  Remember: dialogue to create atmosphere and to move the action along; show the character’s feelings to build tension in your story (his heart thumped with trepidation</w:t>
            </w:r>
            <w:r>
              <w:rPr>
                <w:rFonts w:ascii="Times New Roman" w:hAnsi="Times New Roman" w:cs="Times New Roman"/>
                <w:sz w:val="20"/>
                <w:szCs w:val="20"/>
              </w:rPr>
              <w:t>…</w:t>
            </w:r>
            <w:r>
              <w:rPr>
                <w:rFonts w:ascii="HelloBasic" w:hAnsi="HelloBasic"/>
                <w:sz w:val="20"/>
                <w:szCs w:val="20"/>
              </w:rPr>
              <w:t>or</w:t>
            </w:r>
            <w:r>
              <w:rPr>
                <w:rFonts w:ascii="Times New Roman" w:hAnsi="Times New Roman" w:cs="Times New Roman"/>
                <w:sz w:val="20"/>
                <w:szCs w:val="20"/>
              </w:rPr>
              <w:t>…</w:t>
            </w:r>
            <w:r>
              <w:rPr>
                <w:rFonts w:ascii="HelloBasic" w:hAnsi="HelloBasic"/>
                <w:sz w:val="20"/>
                <w:szCs w:val="20"/>
              </w:rPr>
              <w:t>her breathing quickened with fear); short, snappy sentences for effect; and imaginary, scientific vocabulary (</w:t>
            </w:r>
            <w:proofErr w:type="spellStart"/>
            <w:r>
              <w:rPr>
                <w:rFonts w:ascii="HelloBasic" w:hAnsi="HelloBasic"/>
                <w:sz w:val="20"/>
                <w:szCs w:val="20"/>
              </w:rPr>
              <w:t>robotron</w:t>
            </w:r>
            <w:proofErr w:type="spellEnd"/>
            <w:r>
              <w:rPr>
                <w:rFonts w:ascii="HelloBasic" w:hAnsi="HelloBasic"/>
                <w:sz w:val="20"/>
                <w:szCs w:val="20"/>
              </w:rPr>
              <w:t xml:space="preserve">, </w:t>
            </w:r>
            <w:proofErr w:type="spellStart"/>
            <w:r>
              <w:rPr>
                <w:rFonts w:ascii="HelloBasic" w:hAnsi="HelloBasic"/>
                <w:sz w:val="20"/>
                <w:szCs w:val="20"/>
              </w:rPr>
              <w:t>galatco</w:t>
            </w:r>
            <w:proofErr w:type="spellEnd"/>
            <w:r>
              <w:rPr>
                <w:rFonts w:ascii="HelloBasic" w:hAnsi="HelloBasic"/>
                <w:sz w:val="20"/>
                <w:szCs w:val="20"/>
              </w:rPr>
              <w:t>-shoes).</w:t>
            </w:r>
          </w:p>
          <w:p w:rsidR="00764995" w:rsidRDefault="00764995" w:rsidP="00B503DA">
            <w:pPr>
              <w:rPr>
                <w:rFonts w:ascii="HelloBasic" w:hAnsi="HelloBasic"/>
                <w:sz w:val="20"/>
                <w:szCs w:val="20"/>
              </w:rPr>
            </w:pPr>
          </w:p>
          <w:p w:rsidR="00B503DA" w:rsidRDefault="00BB0D36" w:rsidP="00B503DA">
            <w:pPr>
              <w:rPr>
                <w:rFonts w:ascii="HelloBasic" w:hAnsi="HelloBasic"/>
                <w:sz w:val="20"/>
                <w:szCs w:val="20"/>
              </w:rPr>
            </w:pPr>
            <w:r>
              <w:rPr>
                <w:rFonts w:ascii="HelloBasic" w:hAnsi="HelloBasic"/>
                <w:sz w:val="20"/>
                <w:szCs w:val="20"/>
              </w:rPr>
              <w:t>Friday: read your story to your grandparents (or another relative of your choosing of cours</w:t>
            </w:r>
            <w:r w:rsidR="006C4DF7">
              <w:rPr>
                <w:rFonts w:ascii="HelloBasic" w:hAnsi="HelloBasic"/>
                <w:sz w:val="20"/>
                <w:szCs w:val="20"/>
              </w:rPr>
              <w:t xml:space="preserve">e!) over a </w:t>
            </w:r>
            <w:proofErr w:type="spellStart"/>
            <w:r w:rsidR="006C4DF7">
              <w:rPr>
                <w:rFonts w:ascii="HelloBasic" w:hAnsi="HelloBasic"/>
                <w:sz w:val="20"/>
                <w:szCs w:val="20"/>
              </w:rPr>
              <w:t>videocall</w:t>
            </w:r>
            <w:proofErr w:type="spellEnd"/>
            <w:r w:rsidR="006C4DF7">
              <w:rPr>
                <w:rFonts w:ascii="HelloBasic" w:hAnsi="HelloBasic"/>
                <w:sz w:val="20"/>
                <w:szCs w:val="20"/>
              </w:rPr>
              <w:t>/skype etc.</w:t>
            </w:r>
          </w:p>
          <w:p w:rsidR="00764995" w:rsidRDefault="00764995" w:rsidP="00B503DA">
            <w:pPr>
              <w:rPr>
                <w:rFonts w:ascii="HelloBasic" w:hAnsi="HelloBasic"/>
                <w:sz w:val="20"/>
                <w:szCs w:val="20"/>
              </w:rPr>
            </w:pPr>
          </w:p>
          <w:p w:rsidR="00764995" w:rsidRDefault="00764995" w:rsidP="00764995">
            <w:pPr>
              <w:rPr>
                <w:rFonts w:ascii="HelloBasic" w:hAnsi="HelloBasic"/>
                <w:sz w:val="20"/>
                <w:szCs w:val="20"/>
              </w:rPr>
            </w:pPr>
            <w:r>
              <w:rPr>
                <w:rFonts w:ascii="HelloBasic" w:hAnsi="HelloBasic"/>
                <w:sz w:val="20"/>
                <w:szCs w:val="20"/>
              </w:rPr>
              <w:t xml:space="preserve">Enjoy your stories!  </w:t>
            </w: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Default="00BB478C" w:rsidP="00764995">
            <w:pPr>
              <w:rPr>
                <w:rFonts w:ascii="HelloBasic" w:hAnsi="HelloBasic"/>
                <w:sz w:val="20"/>
                <w:szCs w:val="20"/>
              </w:rPr>
            </w:pPr>
          </w:p>
          <w:p w:rsidR="00BB478C" w:rsidRPr="00C520F6" w:rsidRDefault="00BB478C" w:rsidP="00764995">
            <w:pPr>
              <w:rPr>
                <w:rFonts w:ascii="HelloBasic" w:hAnsi="HelloBasic"/>
                <w:sz w:val="20"/>
                <w:szCs w:val="20"/>
              </w:rPr>
            </w:pPr>
          </w:p>
        </w:tc>
      </w:tr>
      <w:tr w:rsidR="006C4DF7" w:rsidTr="006C4DF7">
        <w:trPr>
          <w:trHeight w:val="983"/>
        </w:trPr>
        <w:tc>
          <w:tcPr>
            <w:tcW w:w="4957" w:type="dxa"/>
            <w:vMerge w:val="restart"/>
          </w:tcPr>
          <w:p w:rsidR="006C4DF7" w:rsidRDefault="006C4DF7" w:rsidP="006C4DF7">
            <w:pPr>
              <w:rPr>
                <w:rFonts w:ascii="HelloBasic" w:hAnsi="HelloBasic"/>
                <w:b/>
                <w:sz w:val="20"/>
                <w:szCs w:val="20"/>
              </w:rPr>
            </w:pPr>
            <w:r>
              <w:rPr>
                <w:rFonts w:ascii="HelloBasic" w:hAnsi="HelloBasic"/>
                <w:b/>
                <w:sz w:val="20"/>
                <w:szCs w:val="20"/>
              </w:rPr>
              <w:lastRenderedPageBreak/>
              <w:t>PE</w:t>
            </w:r>
          </w:p>
          <w:p w:rsidR="006C4DF7" w:rsidRDefault="006C4DF7" w:rsidP="006C4DF7">
            <w:pPr>
              <w:rPr>
                <w:rFonts w:ascii="HelloBasic" w:hAnsi="HelloBasic"/>
                <w:sz w:val="20"/>
                <w:szCs w:val="20"/>
              </w:rPr>
            </w:pPr>
            <w:r w:rsidRPr="006C4DF7">
              <w:rPr>
                <w:rFonts w:ascii="HelloBasic" w:hAnsi="HelloBasic"/>
                <w:sz w:val="20"/>
                <w:szCs w:val="20"/>
              </w:rPr>
              <w:t xml:space="preserve">Keep joining in with Joe Wicks (and his lovely wife Rosie) each morning.  It will make you feel better and ready for the day ahead.  </w:t>
            </w:r>
            <w:r>
              <w:rPr>
                <w:rFonts w:ascii="HelloBasic" w:hAnsi="HelloBasic"/>
                <w:sz w:val="20"/>
                <w:szCs w:val="20"/>
              </w:rPr>
              <w:t xml:space="preserve">I hope you have been having fun having a go at the challenges Mrs Owen has put on </w:t>
            </w:r>
            <w:proofErr w:type="spellStart"/>
            <w:r>
              <w:rPr>
                <w:rFonts w:ascii="HelloBasic" w:hAnsi="HelloBasic"/>
                <w:sz w:val="20"/>
                <w:szCs w:val="20"/>
              </w:rPr>
              <w:t>Parentmail</w:t>
            </w:r>
            <w:proofErr w:type="spellEnd"/>
            <w:r>
              <w:rPr>
                <w:rFonts w:ascii="HelloBasic" w:hAnsi="HelloBasic"/>
                <w:sz w:val="20"/>
                <w:szCs w:val="20"/>
              </w:rPr>
              <w:t xml:space="preserve"> to keep you fit at home.</w:t>
            </w:r>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looking for fun, easy, space-themed activities to complete, then Mission X is the right place to be.  The challenge is now open for families.  You can join the Walk to the Moon challenge and complete other Mission X activities to help the characters Luna and Leo walk to the moon. Every effort counts.  For more information, visit:  </w:t>
            </w:r>
            <w:hyperlink r:id="rId18" w:history="1">
              <w:r w:rsidRPr="002155DA">
                <w:rPr>
                  <w:rStyle w:val="Hyperlink"/>
                  <w:rFonts w:ascii="HelloBasic" w:hAnsi="HelloBasic"/>
                  <w:sz w:val="20"/>
                  <w:szCs w:val="20"/>
                </w:rPr>
                <w:t>https://www.stem.org.uk/missionx</w:t>
              </w:r>
            </w:hyperlink>
            <w:r>
              <w:rPr>
                <w:rFonts w:ascii="HelloBasic" w:hAnsi="HelloBasic"/>
                <w:sz w:val="20"/>
                <w:szCs w:val="20"/>
              </w:rPr>
              <w:t xml:space="preserve"> and click on CHALLENGE to register (please ask mums and dads to do this bit for you).</w:t>
            </w:r>
          </w:p>
          <w:p w:rsidR="00764995" w:rsidRDefault="00764995" w:rsidP="004428EB">
            <w:pPr>
              <w:rPr>
                <w:rFonts w:ascii="HelloBasic" w:hAnsi="HelloBasic"/>
                <w:b/>
                <w:sz w:val="20"/>
                <w:szCs w:val="20"/>
              </w:rPr>
            </w:pPr>
          </w:p>
          <w:p w:rsidR="004428EB" w:rsidRPr="00160C78" w:rsidRDefault="004428EB" w:rsidP="004428EB">
            <w:pPr>
              <w:rPr>
                <w:rFonts w:ascii="HelloBasic" w:hAnsi="HelloBasic"/>
                <w:b/>
                <w:sz w:val="20"/>
                <w:szCs w:val="20"/>
              </w:rPr>
            </w:pPr>
            <w:r w:rsidRPr="00160C78">
              <w:rPr>
                <w:rFonts w:ascii="HelloBasic" w:hAnsi="HelloBasic"/>
                <w:b/>
                <w:sz w:val="20"/>
                <w:szCs w:val="20"/>
              </w:rPr>
              <w:t>History</w:t>
            </w:r>
          </w:p>
          <w:p w:rsidR="004428EB" w:rsidRDefault="004428EB" w:rsidP="004428EB">
            <w:pPr>
              <w:rPr>
                <w:rFonts w:ascii="HelloBasic" w:hAnsi="HelloBasic"/>
                <w:sz w:val="20"/>
                <w:szCs w:val="20"/>
              </w:rPr>
            </w:pPr>
            <w:r w:rsidRPr="00160C78">
              <w:rPr>
                <w:rFonts w:ascii="HelloBasic" w:hAnsi="HelloBasic"/>
                <w:sz w:val="20"/>
                <w:szCs w:val="20"/>
              </w:rPr>
              <w:t xml:space="preserve">This week, we zoom forwards to the 20th Century.  I’d like you to find out about the History of Computing, which is an innovation that changed our lives forever.  </w:t>
            </w:r>
          </w:p>
          <w:p w:rsidR="004428EB" w:rsidRDefault="004428EB" w:rsidP="004428EB">
            <w:pPr>
              <w:rPr>
                <w:rFonts w:ascii="HelloBasic" w:hAnsi="HelloBasic"/>
                <w:sz w:val="20"/>
                <w:szCs w:val="20"/>
              </w:rPr>
            </w:pPr>
          </w:p>
          <w:p w:rsidR="004428EB" w:rsidRDefault="004428EB" w:rsidP="004428EB">
            <w:pPr>
              <w:rPr>
                <w:rFonts w:ascii="HelloBasic" w:hAnsi="HelloBasic"/>
                <w:sz w:val="20"/>
                <w:szCs w:val="20"/>
              </w:rPr>
            </w:pPr>
            <w:r w:rsidRPr="00160C78">
              <w:rPr>
                <w:rFonts w:ascii="HelloBasic" w:hAnsi="HelloBasic"/>
                <w:sz w:val="20"/>
                <w:szCs w:val="20"/>
              </w:rPr>
              <w:t xml:space="preserve">You might like to watch: </w:t>
            </w:r>
            <w:hyperlink r:id="rId19" w:history="1">
              <w:r w:rsidRPr="002155DA">
                <w:rPr>
                  <w:rStyle w:val="Hyperlink"/>
                  <w:rFonts w:ascii="HelloBasic" w:hAnsi="HelloBasic"/>
                  <w:sz w:val="20"/>
                  <w:szCs w:val="20"/>
                </w:rPr>
                <w:t>https://www.bbc.co.uk/bitesize/topics/zbhgjxs/articles/ztrq7ty</w:t>
              </w:r>
            </w:hyperlink>
          </w:p>
          <w:p w:rsidR="004428EB" w:rsidRDefault="004428EB" w:rsidP="004428EB">
            <w:pPr>
              <w:rPr>
                <w:rFonts w:ascii="HelloBasic" w:hAnsi="HelloBasic"/>
                <w:sz w:val="20"/>
                <w:szCs w:val="20"/>
              </w:rPr>
            </w:pPr>
          </w:p>
          <w:p w:rsidR="004428EB" w:rsidRPr="00160C78" w:rsidRDefault="004428EB" w:rsidP="004428EB">
            <w:pPr>
              <w:rPr>
                <w:rFonts w:ascii="HelloBasic" w:hAnsi="HelloBasic"/>
                <w:sz w:val="20"/>
                <w:szCs w:val="20"/>
              </w:rPr>
            </w:pPr>
            <w:r w:rsidRPr="00160C78">
              <w:rPr>
                <w:rFonts w:ascii="HelloBasic" w:hAnsi="HelloBasic"/>
                <w:sz w:val="20"/>
                <w:szCs w:val="20"/>
              </w:rPr>
              <w:t>If you scroll down to the bottom of that webpage, you’ll find some other interesting activit</w:t>
            </w:r>
            <w:r>
              <w:rPr>
                <w:rFonts w:ascii="HelloBasic" w:hAnsi="HelloBasic"/>
                <w:sz w:val="20"/>
                <w:szCs w:val="20"/>
              </w:rPr>
              <w:t>i</w:t>
            </w:r>
            <w:r w:rsidRPr="00160C78">
              <w:rPr>
                <w:rFonts w:ascii="HelloBasic" w:hAnsi="HelloBasic"/>
                <w:sz w:val="20"/>
                <w:szCs w:val="20"/>
              </w:rPr>
              <w:t>es to do with computers too.</w:t>
            </w:r>
          </w:p>
          <w:p w:rsidR="004428EB" w:rsidRDefault="004428EB" w:rsidP="004428EB">
            <w:pPr>
              <w:rPr>
                <w:rFonts w:ascii="HelloBasic" w:hAnsi="HelloBasic"/>
                <w:sz w:val="20"/>
                <w:szCs w:val="20"/>
              </w:rPr>
            </w:pPr>
          </w:p>
          <w:p w:rsidR="00160C78" w:rsidRPr="006C4DF7" w:rsidRDefault="004428EB" w:rsidP="004428EB">
            <w:pPr>
              <w:rPr>
                <w:rFonts w:ascii="HelloBasic" w:hAnsi="HelloBasic"/>
                <w:sz w:val="20"/>
                <w:szCs w:val="20"/>
              </w:rPr>
            </w:pPr>
            <w:r w:rsidRPr="00160C78">
              <w:rPr>
                <w:rFonts w:ascii="HelloBasic" w:hAnsi="HelloBasic"/>
                <w:sz w:val="20"/>
                <w:szCs w:val="20"/>
              </w:rPr>
              <w:t>I won’t ask you to write anything for History this week, as you’ll be busy with your fantastic story!</w:t>
            </w:r>
          </w:p>
        </w:tc>
        <w:tc>
          <w:tcPr>
            <w:tcW w:w="3685" w:type="dxa"/>
            <w:vMerge/>
          </w:tcPr>
          <w:p w:rsidR="006C4DF7" w:rsidRPr="00B47A43" w:rsidRDefault="006C4DF7" w:rsidP="006C4DF7">
            <w:pPr>
              <w:rPr>
                <w:rFonts w:ascii="HelloBasic" w:hAnsi="HelloBasic"/>
                <w:b/>
                <w:sz w:val="20"/>
                <w:szCs w:val="20"/>
              </w:rPr>
            </w:pPr>
          </w:p>
        </w:tc>
        <w:tc>
          <w:tcPr>
            <w:tcW w:w="6026" w:type="dxa"/>
            <w:vMerge/>
          </w:tcPr>
          <w:p w:rsidR="006C4DF7" w:rsidRPr="000279A1" w:rsidRDefault="006C4DF7" w:rsidP="006C4DF7">
            <w:pPr>
              <w:rPr>
                <w:rFonts w:ascii="HelloBasic" w:hAnsi="HelloBasic"/>
                <w:b/>
                <w:sz w:val="20"/>
                <w:szCs w:val="20"/>
              </w:rPr>
            </w:pPr>
          </w:p>
        </w:tc>
      </w:tr>
      <w:tr w:rsidR="006C4DF7" w:rsidTr="006C4DF7">
        <w:trPr>
          <w:trHeight w:val="3590"/>
        </w:trPr>
        <w:tc>
          <w:tcPr>
            <w:tcW w:w="4957" w:type="dxa"/>
            <w:vMerge/>
            <w:tcBorders>
              <w:bottom w:val="single" w:sz="4" w:space="0" w:color="auto"/>
            </w:tcBorders>
          </w:tcPr>
          <w:p w:rsidR="006C4DF7" w:rsidRPr="003557E4" w:rsidRDefault="006C4DF7" w:rsidP="006C4DF7">
            <w:pPr>
              <w:rPr>
                <w:rFonts w:ascii="HelloBasic" w:hAnsi="HelloBasic"/>
                <w:sz w:val="20"/>
                <w:szCs w:val="20"/>
              </w:rPr>
            </w:pPr>
          </w:p>
        </w:tc>
        <w:tc>
          <w:tcPr>
            <w:tcW w:w="3685" w:type="dxa"/>
            <w:tcBorders>
              <w:bottom w:val="single" w:sz="4" w:space="0" w:color="auto"/>
            </w:tcBorders>
          </w:tcPr>
          <w:p w:rsidR="006C4DF7" w:rsidRDefault="006C4DF7" w:rsidP="006C4DF7">
            <w:pPr>
              <w:rPr>
                <w:rFonts w:ascii="HelloBasic" w:hAnsi="HelloBasic"/>
                <w:b/>
                <w:sz w:val="20"/>
                <w:szCs w:val="20"/>
              </w:rPr>
            </w:pPr>
            <w:r>
              <w:rPr>
                <w:rFonts w:ascii="HelloBasic" w:hAnsi="HelloBasic"/>
                <w:b/>
                <w:sz w:val="20"/>
                <w:szCs w:val="20"/>
              </w:rPr>
              <w:t>German</w:t>
            </w:r>
          </w:p>
          <w:p w:rsidR="006C4DF7" w:rsidRDefault="006C4DF7" w:rsidP="006C4DF7">
            <w:pPr>
              <w:rPr>
                <w:rFonts w:ascii="HelloBasic" w:hAnsi="HelloBasic"/>
                <w:sz w:val="20"/>
                <w:szCs w:val="20"/>
              </w:rPr>
            </w:pPr>
            <w:r>
              <w:rPr>
                <w:noProof/>
                <w:lang w:eastAsia="en-GB"/>
              </w:rPr>
              <w:drawing>
                <wp:anchor distT="0" distB="0" distL="114300" distR="114300" simplePos="0" relativeHeight="251717632" behindDoc="1" locked="0" layoutInCell="1" allowOverlap="1" wp14:anchorId="101BBD75" wp14:editId="133FF3D2">
                  <wp:simplePos x="0" y="0"/>
                  <wp:positionH relativeFrom="column">
                    <wp:posOffset>2519045</wp:posOffset>
                  </wp:positionH>
                  <wp:positionV relativeFrom="paragraph">
                    <wp:posOffset>131445</wp:posOffset>
                  </wp:positionV>
                  <wp:extent cx="809625" cy="813435"/>
                  <wp:effectExtent l="0" t="0" r="9525" b="5715"/>
                  <wp:wrapTight wrapText="bothSides">
                    <wp:wrapPolygon edited="0">
                      <wp:start x="0" y="0"/>
                      <wp:lineTo x="0" y="21246"/>
                      <wp:lineTo x="21346" y="2124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9625" cy="813435"/>
                          </a:xfrm>
                          <a:prstGeom prst="rect">
                            <a:avLst/>
                          </a:prstGeom>
                        </pic:spPr>
                      </pic:pic>
                    </a:graphicData>
                  </a:graphic>
                  <wp14:sizeRelH relativeFrom="margin">
                    <wp14:pctWidth>0</wp14:pctWidth>
                  </wp14:sizeRelH>
                  <wp14:sizeRelV relativeFrom="margin">
                    <wp14:pctHeight>0</wp14:pctHeight>
                  </wp14:sizeRelV>
                </wp:anchor>
              </w:drawing>
            </w:r>
            <w:r>
              <w:rPr>
                <w:rFonts w:ascii="HelloBasic" w:hAnsi="HelloBasic"/>
                <w:sz w:val="20"/>
                <w:szCs w:val="20"/>
              </w:rPr>
              <w:t xml:space="preserve">I hope you have been enjoying practising your German using Duo Lingo.  I must say I am enjoying my German and when I chatted to you all, lots of you said you were enjoying it too. </w:t>
            </w:r>
            <w:r w:rsidRPr="00273333">
              <w:rPr>
                <w:rFonts w:ascii="HelloBasic" w:hAnsi="HelloBasic"/>
                <w:sz w:val="20"/>
                <w:szCs w:val="20"/>
              </w:rPr>
              <w:sym w:font="Wingdings" w:char="F04A"/>
            </w:r>
            <w:r>
              <w:rPr>
                <w:rFonts w:ascii="HelloBasic" w:hAnsi="HelloBasic"/>
                <w:sz w:val="20"/>
                <w:szCs w:val="20"/>
              </w:rPr>
              <w:t xml:space="preserve">  </w:t>
            </w:r>
          </w:p>
          <w:p w:rsidR="006C4DF7" w:rsidRDefault="006C4DF7" w:rsidP="006C4DF7">
            <w:pPr>
              <w:rPr>
                <w:rFonts w:ascii="HelloBasic" w:hAnsi="HelloBasic"/>
                <w:sz w:val="20"/>
                <w:szCs w:val="20"/>
              </w:rPr>
            </w:pPr>
          </w:p>
          <w:p w:rsidR="006C4DF7" w:rsidRPr="006C4DF7" w:rsidRDefault="006C4DF7" w:rsidP="006C4DF7">
            <w:pPr>
              <w:pStyle w:val="ListParagraph"/>
              <w:numPr>
                <w:ilvl w:val="0"/>
                <w:numId w:val="5"/>
              </w:numPr>
              <w:rPr>
                <w:rStyle w:val="Hyperlink"/>
                <w:rFonts w:ascii="HelloBasic" w:hAnsi="HelloBasic"/>
                <w:color w:val="auto"/>
                <w:sz w:val="20"/>
                <w:szCs w:val="20"/>
                <w:u w:val="none"/>
              </w:rPr>
            </w:pPr>
            <w:r>
              <w:rPr>
                <w:rFonts w:ascii="HelloBasic" w:hAnsi="HelloBasic"/>
                <w:sz w:val="20"/>
                <w:szCs w:val="20"/>
              </w:rPr>
              <w:t xml:space="preserve">Keep practising </w:t>
            </w:r>
            <w:r>
              <w:rPr>
                <w:rFonts w:ascii="Times New Roman" w:hAnsi="Times New Roman" w:cs="Times New Roman"/>
                <w:sz w:val="20"/>
                <w:szCs w:val="20"/>
              </w:rPr>
              <w:t>–</w:t>
            </w:r>
            <w:r>
              <w:rPr>
                <w:rFonts w:ascii="HelloBasic" w:hAnsi="HelloBasic"/>
                <w:sz w:val="20"/>
                <w:szCs w:val="20"/>
              </w:rPr>
              <w:t xml:space="preserve"> it’s quite fun </w:t>
            </w:r>
            <w:r w:rsidRPr="00CE57D8">
              <w:rPr>
                <w:rFonts w:ascii="HelloBasic" w:hAnsi="HelloBasic"/>
                <w:sz w:val="20"/>
                <w:szCs w:val="20"/>
              </w:rPr>
              <w:sym w:font="Wingdings" w:char="F04A"/>
            </w:r>
            <w:r>
              <w:rPr>
                <w:rFonts w:ascii="HelloBasic" w:hAnsi="HelloBasic"/>
                <w:sz w:val="20"/>
                <w:szCs w:val="20"/>
              </w:rPr>
              <w:t xml:space="preserve"> </w:t>
            </w:r>
            <w:hyperlink r:id="rId21" w:history="1">
              <w:r w:rsidRPr="00CE57D8">
                <w:rPr>
                  <w:rStyle w:val="Hyperlink"/>
                  <w:rFonts w:ascii="HelloBasic" w:hAnsi="HelloBasic"/>
                  <w:sz w:val="20"/>
                  <w:szCs w:val="20"/>
                </w:rPr>
                <w:t>https://www.duolingo.com/</w:t>
              </w:r>
            </w:hyperlink>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p>
          <w:p w:rsidR="006C4DF7" w:rsidRPr="006C4DF7" w:rsidRDefault="006C4DF7" w:rsidP="006C4DF7">
            <w:pPr>
              <w:rPr>
                <w:rFonts w:ascii="HelloBasic" w:hAnsi="HelloBasic"/>
                <w:sz w:val="20"/>
                <w:szCs w:val="20"/>
              </w:rPr>
            </w:pPr>
          </w:p>
        </w:tc>
        <w:tc>
          <w:tcPr>
            <w:tcW w:w="6026" w:type="dxa"/>
            <w:vMerge w:val="restart"/>
            <w:tcBorders>
              <w:bottom w:val="single" w:sz="4" w:space="0" w:color="auto"/>
            </w:tcBorders>
          </w:tcPr>
          <w:p w:rsidR="006C4DF7" w:rsidRDefault="006C4DF7" w:rsidP="006C4DF7">
            <w:pPr>
              <w:rPr>
                <w:rFonts w:ascii="HelloBasic" w:hAnsi="HelloBasic"/>
                <w:b/>
                <w:sz w:val="20"/>
                <w:szCs w:val="20"/>
              </w:rPr>
            </w:pPr>
            <w:r w:rsidRPr="009F0611">
              <w:rPr>
                <w:rFonts w:ascii="HelloBasic" w:hAnsi="HelloBasic"/>
                <w:b/>
                <w:sz w:val="20"/>
                <w:szCs w:val="20"/>
              </w:rPr>
              <w:t>Reading</w:t>
            </w:r>
          </w:p>
          <w:p w:rsidR="006C4DF7" w:rsidRDefault="00764995" w:rsidP="006C4DF7">
            <w:pPr>
              <w:rPr>
                <w:rFonts w:ascii="HelloBasic" w:hAnsi="HelloBasic"/>
                <w:sz w:val="20"/>
                <w:szCs w:val="20"/>
              </w:rPr>
            </w:pPr>
            <w:r>
              <w:rPr>
                <w:rFonts w:ascii="HelloBasic" w:hAnsi="HelloBasic"/>
                <w:noProof/>
                <w:sz w:val="20"/>
                <w:szCs w:val="20"/>
                <w:lang w:eastAsia="en-GB"/>
              </w:rPr>
              <w:drawing>
                <wp:anchor distT="0" distB="0" distL="114300" distR="114300" simplePos="0" relativeHeight="251718656" behindDoc="0" locked="0" layoutInCell="1" allowOverlap="1" wp14:anchorId="35BE49BF" wp14:editId="60200185">
                  <wp:simplePos x="0" y="0"/>
                  <wp:positionH relativeFrom="column">
                    <wp:posOffset>3714953</wp:posOffset>
                  </wp:positionH>
                  <wp:positionV relativeFrom="paragraph">
                    <wp:posOffset>351149</wp:posOffset>
                  </wp:positionV>
                  <wp:extent cx="346075" cy="455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075" cy="455930"/>
                          </a:xfrm>
                          <a:prstGeom prst="rect">
                            <a:avLst/>
                          </a:prstGeom>
                        </pic:spPr>
                      </pic:pic>
                    </a:graphicData>
                  </a:graphic>
                  <wp14:sizeRelH relativeFrom="page">
                    <wp14:pctWidth>0</wp14:pctWidth>
                  </wp14:sizeRelH>
                  <wp14:sizeRelV relativeFrom="page">
                    <wp14:pctHeight>0</wp14:pctHeight>
                  </wp14:sizeRelV>
                </wp:anchor>
              </w:drawing>
            </w:r>
            <w:r w:rsidR="006C4DF7">
              <w:rPr>
                <w:rFonts w:ascii="HelloBasic" w:hAnsi="HelloBasic"/>
                <w:sz w:val="20"/>
                <w:szCs w:val="20"/>
              </w:rPr>
              <w:t xml:space="preserve">I hope you are enjoying your super reading dens.  If it is nice weather this week, why not create a relaxing reading space in the garden? Keep practising reading out loud, even if it is just to the bees </w:t>
            </w:r>
            <w:r w:rsidR="006C4DF7" w:rsidRPr="00BB0D36">
              <w:rPr>
                <w:rFonts w:ascii="HelloBasic" w:hAnsi="HelloBasic"/>
                <w:sz w:val="20"/>
                <w:szCs w:val="20"/>
              </w:rPr>
              <w:sym w:font="Wingdings" w:char="F04A"/>
            </w:r>
            <w:r w:rsidR="006C4DF7">
              <w:rPr>
                <w:rFonts w:ascii="HelloBasic" w:hAnsi="HelloBasic"/>
                <w:sz w:val="20"/>
                <w:szCs w:val="20"/>
              </w:rPr>
              <w:t xml:space="preserve"> </w:t>
            </w:r>
            <w:r w:rsidR="006C4DF7" w:rsidRPr="00BB0D36">
              <w:rPr>
                <w:rFonts w:ascii="HelloBasic" w:hAnsi="HelloBasic"/>
                <w:sz w:val="20"/>
                <w:szCs w:val="20"/>
              </w:rPr>
              <w:sym w:font="Wingdings" w:char="F04A"/>
            </w:r>
            <w:r w:rsidR="006C4DF7">
              <w:rPr>
                <w:rFonts w:ascii="HelloBasic" w:hAnsi="HelloBasic"/>
                <w:sz w:val="20"/>
                <w:szCs w:val="20"/>
              </w:rPr>
              <w:t xml:space="preserve"> </w:t>
            </w:r>
          </w:p>
          <w:p w:rsidR="006C4DF7" w:rsidRPr="009F0611" w:rsidRDefault="006C4DF7" w:rsidP="006C4DF7">
            <w:pPr>
              <w:rPr>
                <w:rFonts w:ascii="HelloBasic" w:hAnsi="HelloBasic"/>
                <w:b/>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running out of books to read, then try the following: </w:t>
            </w:r>
          </w:p>
          <w:p w:rsidR="006C4DF7" w:rsidRDefault="006C4DF7" w:rsidP="006C4DF7">
            <w:pPr>
              <w:pStyle w:val="ListParagraph"/>
              <w:numPr>
                <w:ilvl w:val="0"/>
                <w:numId w:val="5"/>
              </w:numPr>
              <w:rPr>
                <w:rFonts w:ascii="HelloBasic" w:hAnsi="HelloBasic"/>
                <w:sz w:val="20"/>
                <w:szCs w:val="20"/>
              </w:rPr>
            </w:pPr>
            <w:r w:rsidRPr="00AD2B85">
              <w:rPr>
                <w:rFonts w:ascii="HelloBasic" w:hAnsi="HelloBasic"/>
                <w:sz w:val="20"/>
                <w:szCs w:val="20"/>
              </w:rPr>
              <w:t>Remember David Walliams is reading every</w:t>
            </w:r>
            <w:r>
              <w:rPr>
                <w:rFonts w:ascii="HelloBasic" w:hAnsi="HelloBasic"/>
                <w:sz w:val="20"/>
                <w:szCs w:val="20"/>
              </w:rPr>
              <w:t xml:space="preserve"> </w:t>
            </w:r>
            <w:r w:rsidRPr="00AD2B85">
              <w:rPr>
                <w:rFonts w:ascii="HelloBasic" w:hAnsi="HelloBasic"/>
                <w:sz w:val="20"/>
                <w:szCs w:val="20"/>
              </w:rPr>
              <w:t xml:space="preserve">day at 11am </w:t>
            </w:r>
            <w:hyperlink r:id="rId23" w:history="1">
              <w:r w:rsidRPr="009F0611">
                <w:rPr>
                  <w:rStyle w:val="Hyperlink"/>
                  <w:rFonts w:ascii="HelloBasic" w:hAnsi="HelloBasic"/>
                  <w:sz w:val="20"/>
                  <w:szCs w:val="20"/>
                </w:rPr>
                <w:t>https://www.worldofdavidwalliams.com/elevenses/</w:t>
              </w:r>
            </w:hyperlink>
            <w:r w:rsidRPr="009F0611">
              <w:rPr>
                <w:rFonts w:ascii="HelloBasic" w:hAnsi="HelloBasic"/>
                <w:sz w:val="20"/>
                <w:szCs w:val="20"/>
              </w:rPr>
              <w:t xml:space="preserve"> </w:t>
            </w:r>
          </w:p>
          <w:p w:rsidR="006C4DF7" w:rsidRPr="00AD2B85" w:rsidRDefault="006C4DF7" w:rsidP="006C4DF7">
            <w:pPr>
              <w:pStyle w:val="ListParagraph"/>
              <w:numPr>
                <w:ilvl w:val="0"/>
                <w:numId w:val="5"/>
              </w:numPr>
              <w:rPr>
                <w:rFonts w:ascii="HelloBasic" w:hAnsi="HelloBasic"/>
                <w:sz w:val="20"/>
                <w:szCs w:val="20"/>
              </w:rPr>
            </w:pPr>
            <w:r w:rsidRPr="009F0611">
              <w:rPr>
                <w:rFonts w:ascii="HelloBasic" w:hAnsi="HelloBasic"/>
                <w:sz w:val="20"/>
                <w:szCs w:val="20"/>
              </w:rPr>
              <w:t>Or on Audible, all of their stories are free at the moment.  Just choose one and listen.</w:t>
            </w:r>
            <w:r w:rsidRPr="009F0611">
              <w:rPr>
                <w:sz w:val="20"/>
                <w:szCs w:val="20"/>
              </w:rPr>
              <w:t xml:space="preserve"> </w:t>
            </w:r>
            <w:hyperlink r:id="rId24" w:history="1">
              <w:r w:rsidRPr="009F0611">
                <w:rPr>
                  <w:rStyle w:val="Hyperlink"/>
                  <w:rFonts w:ascii="HelloBasic" w:hAnsi="HelloBasic"/>
                  <w:sz w:val="20"/>
                  <w:szCs w:val="20"/>
                </w:rPr>
                <w:t>https://stories.audible.com/start-listen</w:t>
              </w:r>
            </w:hyperlink>
            <w:r w:rsidRPr="009F0611">
              <w:rPr>
                <w:rFonts w:ascii="HelloBasic" w:hAnsi="HelloBasic"/>
                <w:sz w:val="24"/>
                <w:szCs w:val="24"/>
              </w:rPr>
              <w:t xml:space="preserve">  </w:t>
            </w:r>
          </w:p>
          <w:p w:rsidR="00160C78" w:rsidRDefault="006C4DF7" w:rsidP="00160C78">
            <w:pPr>
              <w:pStyle w:val="ListParagraph"/>
              <w:numPr>
                <w:ilvl w:val="0"/>
                <w:numId w:val="5"/>
              </w:numPr>
              <w:rPr>
                <w:rFonts w:ascii="HelloBasic" w:hAnsi="HelloBasic"/>
                <w:sz w:val="20"/>
                <w:szCs w:val="20"/>
              </w:rPr>
            </w:pPr>
            <w:r w:rsidRPr="00AD2B85">
              <w:rPr>
                <w:rFonts w:ascii="HelloBasic" w:hAnsi="HelloBasic"/>
                <w:sz w:val="20"/>
                <w:szCs w:val="20"/>
              </w:rPr>
              <w:t xml:space="preserve">Or why not try Oxford Owl’s free online library </w:t>
            </w:r>
            <w:hyperlink r:id="rId25" w:history="1">
              <w:r w:rsidRPr="00AD2B85">
                <w:rPr>
                  <w:rStyle w:val="Hyperlink"/>
                  <w:rFonts w:ascii="HelloBasic" w:hAnsi="HelloBasic"/>
                  <w:sz w:val="20"/>
                  <w:szCs w:val="20"/>
                </w:rPr>
                <w:t>https://www.oxfordowl.co.uk/for-home/find-a-book/library-page</w:t>
              </w:r>
            </w:hyperlink>
            <w:r w:rsidRPr="00AD2B85">
              <w:rPr>
                <w:rFonts w:ascii="HelloBasic" w:hAnsi="HelloBasic"/>
                <w:sz w:val="20"/>
                <w:szCs w:val="20"/>
              </w:rPr>
              <w:t xml:space="preserve"> which has lots of your favourites from school!</w:t>
            </w:r>
          </w:p>
          <w:p w:rsidR="00BB478C" w:rsidRDefault="00BB478C" w:rsidP="004428EB">
            <w:pPr>
              <w:rPr>
                <w:rFonts w:ascii="HelloBasic" w:hAnsi="HelloBasic"/>
                <w:b/>
                <w:sz w:val="20"/>
                <w:szCs w:val="20"/>
              </w:rPr>
            </w:pPr>
          </w:p>
          <w:p w:rsidR="004428EB" w:rsidRPr="00392B0B" w:rsidRDefault="004428EB" w:rsidP="004428EB">
            <w:pPr>
              <w:rPr>
                <w:rFonts w:ascii="HelloBasic" w:hAnsi="HelloBasic"/>
                <w:b/>
                <w:sz w:val="20"/>
                <w:szCs w:val="20"/>
              </w:rPr>
            </w:pPr>
            <w:r w:rsidRPr="00392B0B">
              <w:rPr>
                <w:rFonts w:ascii="HelloBasic" w:hAnsi="HelloBasic"/>
                <w:b/>
                <w:sz w:val="20"/>
                <w:szCs w:val="20"/>
              </w:rPr>
              <w:t>Just for Fun!!!</w:t>
            </w:r>
          </w:p>
          <w:p w:rsidR="004428EB" w:rsidRPr="00160C78" w:rsidRDefault="004428EB" w:rsidP="004428EB">
            <w:pPr>
              <w:rPr>
                <w:rFonts w:ascii="HelloBasic" w:hAnsi="HelloBasic"/>
                <w:b/>
                <w:sz w:val="20"/>
                <w:szCs w:val="20"/>
              </w:rPr>
            </w:pPr>
            <w:r w:rsidRPr="00160C78">
              <w:rPr>
                <w:rFonts w:ascii="HelloBasic" w:hAnsi="HelloBasic"/>
                <w:b/>
                <w:sz w:val="20"/>
                <w:szCs w:val="20"/>
              </w:rPr>
              <w:lastRenderedPageBreak/>
              <w:t>Juggle</w:t>
            </w:r>
          </w:p>
          <w:p w:rsidR="004428EB" w:rsidRDefault="004428EB" w:rsidP="004428EB">
            <w:pPr>
              <w:rPr>
                <w:rFonts w:ascii="HelloBasic" w:hAnsi="HelloBasic"/>
                <w:sz w:val="20"/>
                <w:szCs w:val="20"/>
              </w:rPr>
            </w:pPr>
            <w:r>
              <w:rPr>
                <w:rFonts w:ascii="HelloBasic" w:hAnsi="HelloBasic"/>
                <w:sz w:val="20"/>
                <w:szCs w:val="20"/>
              </w:rPr>
              <w:t>Learn to juggle!  There are lots of tips online, try it with something soft at first and preferably in the garden so you don’t break anything.</w:t>
            </w:r>
          </w:p>
          <w:p w:rsidR="004428EB" w:rsidRDefault="004428EB" w:rsidP="004428EB">
            <w:pPr>
              <w:rPr>
                <w:rFonts w:ascii="HelloBasic" w:hAnsi="HelloBasic"/>
                <w:sz w:val="20"/>
                <w:szCs w:val="20"/>
              </w:rPr>
            </w:pPr>
          </w:p>
          <w:p w:rsidR="004428EB" w:rsidRDefault="004428EB" w:rsidP="004428EB">
            <w:pPr>
              <w:rPr>
                <w:rFonts w:ascii="HelloBasic" w:hAnsi="HelloBasic"/>
                <w:b/>
                <w:sz w:val="20"/>
                <w:szCs w:val="20"/>
              </w:rPr>
            </w:pPr>
            <w:r>
              <w:rPr>
                <w:rFonts w:ascii="HelloBasic" w:hAnsi="HelloBasic"/>
                <w:b/>
                <w:sz w:val="20"/>
                <w:szCs w:val="20"/>
              </w:rPr>
              <w:t>Design a paper aeroplane</w:t>
            </w:r>
          </w:p>
          <w:p w:rsidR="004428EB" w:rsidRDefault="004428EB" w:rsidP="004428EB">
            <w:pPr>
              <w:rPr>
                <w:rFonts w:ascii="HelloBasic" w:hAnsi="HelloBasic"/>
                <w:sz w:val="20"/>
                <w:szCs w:val="20"/>
              </w:rPr>
            </w:pPr>
            <w:r>
              <w:rPr>
                <w:rFonts w:ascii="HelloBasic" w:hAnsi="HelloBasic"/>
                <w:sz w:val="20"/>
                <w:szCs w:val="20"/>
              </w:rPr>
              <w:t>C</w:t>
            </w:r>
            <w:r w:rsidRPr="004428EB">
              <w:rPr>
                <w:rFonts w:ascii="HelloBasic" w:hAnsi="HelloBasic"/>
                <w:sz w:val="20"/>
                <w:szCs w:val="20"/>
              </w:rPr>
              <w:t xml:space="preserve">hallenge your siblings/parents to a paper aeroplane contest </w:t>
            </w:r>
            <w:r w:rsidRPr="004428EB">
              <w:rPr>
                <w:rFonts w:ascii="Times New Roman" w:hAnsi="Times New Roman" w:cs="Times New Roman"/>
                <w:sz w:val="20"/>
                <w:szCs w:val="20"/>
              </w:rPr>
              <w:t>–</w:t>
            </w:r>
            <w:r w:rsidRPr="004428EB">
              <w:rPr>
                <w:rFonts w:ascii="HelloBasic" w:hAnsi="HelloBasic"/>
                <w:sz w:val="20"/>
                <w:szCs w:val="20"/>
              </w:rPr>
              <w:t xml:space="preserve"> whose aeroplane can travel the greatest distance?</w:t>
            </w:r>
            <w:r>
              <w:rPr>
                <w:rFonts w:ascii="HelloBasic" w:hAnsi="HelloBasic"/>
                <w:sz w:val="20"/>
                <w:szCs w:val="20"/>
              </w:rPr>
              <w:t xml:space="preserve">  Stick a piece of paper/newspaper/wrapping paper across the hall.  Cut large circles out of it.  Can you get the planes to fly through the circles?  Who is the best?</w:t>
            </w:r>
          </w:p>
          <w:p w:rsidR="004428EB" w:rsidRDefault="004428EB" w:rsidP="004428EB">
            <w:pPr>
              <w:rPr>
                <w:rFonts w:ascii="HelloBasic" w:hAnsi="HelloBasic"/>
                <w:sz w:val="20"/>
                <w:szCs w:val="20"/>
              </w:rPr>
            </w:pPr>
          </w:p>
          <w:p w:rsidR="004428EB" w:rsidRPr="00160C78" w:rsidRDefault="004428EB" w:rsidP="004428EB">
            <w:pPr>
              <w:rPr>
                <w:rFonts w:ascii="HelloBasic" w:hAnsi="HelloBasic"/>
                <w:b/>
                <w:sz w:val="20"/>
                <w:szCs w:val="20"/>
              </w:rPr>
            </w:pPr>
            <w:r w:rsidRPr="00160C78">
              <w:rPr>
                <w:rFonts w:ascii="HelloBasic" w:hAnsi="HelloBasic"/>
                <w:b/>
                <w:sz w:val="20"/>
                <w:szCs w:val="20"/>
              </w:rPr>
              <w:t>Mini Ice Hockey</w:t>
            </w:r>
          </w:p>
          <w:p w:rsidR="004428EB" w:rsidRPr="00160C78" w:rsidRDefault="004428EB" w:rsidP="004428EB">
            <w:pPr>
              <w:rPr>
                <w:rFonts w:ascii="HelloBasic" w:hAnsi="HelloBasic"/>
                <w:sz w:val="20"/>
                <w:szCs w:val="20"/>
              </w:rPr>
            </w:pPr>
            <w:r w:rsidRPr="00160C78">
              <w:rPr>
                <w:rFonts w:ascii="HelloBasic" w:hAnsi="HelloBasic"/>
                <w:sz w:val="20"/>
                <w:szCs w:val="20"/>
              </w:rPr>
              <w:t>You'll need: a baking tray, water, post-it notes, spoons and a button or bottle lid</w:t>
            </w:r>
            <w:r>
              <w:rPr>
                <w:rFonts w:ascii="HelloBasic" w:hAnsi="HelloBasic"/>
                <w:sz w:val="20"/>
                <w:szCs w:val="20"/>
              </w:rPr>
              <w:t xml:space="preserve"> </w:t>
            </w:r>
            <w:r>
              <w:rPr>
                <w:rFonts w:ascii="Times New Roman" w:hAnsi="Times New Roman" w:cs="Times New Roman"/>
                <w:sz w:val="20"/>
                <w:szCs w:val="20"/>
              </w:rPr>
              <w:t>–</w:t>
            </w:r>
            <w:r>
              <w:rPr>
                <w:rFonts w:ascii="HelloBasic" w:hAnsi="HelloBasic"/>
                <w:sz w:val="20"/>
                <w:szCs w:val="20"/>
              </w:rPr>
              <w:t xml:space="preserve"> and probably best to go in the garden for this!</w:t>
            </w:r>
          </w:p>
          <w:p w:rsidR="004428EB" w:rsidRPr="00160C78" w:rsidRDefault="004428EB" w:rsidP="004428EB">
            <w:pPr>
              <w:rPr>
                <w:rFonts w:ascii="HelloBasic" w:hAnsi="HelloBasic"/>
                <w:sz w:val="20"/>
                <w:szCs w:val="20"/>
              </w:rPr>
            </w:pPr>
          </w:p>
          <w:p w:rsidR="00160C78" w:rsidRPr="00160C78" w:rsidRDefault="004428EB" w:rsidP="004428EB">
            <w:pPr>
              <w:rPr>
                <w:rFonts w:ascii="HelloBasic" w:hAnsi="HelloBasic"/>
                <w:sz w:val="20"/>
                <w:szCs w:val="20"/>
              </w:rPr>
            </w:pPr>
            <w:r w:rsidRPr="00160C78">
              <w:rPr>
                <w:rFonts w:ascii="HelloBasic" w:hAnsi="HelloBasic"/>
                <w:sz w:val="20"/>
                <w:szCs w:val="20"/>
              </w:rPr>
              <w:t>Freeze a layer of water in a baking tray to create your ice rink and stick a post-it note at either end of the tray to mark the goals. Use spoons as your hockey sticks and try to hit your button/lid puck against the post-it note on the other side of the tray.</w:t>
            </w:r>
          </w:p>
        </w:tc>
      </w:tr>
      <w:tr w:rsidR="006C4DF7" w:rsidTr="006C4DF7">
        <w:trPr>
          <w:trHeight w:val="4845"/>
        </w:trPr>
        <w:tc>
          <w:tcPr>
            <w:tcW w:w="4957" w:type="dxa"/>
            <w:vMerge/>
          </w:tcPr>
          <w:p w:rsidR="006C4DF7" w:rsidRPr="003557E4" w:rsidRDefault="006C4DF7" w:rsidP="006C4DF7">
            <w:pPr>
              <w:rPr>
                <w:rFonts w:ascii="HelloBasic" w:hAnsi="HelloBasic"/>
                <w:b/>
                <w:sz w:val="20"/>
                <w:szCs w:val="20"/>
              </w:rPr>
            </w:pPr>
          </w:p>
        </w:tc>
        <w:tc>
          <w:tcPr>
            <w:tcW w:w="3685" w:type="dxa"/>
          </w:tcPr>
          <w:p w:rsidR="006C4DF7" w:rsidRPr="00160C78" w:rsidRDefault="00160C78" w:rsidP="006C4DF7">
            <w:pPr>
              <w:rPr>
                <w:rFonts w:ascii="HelloBasic" w:hAnsi="HelloBasic"/>
                <w:b/>
                <w:sz w:val="20"/>
                <w:szCs w:val="20"/>
              </w:rPr>
            </w:pPr>
            <w:r w:rsidRPr="00160C78">
              <w:rPr>
                <w:rFonts w:ascii="HelloBasic" w:hAnsi="HelloBasic"/>
                <w:b/>
                <w:sz w:val="20"/>
                <w:szCs w:val="20"/>
              </w:rPr>
              <w:t>Just because</w:t>
            </w:r>
            <w:r w:rsidRPr="00160C78">
              <w:rPr>
                <w:rFonts w:ascii="Times New Roman" w:hAnsi="Times New Roman" w:cs="Times New Roman"/>
                <w:b/>
                <w:sz w:val="20"/>
                <w:szCs w:val="20"/>
              </w:rPr>
              <w:t>…</w:t>
            </w:r>
          </w:p>
          <w:p w:rsidR="00160C78" w:rsidRDefault="00160C78" w:rsidP="00160C78">
            <w:pPr>
              <w:rPr>
                <w:rFonts w:ascii="HelloBasic" w:hAnsi="HelloBasic"/>
                <w:sz w:val="20"/>
                <w:szCs w:val="20"/>
              </w:rPr>
            </w:pPr>
            <w:r w:rsidRPr="00160C78">
              <w:rPr>
                <w:rFonts w:ascii="HelloBasic" w:hAnsi="HelloBasic"/>
                <w:sz w:val="20"/>
                <w:szCs w:val="20"/>
              </w:rPr>
              <w:t>Flex your writing muscles and write a letter to older relatives or neighbours who might be feeling a little lonely right now. Let th</w:t>
            </w:r>
            <w:r>
              <w:rPr>
                <w:rFonts w:ascii="HelloBasic" w:hAnsi="HelloBasic"/>
                <w:sz w:val="20"/>
                <w:szCs w:val="20"/>
              </w:rPr>
              <w:t>em know you're thinking of them.</w:t>
            </w:r>
          </w:p>
          <w:p w:rsidR="00160C78" w:rsidRDefault="00160C78" w:rsidP="00160C78">
            <w:pPr>
              <w:rPr>
                <w:rFonts w:ascii="HelloBasic" w:hAnsi="HelloBasic"/>
                <w:sz w:val="20"/>
                <w:szCs w:val="20"/>
              </w:rPr>
            </w:pPr>
          </w:p>
          <w:p w:rsidR="004428EB" w:rsidRPr="00160C78" w:rsidRDefault="00160C78" w:rsidP="004428EB">
            <w:pPr>
              <w:rPr>
                <w:rFonts w:ascii="HelloBasic" w:hAnsi="HelloBasic"/>
                <w:sz w:val="20"/>
                <w:szCs w:val="20"/>
              </w:rPr>
            </w:pPr>
            <w:r w:rsidRPr="00160C78">
              <w:rPr>
                <w:rFonts w:ascii="HelloBasic" w:hAnsi="HelloBasic"/>
                <w:sz w:val="20"/>
                <w:szCs w:val="20"/>
              </w:rPr>
              <w:t xml:space="preserve"> </w:t>
            </w:r>
          </w:p>
          <w:p w:rsidR="00160C78" w:rsidRPr="00027E05" w:rsidRDefault="00160C78" w:rsidP="004428EB">
            <w:pPr>
              <w:rPr>
                <w:rFonts w:ascii="HelloBasic" w:hAnsi="HelloBasic"/>
                <w:sz w:val="20"/>
                <w:szCs w:val="20"/>
              </w:rPr>
            </w:pPr>
          </w:p>
        </w:tc>
        <w:tc>
          <w:tcPr>
            <w:tcW w:w="6026" w:type="dxa"/>
            <w:vMerge/>
          </w:tcPr>
          <w:p w:rsidR="006C4DF7" w:rsidRPr="003557E4" w:rsidRDefault="006C4DF7" w:rsidP="006C4DF7">
            <w:pPr>
              <w:rPr>
                <w:rFonts w:ascii="HelloBasic" w:hAnsi="HelloBasic"/>
                <w:b/>
                <w:sz w:val="20"/>
                <w:szCs w:val="20"/>
              </w:rPr>
            </w:pPr>
          </w:p>
        </w:tc>
      </w:tr>
    </w:tbl>
    <w:p w:rsidR="00273333" w:rsidRDefault="00273333">
      <w:pPr>
        <w:rPr>
          <w:rFonts w:ascii="HelloBasic" w:hAnsi="HelloBasic"/>
          <w:sz w:val="24"/>
          <w:szCs w:val="24"/>
        </w:rPr>
      </w:pPr>
    </w:p>
    <w:p w:rsidR="00AB2A0C" w:rsidRDefault="004428EB">
      <w:pPr>
        <w:rPr>
          <w:rFonts w:ascii="HelloBasic" w:hAnsi="HelloBasic"/>
          <w:sz w:val="24"/>
          <w:szCs w:val="24"/>
        </w:rPr>
      </w:pPr>
      <w:r>
        <w:rPr>
          <w:rFonts w:ascii="HelloBasic" w:hAnsi="HelloBasic"/>
          <w:sz w:val="24"/>
          <w:szCs w:val="24"/>
        </w:rPr>
        <w:br w:type="page"/>
      </w:r>
      <w:r w:rsidR="00AB2A0C">
        <w:rPr>
          <w:noProof/>
          <w:lang w:eastAsia="en-GB"/>
        </w:rPr>
        <w:lastRenderedPageBreak/>
        <w:drawing>
          <wp:inline distT="0" distB="0" distL="0" distR="0" wp14:anchorId="2FD07675" wp14:editId="1D433C2C">
            <wp:extent cx="6810375" cy="61382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14354" cy="6141885"/>
                    </a:xfrm>
                    <a:prstGeom prst="rect">
                      <a:avLst/>
                    </a:prstGeom>
                  </pic:spPr>
                </pic:pic>
              </a:graphicData>
            </a:graphic>
          </wp:inline>
        </w:drawing>
      </w:r>
      <w:r w:rsidR="00AB2A0C">
        <w:rPr>
          <w:noProof/>
          <w:lang w:eastAsia="en-GB"/>
        </w:rPr>
        <w:lastRenderedPageBreak/>
        <w:drawing>
          <wp:inline distT="0" distB="0" distL="0" distR="0" wp14:anchorId="64B97F43" wp14:editId="56DA510A">
            <wp:extent cx="9320530" cy="3910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20530" cy="3910965"/>
                    </a:xfrm>
                    <a:prstGeom prst="rect">
                      <a:avLst/>
                    </a:prstGeom>
                  </pic:spPr>
                </pic:pic>
              </a:graphicData>
            </a:graphic>
          </wp:inline>
        </w:drawing>
      </w:r>
    </w:p>
    <w:p w:rsidR="00764995" w:rsidRPr="00BB4211" w:rsidRDefault="00AB2A0C">
      <w:pPr>
        <w:rPr>
          <w:rFonts w:ascii="HelloBasic" w:hAnsi="HelloBasic"/>
          <w:sz w:val="24"/>
          <w:szCs w:val="24"/>
        </w:rPr>
      </w:pPr>
      <w:r>
        <w:rPr>
          <w:rFonts w:ascii="HelloBasic" w:hAnsi="HelloBasic"/>
          <w:sz w:val="24"/>
          <w:szCs w:val="24"/>
        </w:rPr>
        <w:br w:type="page"/>
      </w:r>
      <w:r w:rsidR="00BB4211">
        <w:rPr>
          <w:rFonts w:ascii="HelloBasic" w:hAnsi="HelloBasic"/>
          <w:noProof/>
          <w:sz w:val="24"/>
          <w:szCs w:val="24"/>
          <w:lang w:eastAsia="en-GB"/>
        </w:rPr>
        <w:lastRenderedPageBreak/>
        <w:drawing>
          <wp:inline distT="0" distB="0" distL="0" distR="0" wp14:anchorId="5A81A6EF" wp14:editId="3AEDF870">
            <wp:extent cx="9320530" cy="52193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0530" cy="5219398"/>
                    </a:xfrm>
                    <a:prstGeom prst="rect">
                      <a:avLst/>
                    </a:prstGeom>
                    <a:noFill/>
                  </pic:spPr>
                </pic:pic>
              </a:graphicData>
            </a:graphic>
          </wp:inline>
        </w:drawing>
      </w:r>
      <w:r w:rsidR="00764995">
        <w:rPr>
          <w:rFonts w:ascii="HelloBasic" w:hAnsi="HelloBasic"/>
          <w:sz w:val="24"/>
          <w:szCs w:val="24"/>
        </w:rPr>
        <w:br w:type="page"/>
      </w:r>
    </w:p>
    <w:p w:rsidR="004428EB" w:rsidRDefault="004428EB">
      <w:pPr>
        <w:rPr>
          <w:rFonts w:ascii="HelloBasic" w:hAnsi="HelloBasic"/>
          <w:sz w:val="24"/>
          <w:szCs w:val="24"/>
        </w:rPr>
      </w:pPr>
    </w:p>
    <w:p w:rsidR="004428EB" w:rsidRDefault="004428EB">
      <w:pPr>
        <w:rPr>
          <w:rFonts w:ascii="HelloBasic" w:hAnsi="HelloBasic"/>
          <w:sz w:val="24"/>
          <w:szCs w:val="24"/>
        </w:rPr>
      </w:pPr>
    </w:p>
    <w:p w:rsidR="00187620" w:rsidRDefault="008D057F">
      <w:pPr>
        <w:rPr>
          <w:rFonts w:ascii="HelloBasic" w:hAnsi="HelloBasic"/>
          <w:sz w:val="24"/>
          <w:szCs w:val="24"/>
        </w:rPr>
      </w:pPr>
      <w:r>
        <w:rPr>
          <w:noProof/>
          <w:lang w:eastAsia="en-GB"/>
        </w:rPr>
        <w:drawing>
          <wp:anchor distT="0" distB="0" distL="114300" distR="114300" simplePos="0" relativeHeight="251694080" behindDoc="1" locked="0" layoutInCell="1" allowOverlap="1" wp14:anchorId="06459AAE" wp14:editId="374BC294">
            <wp:simplePos x="0" y="0"/>
            <wp:positionH relativeFrom="margin">
              <wp:posOffset>-147320</wp:posOffset>
            </wp:positionH>
            <wp:positionV relativeFrom="paragraph">
              <wp:posOffset>64770</wp:posOffset>
            </wp:positionV>
            <wp:extent cx="4457700" cy="3418840"/>
            <wp:effectExtent l="0" t="0" r="0" b="0"/>
            <wp:wrapTight wrapText="bothSides">
              <wp:wrapPolygon edited="0">
                <wp:start x="0" y="0"/>
                <wp:lineTo x="0" y="21423"/>
                <wp:lineTo x="21508" y="21423"/>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57700" cy="3418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6277F930" wp14:editId="2F9F81ED">
            <wp:simplePos x="0" y="0"/>
            <wp:positionH relativeFrom="column">
              <wp:posOffset>4914900</wp:posOffset>
            </wp:positionH>
            <wp:positionV relativeFrom="paragraph">
              <wp:posOffset>15875</wp:posOffset>
            </wp:positionV>
            <wp:extent cx="4631055" cy="3465195"/>
            <wp:effectExtent l="0" t="0" r="0" b="1905"/>
            <wp:wrapTight wrapText="bothSides">
              <wp:wrapPolygon edited="0">
                <wp:start x="0" y="0"/>
                <wp:lineTo x="0" y="21493"/>
                <wp:lineTo x="21502" y="21493"/>
                <wp:lineTo x="215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31055" cy="3465195"/>
                    </a:xfrm>
                    <a:prstGeom prst="rect">
                      <a:avLst/>
                    </a:prstGeom>
                  </pic:spPr>
                </pic:pic>
              </a:graphicData>
            </a:graphic>
            <wp14:sizeRelH relativeFrom="page">
              <wp14:pctWidth>0</wp14:pctWidth>
            </wp14:sizeRelH>
            <wp14:sizeRelV relativeFrom="page">
              <wp14:pctHeight>0</wp14:pctHeight>
            </wp14:sizeRelV>
          </wp:anchor>
        </w:drawing>
      </w: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D607A0" w:rsidRDefault="00D607A0">
      <w:pPr>
        <w:rPr>
          <w:rFonts w:ascii="HelloBasic" w:hAnsi="HelloBasic"/>
          <w:sz w:val="24"/>
          <w:szCs w:val="24"/>
        </w:rPr>
      </w:pPr>
    </w:p>
    <w:p w:rsidR="00D02B1C" w:rsidRDefault="00D02B1C">
      <w:pPr>
        <w:rPr>
          <w:rFonts w:ascii="HelloBasic" w:hAnsi="HelloBasic"/>
          <w:sz w:val="24"/>
          <w:szCs w:val="24"/>
        </w:rPr>
      </w:pPr>
    </w:p>
    <w:p w:rsidR="00E93AD7" w:rsidRDefault="00E93AD7">
      <w:pPr>
        <w:rPr>
          <w:rFonts w:ascii="HelloBasic" w:hAnsi="HelloBasic"/>
          <w:sz w:val="24"/>
          <w:szCs w:val="24"/>
        </w:rPr>
      </w:pPr>
    </w:p>
    <w:p w:rsidR="002E5FBA" w:rsidRDefault="002E5FBA">
      <w:pPr>
        <w:rPr>
          <w:rFonts w:ascii="HelloBasic" w:hAnsi="HelloBasic"/>
          <w:sz w:val="24"/>
          <w:szCs w:val="24"/>
        </w:rPr>
      </w:pPr>
    </w:p>
    <w:p w:rsidR="002E5FBA" w:rsidRDefault="002E5FBA">
      <w:pPr>
        <w:rPr>
          <w:rFonts w:ascii="HelloBasic" w:hAnsi="HelloBasic"/>
          <w:sz w:val="24"/>
          <w:szCs w:val="24"/>
        </w:rPr>
      </w:pPr>
    </w:p>
    <w:p w:rsidR="00891A2E" w:rsidRDefault="00891A2E">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p>
    <w:p w:rsidR="00187620" w:rsidRDefault="00187620">
      <w:pPr>
        <w:rPr>
          <w:rFonts w:ascii="HelloBasic" w:hAnsi="HelloBasic"/>
          <w:sz w:val="24"/>
          <w:szCs w:val="24"/>
        </w:rPr>
      </w:pPr>
      <w:r>
        <w:rPr>
          <w:rFonts w:ascii="HelloBasic" w:hAnsi="HelloBasic"/>
          <w:sz w:val="24"/>
          <w:szCs w:val="24"/>
        </w:rPr>
        <w:br w:type="page"/>
      </w:r>
    </w:p>
    <w:p w:rsidR="00187620" w:rsidRDefault="00187620">
      <w:pPr>
        <w:rPr>
          <w:noProof/>
          <w:lang w:eastAsia="en-GB"/>
        </w:rPr>
      </w:pPr>
      <w:r>
        <w:rPr>
          <w:noProof/>
          <w:lang w:eastAsia="en-GB"/>
        </w:rPr>
        <w:lastRenderedPageBreak/>
        <w:drawing>
          <wp:anchor distT="0" distB="0" distL="114300" distR="114300" simplePos="0" relativeHeight="251697152" behindDoc="1" locked="0" layoutInCell="1" allowOverlap="1" wp14:anchorId="079891D1" wp14:editId="031EAC56">
            <wp:simplePos x="0" y="0"/>
            <wp:positionH relativeFrom="margin">
              <wp:align>right</wp:align>
            </wp:positionH>
            <wp:positionV relativeFrom="paragraph">
              <wp:posOffset>0</wp:posOffset>
            </wp:positionV>
            <wp:extent cx="4429760" cy="3379470"/>
            <wp:effectExtent l="0" t="0" r="8890" b="0"/>
            <wp:wrapTight wrapText="bothSides">
              <wp:wrapPolygon edited="0">
                <wp:start x="0" y="0"/>
                <wp:lineTo x="0" y="21430"/>
                <wp:lineTo x="21550" y="21430"/>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29760" cy="3379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6EFB6C8C" wp14:editId="3E80375D">
            <wp:simplePos x="0" y="0"/>
            <wp:positionH relativeFrom="margin">
              <wp:align>left</wp:align>
            </wp:positionH>
            <wp:positionV relativeFrom="paragraph">
              <wp:posOffset>0</wp:posOffset>
            </wp:positionV>
            <wp:extent cx="4520565" cy="3379470"/>
            <wp:effectExtent l="0" t="0" r="0" b="0"/>
            <wp:wrapTight wrapText="bothSides">
              <wp:wrapPolygon edited="0">
                <wp:start x="0" y="0"/>
                <wp:lineTo x="0" y="21430"/>
                <wp:lineTo x="21482" y="21430"/>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20565" cy="3379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87620" w:rsidRDefault="00187620">
      <w:pPr>
        <w:rPr>
          <w:noProof/>
          <w:lang w:eastAsia="en-GB"/>
        </w:rPr>
      </w:pPr>
      <w:r>
        <w:rPr>
          <w:noProof/>
          <w:lang w:eastAsia="en-GB"/>
        </w:rPr>
        <w:br w:type="page"/>
      </w:r>
    </w:p>
    <w:p w:rsidR="00187620" w:rsidRDefault="00187620">
      <w:pPr>
        <w:rPr>
          <w:noProof/>
          <w:lang w:eastAsia="en-GB"/>
        </w:rPr>
      </w:pPr>
      <w:r>
        <w:rPr>
          <w:noProof/>
          <w:lang w:eastAsia="en-GB"/>
        </w:rPr>
        <w:lastRenderedPageBreak/>
        <w:drawing>
          <wp:anchor distT="0" distB="0" distL="114300" distR="114300" simplePos="0" relativeHeight="251699200" behindDoc="1" locked="0" layoutInCell="1" allowOverlap="1" wp14:anchorId="61DD8DF5" wp14:editId="0B9BC7C0">
            <wp:simplePos x="0" y="0"/>
            <wp:positionH relativeFrom="column">
              <wp:posOffset>4990465</wp:posOffset>
            </wp:positionH>
            <wp:positionV relativeFrom="paragraph">
              <wp:posOffset>0</wp:posOffset>
            </wp:positionV>
            <wp:extent cx="4484370" cy="3363595"/>
            <wp:effectExtent l="0" t="0" r="0" b="8255"/>
            <wp:wrapTight wrapText="bothSides">
              <wp:wrapPolygon edited="0">
                <wp:start x="0" y="0"/>
                <wp:lineTo x="0" y="21531"/>
                <wp:lineTo x="21472" y="21531"/>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84370" cy="33635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1" locked="0" layoutInCell="1" allowOverlap="1" wp14:anchorId="1F3A31A6" wp14:editId="168F668E">
            <wp:simplePos x="0" y="0"/>
            <wp:positionH relativeFrom="margin">
              <wp:align>left</wp:align>
            </wp:positionH>
            <wp:positionV relativeFrom="paragraph">
              <wp:posOffset>0</wp:posOffset>
            </wp:positionV>
            <wp:extent cx="4514215" cy="3395980"/>
            <wp:effectExtent l="0" t="0" r="635" b="0"/>
            <wp:wrapTight wrapText="bothSides">
              <wp:wrapPolygon edited="0">
                <wp:start x="0" y="0"/>
                <wp:lineTo x="0" y="21447"/>
                <wp:lineTo x="21512" y="21447"/>
                <wp:lineTo x="215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14215" cy="3395980"/>
                    </a:xfrm>
                    <a:prstGeom prst="rect">
                      <a:avLst/>
                    </a:prstGeom>
                  </pic:spPr>
                </pic:pic>
              </a:graphicData>
            </a:graphic>
            <wp14:sizeRelH relativeFrom="page">
              <wp14:pctWidth>0</wp14:pctWidth>
            </wp14:sizeRelH>
            <wp14:sizeRelV relativeFrom="page">
              <wp14:pctHeight>0</wp14:pctHeight>
            </wp14:sizeRelV>
          </wp:anchor>
        </w:drawing>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r w:rsidRPr="00187620">
        <w:rPr>
          <w:noProof/>
          <w:lang w:eastAsia="en-GB"/>
        </w:rPr>
        <w:t xml:space="preserve"> </w:t>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Pr="00764995" w:rsidRDefault="00187620">
      <w:pPr>
        <w:rPr>
          <w:noProof/>
          <w:lang w:eastAsia="en-GB"/>
        </w:rPr>
      </w:pPr>
    </w:p>
    <w:sectPr w:rsidR="00187620" w:rsidRPr="00764995" w:rsidSect="00736D60">
      <w:headerReference w:type="default" r:id="rId35"/>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0D" w:rsidRDefault="00A25F0D" w:rsidP="00377A7B">
      <w:pPr>
        <w:spacing w:after="0" w:line="240" w:lineRule="auto"/>
      </w:pPr>
      <w:r>
        <w:separator/>
      </w:r>
    </w:p>
  </w:endnote>
  <w:endnote w:type="continuationSeparator" w:id="0">
    <w:p w:rsidR="00A25F0D" w:rsidRDefault="00A25F0D" w:rsidP="0037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loBasic">
    <w:altName w:val="Times New Roman"/>
    <w:charset w:val="00"/>
    <w:family w:val="auto"/>
    <w:pitch w:val="variable"/>
    <w:sig w:usb0="00000003" w:usb1="0001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0D" w:rsidRDefault="00A25F0D" w:rsidP="00377A7B">
      <w:pPr>
        <w:spacing w:after="0" w:line="240" w:lineRule="auto"/>
      </w:pPr>
      <w:r>
        <w:separator/>
      </w:r>
    </w:p>
  </w:footnote>
  <w:footnote w:type="continuationSeparator" w:id="0">
    <w:p w:rsidR="00A25F0D" w:rsidRDefault="00A25F0D" w:rsidP="00377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0D" w:rsidRPr="00377A7B" w:rsidRDefault="00A25F0D">
    <w:pPr>
      <w:pStyle w:val="Header"/>
      <w:rPr>
        <w:rFonts w:ascii="HelloBasic" w:hAnsi="HelloBasic"/>
        <w:b/>
      </w:rPr>
    </w:pPr>
    <w:r>
      <w:rPr>
        <w:rFonts w:ascii="HelloBasic" w:hAnsi="HelloBasic"/>
        <w:b/>
      </w:rPr>
      <w:t>Home Learning Tasks for Year 6</w:t>
    </w:r>
    <w:r w:rsidRPr="00377A7B">
      <w:rPr>
        <w:rFonts w:ascii="HelloBasic" w:hAnsi="HelloBasic"/>
        <w:b/>
      </w:rPr>
      <w:t xml:space="preserve"> children 5/</w:t>
    </w:r>
    <w:proofErr w:type="gramStart"/>
    <w:r w:rsidRPr="00377A7B">
      <w:rPr>
        <w:rFonts w:ascii="HelloBasic" w:hAnsi="HelloBasic"/>
        <w:b/>
      </w:rPr>
      <w:t xml:space="preserve">6B  </w:t>
    </w:r>
    <w:r>
      <w:rPr>
        <w:rFonts w:ascii="HelloBasic" w:hAnsi="HelloBasic"/>
        <w:b/>
      </w:rPr>
      <w:t>for</w:t>
    </w:r>
    <w:proofErr w:type="gramEnd"/>
    <w:r>
      <w:rPr>
        <w:rFonts w:ascii="HelloBasic" w:hAnsi="HelloBasic"/>
        <w:b/>
      </w:rPr>
      <w:t xml:space="preserve"> 11</w:t>
    </w:r>
    <w:r w:rsidRPr="0072260E">
      <w:rPr>
        <w:rFonts w:ascii="HelloBasic" w:hAnsi="HelloBasic"/>
        <w:b/>
        <w:vertAlign w:val="superscript"/>
      </w:rPr>
      <w:t>th</w:t>
    </w:r>
    <w:r>
      <w:rPr>
        <w:rFonts w:ascii="HelloBasic" w:hAnsi="HelloBasic"/>
        <w:b/>
        <w:vertAlign w:val="superscript"/>
      </w:rPr>
      <w:t xml:space="preserve"> </w:t>
    </w:r>
    <w:r>
      <w:rPr>
        <w:rFonts w:ascii="Times New Roman" w:hAnsi="Times New Roman" w:cs="Times New Roman"/>
        <w:b/>
      </w:rPr>
      <w:t>–</w:t>
    </w:r>
    <w:r>
      <w:rPr>
        <w:rFonts w:ascii="HelloBasic" w:hAnsi="HelloBasic"/>
        <w:b/>
      </w:rPr>
      <w:t xml:space="preserve"> 15</w:t>
    </w:r>
    <w:r w:rsidRPr="00985C3B">
      <w:rPr>
        <w:rFonts w:ascii="HelloBasic" w:hAnsi="HelloBasic"/>
        <w:b/>
        <w:vertAlign w:val="superscript"/>
      </w:rPr>
      <w:t>th</w:t>
    </w:r>
    <w:r>
      <w:rPr>
        <w:rFonts w:ascii="HelloBasic" w:hAnsi="HelloBasic"/>
        <w:b/>
      </w:rPr>
      <w:t xml:space="preserve"> May</w:t>
    </w:r>
  </w:p>
  <w:p w:rsidR="00A25F0D" w:rsidRDefault="00A25F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A53A5"/>
    <w:multiLevelType w:val="hybridMultilevel"/>
    <w:tmpl w:val="A0E28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C2637A"/>
    <w:multiLevelType w:val="hybridMultilevel"/>
    <w:tmpl w:val="D222DE90"/>
    <w:lvl w:ilvl="0" w:tplc="48704F0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6274C1F"/>
    <w:multiLevelType w:val="hybridMultilevel"/>
    <w:tmpl w:val="2892C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15"/>
    <w:rsid w:val="000112FA"/>
    <w:rsid w:val="000266FE"/>
    <w:rsid w:val="000279A1"/>
    <w:rsid w:val="00027E05"/>
    <w:rsid w:val="00030B68"/>
    <w:rsid w:val="000D7C53"/>
    <w:rsid w:val="000F7573"/>
    <w:rsid w:val="00160C78"/>
    <w:rsid w:val="00187620"/>
    <w:rsid w:val="001E10AD"/>
    <w:rsid w:val="00215371"/>
    <w:rsid w:val="002534C3"/>
    <w:rsid w:val="00255D1F"/>
    <w:rsid w:val="00273333"/>
    <w:rsid w:val="002D4242"/>
    <w:rsid w:val="002E5FBA"/>
    <w:rsid w:val="003557E4"/>
    <w:rsid w:val="003737C7"/>
    <w:rsid w:val="00377A7B"/>
    <w:rsid w:val="00392B0B"/>
    <w:rsid w:val="003F2766"/>
    <w:rsid w:val="0041751B"/>
    <w:rsid w:val="004428EB"/>
    <w:rsid w:val="004440E8"/>
    <w:rsid w:val="00461BE7"/>
    <w:rsid w:val="00497441"/>
    <w:rsid w:val="004F71E8"/>
    <w:rsid w:val="00504B15"/>
    <w:rsid w:val="005755A7"/>
    <w:rsid w:val="00595CDF"/>
    <w:rsid w:val="005D5D6E"/>
    <w:rsid w:val="00660D15"/>
    <w:rsid w:val="006A2352"/>
    <w:rsid w:val="006C4DF7"/>
    <w:rsid w:val="0072260E"/>
    <w:rsid w:val="00736D60"/>
    <w:rsid w:val="00764995"/>
    <w:rsid w:val="007E68AB"/>
    <w:rsid w:val="00891A2E"/>
    <w:rsid w:val="008B649D"/>
    <w:rsid w:val="008B77D7"/>
    <w:rsid w:val="008D057F"/>
    <w:rsid w:val="008E055C"/>
    <w:rsid w:val="008F2637"/>
    <w:rsid w:val="009050AA"/>
    <w:rsid w:val="00985C3B"/>
    <w:rsid w:val="009A59E9"/>
    <w:rsid w:val="009F0611"/>
    <w:rsid w:val="009F3BFC"/>
    <w:rsid w:val="009F593C"/>
    <w:rsid w:val="00A25F0D"/>
    <w:rsid w:val="00A305C9"/>
    <w:rsid w:val="00A51146"/>
    <w:rsid w:val="00A63361"/>
    <w:rsid w:val="00AB2A0C"/>
    <w:rsid w:val="00AC6052"/>
    <w:rsid w:val="00AD2B85"/>
    <w:rsid w:val="00B01A6A"/>
    <w:rsid w:val="00B369E8"/>
    <w:rsid w:val="00B47A43"/>
    <w:rsid w:val="00B503DA"/>
    <w:rsid w:val="00B71026"/>
    <w:rsid w:val="00BB0D36"/>
    <w:rsid w:val="00BB4211"/>
    <w:rsid w:val="00BB478C"/>
    <w:rsid w:val="00BE468C"/>
    <w:rsid w:val="00BE6613"/>
    <w:rsid w:val="00C349E4"/>
    <w:rsid w:val="00C520F6"/>
    <w:rsid w:val="00CB4607"/>
    <w:rsid w:val="00CE57D8"/>
    <w:rsid w:val="00CF0D03"/>
    <w:rsid w:val="00D02B1C"/>
    <w:rsid w:val="00D076EB"/>
    <w:rsid w:val="00D14D65"/>
    <w:rsid w:val="00D441F9"/>
    <w:rsid w:val="00D607A0"/>
    <w:rsid w:val="00D64B4F"/>
    <w:rsid w:val="00D75AA3"/>
    <w:rsid w:val="00DC76CE"/>
    <w:rsid w:val="00DE010E"/>
    <w:rsid w:val="00E51A48"/>
    <w:rsid w:val="00E93AD7"/>
    <w:rsid w:val="00E96DFB"/>
    <w:rsid w:val="00EC4EEA"/>
    <w:rsid w:val="00EF66C8"/>
    <w:rsid w:val="00F02FE1"/>
    <w:rsid w:val="00F0681D"/>
    <w:rsid w:val="00F24076"/>
    <w:rsid w:val="00F93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fy.com/a/" TargetMode="External"/><Relationship Id="rId18" Type="http://schemas.openxmlformats.org/officeDocument/2006/relationships/hyperlink" Target="https://www.stem.org.uk/missionx"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duolingo.com/"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digify.com/a/" TargetMode="External"/><Relationship Id="rId17" Type="http://schemas.openxmlformats.org/officeDocument/2006/relationships/hyperlink" Target="https://www.youtube.com/watch?v=Gxo8orZ1X7g" TargetMode="External"/><Relationship Id="rId25" Type="http://schemas.openxmlformats.org/officeDocument/2006/relationships/hyperlink" Target="https://www.oxfordowl.co.uk/for-home/find-a-book/library-page"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bbc.co.uk/bitesize/clips/zkynvcw"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tories.audible.com/start-listen" TargetMode="Externa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worldofdavidwalliams.com/elevenses/"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bitesize/topics/zbhgjxs/articles/ztrq7ty"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iterosemaths.com/homelearning/year-6/"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2AAEA2E</Template>
  <TotalTime>1</TotalTime>
  <Pages>10</Pages>
  <Words>1561</Words>
  <Characters>8901</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2020-04-27T12:55:00Z</cp:lastPrinted>
  <dcterms:created xsi:type="dcterms:W3CDTF">2020-05-09T15:58:00Z</dcterms:created>
  <dcterms:modified xsi:type="dcterms:W3CDTF">2020-05-09T15:58:00Z</dcterms:modified>
</cp:coreProperties>
</file>