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818BFF" w14:textId="77777777" w:rsidR="00FB0A2A" w:rsidRPr="00CF6B2E" w:rsidRDefault="00FB0A2A">
      <w:pPr>
        <w:rPr>
          <w:b/>
          <w:sz w:val="20"/>
          <w:szCs w:val="20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F11D5C" w:rsidRPr="00CF6B2E" w14:paraId="5507B9FA" w14:textId="77777777" w:rsidTr="00F11D5C">
        <w:tc>
          <w:tcPr>
            <w:tcW w:w="4725" w:type="dxa"/>
          </w:tcPr>
          <w:p w14:paraId="7DEADA8F" w14:textId="1E138100" w:rsidR="00BC3F2F" w:rsidRDefault="00BC3F2F" w:rsidP="00FB0A2A">
            <w:pPr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</w:p>
          <w:p w14:paraId="4DF269BE" w14:textId="4E7588D1" w:rsidR="00797C9C" w:rsidRPr="003E0E42" w:rsidRDefault="00797C9C" w:rsidP="003E0E42">
            <w:pPr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CF6B2E">
              <w:rPr>
                <w:b/>
                <w:color w:val="FF0000"/>
                <w:sz w:val="20"/>
                <w:szCs w:val="20"/>
                <w:u w:val="single"/>
              </w:rPr>
              <w:t>Numeracy</w:t>
            </w:r>
          </w:p>
          <w:p w14:paraId="67CF7DA1" w14:textId="77777777" w:rsidR="003E0E42" w:rsidRDefault="003E0E42" w:rsidP="006959B4">
            <w:pPr>
              <w:rPr>
                <w:rFonts w:eastAsia="Times New Roman"/>
                <w:color w:val="0000FF"/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 xml:space="preserve">Congratulations to Thomas, Harry, Amelia L, Matthew, Elizabeth, Joseph and Tristan who have all completed the Mathletics program for Year 3. </w:t>
            </w:r>
          </w:p>
          <w:p w14:paraId="17FA5A88" w14:textId="77777777" w:rsidR="003E0E42" w:rsidRDefault="003E0E42" w:rsidP="006959B4">
            <w:pPr>
              <w:rPr>
                <w:rFonts w:eastAsia="Times New Roman"/>
                <w:color w:val="0000FF"/>
                <w:sz w:val="20"/>
                <w:szCs w:val="20"/>
              </w:rPr>
            </w:pPr>
          </w:p>
          <w:p w14:paraId="7A6FDC9C" w14:textId="0E3D1FA6" w:rsidR="003E0E42" w:rsidRPr="000121DF" w:rsidRDefault="003E0E42" w:rsidP="006959B4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0121DF">
              <w:rPr>
                <w:rFonts w:eastAsia="Times New Roman"/>
                <w:color w:val="FF0000"/>
                <w:sz w:val="20"/>
                <w:szCs w:val="20"/>
              </w:rPr>
              <w:t>Mathletics will be closing during the summer holidays so please try to finish the course in the next few weeks if you haven’t done so yet.</w:t>
            </w:r>
          </w:p>
          <w:p w14:paraId="306F3845" w14:textId="77777777" w:rsidR="003E0E42" w:rsidRDefault="003E0E42" w:rsidP="006959B4">
            <w:pPr>
              <w:rPr>
                <w:rFonts w:eastAsia="Times New Roman"/>
                <w:color w:val="0000FF"/>
                <w:sz w:val="20"/>
                <w:szCs w:val="20"/>
              </w:rPr>
            </w:pPr>
          </w:p>
          <w:p w14:paraId="21991015" w14:textId="28C3D266" w:rsidR="003E0E42" w:rsidRPr="00BC3F2F" w:rsidRDefault="003E0E42" w:rsidP="006959B4">
            <w:pPr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color w:val="0000FF"/>
                <w:sz w:val="20"/>
                <w:szCs w:val="20"/>
              </w:rPr>
              <w:t>Please also try the sheets below to consolidate all our learning this year.</w:t>
            </w:r>
            <w:r w:rsidR="00317D82">
              <w:rPr>
                <w:rFonts w:eastAsia="Times New Roman"/>
                <w:color w:val="0000FF"/>
                <w:sz w:val="20"/>
                <w:szCs w:val="20"/>
              </w:rPr>
              <w:t xml:space="preserve"> Practise adding totals and finding change with money too.</w:t>
            </w:r>
          </w:p>
        </w:tc>
        <w:tc>
          <w:tcPr>
            <w:tcW w:w="4725" w:type="dxa"/>
          </w:tcPr>
          <w:p w14:paraId="50D2E9B4" w14:textId="77777777" w:rsidR="00620A35" w:rsidRDefault="00620A35" w:rsidP="003B5AED">
            <w:pPr>
              <w:jc w:val="center"/>
              <w:rPr>
                <w:b/>
                <w:color w:val="008000"/>
                <w:sz w:val="20"/>
                <w:szCs w:val="20"/>
                <w:u w:val="single"/>
              </w:rPr>
            </w:pPr>
          </w:p>
          <w:p w14:paraId="080AA882" w14:textId="77777777" w:rsidR="00F11D5C" w:rsidRPr="00CF6B2E" w:rsidRDefault="00797C9C" w:rsidP="003B5AED">
            <w:pPr>
              <w:jc w:val="center"/>
              <w:rPr>
                <w:b/>
                <w:color w:val="008000"/>
                <w:sz w:val="20"/>
                <w:szCs w:val="20"/>
                <w:u w:val="single"/>
              </w:rPr>
            </w:pPr>
            <w:r w:rsidRPr="00CF6B2E">
              <w:rPr>
                <w:b/>
                <w:color w:val="008000"/>
                <w:sz w:val="20"/>
                <w:szCs w:val="20"/>
                <w:u w:val="single"/>
              </w:rPr>
              <w:t>Literacy</w:t>
            </w:r>
          </w:p>
          <w:p w14:paraId="44FDF2F3" w14:textId="66C0F550" w:rsidR="00A0289B" w:rsidRPr="00CF6B2E" w:rsidRDefault="006476B4" w:rsidP="003B5AED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P</w:t>
            </w:r>
            <w:r w:rsidR="00A0289B" w:rsidRPr="00CF6B2E">
              <w:rPr>
                <w:b/>
                <w:color w:val="008000"/>
                <w:sz w:val="20"/>
                <w:szCs w:val="20"/>
              </w:rPr>
              <w:t>r</w:t>
            </w:r>
            <w:r w:rsidR="00BE2E5C" w:rsidRPr="00CF6B2E">
              <w:rPr>
                <w:b/>
                <w:color w:val="008000"/>
                <w:sz w:val="20"/>
                <w:szCs w:val="20"/>
              </w:rPr>
              <w:t>actise</w:t>
            </w:r>
            <w:r w:rsidR="00BF7058" w:rsidRPr="00CF6B2E">
              <w:rPr>
                <w:b/>
                <w:color w:val="008000"/>
                <w:sz w:val="20"/>
                <w:szCs w:val="20"/>
              </w:rPr>
              <w:t xml:space="preserve"> spelling another ten </w:t>
            </w:r>
            <w:r w:rsidRPr="00CF6B2E">
              <w:rPr>
                <w:b/>
                <w:color w:val="008000"/>
                <w:sz w:val="20"/>
                <w:szCs w:val="20"/>
              </w:rPr>
              <w:t xml:space="preserve">key words </w:t>
            </w:r>
            <w:r w:rsidR="00BF7058" w:rsidRPr="00CF6B2E">
              <w:rPr>
                <w:b/>
                <w:color w:val="008000"/>
                <w:sz w:val="20"/>
                <w:szCs w:val="20"/>
              </w:rPr>
              <w:t>each</w:t>
            </w:r>
            <w:r w:rsidR="00A0289B" w:rsidRPr="00CF6B2E">
              <w:rPr>
                <w:b/>
                <w:color w:val="008000"/>
                <w:sz w:val="20"/>
                <w:szCs w:val="20"/>
              </w:rPr>
              <w:t xml:space="preserve"> week</w:t>
            </w:r>
            <w:r w:rsidR="00181C55" w:rsidRPr="00CF6B2E">
              <w:rPr>
                <w:b/>
                <w:color w:val="008000"/>
                <w:sz w:val="20"/>
                <w:szCs w:val="20"/>
              </w:rPr>
              <w:t xml:space="preserve"> and keep reading</w:t>
            </w:r>
            <w:r w:rsidR="00A0289B" w:rsidRPr="00CF6B2E">
              <w:rPr>
                <w:b/>
                <w:color w:val="008000"/>
                <w:sz w:val="20"/>
                <w:szCs w:val="20"/>
              </w:rPr>
              <w:t>.</w:t>
            </w:r>
          </w:p>
          <w:p w14:paraId="138FFA99" w14:textId="649C3DE3" w:rsidR="00181C55" w:rsidRPr="00CF6B2E" w:rsidRDefault="005456CA" w:rsidP="00E6730B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Can you improve</w:t>
            </w:r>
            <w:r w:rsidR="00181C55" w:rsidRPr="00CF6B2E">
              <w:rPr>
                <w:b/>
                <w:color w:val="008000"/>
                <w:sz w:val="20"/>
                <w:szCs w:val="20"/>
              </w:rPr>
              <w:t xml:space="preserve"> your grammar</w:t>
            </w:r>
            <w:r w:rsidR="00BF7058" w:rsidRPr="00CF6B2E">
              <w:rPr>
                <w:b/>
                <w:color w:val="008000"/>
                <w:sz w:val="20"/>
                <w:szCs w:val="20"/>
              </w:rPr>
              <w:t xml:space="preserve"> with the activities below?</w:t>
            </w:r>
            <w:r w:rsidR="00CB62BB" w:rsidRPr="00CF6B2E">
              <w:rPr>
                <w:b/>
                <w:color w:val="008000"/>
                <w:sz w:val="20"/>
                <w:szCs w:val="20"/>
              </w:rPr>
              <w:t xml:space="preserve"> </w:t>
            </w:r>
          </w:p>
          <w:p w14:paraId="57A80A33" w14:textId="7F69EB1F" w:rsidR="00E6730B" w:rsidRPr="002C320D" w:rsidRDefault="00556BB1" w:rsidP="002C320D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Al</w:t>
            </w:r>
            <w:r w:rsidR="003F6CF2">
              <w:rPr>
                <w:b/>
                <w:color w:val="008000"/>
                <w:sz w:val="20"/>
                <w:szCs w:val="20"/>
              </w:rPr>
              <w:t>so t</w:t>
            </w:r>
            <w:r w:rsidR="00AC4411">
              <w:rPr>
                <w:b/>
                <w:color w:val="008000"/>
                <w:sz w:val="20"/>
                <w:szCs w:val="20"/>
              </w:rPr>
              <w:t>ry to write your own</w:t>
            </w:r>
            <w:r w:rsidR="00D13DC0">
              <w:rPr>
                <w:b/>
                <w:color w:val="008000"/>
                <w:sz w:val="20"/>
                <w:szCs w:val="20"/>
              </w:rPr>
              <w:t xml:space="preserve"> </w:t>
            </w:r>
            <w:r w:rsidR="002C320D">
              <w:rPr>
                <w:b/>
                <w:color w:val="008000"/>
                <w:sz w:val="20"/>
                <w:szCs w:val="20"/>
              </w:rPr>
              <w:t>play scripts</w:t>
            </w:r>
            <w:r w:rsidR="0098756E">
              <w:rPr>
                <w:b/>
                <w:color w:val="008000"/>
                <w:sz w:val="20"/>
                <w:szCs w:val="20"/>
              </w:rPr>
              <w:t xml:space="preserve"> like the one on the sheet</w:t>
            </w:r>
            <w:r w:rsidRPr="00CF6B2E">
              <w:rPr>
                <w:b/>
                <w:color w:val="008000"/>
                <w:sz w:val="20"/>
                <w:szCs w:val="20"/>
              </w:rPr>
              <w:t>.</w:t>
            </w:r>
          </w:p>
          <w:p w14:paraId="64F00A24" w14:textId="3F375559" w:rsidR="0038474F" w:rsidRDefault="003F6CF2" w:rsidP="00452E92">
            <w:pPr>
              <w:jc w:val="center"/>
              <w:rPr>
                <w:b/>
                <w:color w:val="3366FF"/>
                <w:sz w:val="20"/>
                <w:szCs w:val="20"/>
              </w:rPr>
            </w:pPr>
            <w:r>
              <w:rPr>
                <w:b/>
                <w:color w:val="3366FF"/>
                <w:sz w:val="20"/>
                <w:szCs w:val="20"/>
              </w:rPr>
              <w:t>If you want to do more writin</w:t>
            </w:r>
            <w:r w:rsidR="003E0E42">
              <w:rPr>
                <w:b/>
                <w:color w:val="3366FF"/>
                <w:sz w:val="20"/>
                <w:szCs w:val="20"/>
              </w:rPr>
              <w:t>g, draw the map of a theme park</w:t>
            </w:r>
            <w:r>
              <w:rPr>
                <w:b/>
                <w:color w:val="3366FF"/>
                <w:sz w:val="20"/>
                <w:szCs w:val="20"/>
              </w:rPr>
              <w:t xml:space="preserve"> and create an information leaflet</w:t>
            </w:r>
            <w:r w:rsidR="0031149F" w:rsidRPr="00CF6B2E">
              <w:rPr>
                <w:b/>
                <w:color w:val="3366FF"/>
                <w:sz w:val="20"/>
                <w:szCs w:val="20"/>
              </w:rPr>
              <w:t>.</w:t>
            </w:r>
            <w:r>
              <w:rPr>
                <w:b/>
                <w:color w:val="3366FF"/>
                <w:sz w:val="20"/>
                <w:szCs w:val="20"/>
              </w:rPr>
              <w:t xml:space="preserve"> You could also design the </w:t>
            </w:r>
            <w:r w:rsidR="00A204FD">
              <w:rPr>
                <w:b/>
                <w:color w:val="3366FF"/>
                <w:sz w:val="20"/>
                <w:szCs w:val="20"/>
              </w:rPr>
              <w:t>café menu and shop</w:t>
            </w:r>
            <w:r>
              <w:rPr>
                <w:b/>
                <w:color w:val="3366FF"/>
                <w:sz w:val="20"/>
                <w:szCs w:val="20"/>
              </w:rPr>
              <w:t>.</w:t>
            </w:r>
          </w:p>
          <w:p w14:paraId="20A0A86B" w14:textId="6C3CC0D1" w:rsidR="002C320D" w:rsidRPr="00CF6B2E" w:rsidRDefault="003719E6" w:rsidP="00452E92">
            <w:pPr>
              <w:jc w:val="center"/>
              <w:rPr>
                <w:b/>
                <w:color w:val="3366FF"/>
                <w:sz w:val="20"/>
                <w:szCs w:val="20"/>
              </w:rPr>
            </w:pPr>
            <w:r>
              <w:rPr>
                <w:b/>
                <w:color w:val="3366FF"/>
                <w:sz w:val="20"/>
                <w:szCs w:val="20"/>
              </w:rPr>
              <w:t xml:space="preserve">You might </w:t>
            </w:r>
            <w:r w:rsidR="002C320D">
              <w:rPr>
                <w:b/>
                <w:color w:val="3366FF"/>
                <w:sz w:val="20"/>
                <w:szCs w:val="20"/>
              </w:rPr>
              <w:t>also design your dream house and garden and write the estate agent’s brochure.</w:t>
            </w:r>
          </w:p>
          <w:p w14:paraId="5D5E1F81" w14:textId="24EDBE27" w:rsidR="00A0289B" w:rsidRPr="00CF6B2E" w:rsidRDefault="00A0289B" w:rsidP="00452E92">
            <w:pPr>
              <w:jc w:val="center"/>
              <w:rPr>
                <w:b/>
                <w:color w:val="008000"/>
                <w:sz w:val="20"/>
                <w:szCs w:val="20"/>
              </w:rPr>
            </w:pPr>
          </w:p>
        </w:tc>
        <w:tc>
          <w:tcPr>
            <w:tcW w:w="4726" w:type="dxa"/>
          </w:tcPr>
          <w:p w14:paraId="465C8485" w14:textId="77777777" w:rsidR="00620A35" w:rsidRDefault="00620A35" w:rsidP="003B5AED">
            <w:pPr>
              <w:jc w:val="center"/>
              <w:rPr>
                <w:b/>
                <w:color w:val="3366FF"/>
                <w:sz w:val="20"/>
                <w:szCs w:val="20"/>
                <w:u w:val="single"/>
              </w:rPr>
            </w:pPr>
          </w:p>
          <w:p w14:paraId="7EEB7FC9" w14:textId="77777777" w:rsidR="00F11D5C" w:rsidRPr="00CF6B2E" w:rsidRDefault="00797C9C" w:rsidP="003B5AED">
            <w:pPr>
              <w:jc w:val="center"/>
              <w:rPr>
                <w:b/>
                <w:color w:val="3366FF"/>
                <w:sz w:val="20"/>
                <w:szCs w:val="20"/>
                <w:u w:val="single"/>
              </w:rPr>
            </w:pPr>
            <w:r w:rsidRPr="00CF6B2E">
              <w:rPr>
                <w:b/>
                <w:color w:val="3366FF"/>
                <w:sz w:val="20"/>
                <w:szCs w:val="20"/>
                <w:u w:val="single"/>
              </w:rPr>
              <w:t>PE</w:t>
            </w:r>
          </w:p>
          <w:p w14:paraId="00272E28" w14:textId="13E0A046" w:rsidR="00AE7766" w:rsidRPr="00CF6B2E" w:rsidRDefault="00556BB1" w:rsidP="005456CA">
            <w:pPr>
              <w:jc w:val="center"/>
              <w:rPr>
                <w:b/>
                <w:color w:val="3366FF"/>
                <w:sz w:val="20"/>
                <w:szCs w:val="20"/>
              </w:rPr>
            </w:pPr>
            <w:r w:rsidRPr="00CF6B2E">
              <w:rPr>
                <w:b/>
                <w:color w:val="3366FF"/>
                <w:sz w:val="20"/>
                <w:szCs w:val="20"/>
              </w:rPr>
              <w:t>Keep doing your regular exercise/sport.</w:t>
            </w:r>
          </w:p>
          <w:p w14:paraId="6271F437" w14:textId="2D71625D" w:rsidR="00E12849" w:rsidRPr="00CF6B2E" w:rsidRDefault="00FE4CCF" w:rsidP="00556BB1">
            <w:pPr>
              <w:jc w:val="center"/>
              <w:rPr>
                <w:b/>
                <w:color w:val="3366FF"/>
                <w:sz w:val="20"/>
                <w:szCs w:val="20"/>
              </w:rPr>
            </w:pPr>
            <w:r w:rsidRPr="00CF6B2E">
              <w:rPr>
                <w:b/>
                <w:color w:val="3366FF"/>
                <w:sz w:val="20"/>
                <w:szCs w:val="20"/>
              </w:rPr>
              <w:t>If you want to try new things</w:t>
            </w:r>
            <w:r w:rsidR="00371B1D" w:rsidRPr="00CF6B2E">
              <w:rPr>
                <w:b/>
                <w:color w:val="3366FF"/>
                <w:sz w:val="20"/>
                <w:szCs w:val="20"/>
              </w:rPr>
              <w:t>,</w:t>
            </w:r>
            <w:r w:rsidRPr="00CF6B2E">
              <w:rPr>
                <w:b/>
                <w:color w:val="3366FF"/>
                <w:sz w:val="20"/>
                <w:szCs w:val="20"/>
              </w:rPr>
              <w:t xml:space="preserve"> have a look at </w:t>
            </w:r>
            <w:r w:rsidR="00045CCA" w:rsidRPr="00CF6B2E">
              <w:rPr>
                <w:b/>
                <w:color w:val="3366FF"/>
                <w:sz w:val="20"/>
                <w:szCs w:val="20"/>
              </w:rPr>
              <w:t>these</w:t>
            </w:r>
            <w:r w:rsidR="00E12849" w:rsidRPr="00CF6B2E">
              <w:rPr>
                <w:b/>
                <w:color w:val="3366FF"/>
                <w:sz w:val="20"/>
                <w:szCs w:val="20"/>
              </w:rPr>
              <w:t xml:space="preserve"> on </w:t>
            </w:r>
            <w:proofErr w:type="spellStart"/>
            <w:r w:rsidR="00E12849" w:rsidRPr="00CF6B2E">
              <w:rPr>
                <w:b/>
                <w:color w:val="3366FF"/>
                <w:sz w:val="20"/>
                <w:szCs w:val="20"/>
              </w:rPr>
              <w:t>Youtube</w:t>
            </w:r>
            <w:proofErr w:type="spellEnd"/>
            <w:r w:rsidR="00045CCA" w:rsidRPr="00CF6B2E">
              <w:rPr>
                <w:b/>
                <w:color w:val="3366FF"/>
                <w:sz w:val="20"/>
                <w:szCs w:val="20"/>
              </w:rPr>
              <w:t>.</w:t>
            </w:r>
          </w:p>
          <w:p w14:paraId="444A3636" w14:textId="488E7400" w:rsidR="00045CCA" w:rsidRPr="00CF6B2E" w:rsidRDefault="001D0768" w:rsidP="005456CA">
            <w:pPr>
              <w:jc w:val="center"/>
              <w:rPr>
                <w:b/>
                <w:color w:val="008000"/>
                <w:sz w:val="20"/>
                <w:szCs w:val="20"/>
              </w:rPr>
            </w:pPr>
            <w:r>
              <w:rPr>
                <w:b/>
                <w:color w:val="008000"/>
                <w:sz w:val="20"/>
                <w:szCs w:val="20"/>
              </w:rPr>
              <w:t xml:space="preserve">Get kids moving- Harry Potter and other themes including </w:t>
            </w:r>
            <w:proofErr w:type="spellStart"/>
            <w:r>
              <w:rPr>
                <w:b/>
                <w:color w:val="008000"/>
                <w:sz w:val="20"/>
                <w:szCs w:val="20"/>
              </w:rPr>
              <w:t>Supergirl</w:t>
            </w:r>
            <w:proofErr w:type="spellEnd"/>
            <w:r>
              <w:rPr>
                <w:b/>
                <w:color w:val="008000"/>
                <w:sz w:val="20"/>
                <w:szCs w:val="20"/>
              </w:rPr>
              <w:t>.</w:t>
            </w:r>
          </w:p>
          <w:p w14:paraId="6E0E9214" w14:textId="4006E8A6" w:rsidR="00E12849" w:rsidRPr="00CF6B2E" w:rsidRDefault="00E12849" w:rsidP="005456CA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Pop sugar family fun cardio workout</w:t>
            </w:r>
          </w:p>
          <w:p w14:paraId="64180AFC" w14:textId="6EC2820C" w:rsidR="00E12849" w:rsidRPr="00CF6B2E" w:rsidRDefault="00E12849" w:rsidP="005456CA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Go noodle</w:t>
            </w:r>
            <w:r w:rsidR="00D13DC0">
              <w:rPr>
                <w:b/>
                <w:color w:val="008000"/>
                <w:sz w:val="20"/>
                <w:szCs w:val="20"/>
              </w:rPr>
              <w:t>, Cosmic yoga</w:t>
            </w:r>
          </w:p>
          <w:p w14:paraId="4D535C06" w14:textId="5E0E3772" w:rsidR="00E12849" w:rsidRPr="00CF6B2E" w:rsidRDefault="00E12849" w:rsidP="005456CA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 xml:space="preserve">BBC </w:t>
            </w:r>
            <w:proofErr w:type="spellStart"/>
            <w:r w:rsidRPr="00CF6B2E">
              <w:rPr>
                <w:b/>
                <w:color w:val="008000"/>
                <w:sz w:val="20"/>
                <w:szCs w:val="20"/>
              </w:rPr>
              <w:t>supermovers</w:t>
            </w:r>
            <w:proofErr w:type="spellEnd"/>
          </w:p>
          <w:p w14:paraId="48B2E016" w14:textId="114B7A5F" w:rsidR="00E12849" w:rsidRPr="00CF6B2E" w:rsidRDefault="00E12849" w:rsidP="005456CA">
            <w:pPr>
              <w:jc w:val="center"/>
              <w:rPr>
                <w:b/>
                <w:color w:val="008000"/>
                <w:sz w:val="20"/>
                <w:szCs w:val="20"/>
              </w:rPr>
            </w:pPr>
            <w:proofErr w:type="spellStart"/>
            <w:r w:rsidRPr="00CF6B2E">
              <w:rPr>
                <w:b/>
                <w:color w:val="008000"/>
                <w:sz w:val="20"/>
                <w:szCs w:val="20"/>
              </w:rPr>
              <w:t>Kidz</w:t>
            </w:r>
            <w:proofErr w:type="spellEnd"/>
            <w:r w:rsidRPr="00CF6B2E">
              <w:rPr>
                <w:b/>
                <w:color w:val="008000"/>
                <w:sz w:val="20"/>
                <w:szCs w:val="20"/>
              </w:rPr>
              <w:t xml:space="preserve"> bop daily dance break</w:t>
            </w:r>
          </w:p>
          <w:p w14:paraId="17A241D7" w14:textId="77777777" w:rsidR="00E12849" w:rsidRPr="00CF6B2E" w:rsidRDefault="00E12849" w:rsidP="005456CA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Debbie Doo dance and movement</w:t>
            </w:r>
          </w:p>
          <w:p w14:paraId="24A47ACC" w14:textId="3703F362" w:rsidR="00E12849" w:rsidRPr="00CF6B2E" w:rsidRDefault="00371B1D" w:rsidP="00556BB1">
            <w:pPr>
              <w:jc w:val="center"/>
              <w:rPr>
                <w:b/>
                <w:color w:val="3366FF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Little sports</w:t>
            </w:r>
            <w:r w:rsidR="00D13DC0">
              <w:rPr>
                <w:b/>
                <w:color w:val="008000"/>
                <w:sz w:val="20"/>
                <w:szCs w:val="20"/>
              </w:rPr>
              <w:t xml:space="preserve"> and Just Dance.</w:t>
            </w:r>
          </w:p>
        </w:tc>
      </w:tr>
      <w:tr w:rsidR="00F11D5C" w:rsidRPr="00CF6B2E" w14:paraId="45049197" w14:textId="77777777" w:rsidTr="00F11D5C">
        <w:tc>
          <w:tcPr>
            <w:tcW w:w="4725" w:type="dxa"/>
          </w:tcPr>
          <w:p w14:paraId="59535844" w14:textId="3C6F218D" w:rsidR="00620A35" w:rsidRPr="00FC05C6" w:rsidRDefault="00620A35" w:rsidP="008712A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14:paraId="7F875900" w14:textId="3D3FE99B" w:rsidR="00672B1D" w:rsidRDefault="00672B1D" w:rsidP="00763CA4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FC05C6">
              <w:rPr>
                <w:b/>
                <w:color w:val="0000FF"/>
                <w:sz w:val="20"/>
                <w:szCs w:val="20"/>
              </w:rPr>
              <w:t xml:space="preserve">If you have run out of reading books sign up to </w:t>
            </w:r>
            <w:hyperlink r:id="rId9" w:history="1">
              <w:r w:rsidR="000B11EE" w:rsidRPr="00FC05C6">
                <w:rPr>
                  <w:rStyle w:val="Hyperlink"/>
                  <w:b/>
                  <w:color w:val="0000FF"/>
                  <w:sz w:val="20"/>
                  <w:szCs w:val="20"/>
                </w:rPr>
                <w:t>www.oxfordowl.co.uk</w:t>
              </w:r>
            </w:hyperlink>
            <w:r w:rsidR="000B11EE" w:rsidRPr="00FC05C6">
              <w:rPr>
                <w:b/>
                <w:color w:val="0000FF"/>
                <w:sz w:val="20"/>
                <w:szCs w:val="20"/>
              </w:rPr>
              <w:t xml:space="preserve"> for free e books.</w:t>
            </w:r>
          </w:p>
          <w:p w14:paraId="71BE0709" w14:textId="625FCDE9" w:rsidR="003719E6" w:rsidRDefault="003719E6" w:rsidP="00763CA4"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Can you join in the summer reading challenge organised by the library? The website will tell you how to access even more books.</w:t>
            </w:r>
          </w:p>
          <w:p w14:paraId="106B4A00" w14:textId="20B63D7D" w:rsidR="003719E6" w:rsidRPr="000121DF" w:rsidRDefault="00BC40DE" w:rsidP="000121DF">
            <w:pPr>
              <w:rPr>
                <w:rFonts w:eastAsia="Times New Roman"/>
              </w:rPr>
            </w:pPr>
            <w:hyperlink r:id="rId10" w:history="1">
              <w:r w:rsidR="000121DF">
                <w:rPr>
                  <w:rStyle w:val="Hyperlink"/>
                  <w:rFonts w:eastAsia="Times New Roman"/>
                </w:rPr>
                <w:t>https://summerreadingchallenge.org.uk/</w:t>
              </w:r>
            </w:hyperlink>
          </w:p>
          <w:p w14:paraId="1C235238" w14:textId="0731AB48" w:rsidR="00241D88" w:rsidRDefault="001D0768" w:rsidP="000121DF">
            <w:pPr>
              <w:jc w:val="center"/>
              <w:rPr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b/>
                <w:color w:val="FF6600"/>
                <w:sz w:val="20"/>
                <w:szCs w:val="20"/>
                <w:u w:val="single"/>
              </w:rPr>
              <w:t>PSHE</w:t>
            </w:r>
          </w:p>
          <w:p w14:paraId="1215F441" w14:textId="5E9FD39C" w:rsidR="00FB0A2A" w:rsidRDefault="002C320D" w:rsidP="000121DF">
            <w:pPr>
              <w:jc w:val="center"/>
              <w:rPr>
                <w:b/>
                <w:color w:val="FF6600"/>
                <w:sz w:val="20"/>
                <w:szCs w:val="20"/>
              </w:rPr>
            </w:pPr>
            <w:r>
              <w:rPr>
                <w:b/>
                <w:color w:val="FF6600"/>
                <w:sz w:val="20"/>
                <w:szCs w:val="20"/>
              </w:rPr>
              <w:t>Healthy living and kindness to yourself and others is our theme for the rest of this term.</w:t>
            </w:r>
          </w:p>
          <w:p w14:paraId="1C874611" w14:textId="1D6DF6FB" w:rsidR="00DF2F02" w:rsidRDefault="00DF2F02" w:rsidP="000121DF">
            <w:pPr>
              <w:jc w:val="center"/>
              <w:rPr>
                <w:b/>
                <w:color w:val="FF6600"/>
                <w:sz w:val="20"/>
                <w:szCs w:val="20"/>
              </w:rPr>
            </w:pPr>
            <w:r>
              <w:rPr>
                <w:b/>
                <w:color w:val="FF6600"/>
                <w:sz w:val="20"/>
                <w:szCs w:val="20"/>
              </w:rPr>
              <w:t>Perhaps you can design a healthy meal plate and make a list of healthy foods/drinks/</w:t>
            </w:r>
            <w:r w:rsidR="0098756E">
              <w:rPr>
                <w:b/>
                <w:color w:val="FF6600"/>
                <w:sz w:val="20"/>
                <w:szCs w:val="20"/>
              </w:rPr>
              <w:t>recipes</w:t>
            </w:r>
            <w:r>
              <w:rPr>
                <w:b/>
                <w:color w:val="FF6600"/>
                <w:sz w:val="20"/>
                <w:szCs w:val="20"/>
              </w:rPr>
              <w:t xml:space="preserve"> you would like to try next.</w:t>
            </w:r>
          </w:p>
          <w:p w14:paraId="50362E99" w14:textId="7B6B5DE8" w:rsidR="00241D88" w:rsidRPr="00DF2F02" w:rsidRDefault="00DF2F02" w:rsidP="00DF2F02">
            <w:pPr>
              <w:jc w:val="center"/>
              <w:rPr>
                <w:b/>
                <w:color w:val="FF6600"/>
                <w:sz w:val="20"/>
                <w:szCs w:val="20"/>
              </w:rPr>
            </w:pPr>
            <w:r>
              <w:rPr>
                <w:b/>
                <w:color w:val="FF6600"/>
                <w:sz w:val="20"/>
                <w:szCs w:val="20"/>
              </w:rPr>
              <w:t>You could find words/quotes about kindness and make a paper chain or mobile of clouds and rainbow</w:t>
            </w:r>
            <w:r w:rsidR="00317D82">
              <w:rPr>
                <w:b/>
                <w:color w:val="FF6600"/>
                <w:sz w:val="20"/>
                <w:szCs w:val="20"/>
              </w:rPr>
              <w:t>s</w:t>
            </w:r>
            <w:r>
              <w:rPr>
                <w:b/>
                <w:color w:val="FF6600"/>
                <w:sz w:val="20"/>
                <w:szCs w:val="20"/>
              </w:rPr>
              <w:t xml:space="preserve"> to display them. </w:t>
            </w:r>
          </w:p>
        </w:tc>
        <w:tc>
          <w:tcPr>
            <w:tcW w:w="4725" w:type="dxa"/>
          </w:tcPr>
          <w:p w14:paraId="6B4499CD" w14:textId="77777777" w:rsidR="006A434F" w:rsidRDefault="006A434F" w:rsidP="00D56538">
            <w:pPr>
              <w:rPr>
                <w:b/>
                <w:color w:val="FF0000"/>
                <w:sz w:val="20"/>
                <w:szCs w:val="20"/>
                <w:u w:val="single"/>
              </w:rPr>
            </w:pPr>
          </w:p>
          <w:p w14:paraId="57071BF3" w14:textId="0077D321" w:rsidR="006F5694" w:rsidRPr="006A434F" w:rsidRDefault="006F5694" w:rsidP="00556BB1">
            <w:pPr>
              <w:jc w:val="center"/>
              <w:rPr>
                <w:b/>
                <w:color w:val="FF0000"/>
                <w:sz w:val="72"/>
                <w:szCs w:val="72"/>
                <w:u w:val="single"/>
              </w:rPr>
            </w:pPr>
            <w:r w:rsidRPr="006A434F">
              <w:rPr>
                <w:b/>
                <w:color w:val="FF0000"/>
                <w:sz w:val="72"/>
                <w:szCs w:val="72"/>
                <w:u w:val="single"/>
              </w:rPr>
              <w:t>3CO</w:t>
            </w:r>
          </w:p>
          <w:p w14:paraId="55431643" w14:textId="4DE7852D" w:rsidR="00A60106" w:rsidRPr="00CF6B2E" w:rsidRDefault="00181C55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F6B2E">
              <w:rPr>
                <w:b/>
                <w:color w:val="FF0000"/>
                <w:sz w:val="20"/>
                <w:szCs w:val="20"/>
              </w:rPr>
              <w:t>W</w:t>
            </w:r>
            <w:r w:rsidR="00556BB1" w:rsidRPr="00CF6B2E">
              <w:rPr>
                <w:b/>
                <w:color w:val="FF0000"/>
                <w:sz w:val="20"/>
                <w:szCs w:val="20"/>
              </w:rPr>
              <w:t xml:space="preserve">e would love to see your photos and </w:t>
            </w:r>
            <w:r w:rsidRPr="00CF6B2E">
              <w:rPr>
                <w:b/>
                <w:color w:val="FF0000"/>
                <w:sz w:val="20"/>
                <w:szCs w:val="20"/>
              </w:rPr>
              <w:t>work</w:t>
            </w:r>
            <w:r w:rsidR="005456CA" w:rsidRPr="00CF6B2E">
              <w:rPr>
                <w:b/>
                <w:color w:val="FF0000"/>
                <w:sz w:val="20"/>
                <w:szCs w:val="20"/>
              </w:rPr>
              <w:t>.</w:t>
            </w:r>
          </w:p>
          <w:p w14:paraId="7D233B1E" w14:textId="02CCB6F0" w:rsidR="00181C55" w:rsidRPr="00CF6B2E" w:rsidRDefault="00BC40DE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  <w:hyperlink r:id="rId11" w:history="1">
              <w:r w:rsidR="00181C55" w:rsidRPr="00CF6B2E">
                <w:rPr>
                  <w:rStyle w:val="Hyperlink"/>
                  <w:b/>
                  <w:sz w:val="20"/>
                  <w:szCs w:val="20"/>
                </w:rPr>
                <w:t>tamasin.craven@cranwell.lincs.sch.uk</w:t>
              </w:r>
            </w:hyperlink>
          </w:p>
          <w:p w14:paraId="6C6006E6" w14:textId="71B9582E" w:rsidR="00181C55" w:rsidRPr="00CF6B2E" w:rsidRDefault="00BC40DE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  <w:hyperlink r:id="rId12" w:history="1">
              <w:r w:rsidR="00181C55" w:rsidRPr="00CF6B2E">
                <w:rPr>
                  <w:rStyle w:val="Hyperlink"/>
                  <w:b/>
                  <w:sz w:val="20"/>
                  <w:szCs w:val="20"/>
                </w:rPr>
                <w:t>jill.owen@cranwell.lincs.sch.uk</w:t>
              </w:r>
            </w:hyperlink>
          </w:p>
          <w:p w14:paraId="0292BB1B" w14:textId="77777777" w:rsidR="00181C55" w:rsidRPr="00CF6B2E" w:rsidRDefault="00181C55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47C5B4D8" w14:textId="29775AA7" w:rsidR="00F53378" w:rsidRDefault="003E0E42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This is for the rest of the school year.</w:t>
            </w:r>
          </w:p>
          <w:p w14:paraId="06B7A29B" w14:textId="687E4014" w:rsidR="00F53378" w:rsidRDefault="003E0E42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We hope to see you all again in September.</w:t>
            </w:r>
          </w:p>
          <w:p w14:paraId="0D7FBA36" w14:textId="77777777" w:rsidR="000121DF" w:rsidRDefault="000121DF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1D0B8C7A" w14:textId="5F18E98D" w:rsidR="00D13DC0" w:rsidRPr="000121DF" w:rsidRDefault="00D13DC0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0121DF">
              <w:rPr>
                <w:b/>
                <w:color w:val="FF0000"/>
                <w:sz w:val="20"/>
                <w:szCs w:val="20"/>
              </w:rPr>
              <w:t>Thank you for being our best class ever and for all your lovely emails showing us that you are still enjoying yourselves.</w:t>
            </w:r>
          </w:p>
          <w:p w14:paraId="0A23A6AF" w14:textId="5A88F8DB" w:rsidR="001D0768" w:rsidRPr="00CF6B2E" w:rsidRDefault="001D0768" w:rsidP="006F5694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4726" w:type="dxa"/>
          </w:tcPr>
          <w:p w14:paraId="6654ABE5" w14:textId="77777777" w:rsidR="00620A35" w:rsidRDefault="00620A35" w:rsidP="00A60106">
            <w:pPr>
              <w:jc w:val="center"/>
              <w:rPr>
                <w:b/>
                <w:color w:val="FF6600"/>
                <w:sz w:val="20"/>
                <w:szCs w:val="20"/>
                <w:u w:val="single"/>
              </w:rPr>
            </w:pPr>
          </w:p>
          <w:p w14:paraId="557ECC32" w14:textId="77777777" w:rsidR="00A60106" w:rsidRDefault="001D0768" w:rsidP="00D56538">
            <w:pPr>
              <w:jc w:val="center"/>
              <w:rPr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b/>
                <w:color w:val="FF6600"/>
                <w:sz w:val="20"/>
                <w:szCs w:val="20"/>
                <w:u w:val="single"/>
              </w:rPr>
              <w:t>Geography</w:t>
            </w:r>
          </w:p>
          <w:p w14:paraId="369345A2" w14:textId="59CFD5F7" w:rsidR="00D56538" w:rsidRDefault="005D2D6D" w:rsidP="00D56538">
            <w:pPr>
              <w:jc w:val="center"/>
              <w:rPr>
                <w:b/>
                <w:color w:val="FF6600"/>
                <w:sz w:val="20"/>
                <w:szCs w:val="20"/>
              </w:rPr>
            </w:pPr>
            <w:r>
              <w:rPr>
                <w:b/>
                <w:color w:val="FF6600"/>
                <w:sz w:val="20"/>
                <w:szCs w:val="20"/>
              </w:rPr>
              <w:t>Our t</w:t>
            </w:r>
            <w:r w:rsidR="00D56538" w:rsidRPr="00D56538">
              <w:rPr>
                <w:b/>
                <w:color w:val="FF6600"/>
                <w:sz w:val="20"/>
                <w:szCs w:val="20"/>
              </w:rPr>
              <w:t xml:space="preserve">opic this half term is all about the United Kingdom. </w:t>
            </w:r>
            <w:r w:rsidR="00FF189E">
              <w:rPr>
                <w:b/>
                <w:color w:val="FF6600"/>
                <w:sz w:val="20"/>
                <w:szCs w:val="20"/>
              </w:rPr>
              <w:t>F</w:t>
            </w:r>
            <w:r w:rsidR="00F53378">
              <w:rPr>
                <w:b/>
                <w:color w:val="FF6600"/>
                <w:sz w:val="20"/>
                <w:szCs w:val="20"/>
              </w:rPr>
              <w:t>ind out</w:t>
            </w:r>
            <w:r w:rsidR="00D56538">
              <w:rPr>
                <w:b/>
                <w:color w:val="FF6600"/>
                <w:sz w:val="20"/>
                <w:szCs w:val="20"/>
              </w:rPr>
              <w:t xml:space="preserve"> abou</w:t>
            </w:r>
            <w:r w:rsidR="00D13DC0">
              <w:rPr>
                <w:b/>
                <w:color w:val="FF6600"/>
                <w:sz w:val="20"/>
                <w:szCs w:val="20"/>
              </w:rPr>
              <w:t>t the mountains</w:t>
            </w:r>
            <w:r w:rsidR="00BC3F2F">
              <w:rPr>
                <w:b/>
                <w:color w:val="FF6600"/>
                <w:sz w:val="20"/>
                <w:szCs w:val="20"/>
              </w:rPr>
              <w:t xml:space="preserve">, </w:t>
            </w:r>
            <w:r w:rsidR="00D13DC0">
              <w:rPr>
                <w:b/>
                <w:color w:val="FF6600"/>
                <w:sz w:val="20"/>
                <w:szCs w:val="20"/>
              </w:rPr>
              <w:t>counties and how London has grown.</w:t>
            </w:r>
          </w:p>
          <w:p w14:paraId="111C70B1" w14:textId="77777777" w:rsidR="00FF189E" w:rsidRDefault="00FF189E" w:rsidP="00D13DC0">
            <w:pPr>
              <w:rPr>
                <w:b/>
                <w:color w:val="FF6600"/>
                <w:sz w:val="20"/>
                <w:szCs w:val="20"/>
              </w:rPr>
            </w:pPr>
          </w:p>
          <w:p w14:paraId="48EFC873" w14:textId="1EA8BDCC" w:rsidR="00FF189E" w:rsidRPr="000121DF" w:rsidRDefault="00FF189E" w:rsidP="00D13DC0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0121DF">
              <w:rPr>
                <w:b/>
                <w:color w:val="008000"/>
                <w:sz w:val="20"/>
                <w:szCs w:val="20"/>
              </w:rPr>
              <w:t>Record your findings o</w:t>
            </w:r>
            <w:r w:rsidR="00D13DC0" w:rsidRPr="000121DF">
              <w:rPr>
                <w:b/>
                <w:color w:val="008000"/>
                <w:sz w:val="20"/>
                <w:szCs w:val="20"/>
              </w:rPr>
              <w:t>n the map</w:t>
            </w:r>
            <w:r w:rsidR="0098756E">
              <w:rPr>
                <w:b/>
                <w:color w:val="008000"/>
                <w:sz w:val="20"/>
                <w:szCs w:val="20"/>
              </w:rPr>
              <w:t>s</w:t>
            </w:r>
            <w:r w:rsidR="00D13DC0" w:rsidRPr="000121DF">
              <w:rPr>
                <w:b/>
                <w:color w:val="008000"/>
                <w:sz w:val="20"/>
                <w:szCs w:val="20"/>
              </w:rPr>
              <w:t xml:space="preserve"> below. Can you label some counties of the </w:t>
            </w:r>
            <w:r w:rsidR="002C320D" w:rsidRPr="000121DF">
              <w:rPr>
                <w:b/>
                <w:color w:val="008000"/>
                <w:sz w:val="20"/>
                <w:szCs w:val="20"/>
              </w:rPr>
              <w:t>UK?</w:t>
            </w:r>
            <w:r w:rsidR="00D13DC0" w:rsidRPr="000121DF">
              <w:rPr>
                <w:b/>
                <w:color w:val="008000"/>
                <w:sz w:val="20"/>
                <w:szCs w:val="20"/>
              </w:rPr>
              <w:t xml:space="preserve"> Where is Lincolnshire? Which counties are our neighbours? Where have you visited?</w:t>
            </w:r>
            <w:r w:rsidR="007B2B4A" w:rsidRPr="000121DF">
              <w:rPr>
                <w:b/>
                <w:color w:val="008000"/>
                <w:sz w:val="20"/>
                <w:szCs w:val="20"/>
              </w:rPr>
              <w:t xml:space="preserve"> W</w:t>
            </w:r>
            <w:r w:rsidR="000121DF" w:rsidRPr="000121DF">
              <w:rPr>
                <w:b/>
                <w:color w:val="008000"/>
                <w:sz w:val="20"/>
                <w:szCs w:val="20"/>
              </w:rPr>
              <w:t>here are the mountains in England, Ireland, Scotland and Wales</w:t>
            </w:r>
            <w:r w:rsidR="007B2B4A" w:rsidRPr="000121DF">
              <w:rPr>
                <w:b/>
                <w:color w:val="008000"/>
                <w:sz w:val="20"/>
                <w:szCs w:val="20"/>
              </w:rPr>
              <w:t>?</w:t>
            </w:r>
            <w:r w:rsidR="000121DF" w:rsidRPr="000121DF">
              <w:rPr>
                <w:b/>
                <w:color w:val="008000"/>
                <w:sz w:val="20"/>
                <w:szCs w:val="20"/>
              </w:rPr>
              <w:t xml:space="preserve"> Which are the highest?</w:t>
            </w:r>
          </w:p>
          <w:p w14:paraId="56087208" w14:textId="77777777" w:rsidR="00D13DC0" w:rsidRDefault="00D13DC0" w:rsidP="00D13DC0">
            <w:pPr>
              <w:jc w:val="center"/>
              <w:rPr>
                <w:b/>
                <w:color w:val="FF6600"/>
                <w:sz w:val="20"/>
                <w:szCs w:val="20"/>
              </w:rPr>
            </w:pPr>
          </w:p>
          <w:p w14:paraId="56F9B794" w14:textId="671E390E" w:rsidR="00BC3F2F" w:rsidRPr="000121DF" w:rsidRDefault="00D13DC0" w:rsidP="000121DF">
            <w:pPr>
              <w:jc w:val="center"/>
              <w:rPr>
                <w:b/>
                <w:color w:val="FF6600"/>
                <w:sz w:val="20"/>
                <w:szCs w:val="20"/>
              </w:rPr>
            </w:pPr>
            <w:r>
              <w:rPr>
                <w:b/>
                <w:color w:val="FF6600"/>
                <w:sz w:val="20"/>
                <w:szCs w:val="20"/>
              </w:rPr>
              <w:t>Can you find out more about Lond</w:t>
            </w:r>
            <w:r w:rsidR="007B2B4A">
              <w:rPr>
                <w:b/>
                <w:color w:val="FF6600"/>
                <w:sz w:val="20"/>
                <w:szCs w:val="20"/>
              </w:rPr>
              <w:t>on through time and how its g</w:t>
            </w:r>
            <w:r>
              <w:rPr>
                <w:b/>
                <w:color w:val="FF6600"/>
                <w:sz w:val="20"/>
                <w:szCs w:val="20"/>
              </w:rPr>
              <w:t>eography has changed?</w:t>
            </w:r>
          </w:p>
        </w:tc>
      </w:tr>
      <w:tr w:rsidR="00F11D5C" w:rsidRPr="00CF6B2E" w14:paraId="320FDD0F" w14:textId="77777777" w:rsidTr="00F11D5C">
        <w:tc>
          <w:tcPr>
            <w:tcW w:w="4725" w:type="dxa"/>
          </w:tcPr>
          <w:p w14:paraId="5B522C1D" w14:textId="3BE78BBC" w:rsidR="00452E92" w:rsidRPr="00CF6B2E" w:rsidRDefault="00452E92" w:rsidP="00EC3E3D">
            <w:pPr>
              <w:jc w:val="center"/>
              <w:rPr>
                <w:b/>
                <w:color w:val="0000FF"/>
                <w:sz w:val="20"/>
                <w:szCs w:val="20"/>
                <w:u w:val="single"/>
              </w:rPr>
            </w:pPr>
          </w:p>
          <w:p w14:paraId="19931DB6" w14:textId="3EFAC4E1" w:rsidR="00F05A0B" w:rsidRPr="00F05A0B" w:rsidRDefault="00F05A0B" w:rsidP="00F05A0B">
            <w:pPr>
              <w:jc w:val="center"/>
              <w:rPr>
                <w:b/>
                <w:color w:val="0000FF"/>
                <w:sz w:val="20"/>
                <w:szCs w:val="20"/>
                <w:u w:val="single"/>
              </w:rPr>
            </w:pPr>
            <w:r>
              <w:rPr>
                <w:b/>
                <w:color w:val="0000FF"/>
                <w:sz w:val="20"/>
                <w:szCs w:val="20"/>
                <w:u w:val="single"/>
              </w:rPr>
              <w:t>Art/DT</w:t>
            </w:r>
          </w:p>
          <w:p w14:paraId="60BE7BD5" w14:textId="51F5B86C" w:rsidR="001633F8" w:rsidRDefault="001633F8" w:rsidP="001633F8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Find ou</w:t>
            </w:r>
            <w:r w:rsidR="00E17D5F">
              <w:rPr>
                <w:b/>
                <w:color w:val="FF0000"/>
                <w:sz w:val="20"/>
                <w:szCs w:val="20"/>
              </w:rPr>
              <w:t>t about famous artists of the UK</w:t>
            </w:r>
            <w:r>
              <w:rPr>
                <w:b/>
                <w:color w:val="FF0000"/>
                <w:sz w:val="20"/>
                <w:szCs w:val="20"/>
              </w:rPr>
              <w:t xml:space="preserve"> and try to recreate</w:t>
            </w:r>
            <w:r w:rsidR="00E17D5F">
              <w:rPr>
                <w:b/>
                <w:color w:val="FF0000"/>
                <w:sz w:val="20"/>
                <w:szCs w:val="20"/>
              </w:rPr>
              <w:t xml:space="preserve"> some of</w:t>
            </w:r>
            <w:r>
              <w:rPr>
                <w:b/>
                <w:color w:val="FF0000"/>
                <w:sz w:val="20"/>
                <w:szCs w:val="20"/>
              </w:rPr>
              <w:t xml:space="preserve"> their famous works. (David </w:t>
            </w:r>
            <w:proofErr w:type="spellStart"/>
            <w:r>
              <w:rPr>
                <w:b/>
                <w:color w:val="FF0000"/>
                <w:sz w:val="20"/>
                <w:szCs w:val="20"/>
              </w:rPr>
              <w:t>Hockney</w:t>
            </w:r>
            <w:proofErr w:type="spellEnd"/>
            <w:r>
              <w:rPr>
                <w:b/>
                <w:color w:val="FF0000"/>
                <w:sz w:val="20"/>
                <w:szCs w:val="20"/>
              </w:rPr>
              <w:t xml:space="preserve">, Banksy, </w:t>
            </w:r>
            <w:r w:rsidR="00E17D5F">
              <w:rPr>
                <w:b/>
                <w:color w:val="FF0000"/>
                <w:sz w:val="20"/>
                <w:szCs w:val="20"/>
              </w:rPr>
              <w:t xml:space="preserve">Blake, Constable, Turner, Rossetti, Rennie Mackintosh </w:t>
            </w:r>
            <w:proofErr w:type="spellStart"/>
            <w:r w:rsidR="00E17D5F">
              <w:rPr>
                <w:b/>
                <w:color w:val="FF0000"/>
                <w:sz w:val="20"/>
                <w:szCs w:val="20"/>
              </w:rPr>
              <w:t>etc</w:t>
            </w:r>
            <w:proofErr w:type="spellEnd"/>
            <w:r w:rsidR="00E17D5F">
              <w:rPr>
                <w:b/>
                <w:color w:val="FF0000"/>
                <w:sz w:val="20"/>
                <w:szCs w:val="20"/>
              </w:rPr>
              <w:t>)</w:t>
            </w:r>
          </w:p>
          <w:p w14:paraId="2AF6FFC2" w14:textId="77777777" w:rsidR="001633F8" w:rsidRDefault="00BC40DE" w:rsidP="001633F8">
            <w:pPr>
              <w:rPr>
                <w:rFonts w:eastAsia="Times New Roman"/>
              </w:rPr>
            </w:pPr>
            <w:hyperlink r:id="rId13" w:history="1">
              <w:r w:rsidR="001633F8">
                <w:rPr>
                  <w:rStyle w:val="Hyperlink"/>
                  <w:rFonts w:eastAsia="Times New Roman"/>
                </w:rPr>
                <w:t>https://www.tate.org.uk/kids</w:t>
              </w:r>
            </w:hyperlink>
          </w:p>
          <w:p w14:paraId="71BF9CD7" w14:textId="77777777" w:rsidR="00E17D5F" w:rsidRDefault="00BC40DE" w:rsidP="00E17D5F">
            <w:pPr>
              <w:rPr>
                <w:rFonts w:eastAsia="Times New Roman"/>
              </w:rPr>
            </w:pPr>
            <w:hyperlink r:id="rId14" w:history="1">
              <w:r w:rsidR="00E17D5F">
                <w:rPr>
                  <w:rStyle w:val="Hyperlink"/>
                  <w:rFonts w:eastAsia="Times New Roman"/>
                </w:rPr>
                <w:t>https://www.metmuseum.org/art/online-features/metkids/</w:t>
              </w:r>
            </w:hyperlink>
          </w:p>
          <w:p w14:paraId="355FC14F" w14:textId="77777777" w:rsidR="00F05A0B" w:rsidRDefault="00F05A0B" w:rsidP="00E17D5F">
            <w:pPr>
              <w:rPr>
                <w:rFonts w:eastAsia="Times New Roman"/>
              </w:rPr>
            </w:pPr>
          </w:p>
          <w:p w14:paraId="5AB0D815" w14:textId="10468DEF" w:rsidR="00E17D5F" w:rsidRPr="00F05A0B" w:rsidRDefault="00F05A0B" w:rsidP="001633F8">
            <w:pPr>
              <w:rPr>
                <w:rFonts w:eastAsia="Times New Roman"/>
                <w:color w:val="FF0000"/>
              </w:rPr>
            </w:pPr>
            <w:r w:rsidRPr="00F05A0B">
              <w:rPr>
                <w:rFonts w:eastAsia="Times New Roman"/>
                <w:color w:val="FF0000"/>
              </w:rPr>
              <w:t xml:space="preserve">Check out Rob </w:t>
            </w:r>
            <w:proofErr w:type="spellStart"/>
            <w:r w:rsidRPr="00F05A0B">
              <w:rPr>
                <w:rFonts w:eastAsia="Times New Roman"/>
                <w:color w:val="FF0000"/>
              </w:rPr>
              <w:t>Biddulph’s</w:t>
            </w:r>
            <w:proofErr w:type="spellEnd"/>
            <w:r w:rsidRPr="00F05A0B">
              <w:rPr>
                <w:rFonts w:eastAsia="Times New Roman"/>
                <w:color w:val="FF0000"/>
              </w:rPr>
              <w:t xml:space="preserve"> how to draw series on </w:t>
            </w:r>
            <w:proofErr w:type="spellStart"/>
            <w:r w:rsidRPr="00F05A0B">
              <w:rPr>
                <w:rFonts w:eastAsia="Times New Roman"/>
                <w:color w:val="FF0000"/>
              </w:rPr>
              <w:t>Youtube</w:t>
            </w:r>
            <w:proofErr w:type="spellEnd"/>
            <w:r w:rsidRPr="00F05A0B">
              <w:rPr>
                <w:rFonts w:eastAsia="Times New Roman"/>
                <w:color w:val="FF0000"/>
              </w:rPr>
              <w:t xml:space="preserve"> too.</w:t>
            </w:r>
          </w:p>
          <w:p w14:paraId="20178E0B" w14:textId="735E11EF" w:rsidR="001633F8" w:rsidRPr="00D56538" w:rsidRDefault="001633F8" w:rsidP="00D56538">
            <w:pPr>
              <w:jc w:val="center"/>
              <w:rPr>
                <w:rFonts w:eastAsia="Times New Roman"/>
                <w:color w:val="0000FF" w:themeColor="hyperlink"/>
                <w:sz w:val="20"/>
                <w:szCs w:val="20"/>
              </w:rPr>
            </w:pPr>
          </w:p>
        </w:tc>
        <w:tc>
          <w:tcPr>
            <w:tcW w:w="4725" w:type="dxa"/>
          </w:tcPr>
          <w:p w14:paraId="5415548F" w14:textId="77777777" w:rsidR="001D0768" w:rsidRDefault="001D0768" w:rsidP="00D56538">
            <w:pPr>
              <w:rPr>
                <w:b/>
                <w:color w:val="008000"/>
                <w:sz w:val="20"/>
                <w:szCs w:val="20"/>
                <w:u w:val="single"/>
              </w:rPr>
            </w:pPr>
          </w:p>
          <w:p w14:paraId="6B1774DB" w14:textId="77777777" w:rsidR="00BC3F2F" w:rsidRDefault="00BC3F2F" w:rsidP="006F5694">
            <w:pPr>
              <w:jc w:val="center"/>
              <w:rPr>
                <w:b/>
                <w:color w:val="008000"/>
                <w:sz w:val="20"/>
                <w:szCs w:val="20"/>
                <w:u w:val="single"/>
              </w:rPr>
            </w:pPr>
          </w:p>
          <w:p w14:paraId="42B0F7CA" w14:textId="77777777" w:rsidR="006F5694" w:rsidRPr="00CF6B2E" w:rsidRDefault="006F5694" w:rsidP="006F5694">
            <w:pPr>
              <w:jc w:val="center"/>
              <w:rPr>
                <w:b/>
                <w:color w:val="008000"/>
                <w:sz w:val="20"/>
                <w:szCs w:val="20"/>
                <w:u w:val="single"/>
              </w:rPr>
            </w:pPr>
            <w:r w:rsidRPr="00CF6B2E">
              <w:rPr>
                <w:b/>
                <w:color w:val="008000"/>
                <w:sz w:val="20"/>
                <w:szCs w:val="20"/>
                <w:u w:val="single"/>
              </w:rPr>
              <w:t>Home learning for 3CO</w:t>
            </w:r>
          </w:p>
          <w:p w14:paraId="2C5BD1BE" w14:textId="5C2D32E0" w:rsidR="006F5694" w:rsidRPr="00CF6B2E" w:rsidRDefault="00A12FD0" w:rsidP="00A60106">
            <w:pPr>
              <w:jc w:val="center"/>
              <w:rPr>
                <w:b/>
                <w:color w:val="008000"/>
                <w:sz w:val="20"/>
                <w:szCs w:val="20"/>
              </w:rPr>
            </w:pPr>
            <w:r w:rsidRPr="00CF6B2E">
              <w:rPr>
                <w:b/>
                <w:color w:val="008000"/>
                <w:sz w:val="20"/>
                <w:szCs w:val="20"/>
              </w:rPr>
              <w:t>Keep trying</w:t>
            </w:r>
            <w:r w:rsidR="006F5694" w:rsidRPr="00CF6B2E">
              <w:rPr>
                <w:b/>
                <w:color w:val="008000"/>
                <w:sz w:val="20"/>
                <w:szCs w:val="20"/>
              </w:rPr>
              <w:t xml:space="preserve"> to do an hour’s exercise, </w:t>
            </w:r>
            <w:r w:rsidR="00EB16F5" w:rsidRPr="00CF6B2E">
              <w:rPr>
                <w:b/>
                <w:color w:val="008000"/>
                <w:sz w:val="20"/>
                <w:szCs w:val="20"/>
              </w:rPr>
              <w:t>some numeracy and</w:t>
            </w:r>
            <w:r w:rsidR="004C42B4" w:rsidRPr="00CF6B2E">
              <w:rPr>
                <w:b/>
                <w:color w:val="008000"/>
                <w:sz w:val="20"/>
                <w:szCs w:val="20"/>
              </w:rPr>
              <w:t xml:space="preserve"> some literacy or</w:t>
            </w:r>
            <w:r w:rsidR="00EB16F5" w:rsidRPr="00CF6B2E">
              <w:rPr>
                <w:b/>
                <w:color w:val="008000"/>
                <w:sz w:val="20"/>
                <w:szCs w:val="20"/>
              </w:rPr>
              <w:t xml:space="preserve"> an</w:t>
            </w:r>
            <w:r w:rsidR="00A60106" w:rsidRPr="00CF6B2E">
              <w:rPr>
                <w:b/>
                <w:color w:val="008000"/>
                <w:sz w:val="20"/>
                <w:szCs w:val="20"/>
              </w:rPr>
              <w:t>other subject.</w:t>
            </w:r>
          </w:p>
          <w:p w14:paraId="7C90F63E" w14:textId="77777777" w:rsidR="007063DE" w:rsidRPr="00CF6B2E" w:rsidRDefault="007063DE" w:rsidP="00A60106">
            <w:pPr>
              <w:jc w:val="center"/>
              <w:rPr>
                <w:b/>
                <w:color w:val="008000"/>
                <w:sz w:val="20"/>
                <w:szCs w:val="20"/>
              </w:rPr>
            </w:pPr>
          </w:p>
          <w:p w14:paraId="598A3778" w14:textId="6C0912D5" w:rsidR="006F5694" w:rsidRPr="00CF6B2E" w:rsidRDefault="006F5694" w:rsidP="006F5694">
            <w:pPr>
              <w:jc w:val="center"/>
              <w:rPr>
                <w:b/>
                <w:color w:val="F79646" w:themeColor="accent6"/>
                <w:sz w:val="20"/>
                <w:szCs w:val="20"/>
              </w:rPr>
            </w:pPr>
            <w:r w:rsidRPr="00CF6B2E">
              <w:rPr>
                <w:b/>
                <w:color w:val="F79646" w:themeColor="accent6"/>
                <w:sz w:val="20"/>
                <w:szCs w:val="20"/>
              </w:rPr>
              <w:t xml:space="preserve">However, imaginative play, baking, art work, playing card and board </w:t>
            </w:r>
            <w:r w:rsidR="00A12FD0" w:rsidRPr="00CF6B2E">
              <w:rPr>
                <w:b/>
                <w:color w:val="F79646" w:themeColor="accent6"/>
                <w:sz w:val="20"/>
                <w:szCs w:val="20"/>
              </w:rPr>
              <w:t>games and chatting to friends and family</w:t>
            </w:r>
            <w:r w:rsidRPr="00CF6B2E">
              <w:rPr>
                <w:b/>
                <w:color w:val="F79646" w:themeColor="accent6"/>
                <w:sz w:val="20"/>
                <w:szCs w:val="20"/>
              </w:rPr>
              <w:t xml:space="preserve"> is just as important to keep happy and healthy.</w:t>
            </w:r>
          </w:p>
          <w:p w14:paraId="60439132" w14:textId="77777777" w:rsidR="007063DE" w:rsidRPr="00CF6B2E" w:rsidRDefault="007063DE" w:rsidP="006F5694">
            <w:pPr>
              <w:jc w:val="center"/>
              <w:rPr>
                <w:b/>
                <w:color w:val="F79646" w:themeColor="accent6"/>
                <w:sz w:val="20"/>
                <w:szCs w:val="20"/>
              </w:rPr>
            </w:pPr>
          </w:p>
          <w:p w14:paraId="3B64F0FB" w14:textId="77777777" w:rsidR="00F11D5C" w:rsidRDefault="006F5694" w:rsidP="001D0768">
            <w:pPr>
              <w:jc w:val="center"/>
              <w:rPr>
                <w:b/>
                <w:color w:val="F79646" w:themeColor="accent6"/>
                <w:sz w:val="20"/>
                <w:szCs w:val="20"/>
              </w:rPr>
            </w:pPr>
            <w:r w:rsidRPr="00CF6B2E">
              <w:rPr>
                <w:b/>
                <w:color w:val="F79646" w:themeColor="accent6"/>
                <w:sz w:val="20"/>
                <w:szCs w:val="20"/>
              </w:rPr>
              <w:t>Just do the best you can!</w:t>
            </w:r>
          </w:p>
          <w:p w14:paraId="6C9B86A3" w14:textId="5159D7A0" w:rsidR="00BC3F2F" w:rsidRPr="001D0768" w:rsidRDefault="00BC3F2F" w:rsidP="00F05A0B">
            <w:pPr>
              <w:rPr>
                <w:b/>
                <w:color w:val="F79646" w:themeColor="accent6"/>
                <w:sz w:val="20"/>
                <w:szCs w:val="20"/>
              </w:rPr>
            </w:pPr>
          </w:p>
        </w:tc>
        <w:tc>
          <w:tcPr>
            <w:tcW w:w="4726" w:type="dxa"/>
          </w:tcPr>
          <w:p w14:paraId="25890C35" w14:textId="77777777" w:rsidR="00452E92" w:rsidRPr="00CF6B2E" w:rsidRDefault="00452E92" w:rsidP="006F5694">
            <w:pPr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</w:p>
          <w:p w14:paraId="0313C48C" w14:textId="0DF50B34" w:rsidR="005A61B5" w:rsidRDefault="001D0768" w:rsidP="006F5694">
            <w:pPr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b/>
                <w:color w:val="FF0000"/>
                <w:sz w:val="20"/>
                <w:szCs w:val="20"/>
                <w:u w:val="single"/>
              </w:rPr>
              <w:t>ICT</w:t>
            </w:r>
          </w:p>
          <w:p w14:paraId="7715B667" w14:textId="1550422B" w:rsidR="00E50741" w:rsidRDefault="007B2B4A" w:rsidP="005D2D6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Choose a count</w:t>
            </w:r>
            <w:r w:rsidR="00D56538" w:rsidRPr="00763CA4">
              <w:rPr>
                <w:b/>
                <w:color w:val="FF0000"/>
                <w:sz w:val="20"/>
                <w:szCs w:val="20"/>
              </w:rPr>
              <w:t>y</w:t>
            </w:r>
            <w:r>
              <w:rPr>
                <w:b/>
                <w:color w:val="FF0000"/>
                <w:sz w:val="20"/>
                <w:szCs w:val="20"/>
              </w:rPr>
              <w:t xml:space="preserve"> or city</w:t>
            </w:r>
            <w:r w:rsidR="00D56538" w:rsidRPr="00763CA4">
              <w:rPr>
                <w:b/>
                <w:color w:val="FF0000"/>
                <w:sz w:val="20"/>
                <w:szCs w:val="20"/>
              </w:rPr>
              <w:t xml:space="preserve"> of the United kingdom to research</w:t>
            </w:r>
            <w:r w:rsidR="00FC05C6">
              <w:rPr>
                <w:b/>
                <w:color w:val="FF0000"/>
                <w:sz w:val="20"/>
                <w:szCs w:val="20"/>
              </w:rPr>
              <w:t xml:space="preserve"> in more detail</w:t>
            </w:r>
            <w:r w:rsidR="00D56538" w:rsidRPr="00763CA4">
              <w:rPr>
                <w:b/>
                <w:color w:val="FF0000"/>
                <w:sz w:val="20"/>
                <w:szCs w:val="20"/>
              </w:rPr>
              <w:t xml:space="preserve"> and present your information as a </w:t>
            </w:r>
            <w:r w:rsidR="00763CA4" w:rsidRPr="00763CA4">
              <w:rPr>
                <w:b/>
                <w:color w:val="FF0000"/>
                <w:sz w:val="20"/>
                <w:szCs w:val="20"/>
              </w:rPr>
              <w:t>PowerPoint</w:t>
            </w:r>
            <w:r w:rsidR="00D56538" w:rsidRPr="00763CA4">
              <w:rPr>
                <w:b/>
                <w:color w:val="FF0000"/>
                <w:sz w:val="20"/>
                <w:szCs w:val="20"/>
              </w:rPr>
              <w:t>.</w:t>
            </w:r>
            <w:r w:rsidR="00763CA4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FC05C6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763CA4">
              <w:rPr>
                <w:b/>
                <w:color w:val="FF0000"/>
                <w:sz w:val="20"/>
                <w:szCs w:val="20"/>
              </w:rPr>
              <w:t>Add pictures and photos if you have been there. Maybe you could record yourself speaking too</w:t>
            </w:r>
            <w:r w:rsidR="00516892">
              <w:rPr>
                <w:b/>
                <w:color w:val="FF0000"/>
                <w:sz w:val="20"/>
                <w:szCs w:val="20"/>
              </w:rPr>
              <w:t xml:space="preserve"> and include a quiz</w:t>
            </w:r>
            <w:r w:rsidR="00763CA4">
              <w:rPr>
                <w:b/>
                <w:color w:val="FF0000"/>
                <w:sz w:val="20"/>
                <w:szCs w:val="20"/>
              </w:rPr>
              <w:t>.</w:t>
            </w:r>
          </w:p>
          <w:p w14:paraId="0748B1C1" w14:textId="1B69FDBD" w:rsidR="007B2B4A" w:rsidRDefault="00FC05C6" w:rsidP="007B2B4A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E50741">
              <w:rPr>
                <w:b/>
                <w:color w:val="0000FF"/>
                <w:sz w:val="20"/>
                <w:szCs w:val="20"/>
              </w:rPr>
              <w:t>Can you try cooking a popular</w:t>
            </w:r>
            <w:r w:rsidR="007B2B4A">
              <w:rPr>
                <w:b/>
                <w:color w:val="0000FF"/>
                <w:sz w:val="20"/>
                <w:szCs w:val="20"/>
              </w:rPr>
              <w:t xml:space="preserve"> sweet or</w:t>
            </w:r>
            <w:r w:rsidRPr="00E50741">
              <w:rPr>
                <w:b/>
                <w:color w:val="0000FF"/>
                <w:sz w:val="20"/>
                <w:szCs w:val="20"/>
              </w:rPr>
              <w:t xml:space="preserve"> savo</w:t>
            </w:r>
            <w:r w:rsidR="007B2B4A">
              <w:rPr>
                <w:b/>
                <w:color w:val="0000FF"/>
                <w:sz w:val="20"/>
                <w:szCs w:val="20"/>
              </w:rPr>
              <w:t>ury dish from your chosen count</w:t>
            </w:r>
            <w:r w:rsidRPr="00E50741">
              <w:rPr>
                <w:b/>
                <w:color w:val="0000FF"/>
                <w:sz w:val="20"/>
                <w:szCs w:val="20"/>
              </w:rPr>
              <w:t>y?</w:t>
            </w:r>
          </w:p>
          <w:p w14:paraId="43073281" w14:textId="77777777" w:rsidR="005D2D6D" w:rsidRDefault="005D2D6D" w:rsidP="007B2B4A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14:paraId="58A0F625" w14:textId="51DCEAA3" w:rsidR="00E961E3" w:rsidRPr="00F05A0B" w:rsidRDefault="007B2B4A" w:rsidP="00F05A0B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B2B4A">
              <w:rPr>
                <w:b/>
                <w:color w:val="FF0000"/>
                <w:sz w:val="20"/>
                <w:szCs w:val="20"/>
              </w:rPr>
              <w:t>(If someone in your family can use Excel perhaps t</w:t>
            </w:r>
            <w:r w:rsidR="00FD1D6A">
              <w:rPr>
                <w:b/>
                <w:color w:val="FF0000"/>
                <w:sz w:val="20"/>
                <w:szCs w:val="20"/>
              </w:rPr>
              <w:t>hey could show you how to</w:t>
            </w:r>
            <w:r w:rsidRPr="007B2B4A">
              <w:rPr>
                <w:b/>
                <w:color w:val="FF0000"/>
                <w:sz w:val="20"/>
                <w:szCs w:val="20"/>
              </w:rPr>
              <w:t xml:space="preserve"> organise number information and to calculate sums.)</w:t>
            </w:r>
          </w:p>
        </w:tc>
      </w:tr>
    </w:tbl>
    <w:p w14:paraId="7548BAF2" w14:textId="1E1ACDE2" w:rsidR="00516892" w:rsidRPr="00516892" w:rsidRDefault="00491D33" w:rsidP="00516892">
      <w:pPr>
        <w:rPr>
          <w:rFonts w:ascii="Times New Roman" w:eastAsia="Times New Roman" w:hAnsi="Times New Roman" w:cs="Times New Roman"/>
          <w:sz w:val="20"/>
          <w:szCs w:val="20"/>
        </w:rPr>
      </w:pPr>
      <w:r w:rsidRPr="00491D33">
        <w:rPr>
          <w:noProof/>
          <w:lang w:eastAsia="en-GB"/>
        </w:rPr>
        <w:lastRenderedPageBreak/>
        <w:drawing>
          <wp:inline distT="0" distB="0" distL="0" distR="0" wp14:anchorId="6E677E81" wp14:editId="05591C6A">
            <wp:extent cx="8864600" cy="6737096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7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EDB4" w14:textId="5D1E1945" w:rsidR="008D56D1" w:rsidRPr="008D56D1" w:rsidRDefault="008D56D1" w:rsidP="008D56D1">
      <w:pPr>
        <w:rPr>
          <w:rFonts w:ascii="Times New Roman" w:eastAsia="Times New Roman" w:hAnsi="Times New Roman" w:cs="Times New Roman"/>
          <w:sz w:val="20"/>
          <w:szCs w:val="20"/>
        </w:rPr>
      </w:pPr>
      <w:r w:rsidRPr="008D56D1">
        <w:rPr>
          <w:rFonts w:eastAsia="Times New Roman"/>
        </w:rPr>
        <w:lastRenderedPageBreak/>
        <w:t xml:space="preserve"> </w:t>
      </w:r>
      <w:r w:rsidR="0058477E">
        <w:rPr>
          <w:rFonts w:eastAsia="Times New Roman"/>
          <w:noProof/>
          <w:lang w:eastAsia="en-GB"/>
        </w:rPr>
        <w:drawing>
          <wp:inline distT="0" distB="0" distL="0" distR="0" wp14:anchorId="71C9EFFA" wp14:editId="4975B703">
            <wp:extent cx="8856345" cy="5879042"/>
            <wp:effectExtent l="0" t="0" r="8255" b="0"/>
            <wp:docPr id="7" name="Picture 7" descr="Macintosh HD:Users:Tamasin:Desktop:Screenshot 2020-06-22 at 10.5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sin:Desktop:Screenshot 2020-06-22 at 10.52.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58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54C4" w14:textId="3BBE30A6" w:rsidR="008D56D1" w:rsidRDefault="008D56D1" w:rsidP="008D56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BC66CC" w14:textId="06295243" w:rsidR="0058477E" w:rsidRPr="000643BC" w:rsidRDefault="000643BC" w:rsidP="008D56D1">
      <w:pPr>
        <w:rPr>
          <w:rFonts w:ascii="Times New Roman" w:eastAsia="Times New Roman" w:hAnsi="Times New Roman" w:cs="Times New Roman"/>
          <w:sz w:val="28"/>
          <w:szCs w:val="28"/>
        </w:rPr>
      </w:pPr>
      <w:r w:rsidRPr="000643BC">
        <w:rPr>
          <w:rFonts w:ascii="Times New Roman" w:eastAsia="Times New Roman" w:hAnsi="Times New Roman" w:cs="Times New Roman"/>
          <w:sz w:val="28"/>
          <w:szCs w:val="28"/>
        </w:rPr>
        <w:t>Which are in England, Ireland, Scotland and Wales?</w:t>
      </w:r>
      <w:r w:rsidR="008D06BC">
        <w:rPr>
          <w:rFonts w:ascii="Times New Roman" w:eastAsia="Times New Roman" w:hAnsi="Times New Roman" w:cs="Times New Roman"/>
          <w:sz w:val="28"/>
          <w:szCs w:val="28"/>
        </w:rPr>
        <w:t xml:space="preserve"> Which are the highest</w:t>
      </w:r>
      <w:r w:rsidR="005D2D6D">
        <w:rPr>
          <w:rFonts w:ascii="Times New Roman" w:eastAsia="Times New Roman" w:hAnsi="Times New Roman" w:cs="Times New Roman"/>
          <w:sz w:val="28"/>
          <w:szCs w:val="28"/>
        </w:rPr>
        <w:t xml:space="preserve"> mountains</w:t>
      </w:r>
      <w:r w:rsidR="008D06BC">
        <w:rPr>
          <w:rFonts w:ascii="Times New Roman" w:eastAsia="Times New Roman" w:hAnsi="Times New Roman" w:cs="Times New Roman"/>
          <w:sz w:val="28"/>
          <w:szCs w:val="28"/>
        </w:rPr>
        <w:t xml:space="preserve"> in each country?</w:t>
      </w:r>
    </w:p>
    <w:p w14:paraId="64C08E2D" w14:textId="77777777" w:rsidR="0058477E" w:rsidRDefault="0058477E" w:rsidP="008D56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1B4E08" w14:textId="77777777" w:rsidR="0058477E" w:rsidRDefault="0058477E" w:rsidP="008D56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E8443B" w14:textId="77777777" w:rsidR="00501751" w:rsidRDefault="00501751" w:rsidP="008D56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E5C81" w14:textId="77777777" w:rsidR="00501751" w:rsidRDefault="00501751" w:rsidP="008D56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FAF3C" w14:textId="77777777" w:rsidR="00501751" w:rsidRDefault="00501751" w:rsidP="008D56D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7259B5" w14:textId="77777777" w:rsidR="00501751" w:rsidRPr="000643BC" w:rsidRDefault="00501751" w:rsidP="008D56D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1E81E1E" w14:textId="6140ABC9" w:rsidR="00501751" w:rsidRPr="000643BC" w:rsidRDefault="00501751" w:rsidP="008D56D1">
      <w:pPr>
        <w:rPr>
          <w:rFonts w:ascii="Times New Roman" w:eastAsia="Times New Roman" w:hAnsi="Times New Roman" w:cs="Times New Roman"/>
          <w:sz w:val="28"/>
          <w:szCs w:val="28"/>
        </w:rPr>
      </w:pPr>
      <w:r w:rsidRPr="000643BC">
        <w:rPr>
          <w:rFonts w:ascii="Times New Roman" w:eastAsia="Times New Roman" w:hAnsi="Times New Roman" w:cs="Times New Roman"/>
          <w:sz w:val="28"/>
          <w:szCs w:val="28"/>
        </w:rPr>
        <w:t xml:space="preserve">Which of these statements are about London in a) AD 60 </w:t>
      </w:r>
      <w:r w:rsidR="005D2D6D" w:rsidRPr="000643BC">
        <w:rPr>
          <w:rFonts w:ascii="Times New Roman" w:eastAsia="Times New Roman" w:hAnsi="Times New Roman" w:cs="Times New Roman"/>
          <w:sz w:val="28"/>
          <w:szCs w:val="28"/>
        </w:rPr>
        <w:t>(Just</w:t>
      </w:r>
      <w:r w:rsidRPr="000643BC">
        <w:rPr>
          <w:rFonts w:ascii="Times New Roman" w:eastAsia="Times New Roman" w:hAnsi="Times New Roman" w:cs="Times New Roman"/>
          <w:sz w:val="28"/>
          <w:szCs w:val="28"/>
        </w:rPr>
        <w:t xml:space="preserve"> after the Roman times) b) AD1666 (The Great Fire) c) </w:t>
      </w:r>
      <w:r w:rsidR="005D2D6D" w:rsidRPr="000643BC">
        <w:rPr>
          <w:rFonts w:ascii="Times New Roman" w:eastAsia="Times New Roman" w:hAnsi="Times New Roman" w:cs="Times New Roman"/>
          <w:sz w:val="28"/>
          <w:szCs w:val="28"/>
        </w:rPr>
        <w:t>AD2012?</w:t>
      </w:r>
    </w:p>
    <w:p w14:paraId="464A2C74" w14:textId="10699E3D" w:rsidR="00312665" w:rsidRPr="00CF6B2E" w:rsidRDefault="0058477E" w:rsidP="0058477E">
      <w:pPr>
        <w:rPr>
          <w:rFonts w:ascii="Times New Roman" w:eastAsia="Times New Roman" w:hAnsi="Times New Roman" w:cs="Times New Roman"/>
          <w:sz w:val="20"/>
          <w:szCs w:val="20"/>
        </w:rPr>
        <w:sectPr w:rsidR="00312665" w:rsidRPr="00CF6B2E" w:rsidSect="00DA0893">
          <w:pgSz w:w="16840" w:h="11900" w:orient="landscape"/>
          <w:pgMar w:top="425" w:right="1440" w:bottom="709" w:left="144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FD379C5" wp14:editId="525E8D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56345" cy="4491355"/>
            <wp:effectExtent l="0" t="0" r="8255" b="4445"/>
            <wp:wrapSquare wrapText="bothSides"/>
            <wp:docPr id="9" name="Picture 9" descr="Macintosh HD:Users:Tamasin:Desktop:Screenshot 2020-06-22 at 10.4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sin:Desktop:Screenshot 2020-06-22 at 10.49.4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751">
        <w:rPr>
          <w:rFonts w:ascii="Times New Roman" w:eastAsia="Times New Roman" w:hAnsi="Times New Roman" w:cs="Times New Roman"/>
          <w:sz w:val="20"/>
          <w:szCs w:val="20"/>
        </w:rPr>
        <w:br w:type="textWrapping" w:clear="all"/>
      </w:r>
    </w:p>
    <w:p w14:paraId="4FA7C0C1" w14:textId="44DCADAC" w:rsidR="00312665" w:rsidRPr="00CF6B2E" w:rsidRDefault="00312665" w:rsidP="009C2A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24D8A" w14:textId="71A391F1" w:rsidR="000C6C33" w:rsidRDefault="00501751" w:rsidP="000C6C33">
      <w:pPr>
        <w:rPr>
          <w:rFonts w:ascii="Arial" w:hAnsi="Arial" w:cs="Arial"/>
          <w:color w:val="2D3530"/>
          <w:lang w:val="en-US"/>
        </w:rPr>
      </w:pPr>
      <w:r>
        <w:rPr>
          <w:rFonts w:ascii="Arial" w:hAnsi="Arial" w:cs="Arial"/>
          <w:noProof/>
          <w:color w:val="2D3530"/>
          <w:lang w:eastAsia="en-GB"/>
        </w:rPr>
        <w:drawing>
          <wp:inline distT="0" distB="0" distL="0" distR="0" wp14:anchorId="02723BC5" wp14:editId="3D8100C4">
            <wp:extent cx="6277246" cy="8314267"/>
            <wp:effectExtent l="0" t="0" r="0" b="0"/>
            <wp:docPr id="10" name="Picture 10" descr="Macintosh HD:Users:Tamasin:Desktop:Screenshot 2020-06-22 at 11.0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sin:Desktop:Screenshot 2020-06-22 at 11.00.0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3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1EE4" w14:textId="6FE1A817" w:rsidR="00855EA2" w:rsidRPr="00DA0893" w:rsidRDefault="000643BC" w:rsidP="000C6C33">
      <w:pPr>
        <w:rPr>
          <w:rFonts w:ascii="Arial" w:hAnsi="Arial" w:cs="Arial"/>
          <w:color w:val="2D3530"/>
          <w:lang w:val="en-US"/>
        </w:rPr>
      </w:pPr>
      <w:r>
        <w:rPr>
          <w:rFonts w:ascii="Arial" w:hAnsi="Arial" w:cs="Arial"/>
          <w:color w:val="2D3530"/>
          <w:lang w:val="en-US"/>
        </w:rPr>
        <w:t xml:space="preserve"> </w:t>
      </w:r>
      <w:proofErr w:type="spellStart"/>
      <w:r>
        <w:rPr>
          <w:rFonts w:ascii="Arial" w:hAnsi="Arial" w:cs="Arial"/>
          <w:color w:val="2D3530"/>
          <w:lang w:val="en-US"/>
        </w:rPr>
        <w:t>Colour</w:t>
      </w:r>
      <w:proofErr w:type="spellEnd"/>
      <w:r>
        <w:rPr>
          <w:rFonts w:ascii="Arial" w:hAnsi="Arial" w:cs="Arial"/>
          <w:color w:val="2D3530"/>
          <w:lang w:val="en-US"/>
        </w:rPr>
        <w:t xml:space="preserve"> code Lincolnshire, some </w:t>
      </w:r>
      <w:proofErr w:type="spellStart"/>
      <w:r>
        <w:rPr>
          <w:rFonts w:ascii="Arial" w:hAnsi="Arial" w:cs="Arial"/>
          <w:color w:val="2D3530"/>
          <w:lang w:val="en-US"/>
        </w:rPr>
        <w:t>neighbouring</w:t>
      </w:r>
      <w:proofErr w:type="spellEnd"/>
      <w:r>
        <w:rPr>
          <w:rFonts w:ascii="Arial" w:hAnsi="Arial" w:cs="Arial"/>
          <w:color w:val="2D3530"/>
          <w:lang w:val="en-US"/>
        </w:rPr>
        <w:t xml:space="preserve"> counties and some others you have visited or heard of. Make a key to show which county is which </w:t>
      </w:r>
      <w:proofErr w:type="spellStart"/>
      <w:r>
        <w:rPr>
          <w:rFonts w:ascii="Arial" w:hAnsi="Arial" w:cs="Arial"/>
          <w:color w:val="2D3530"/>
          <w:lang w:val="en-US"/>
        </w:rPr>
        <w:t>colour</w:t>
      </w:r>
      <w:proofErr w:type="spellEnd"/>
      <w:r>
        <w:rPr>
          <w:rFonts w:ascii="Arial" w:hAnsi="Arial" w:cs="Arial"/>
          <w:color w:val="2D3530"/>
          <w:lang w:val="en-US"/>
        </w:rPr>
        <w:t xml:space="preserve">. </w:t>
      </w:r>
    </w:p>
    <w:p w14:paraId="4CC439DC" w14:textId="77777777" w:rsidR="00144C9C" w:rsidRPr="001E019E" w:rsidRDefault="00144C9C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0A5D22A8" w14:textId="54E9EEFF" w:rsidR="003443A8" w:rsidRDefault="00401851" w:rsidP="00953B34">
      <w:pPr>
        <w:ind w:firstLine="720"/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sz w:val="32"/>
          <w:szCs w:val="32"/>
          <w:lang w:val="en-US"/>
        </w:rPr>
        <w:t>Try the fun compass directions puzzle.</w:t>
      </w:r>
    </w:p>
    <w:p w14:paraId="0566D444" w14:textId="2D82929E" w:rsidR="00401851" w:rsidRDefault="00401851" w:rsidP="00953B34">
      <w:pPr>
        <w:ind w:firstLine="720"/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sz w:val="32"/>
          <w:szCs w:val="32"/>
          <w:lang w:val="en-US"/>
        </w:rPr>
        <w:t>Can you make a treasure hunt in your house using them too?</w:t>
      </w:r>
    </w:p>
    <w:p w14:paraId="32072C0C" w14:textId="77777777" w:rsidR="003443A8" w:rsidRDefault="003443A8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583197DB" w14:textId="04EDC211" w:rsidR="003443A8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505EE72F" wp14:editId="303AAA38">
            <wp:simplePos x="0" y="0"/>
            <wp:positionH relativeFrom="column">
              <wp:posOffset>758190</wp:posOffset>
            </wp:positionH>
            <wp:positionV relativeFrom="paragraph">
              <wp:posOffset>33020</wp:posOffset>
            </wp:positionV>
            <wp:extent cx="5371465" cy="7846060"/>
            <wp:effectExtent l="0" t="0" r="0" b="2540"/>
            <wp:wrapNone/>
            <wp:docPr id="16" name="Picture 16" descr="Macintosh HD:Users:Tamasin:Desktop:Screenshot 2020-06-22 at 11.4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sin:Desktop:Screenshot 2020-06-22 at 11.42.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E4D59" w14:textId="41E79305" w:rsidR="00C0692E" w:rsidRDefault="00C0692E" w:rsidP="00144C9C">
      <w:pPr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sz w:val="32"/>
          <w:szCs w:val="32"/>
          <w:lang w:val="en-US"/>
        </w:rPr>
        <w:br w:type="page"/>
      </w:r>
    </w:p>
    <w:p w14:paraId="40065FCA" w14:textId="31C24DA6" w:rsidR="003443A8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999CA17" wp14:editId="75903D3C">
            <wp:simplePos x="0" y="0"/>
            <wp:positionH relativeFrom="column">
              <wp:posOffset>300990</wp:posOffset>
            </wp:positionH>
            <wp:positionV relativeFrom="paragraph">
              <wp:posOffset>-287655</wp:posOffset>
            </wp:positionV>
            <wp:extent cx="5943600" cy="8176314"/>
            <wp:effectExtent l="0" t="0" r="0" b="2540"/>
            <wp:wrapNone/>
            <wp:docPr id="11" name="Picture 11" descr="Macintosh HD:Users:Tamasin:Desktop:Screenshot 2020-06-22 at 11.0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sin:Desktop:Screenshot 2020-06-22 at 11.06.0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B3396" w14:textId="77777777" w:rsidR="005D2D6D" w:rsidRDefault="005D2D6D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0DC6B4BF" w14:textId="6876D47A" w:rsidR="005D2D6D" w:rsidRDefault="005D2D6D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7C5EBA39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591B139E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7ECC786D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0534DA3F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57A5650C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7F22661B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65B41776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48F4FB3C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7956FFD0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19A0D8A8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4AA475E1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224B1234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5062A16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488955A0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57A6A77A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2F73D0AF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0919897E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3BC57ED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5B85FEEE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E91D684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7BDF4890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FEFA882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68206827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E4893B5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0157640B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10A5B2F2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FCEA331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75575365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98A16F7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019FD86D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22741E1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271715B4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3BA86060" w14:textId="77777777" w:rsidR="00BB4CD2" w:rsidRDefault="00BB4CD2" w:rsidP="00144C9C">
      <w:pPr>
        <w:rPr>
          <w:rFonts w:ascii="Georgia" w:hAnsi="Georgia" w:cs="Georgia"/>
          <w:sz w:val="32"/>
          <w:szCs w:val="32"/>
          <w:lang w:val="en-US"/>
        </w:rPr>
      </w:pPr>
    </w:p>
    <w:p w14:paraId="13DA032F" w14:textId="6CA87DEB" w:rsidR="003443A8" w:rsidRDefault="00953B34" w:rsidP="00144C9C">
      <w:pPr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sz w:val="32"/>
          <w:szCs w:val="32"/>
          <w:lang w:val="en-US"/>
        </w:rPr>
        <w:t xml:space="preserve">Now try to carry on the story of Little Red Riding Hood as a </w:t>
      </w:r>
      <w:proofErr w:type="spellStart"/>
      <w:r>
        <w:rPr>
          <w:rFonts w:ascii="Georgia" w:hAnsi="Georgia" w:cs="Georgia"/>
          <w:sz w:val="32"/>
          <w:szCs w:val="32"/>
          <w:lang w:val="en-US"/>
        </w:rPr>
        <w:t>play</w:t>
      </w:r>
      <w:r w:rsidR="005D2D6D">
        <w:rPr>
          <w:rFonts w:ascii="Georgia" w:hAnsi="Georgia" w:cs="Georgia"/>
          <w:sz w:val="32"/>
          <w:szCs w:val="32"/>
          <w:lang w:val="en-US"/>
        </w:rPr>
        <w:t>script</w:t>
      </w:r>
      <w:proofErr w:type="spellEnd"/>
      <w:r>
        <w:rPr>
          <w:rFonts w:ascii="Georgia" w:hAnsi="Georgia" w:cs="Georgia"/>
          <w:sz w:val="32"/>
          <w:szCs w:val="32"/>
          <w:lang w:val="en-US"/>
        </w:rPr>
        <w:t xml:space="preserve"> using character names, no speech marks, stage directions and</w:t>
      </w:r>
      <w:r w:rsidR="005D2D6D">
        <w:rPr>
          <w:rFonts w:ascii="Georgia" w:hAnsi="Georgia" w:cs="Georgia"/>
          <w:sz w:val="32"/>
          <w:szCs w:val="32"/>
          <w:lang w:val="en-US"/>
        </w:rPr>
        <w:t xml:space="preserve"> different</w:t>
      </w:r>
      <w:r>
        <w:rPr>
          <w:rFonts w:ascii="Georgia" w:hAnsi="Georgia" w:cs="Georgia"/>
          <w:sz w:val="32"/>
          <w:szCs w:val="32"/>
          <w:lang w:val="en-US"/>
        </w:rPr>
        <w:t xml:space="preserve"> scenes.</w:t>
      </w:r>
    </w:p>
    <w:p w14:paraId="7D8CBF66" w14:textId="77777777" w:rsidR="00126A15" w:rsidRPr="00C07C3F" w:rsidRDefault="00126A15" w:rsidP="00126A15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Year 3 mixed maths </w:t>
      </w:r>
      <w:r w:rsidRPr="00C07C3F">
        <w:rPr>
          <w:sz w:val="32"/>
          <w:szCs w:val="32"/>
          <w:u w:val="single"/>
        </w:rPr>
        <w:tab/>
      </w:r>
      <w:r w:rsidRPr="00C07C3F">
        <w:rPr>
          <w:sz w:val="32"/>
          <w:szCs w:val="32"/>
          <w:u w:val="single"/>
        </w:rPr>
        <w:tab/>
        <w:t>Date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1B97B2B4" w14:textId="34F25739" w:rsidR="00126A15" w:rsidRDefault="00126A15" w:rsidP="00126A15">
      <w:pPr>
        <w:rPr>
          <w:u w:val="single"/>
        </w:rPr>
      </w:pPr>
      <w:r>
        <w:rPr>
          <w:u w:val="single"/>
        </w:rPr>
        <w:t>Use the column methods for addition and subtraction, grid for multiplication and bus stop for division.</w:t>
      </w:r>
    </w:p>
    <w:p w14:paraId="25AF669A" w14:textId="77777777" w:rsidR="00126A15" w:rsidRPr="009414DA" w:rsidRDefault="00126A15" w:rsidP="00126A15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126A15" w14:paraId="2D6F584B" w14:textId="77777777" w:rsidTr="00126A15">
        <w:tc>
          <w:tcPr>
            <w:tcW w:w="4924" w:type="dxa"/>
          </w:tcPr>
          <w:p w14:paraId="54FFF929" w14:textId="77777777" w:rsidR="00126A15" w:rsidRPr="009414DA" w:rsidRDefault="00126A15" w:rsidP="00126A15">
            <w:r w:rsidRPr="009414DA">
              <w:t>642</w:t>
            </w:r>
            <w:r>
              <w:t xml:space="preserve"> </w:t>
            </w:r>
            <w:r w:rsidRPr="009414DA">
              <w:t>+</w:t>
            </w:r>
            <w:r>
              <w:t xml:space="preserve"> </w:t>
            </w:r>
            <w:r w:rsidRPr="009414DA">
              <w:t>137</w:t>
            </w:r>
            <w:r>
              <w:t xml:space="preserve"> </w:t>
            </w:r>
            <w:r w:rsidRPr="009414DA">
              <w:t>=</w:t>
            </w:r>
          </w:p>
          <w:p w14:paraId="7B068437" w14:textId="77777777" w:rsidR="00126A15" w:rsidRDefault="00126A15" w:rsidP="00126A15">
            <w:pPr>
              <w:rPr>
                <w:u w:val="single"/>
              </w:rPr>
            </w:pPr>
          </w:p>
          <w:p w14:paraId="440B2884" w14:textId="77777777" w:rsidR="00126A15" w:rsidRDefault="00126A15" w:rsidP="00126A15">
            <w:pPr>
              <w:rPr>
                <w:u w:val="single"/>
              </w:rPr>
            </w:pPr>
          </w:p>
          <w:p w14:paraId="7B1E3793" w14:textId="77777777" w:rsidR="00126A15" w:rsidRDefault="00126A15" w:rsidP="00126A15">
            <w:pPr>
              <w:rPr>
                <w:u w:val="single"/>
              </w:rPr>
            </w:pPr>
          </w:p>
        </w:tc>
        <w:tc>
          <w:tcPr>
            <w:tcW w:w="4924" w:type="dxa"/>
          </w:tcPr>
          <w:p w14:paraId="51470A9F" w14:textId="77777777" w:rsidR="00126A15" w:rsidRPr="009414DA" w:rsidRDefault="00126A15" w:rsidP="00126A15">
            <w:r w:rsidRPr="009414DA">
              <w:t>357+246</w:t>
            </w:r>
            <w:r>
              <w:t xml:space="preserve"> </w:t>
            </w:r>
            <w:r w:rsidRPr="009414DA">
              <w:t>=</w:t>
            </w:r>
          </w:p>
        </w:tc>
      </w:tr>
      <w:tr w:rsidR="00126A15" w14:paraId="64C81734" w14:textId="77777777" w:rsidTr="00126A15">
        <w:tc>
          <w:tcPr>
            <w:tcW w:w="4924" w:type="dxa"/>
          </w:tcPr>
          <w:p w14:paraId="239B099E" w14:textId="77777777" w:rsidR="00126A15" w:rsidRPr="009414DA" w:rsidRDefault="00126A15" w:rsidP="00126A15">
            <w:r>
              <w:t>37</w:t>
            </w:r>
            <w:r w:rsidRPr="009414DA">
              <w:t>3</w:t>
            </w:r>
            <w:r>
              <w:t xml:space="preserve"> </w:t>
            </w:r>
            <w:r w:rsidRPr="009414DA">
              <w:t>+</w:t>
            </w:r>
            <w:r>
              <w:t xml:space="preserve"> 6</w:t>
            </w:r>
            <w:r w:rsidRPr="009414DA">
              <w:t>44</w:t>
            </w:r>
            <w:r>
              <w:t xml:space="preserve"> </w:t>
            </w:r>
            <w:r w:rsidRPr="009414DA">
              <w:t>=</w:t>
            </w:r>
          </w:p>
          <w:p w14:paraId="0DCCBA1C" w14:textId="77777777" w:rsidR="00126A15" w:rsidRDefault="00126A15" w:rsidP="00126A15">
            <w:pPr>
              <w:rPr>
                <w:u w:val="single"/>
              </w:rPr>
            </w:pPr>
          </w:p>
          <w:p w14:paraId="020C7122" w14:textId="77777777" w:rsidR="00126A15" w:rsidRDefault="00126A15" w:rsidP="00126A15">
            <w:pPr>
              <w:rPr>
                <w:u w:val="single"/>
              </w:rPr>
            </w:pPr>
          </w:p>
          <w:p w14:paraId="325CD83B" w14:textId="77777777" w:rsidR="00126A15" w:rsidRDefault="00126A15" w:rsidP="00126A15">
            <w:pPr>
              <w:rPr>
                <w:u w:val="single"/>
              </w:rPr>
            </w:pPr>
          </w:p>
        </w:tc>
        <w:tc>
          <w:tcPr>
            <w:tcW w:w="4924" w:type="dxa"/>
          </w:tcPr>
          <w:p w14:paraId="2EE00FBA" w14:textId="77777777" w:rsidR="00126A15" w:rsidRPr="009414DA" w:rsidRDefault="00126A15" w:rsidP="00126A15">
            <w:r>
              <w:t xml:space="preserve">413 + 796 </w:t>
            </w:r>
            <w:r w:rsidRPr="009414DA">
              <w:t>=</w:t>
            </w:r>
          </w:p>
        </w:tc>
      </w:tr>
      <w:tr w:rsidR="00126A15" w14:paraId="5CA9E331" w14:textId="77777777" w:rsidTr="00126A15">
        <w:tc>
          <w:tcPr>
            <w:tcW w:w="4924" w:type="dxa"/>
          </w:tcPr>
          <w:p w14:paraId="6B2F0E6A" w14:textId="77777777" w:rsidR="00126A15" w:rsidRDefault="00126A15" w:rsidP="00126A15">
            <w:r w:rsidRPr="009414DA">
              <w:t xml:space="preserve">567 – 213 = </w:t>
            </w:r>
          </w:p>
          <w:p w14:paraId="0748E143" w14:textId="77777777" w:rsidR="00126A15" w:rsidRDefault="00126A15" w:rsidP="00126A15"/>
          <w:p w14:paraId="11F6786C" w14:textId="77777777" w:rsidR="00126A15" w:rsidRDefault="00126A15" w:rsidP="00126A15"/>
          <w:p w14:paraId="377679BD" w14:textId="77777777" w:rsidR="00126A15" w:rsidRPr="009414DA" w:rsidRDefault="00126A15" w:rsidP="00126A15"/>
        </w:tc>
        <w:tc>
          <w:tcPr>
            <w:tcW w:w="4924" w:type="dxa"/>
          </w:tcPr>
          <w:p w14:paraId="57290B78" w14:textId="77777777" w:rsidR="00126A15" w:rsidRPr="00064A66" w:rsidRDefault="00126A15" w:rsidP="00126A15">
            <w:r w:rsidRPr="00064A66">
              <w:t>987 – 753 =</w:t>
            </w:r>
          </w:p>
        </w:tc>
      </w:tr>
      <w:tr w:rsidR="00126A15" w14:paraId="3284DFD0" w14:textId="77777777" w:rsidTr="00126A15">
        <w:tc>
          <w:tcPr>
            <w:tcW w:w="4924" w:type="dxa"/>
          </w:tcPr>
          <w:p w14:paraId="7C7DBE84" w14:textId="77777777" w:rsidR="00126A15" w:rsidRPr="00064A66" w:rsidRDefault="00126A15" w:rsidP="00126A15">
            <w:r>
              <w:t>54</w:t>
            </w:r>
            <w:r w:rsidRPr="00064A66">
              <w:t xml:space="preserve">0 – 238 = </w:t>
            </w:r>
          </w:p>
          <w:p w14:paraId="7F02C77C" w14:textId="77777777" w:rsidR="00126A15" w:rsidRPr="00064A66" w:rsidRDefault="00126A15" w:rsidP="00126A15"/>
          <w:p w14:paraId="28ABD1DD" w14:textId="77777777" w:rsidR="00126A15" w:rsidRPr="00064A66" w:rsidRDefault="00126A15" w:rsidP="00126A15"/>
          <w:p w14:paraId="629EE1D3" w14:textId="77777777" w:rsidR="00126A15" w:rsidRPr="00064A66" w:rsidRDefault="00126A15" w:rsidP="00126A15"/>
        </w:tc>
        <w:tc>
          <w:tcPr>
            <w:tcW w:w="4924" w:type="dxa"/>
          </w:tcPr>
          <w:p w14:paraId="044A53FE" w14:textId="77777777" w:rsidR="00126A15" w:rsidRPr="00064A66" w:rsidRDefault="00126A15" w:rsidP="00126A15">
            <w:r w:rsidRPr="00064A66">
              <w:t xml:space="preserve">895 – 478 = </w:t>
            </w:r>
          </w:p>
        </w:tc>
      </w:tr>
      <w:tr w:rsidR="00126A15" w14:paraId="517958B1" w14:textId="77777777" w:rsidTr="00126A15">
        <w:tc>
          <w:tcPr>
            <w:tcW w:w="4924" w:type="dxa"/>
          </w:tcPr>
          <w:p w14:paraId="2E8AEC4E" w14:textId="77777777" w:rsidR="00126A15" w:rsidRPr="00064A66" w:rsidRDefault="00126A15" w:rsidP="00126A15">
            <w:r w:rsidRPr="00064A66">
              <w:t xml:space="preserve">______= 26 x 4  </w:t>
            </w:r>
          </w:p>
          <w:p w14:paraId="22983997" w14:textId="77777777" w:rsidR="00126A15" w:rsidRPr="00064A66" w:rsidRDefault="00126A15" w:rsidP="00126A15"/>
          <w:p w14:paraId="44E613BF" w14:textId="77777777" w:rsidR="00126A15" w:rsidRPr="00064A66" w:rsidRDefault="00126A15" w:rsidP="00126A15"/>
          <w:p w14:paraId="49906193" w14:textId="77777777" w:rsidR="00126A15" w:rsidRPr="00064A66" w:rsidRDefault="00126A15" w:rsidP="00126A15"/>
        </w:tc>
        <w:tc>
          <w:tcPr>
            <w:tcW w:w="4924" w:type="dxa"/>
          </w:tcPr>
          <w:p w14:paraId="42FC206A" w14:textId="77777777" w:rsidR="00126A15" w:rsidRPr="00064A66" w:rsidRDefault="00126A15" w:rsidP="00126A15">
            <w:r w:rsidRPr="00064A66">
              <w:t xml:space="preserve">37 x 3 = </w:t>
            </w:r>
          </w:p>
          <w:p w14:paraId="5D745E71" w14:textId="77777777" w:rsidR="00126A15" w:rsidRPr="00064A66" w:rsidRDefault="00126A15" w:rsidP="00126A15"/>
          <w:p w14:paraId="54581062" w14:textId="77777777" w:rsidR="00126A15" w:rsidRPr="00064A66" w:rsidRDefault="00126A15" w:rsidP="00126A15"/>
        </w:tc>
      </w:tr>
      <w:tr w:rsidR="00126A15" w14:paraId="5E61A171" w14:textId="77777777" w:rsidTr="00126A15">
        <w:tc>
          <w:tcPr>
            <w:tcW w:w="4924" w:type="dxa"/>
          </w:tcPr>
          <w:p w14:paraId="374C5704" w14:textId="77777777" w:rsidR="00126A15" w:rsidRPr="00145B1F" w:rsidRDefault="00126A15" w:rsidP="00126A15">
            <w:r w:rsidRPr="00145B1F">
              <w:t xml:space="preserve">3/5 +  1/5 = </w:t>
            </w:r>
          </w:p>
          <w:p w14:paraId="06B310B2" w14:textId="77777777" w:rsidR="00126A15" w:rsidRPr="00145B1F" w:rsidRDefault="00126A15" w:rsidP="00126A15"/>
          <w:p w14:paraId="1E9420C8" w14:textId="77777777" w:rsidR="00126A15" w:rsidRDefault="00126A15" w:rsidP="00126A15"/>
          <w:p w14:paraId="33BA6143" w14:textId="77777777" w:rsidR="00126A15" w:rsidRPr="00145B1F" w:rsidRDefault="00126A15" w:rsidP="00126A15"/>
        </w:tc>
        <w:tc>
          <w:tcPr>
            <w:tcW w:w="4924" w:type="dxa"/>
          </w:tcPr>
          <w:p w14:paraId="1032218F" w14:textId="77777777" w:rsidR="00126A15" w:rsidRPr="00145B1F" w:rsidRDefault="00126A15" w:rsidP="00126A15">
            <w:r w:rsidRPr="00145B1F">
              <w:t>¾ - ¼=</w:t>
            </w:r>
          </w:p>
          <w:p w14:paraId="6E3E12BC" w14:textId="77777777" w:rsidR="00126A15" w:rsidRPr="00145B1F" w:rsidRDefault="00126A15" w:rsidP="00126A15"/>
        </w:tc>
      </w:tr>
      <w:tr w:rsidR="00126A15" w14:paraId="0F2B7529" w14:textId="77777777" w:rsidTr="00126A15">
        <w:tc>
          <w:tcPr>
            <w:tcW w:w="4924" w:type="dxa"/>
          </w:tcPr>
          <w:p w14:paraId="627B62A9" w14:textId="77777777" w:rsidR="00126A15" w:rsidRDefault="00126A15" w:rsidP="00126A15">
            <w:r w:rsidRPr="00145B1F">
              <w:t xml:space="preserve">1/3 of 15 = </w:t>
            </w:r>
          </w:p>
          <w:p w14:paraId="3284DBD7" w14:textId="77777777" w:rsidR="00126A15" w:rsidRDefault="00126A15" w:rsidP="00126A15"/>
          <w:p w14:paraId="2DF296E8" w14:textId="77777777" w:rsidR="00126A15" w:rsidRDefault="00126A15" w:rsidP="00126A15"/>
          <w:p w14:paraId="4E9406EA" w14:textId="77777777" w:rsidR="00126A15" w:rsidRPr="00145B1F" w:rsidRDefault="00126A15" w:rsidP="00126A15"/>
        </w:tc>
        <w:tc>
          <w:tcPr>
            <w:tcW w:w="4924" w:type="dxa"/>
          </w:tcPr>
          <w:p w14:paraId="1FDA2789" w14:textId="77777777" w:rsidR="00126A15" w:rsidRPr="00145B1F" w:rsidRDefault="00126A15" w:rsidP="00126A15">
            <w:r w:rsidRPr="00145B1F">
              <w:t>¼ of 20 =</w:t>
            </w:r>
          </w:p>
        </w:tc>
      </w:tr>
      <w:tr w:rsidR="00126A15" w14:paraId="69FF9335" w14:textId="77777777" w:rsidTr="00126A15">
        <w:tc>
          <w:tcPr>
            <w:tcW w:w="4924" w:type="dxa"/>
          </w:tcPr>
          <w:p w14:paraId="113A56D3" w14:textId="77777777" w:rsidR="00126A15" w:rsidRPr="00145B1F" w:rsidRDefault="00126A15" w:rsidP="00126A15">
            <w:r w:rsidRPr="00145B1F">
              <w:t>2/3 of 18 =</w:t>
            </w:r>
          </w:p>
          <w:p w14:paraId="0621A796" w14:textId="77777777" w:rsidR="00126A15" w:rsidRPr="00145B1F" w:rsidRDefault="00126A15" w:rsidP="00126A15"/>
          <w:p w14:paraId="5426CB2E" w14:textId="77777777" w:rsidR="00126A15" w:rsidRPr="00145B1F" w:rsidRDefault="00126A15" w:rsidP="00126A15"/>
          <w:p w14:paraId="6F4D8B8F" w14:textId="77777777" w:rsidR="00126A15" w:rsidRPr="00145B1F" w:rsidRDefault="00126A15" w:rsidP="00126A15"/>
        </w:tc>
        <w:tc>
          <w:tcPr>
            <w:tcW w:w="4924" w:type="dxa"/>
          </w:tcPr>
          <w:p w14:paraId="0CEFE3B7" w14:textId="77777777" w:rsidR="00126A15" w:rsidRPr="00145B1F" w:rsidRDefault="00126A15" w:rsidP="00126A15">
            <w:r w:rsidRPr="00145B1F">
              <w:t xml:space="preserve">¾ of 16 = </w:t>
            </w:r>
          </w:p>
        </w:tc>
      </w:tr>
      <w:tr w:rsidR="00126A15" w14:paraId="4FAB4E73" w14:textId="77777777" w:rsidTr="00126A15">
        <w:tc>
          <w:tcPr>
            <w:tcW w:w="4924" w:type="dxa"/>
          </w:tcPr>
          <w:p w14:paraId="0CBF4D25" w14:textId="77777777" w:rsidR="00126A15" w:rsidRPr="00145B1F" w:rsidRDefault="00126A15" w:rsidP="00126A15">
            <w:r>
              <w:t>75 divided by 5</w:t>
            </w:r>
          </w:p>
        </w:tc>
        <w:tc>
          <w:tcPr>
            <w:tcW w:w="4924" w:type="dxa"/>
          </w:tcPr>
          <w:p w14:paraId="21FF45B5" w14:textId="77777777" w:rsidR="00126A15" w:rsidRPr="00145B1F" w:rsidRDefault="00126A15" w:rsidP="00126A15">
            <w:r>
              <w:t>64 divided by 4</w:t>
            </w:r>
          </w:p>
          <w:p w14:paraId="5921EC3F" w14:textId="77777777" w:rsidR="00126A15" w:rsidRDefault="00126A15" w:rsidP="00126A15"/>
          <w:p w14:paraId="05710F45" w14:textId="77777777" w:rsidR="00126A15" w:rsidRPr="00145B1F" w:rsidRDefault="00126A15" w:rsidP="00126A15"/>
          <w:p w14:paraId="5D63907F" w14:textId="77777777" w:rsidR="00126A15" w:rsidRPr="00145B1F" w:rsidRDefault="00126A15" w:rsidP="00126A15"/>
        </w:tc>
      </w:tr>
      <w:tr w:rsidR="00126A15" w14:paraId="552FE50C" w14:textId="77777777" w:rsidTr="00126A15">
        <w:tc>
          <w:tcPr>
            <w:tcW w:w="4924" w:type="dxa"/>
          </w:tcPr>
          <w:p w14:paraId="79ED6458" w14:textId="77777777" w:rsidR="00126A15" w:rsidRPr="00C07C3F" w:rsidRDefault="00126A15" w:rsidP="00126A15">
            <w:r w:rsidRPr="00C07C3F">
              <w:t>6 x 2 = 3 x ______</w:t>
            </w:r>
          </w:p>
          <w:p w14:paraId="232F8A9E" w14:textId="77777777" w:rsidR="00126A15" w:rsidRPr="00C07C3F" w:rsidRDefault="00126A15" w:rsidP="00126A15"/>
          <w:p w14:paraId="71E5929B" w14:textId="77777777" w:rsidR="00126A15" w:rsidRPr="00C07C3F" w:rsidRDefault="00126A15" w:rsidP="00126A15"/>
          <w:p w14:paraId="0F3641E4" w14:textId="77777777" w:rsidR="00126A15" w:rsidRPr="00C07C3F" w:rsidRDefault="00126A15" w:rsidP="00126A15"/>
        </w:tc>
        <w:tc>
          <w:tcPr>
            <w:tcW w:w="4924" w:type="dxa"/>
          </w:tcPr>
          <w:p w14:paraId="2F8A8BCA" w14:textId="77777777" w:rsidR="00126A15" w:rsidRPr="00C07C3F" w:rsidRDefault="00126A15" w:rsidP="00126A15">
            <w:r w:rsidRPr="00C07C3F">
              <w:t>Make 234 in 2 different ways</w:t>
            </w:r>
          </w:p>
          <w:p w14:paraId="7121948E" w14:textId="77777777" w:rsidR="00126A15" w:rsidRPr="00C07C3F" w:rsidRDefault="00126A15" w:rsidP="00126A15"/>
          <w:p w14:paraId="304CF310" w14:textId="77777777" w:rsidR="00126A15" w:rsidRPr="00C07C3F" w:rsidRDefault="00126A15" w:rsidP="00126A15">
            <w:r w:rsidRPr="00C07C3F">
              <w:t>______ + _______+ __________= 234</w:t>
            </w:r>
          </w:p>
          <w:p w14:paraId="131580CF" w14:textId="77777777" w:rsidR="00126A15" w:rsidRPr="00C07C3F" w:rsidRDefault="00126A15" w:rsidP="00126A15"/>
          <w:p w14:paraId="56494D86" w14:textId="5008EF23" w:rsidR="00126A15" w:rsidRPr="00C07C3F" w:rsidRDefault="00126A15" w:rsidP="00126A15">
            <w:r w:rsidRPr="00C07C3F">
              <w:t>______ + _______+ __________= 234</w:t>
            </w:r>
          </w:p>
        </w:tc>
      </w:tr>
    </w:tbl>
    <w:p w14:paraId="0EC55283" w14:textId="77777777" w:rsidR="00126A15" w:rsidRPr="009414DA" w:rsidRDefault="00126A15" w:rsidP="00126A15">
      <w:pPr>
        <w:rPr>
          <w:u w:val="single"/>
        </w:rPr>
      </w:pPr>
      <w:r>
        <w:rPr>
          <w:u w:val="single"/>
        </w:rPr>
        <w:t>Now finish Mathletics activities.</w:t>
      </w:r>
    </w:p>
    <w:p w14:paraId="3C792F10" w14:textId="77777777" w:rsidR="0098756E" w:rsidRPr="00184F0B" w:rsidRDefault="0098756E" w:rsidP="0098756E">
      <w:pPr>
        <w:pStyle w:val="Heading1"/>
        <w:rPr>
          <w:u w:val="single"/>
        </w:rPr>
      </w:pPr>
      <w:r w:rsidRPr="00184F0B">
        <w:rPr>
          <w:u w:val="single"/>
        </w:rPr>
        <w:lastRenderedPageBreak/>
        <w:t>L.O. How many questions can you answer in the Year 3 Maths quiz?</w:t>
      </w:r>
    </w:p>
    <w:p w14:paraId="100F3AFA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33564B35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What unit of measure would you use to find the following?</w:t>
      </w:r>
    </w:p>
    <w:p w14:paraId="1090078C" w14:textId="77777777" w:rsidR="0098756E" w:rsidRPr="00184F0B" w:rsidRDefault="0098756E" w:rsidP="0098756E">
      <w:pPr>
        <w:rPr>
          <w:sz w:val="20"/>
          <w:szCs w:val="20"/>
        </w:rPr>
      </w:pPr>
      <w:r w:rsidRPr="00184F0B">
        <w:rPr>
          <w:sz w:val="20"/>
          <w:szCs w:val="20"/>
        </w:rPr>
        <w:t>(Litres/millilitres-l/ml, grams/kilograms-kg/g, metres/centimetres-m/cm, degrees centigrade</w:t>
      </w:r>
      <w:proofErr w:type="gramStart"/>
      <w:r w:rsidRPr="00184F0B">
        <w:rPr>
          <w:sz w:val="20"/>
          <w:szCs w:val="20"/>
        </w:rPr>
        <w:t>-  C</w:t>
      </w:r>
      <w:proofErr w:type="gramEnd"/>
      <w:r w:rsidRPr="00184F0B">
        <w:rPr>
          <w:sz w:val="20"/>
          <w:szCs w:val="20"/>
        </w:rPr>
        <w:t>)</w:t>
      </w:r>
    </w:p>
    <w:p w14:paraId="007E50CB" w14:textId="77777777" w:rsidR="0098756E" w:rsidRPr="00184F0B" w:rsidRDefault="0098756E" w:rsidP="0098756E">
      <w:pPr>
        <w:pStyle w:val="ListParagraph"/>
        <w:rPr>
          <w:sz w:val="20"/>
          <w:szCs w:val="20"/>
        </w:rPr>
      </w:pPr>
    </w:p>
    <w:p w14:paraId="08EE2170" w14:textId="77777777" w:rsidR="0098756E" w:rsidRPr="00184F0B" w:rsidRDefault="0098756E" w:rsidP="0098756E">
      <w:pPr>
        <w:rPr>
          <w:sz w:val="20"/>
          <w:szCs w:val="20"/>
        </w:rPr>
      </w:pPr>
      <w:r w:rsidRPr="00184F0B">
        <w:rPr>
          <w:sz w:val="20"/>
          <w:szCs w:val="20"/>
        </w:rPr>
        <w:t xml:space="preserve"> </w:t>
      </w:r>
      <w:proofErr w:type="gramStart"/>
      <w:r w:rsidRPr="00184F0B">
        <w:rPr>
          <w:sz w:val="20"/>
          <w:szCs w:val="20"/>
        </w:rPr>
        <w:t>capacity</w:t>
      </w:r>
      <w:proofErr w:type="gramEnd"/>
      <w:r w:rsidRPr="00184F0B">
        <w:rPr>
          <w:sz w:val="20"/>
          <w:szCs w:val="20"/>
        </w:rPr>
        <w:t xml:space="preserve"> of a cup=</w:t>
      </w:r>
      <w:r w:rsidRPr="00184F0B">
        <w:rPr>
          <w:sz w:val="20"/>
          <w:szCs w:val="20"/>
        </w:rPr>
        <w:tab/>
        <w:t xml:space="preserve">                 mass of an apple=</w:t>
      </w:r>
      <w:r w:rsidRPr="00184F0B">
        <w:rPr>
          <w:sz w:val="20"/>
          <w:szCs w:val="20"/>
        </w:rPr>
        <w:tab/>
        <w:t xml:space="preserve">            </w:t>
      </w:r>
      <w:r w:rsidRPr="00184F0B">
        <w:rPr>
          <w:sz w:val="20"/>
          <w:szCs w:val="20"/>
        </w:rPr>
        <w:tab/>
        <w:t xml:space="preserve">          height of a door =</w:t>
      </w:r>
    </w:p>
    <w:p w14:paraId="3285872D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479FA53F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hours in 1 day?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  <w:t>How many days in a week?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</w:p>
    <w:p w14:paraId="5293468D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weeks in a fortnight?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  <w:t>How many weeks in a year?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</w:p>
    <w:p w14:paraId="77067D84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Say the days of the week/months of the year out loud.</w:t>
      </w:r>
    </w:p>
    <w:p w14:paraId="4F0A192E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Learn</w:t>
      </w:r>
      <w:proofErr w:type="gramStart"/>
      <w:r w:rsidRPr="00F3197B">
        <w:rPr>
          <w:sz w:val="20"/>
          <w:szCs w:val="20"/>
        </w:rPr>
        <w:t>:-</w:t>
      </w:r>
      <w:proofErr w:type="gramEnd"/>
      <w:r w:rsidRPr="00F3197B">
        <w:rPr>
          <w:sz w:val="20"/>
          <w:szCs w:val="20"/>
        </w:rPr>
        <w:t xml:space="preserve"> 30 days has September, April, June and November. </w:t>
      </w:r>
    </w:p>
    <w:p w14:paraId="5174C6A9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All the rest have 31 except February alone, which has 28 and 29 in a leap year.</w:t>
      </w:r>
    </w:p>
    <w:p w14:paraId="07F63024" w14:textId="77777777" w:rsidR="0098756E" w:rsidRPr="00F3197B" w:rsidRDefault="0098756E" w:rsidP="0098756E">
      <w:pPr>
        <w:rPr>
          <w:sz w:val="20"/>
          <w:szCs w:val="20"/>
        </w:rPr>
      </w:pPr>
    </w:p>
    <w:p w14:paraId="0AA19A64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What is the time if the big hand is on the 3 and the little hand on the 4?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</w:p>
    <w:p w14:paraId="74ACA27A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What would the time be if the big hand turned through 2 right angles?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</w:p>
    <w:p w14:paraId="1DE20C59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Draw coins to show 2 ways to make £2.53</w:t>
      </w:r>
    </w:p>
    <w:p w14:paraId="040066B6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1E710652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710C4616" w14:textId="77777777" w:rsidR="0098756E" w:rsidRPr="00F3197B" w:rsidRDefault="0098756E" w:rsidP="0098756E">
      <w:pPr>
        <w:rPr>
          <w:sz w:val="20"/>
          <w:szCs w:val="20"/>
        </w:rPr>
      </w:pPr>
    </w:p>
    <w:p w14:paraId="7EE9B313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Draw a square with sides 2 cm long and mark the vertical line of symmetry.</w:t>
      </w:r>
    </w:p>
    <w:p w14:paraId="6687CE1F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What is its perimeter</w:t>
      </w:r>
      <w:proofErr w:type="gramStart"/>
      <w:r w:rsidRPr="00F3197B">
        <w:rPr>
          <w:sz w:val="20"/>
          <w:szCs w:val="20"/>
        </w:rPr>
        <w:t>?_</w:t>
      </w:r>
      <w:proofErr w:type="gramEnd"/>
      <w:r w:rsidRPr="00F3197B">
        <w:rPr>
          <w:sz w:val="20"/>
          <w:szCs w:val="20"/>
        </w:rPr>
        <w:t>_______Put crosses on 2 parallel lines, tick 2 lines that are perpendicular.</w:t>
      </w:r>
    </w:p>
    <w:p w14:paraId="02FB5C99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001C0B30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4EE5ED5B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65CFA061" w14:textId="77777777" w:rsidR="0098756E" w:rsidRDefault="0098756E" w:rsidP="0098756E">
      <w:pPr>
        <w:rPr>
          <w:sz w:val="20"/>
          <w:szCs w:val="20"/>
          <w:u w:val="single"/>
        </w:rPr>
      </w:pPr>
    </w:p>
    <w:p w14:paraId="6948A17F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Now draw and label 2 D shapes that have 1 side, 5 sides and 8 sides.</w:t>
      </w:r>
    </w:p>
    <w:p w14:paraId="2268736F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 xml:space="preserve"> Put R in right angle corners, A in acute and O in obtuse.</w:t>
      </w:r>
    </w:p>
    <w:p w14:paraId="1C212B30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3F829D50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10D9EDD7" w14:textId="77777777" w:rsidR="0098756E" w:rsidRDefault="0098756E" w:rsidP="0098756E">
      <w:pPr>
        <w:rPr>
          <w:sz w:val="20"/>
          <w:szCs w:val="20"/>
          <w:u w:val="single"/>
        </w:rPr>
      </w:pPr>
    </w:p>
    <w:p w14:paraId="13861A8A" w14:textId="77777777" w:rsidR="0098756E" w:rsidRDefault="0098756E" w:rsidP="0098756E">
      <w:pPr>
        <w:rPr>
          <w:sz w:val="20"/>
          <w:szCs w:val="20"/>
          <w:u w:val="single"/>
        </w:rPr>
      </w:pPr>
    </w:p>
    <w:p w14:paraId="1AB4D3E9" w14:textId="77777777" w:rsidR="0098756E" w:rsidRDefault="0098756E" w:rsidP="0098756E">
      <w:pPr>
        <w:rPr>
          <w:sz w:val="20"/>
          <w:szCs w:val="20"/>
          <w:u w:val="single"/>
        </w:rPr>
      </w:pPr>
    </w:p>
    <w:p w14:paraId="263258D4" w14:textId="77777777" w:rsidR="0098756E" w:rsidRDefault="0098756E" w:rsidP="0098756E">
      <w:pPr>
        <w:rPr>
          <w:sz w:val="20"/>
          <w:szCs w:val="20"/>
          <w:u w:val="single"/>
        </w:rPr>
      </w:pPr>
    </w:p>
    <w:p w14:paraId="748685EB" w14:textId="77777777" w:rsidR="0098756E" w:rsidRDefault="0098756E" w:rsidP="0098756E">
      <w:pPr>
        <w:rPr>
          <w:sz w:val="20"/>
          <w:szCs w:val="20"/>
          <w:u w:val="single"/>
        </w:rPr>
      </w:pPr>
    </w:p>
    <w:p w14:paraId="67CC7E75" w14:textId="77777777" w:rsidR="0098756E" w:rsidRPr="00F3197B" w:rsidRDefault="0098756E" w:rsidP="0098756E">
      <w:pPr>
        <w:rPr>
          <w:sz w:val="20"/>
          <w:szCs w:val="20"/>
        </w:rPr>
      </w:pPr>
    </w:p>
    <w:p w14:paraId="2B1C3289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What 3D shape has two circle faces?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  <w:t xml:space="preserve"> What 3D shape has 4 triangle faces? </w:t>
      </w:r>
      <w:r w:rsidRPr="00F3197B">
        <w:rPr>
          <w:sz w:val="20"/>
          <w:szCs w:val="20"/>
        </w:rPr>
        <w:tab/>
        <w:t xml:space="preserve"> </w:t>
      </w:r>
    </w:p>
    <w:p w14:paraId="73CB780D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edges does it have?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  <w:t>How many edges does it have?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</w:p>
    <w:p w14:paraId="5FC97319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vertices?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  <w:t>How many vertices?</w:t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  <w:r w:rsidRPr="00F3197B">
        <w:rPr>
          <w:sz w:val="20"/>
          <w:szCs w:val="20"/>
        </w:rPr>
        <w:tab/>
      </w:r>
    </w:p>
    <w:p w14:paraId="4E5160F8" w14:textId="77777777" w:rsidR="0098756E" w:rsidRPr="00184F0B" w:rsidRDefault="0098756E" w:rsidP="0098756E">
      <w:pPr>
        <w:rPr>
          <w:sz w:val="20"/>
          <w:szCs w:val="20"/>
        </w:rPr>
      </w:pPr>
      <w:r w:rsidRPr="00184F0B">
        <w:rPr>
          <w:sz w:val="20"/>
          <w:szCs w:val="20"/>
        </w:rPr>
        <w:tab/>
      </w:r>
      <w:r w:rsidRPr="00184F0B">
        <w:rPr>
          <w:sz w:val="20"/>
          <w:szCs w:val="20"/>
        </w:rPr>
        <w:tab/>
      </w:r>
      <w:r w:rsidRPr="00184F0B">
        <w:rPr>
          <w:sz w:val="20"/>
          <w:szCs w:val="20"/>
        </w:rPr>
        <w:tab/>
      </w:r>
      <w:r w:rsidRPr="00184F0B">
        <w:rPr>
          <w:sz w:val="20"/>
          <w:szCs w:val="20"/>
        </w:rPr>
        <w:tab/>
      </w:r>
      <w:r w:rsidRPr="00184F0B">
        <w:rPr>
          <w:sz w:val="20"/>
          <w:szCs w:val="20"/>
        </w:rPr>
        <w:tab/>
      </w:r>
    </w:p>
    <w:p w14:paraId="2301F099" w14:textId="77777777" w:rsidR="0098756E" w:rsidRPr="00184F0B" w:rsidRDefault="0098756E" w:rsidP="0098756E">
      <w:pPr>
        <w:tabs>
          <w:tab w:val="center" w:pos="4816"/>
        </w:tabs>
        <w:rPr>
          <w:sz w:val="20"/>
          <w:szCs w:val="20"/>
          <w:u w:val="single"/>
        </w:rPr>
      </w:pPr>
      <w:r w:rsidRPr="00184F0B">
        <w:rPr>
          <w:sz w:val="20"/>
          <w:szCs w:val="20"/>
          <w:u w:val="single"/>
        </w:rPr>
        <w:t>LOOK AT THE KEY FIRST!</w:t>
      </w:r>
      <w:r>
        <w:rPr>
          <w:sz w:val="20"/>
          <w:szCs w:val="20"/>
          <w:u w:val="single"/>
        </w:rPr>
        <w:tab/>
      </w:r>
      <w:r w:rsidRPr="00184F0B">
        <w:rPr>
          <w:noProof/>
          <w:sz w:val="20"/>
          <w:szCs w:val="20"/>
          <w:u w:val="single"/>
          <w:lang w:eastAsia="en-GB"/>
        </w:rPr>
        <w:drawing>
          <wp:inline distT="0" distB="0" distL="0" distR="0" wp14:anchorId="56E6AC40" wp14:editId="6A6AF627">
            <wp:extent cx="2059940" cy="17093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98" cy="17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E3A4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 xml:space="preserve"> What does one </w:t>
      </w:r>
      <w:proofErr w:type="spellStart"/>
      <w:r w:rsidRPr="00F3197B">
        <w:rPr>
          <w:sz w:val="20"/>
          <w:szCs w:val="20"/>
        </w:rPr>
        <w:t>smartie</w:t>
      </w:r>
      <w:proofErr w:type="spellEnd"/>
      <w:r w:rsidRPr="00F3197B">
        <w:rPr>
          <w:sz w:val="20"/>
          <w:szCs w:val="20"/>
        </w:rPr>
        <w:t xml:space="preserve"> picture mean?</w:t>
      </w:r>
    </w:p>
    <w:p w14:paraId="3E64DE0C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children like orange best?</w:t>
      </w:r>
    </w:p>
    <w:p w14:paraId="3EA75989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Which colour was the least favourite?</w:t>
      </w:r>
    </w:p>
    <w:p w14:paraId="3522BB2E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more children prefer purple than brown?</w:t>
      </w:r>
    </w:p>
    <w:p w14:paraId="1073A875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children like blue or pink?</w:t>
      </w:r>
    </w:p>
    <w:p w14:paraId="401254B0" w14:textId="77777777" w:rsidR="0098756E" w:rsidRPr="00F3197B" w:rsidRDefault="0098756E" w:rsidP="0098756E">
      <w:pPr>
        <w:rPr>
          <w:sz w:val="20"/>
          <w:szCs w:val="20"/>
        </w:rPr>
      </w:pPr>
      <w:r w:rsidRPr="00F3197B">
        <w:rPr>
          <w:sz w:val="20"/>
          <w:szCs w:val="20"/>
        </w:rPr>
        <w:t>How many children were asked altogether?</w:t>
      </w:r>
    </w:p>
    <w:p w14:paraId="1A47C905" w14:textId="34AE7156" w:rsidR="0098756E" w:rsidRPr="00F3197B" w:rsidRDefault="002275CE" w:rsidP="0098756E">
      <w:pPr>
        <w:rPr>
          <w:sz w:val="20"/>
          <w:szCs w:val="20"/>
        </w:rPr>
      </w:pPr>
      <w:r>
        <w:rPr>
          <w:sz w:val="20"/>
          <w:szCs w:val="20"/>
        </w:rPr>
        <w:t>Which colour did one fifth</w:t>
      </w:r>
      <w:r w:rsidR="0098756E" w:rsidRPr="00F3197B">
        <w:rPr>
          <w:sz w:val="20"/>
          <w:szCs w:val="20"/>
        </w:rPr>
        <w:t xml:space="preserve"> of children like?</w:t>
      </w:r>
    </w:p>
    <w:p w14:paraId="4EF77991" w14:textId="77777777" w:rsidR="0098756E" w:rsidRPr="00184F0B" w:rsidRDefault="0098756E" w:rsidP="0098756E">
      <w:pPr>
        <w:rPr>
          <w:sz w:val="20"/>
          <w:szCs w:val="20"/>
          <w:u w:val="single"/>
        </w:rPr>
      </w:pPr>
    </w:p>
    <w:p w14:paraId="2D86633A" w14:textId="48BE5EFF" w:rsidR="00172783" w:rsidRPr="004D4980" w:rsidRDefault="00172783">
      <w:pPr>
        <w:rPr>
          <w:rFonts w:ascii="Times New Roman" w:eastAsia="Times New Roman" w:hAnsi="Times New Roman" w:cs="Times New Roman"/>
        </w:rPr>
        <w:sectPr w:rsidR="00172783" w:rsidRPr="004D4980" w:rsidSect="009A4B60">
          <w:headerReference w:type="default" r:id="rId22"/>
          <w:footerReference w:type="default" r:id="rId23"/>
          <w:pgSz w:w="11900" w:h="16840"/>
          <w:pgMar w:top="1440" w:right="709" w:bottom="1440" w:left="426" w:header="708" w:footer="708" w:gutter="0"/>
          <w:cols w:space="708"/>
          <w:docGrid w:linePitch="360"/>
        </w:sectPr>
      </w:pPr>
    </w:p>
    <w:p w14:paraId="651CDF6B" w14:textId="2BC8EF63" w:rsidR="003443A8" w:rsidRDefault="003443A8">
      <w:pP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552C9585" wp14:editId="28B4D4E1">
            <wp:extent cx="8856345" cy="5986145"/>
            <wp:effectExtent l="0" t="0" r="8255" b="8255"/>
            <wp:docPr id="4" name="Picture 4" descr="Macintosh HD:Users:Tamasin:Desktop:Screenshot 2020-06-22 at 10.4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sin:Desktop:Screenshot 2020-06-22 at 10.45.0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1F24" w14:textId="097EEB7D" w:rsidR="004D4980" w:rsidRPr="00CF6B2E" w:rsidRDefault="003443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16A5BFD6" wp14:editId="76D5243F">
            <wp:extent cx="8856345" cy="5986145"/>
            <wp:effectExtent l="0" t="0" r="8255" b="8255"/>
            <wp:docPr id="3" name="Picture 3" descr="Macintosh HD:Users:Tamasin:Desktop:Screenshot 2020-06-22 at 10.45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sin:Desktop:Screenshot 2020-06-22 at 10.45.2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980" w:rsidRPr="00CF6B2E" w:rsidSect="001D03B0">
      <w:pgSz w:w="16840" w:h="11900" w:orient="landscape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9C304" w14:textId="77777777" w:rsidR="00FD1D6A" w:rsidRDefault="00FD1D6A">
      <w:r>
        <w:separator/>
      </w:r>
    </w:p>
  </w:endnote>
  <w:endnote w:type="continuationSeparator" w:id="0">
    <w:p w14:paraId="60E80D92" w14:textId="77777777" w:rsidR="00FD1D6A" w:rsidRDefault="00FD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59AAB" w14:textId="730F9BC4" w:rsidR="00FD1D6A" w:rsidRDefault="00FD1D6A" w:rsidP="009A4B6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87081" w14:textId="77777777" w:rsidR="00FD1D6A" w:rsidRDefault="00FD1D6A">
      <w:r>
        <w:separator/>
      </w:r>
    </w:p>
  </w:footnote>
  <w:footnote w:type="continuationSeparator" w:id="0">
    <w:p w14:paraId="6721CF71" w14:textId="77777777" w:rsidR="00FD1D6A" w:rsidRDefault="00FD1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360D2" w14:textId="54179582" w:rsidR="00FD1D6A" w:rsidRDefault="00FD1D6A" w:rsidP="009A4B6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A474E"/>
    <w:multiLevelType w:val="hybridMultilevel"/>
    <w:tmpl w:val="50A40A52"/>
    <w:lvl w:ilvl="0" w:tplc="17602BCA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E0C32"/>
    <w:multiLevelType w:val="hybridMultilevel"/>
    <w:tmpl w:val="11320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A151F"/>
    <w:multiLevelType w:val="hybridMultilevel"/>
    <w:tmpl w:val="2ECE159E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32823"/>
    <w:multiLevelType w:val="hybridMultilevel"/>
    <w:tmpl w:val="11320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5C"/>
    <w:rsid w:val="000121DF"/>
    <w:rsid w:val="00015260"/>
    <w:rsid w:val="000237D9"/>
    <w:rsid w:val="000271E3"/>
    <w:rsid w:val="0004509A"/>
    <w:rsid w:val="00045CCA"/>
    <w:rsid w:val="000643BC"/>
    <w:rsid w:val="00092DCF"/>
    <w:rsid w:val="000A64D6"/>
    <w:rsid w:val="000B11EE"/>
    <w:rsid w:val="000C5C49"/>
    <w:rsid w:val="000C6C33"/>
    <w:rsid w:val="000F1AA6"/>
    <w:rsid w:val="00126A15"/>
    <w:rsid w:val="00144C9C"/>
    <w:rsid w:val="001633F8"/>
    <w:rsid w:val="00172783"/>
    <w:rsid w:val="00172893"/>
    <w:rsid w:val="00181C55"/>
    <w:rsid w:val="001A0FBE"/>
    <w:rsid w:val="001A1E71"/>
    <w:rsid w:val="001D03B0"/>
    <w:rsid w:val="001D0768"/>
    <w:rsid w:val="002275CE"/>
    <w:rsid w:val="002315A0"/>
    <w:rsid w:val="00241D88"/>
    <w:rsid w:val="00255882"/>
    <w:rsid w:val="00291920"/>
    <w:rsid w:val="002B1FDC"/>
    <w:rsid w:val="002C320D"/>
    <w:rsid w:val="002E660B"/>
    <w:rsid w:val="002F305F"/>
    <w:rsid w:val="00302739"/>
    <w:rsid w:val="0031149F"/>
    <w:rsid w:val="00312665"/>
    <w:rsid w:val="00313D96"/>
    <w:rsid w:val="00317D82"/>
    <w:rsid w:val="00321F5D"/>
    <w:rsid w:val="00333384"/>
    <w:rsid w:val="003443A8"/>
    <w:rsid w:val="003719E6"/>
    <w:rsid w:val="00371B1D"/>
    <w:rsid w:val="0038220D"/>
    <w:rsid w:val="00382965"/>
    <w:rsid w:val="0038474F"/>
    <w:rsid w:val="003857AC"/>
    <w:rsid w:val="003954BB"/>
    <w:rsid w:val="00395DB2"/>
    <w:rsid w:val="003A0CEC"/>
    <w:rsid w:val="003A6343"/>
    <w:rsid w:val="003B5AED"/>
    <w:rsid w:val="003B716E"/>
    <w:rsid w:val="003E0E42"/>
    <w:rsid w:val="003F6CF2"/>
    <w:rsid w:val="00400FFC"/>
    <w:rsid w:val="00401851"/>
    <w:rsid w:val="004371EC"/>
    <w:rsid w:val="004417F6"/>
    <w:rsid w:val="0045059C"/>
    <w:rsid w:val="00452E92"/>
    <w:rsid w:val="00491D33"/>
    <w:rsid w:val="00497F0B"/>
    <w:rsid w:val="004C42B4"/>
    <w:rsid w:val="004C673E"/>
    <w:rsid w:val="004D310F"/>
    <w:rsid w:val="004D4980"/>
    <w:rsid w:val="00501751"/>
    <w:rsid w:val="005121CD"/>
    <w:rsid w:val="00516892"/>
    <w:rsid w:val="00542D66"/>
    <w:rsid w:val="005456CA"/>
    <w:rsid w:val="0055615C"/>
    <w:rsid w:val="00556BB1"/>
    <w:rsid w:val="0058477E"/>
    <w:rsid w:val="005A4163"/>
    <w:rsid w:val="005A61B5"/>
    <w:rsid w:val="005B76D3"/>
    <w:rsid w:val="005C45DA"/>
    <w:rsid w:val="005D2D6D"/>
    <w:rsid w:val="005E6D7E"/>
    <w:rsid w:val="005F0867"/>
    <w:rsid w:val="00615378"/>
    <w:rsid w:val="00620A35"/>
    <w:rsid w:val="006476B4"/>
    <w:rsid w:val="00672B1D"/>
    <w:rsid w:val="00682FC6"/>
    <w:rsid w:val="00687644"/>
    <w:rsid w:val="0069494A"/>
    <w:rsid w:val="006959B4"/>
    <w:rsid w:val="006A0D73"/>
    <w:rsid w:val="006A2451"/>
    <w:rsid w:val="006A434F"/>
    <w:rsid w:val="006E43E3"/>
    <w:rsid w:val="006F5694"/>
    <w:rsid w:val="007063DE"/>
    <w:rsid w:val="00763554"/>
    <w:rsid w:val="00763CA4"/>
    <w:rsid w:val="00797C9C"/>
    <w:rsid w:val="007B2B4A"/>
    <w:rsid w:val="007C3219"/>
    <w:rsid w:val="007F4CE4"/>
    <w:rsid w:val="007F7E53"/>
    <w:rsid w:val="00820A0F"/>
    <w:rsid w:val="0084798C"/>
    <w:rsid w:val="008511DE"/>
    <w:rsid w:val="00855EA2"/>
    <w:rsid w:val="008712A2"/>
    <w:rsid w:val="008A1A94"/>
    <w:rsid w:val="008A46B0"/>
    <w:rsid w:val="008D06BC"/>
    <w:rsid w:val="008D1C17"/>
    <w:rsid w:val="008D1F12"/>
    <w:rsid w:val="008D2625"/>
    <w:rsid w:val="008D56D1"/>
    <w:rsid w:val="00903375"/>
    <w:rsid w:val="00933935"/>
    <w:rsid w:val="00943608"/>
    <w:rsid w:val="00953B34"/>
    <w:rsid w:val="00973402"/>
    <w:rsid w:val="009835F4"/>
    <w:rsid w:val="009860ED"/>
    <w:rsid w:val="0098756E"/>
    <w:rsid w:val="00994DE5"/>
    <w:rsid w:val="009A4B60"/>
    <w:rsid w:val="009C2A5E"/>
    <w:rsid w:val="009F7B1A"/>
    <w:rsid w:val="00A0289B"/>
    <w:rsid w:val="00A12FD0"/>
    <w:rsid w:val="00A204FD"/>
    <w:rsid w:val="00A60106"/>
    <w:rsid w:val="00A90105"/>
    <w:rsid w:val="00AB3FDA"/>
    <w:rsid w:val="00AC4411"/>
    <w:rsid w:val="00AC72C1"/>
    <w:rsid w:val="00AD1B98"/>
    <w:rsid w:val="00AD2BBA"/>
    <w:rsid w:val="00AD5B81"/>
    <w:rsid w:val="00AE7766"/>
    <w:rsid w:val="00AF0688"/>
    <w:rsid w:val="00AF69D1"/>
    <w:rsid w:val="00B05501"/>
    <w:rsid w:val="00B34993"/>
    <w:rsid w:val="00BA2D48"/>
    <w:rsid w:val="00BB24F2"/>
    <w:rsid w:val="00BB49A7"/>
    <w:rsid w:val="00BB4CD2"/>
    <w:rsid w:val="00BC3F2F"/>
    <w:rsid w:val="00BC40DE"/>
    <w:rsid w:val="00BE2E5C"/>
    <w:rsid w:val="00BE3B7A"/>
    <w:rsid w:val="00BE4F93"/>
    <w:rsid w:val="00BF24A3"/>
    <w:rsid w:val="00BF7058"/>
    <w:rsid w:val="00C01F7F"/>
    <w:rsid w:val="00C0692E"/>
    <w:rsid w:val="00C77B2B"/>
    <w:rsid w:val="00C828A0"/>
    <w:rsid w:val="00C82D33"/>
    <w:rsid w:val="00CA01B1"/>
    <w:rsid w:val="00CB62BB"/>
    <w:rsid w:val="00CC0BE7"/>
    <w:rsid w:val="00CC1709"/>
    <w:rsid w:val="00CC33B6"/>
    <w:rsid w:val="00CC78FB"/>
    <w:rsid w:val="00CD780B"/>
    <w:rsid w:val="00CF6B2E"/>
    <w:rsid w:val="00D13DC0"/>
    <w:rsid w:val="00D53FCD"/>
    <w:rsid w:val="00D56538"/>
    <w:rsid w:val="00D567E3"/>
    <w:rsid w:val="00D623A3"/>
    <w:rsid w:val="00DA0893"/>
    <w:rsid w:val="00DA51E1"/>
    <w:rsid w:val="00DA546C"/>
    <w:rsid w:val="00DB5990"/>
    <w:rsid w:val="00DD1BAE"/>
    <w:rsid w:val="00DF275C"/>
    <w:rsid w:val="00DF2F02"/>
    <w:rsid w:val="00E12849"/>
    <w:rsid w:val="00E17D5F"/>
    <w:rsid w:val="00E50741"/>
    <w:rsid w:val="00E6730B"/>
    <w:rsid w:val="00E961E3"/>
    <w:rsid w:val="00EB056B"/>
    <w:rsid w:val="00EB16F5"/>
    <w:rsid w:val="00EB264D"/>
    <w:rsid w:val="00EB70B7"/>
    <w:rsid w:val="00EC2B51"/>
    <w:rsid w:val="00EC3E3D"/>
    <w:rsid w:val="00EC60AA"/>
    <w:rsid w:val="00EE3ED4"/>
    <w:rsid w:val="00EE6880"/>
    <w:rsid w:val="00F03F4A"/>
    <w:rsid w:val="00F05A0B"/>
    <w:rsid w:val="00F11D5C"/>
    <w:rsid w:val="00F3197B"/>
    <w:rsid w:val="00F53378"/>
    <w:rsid w:val="00F54B62"/>
    <w:rsid w:val="00FB0A2A"/>
    <w:rsid w:val="00FC05C6"/>
    <w:rsid w:val="00FC4424"/>
    <w:rsid w:val="00FD1D6A"/>
    <w:rsid w:val="00FE36BA"/>
    <w:rsid w:val="00FE4CCF"/>
    <w:rsid w:val="00FE7639"/>
    <w:rsid w:val="00FF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C40A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1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E3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A4B60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4B60"/>
    <w:rPr>
      <w:rFonts w:ascii="Courier" w:hAnsi="Courier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A4B60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A4B60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0F1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10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rsid w:val="00AD5B81"/>
    <w:rPr>
      <w:rFonts w:ascii="Comic Sans MS" w:eastAsia="Times New Roman" w:hAnsi="Comic Sans MS" w:cs="Arial"/>
      <w:noProof/>
      <w:sz w:val="28"/>
    </w:rPr>
  </w:style>
  <w:style w:type="character" w:customStyle="1" w:styleId="BodyTextChar">
    <w:name w:val="Body Text Char"/>
    <w:basedOn w:val="DefaultParagraphFont"/>
    <w:link w:val="BodyText"/>
    <w:semiHidden/>
    <w:rsid w:val="00AD5B81"/>
    <w:rPr>
      <w:rFonts w:ascii="Comic Sans MS" w:eastAsia="Times New Roman" w:hAnsi="Comic Sans MS" w:cs="Arial"/>
      <w:noProof/>
      <w:sz w:val="28"/>
    </w:rPr>
  </w:style>
  <w:style w:type="character" w:customStyle="1" w:styleId="wordwrap">
    <w:name w:val="wordwrap"/>
    <w:basedOn w:val="DefaultParagraphFont"/>
    <w:rsid w:val="00255882"/>
  </w:style>
  <w:style w:type="character" w:styleId="FollowedHyperlink">
    <w:name w:val="FollowedHyperlink"/>
    <w:basedOn w:val="DefaultParagraphFont"/>
    <w:uiPriority w:val="99"/>
    <w:semiHidden/>
    <w:unhideWhenUsed/>
    <w:rsid w:val="006476B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756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1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E3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A4B60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4B60"/>
    <w:rPr>
      <w:rFonts w:ascii="Courier" w:hAnsi="Courier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A4B60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A4B60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0F1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10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rsid w:val="00AD5B81"/>
    <w:rPr>
      <w:rFonts w:ascii="Comic Sans MS" w:eastAsia="Times New Roman" w:hAnsi="Comic Sans MS" w:cs="Arial"/>
      <w:noProof/>
      <w:sz w:val="28"/>
    </w:rPr>
  </w:style>
  <w:style w:type="character" w:customStyle="1" w:styleId="BodyTextChar">
    <w:name w:val="Body Text Char"/>
    <w:basedOn w:val="DefaultParagraphFont"/>
    <w:link w:val="BodyText"/>
    <w:semiHidden/>
    <w:rsid w:val="00AD5B81"/>
    <w:rPr>
      <w:rFonts w:ascii="Comic Sans MS" w:eastAsia="Times New Roman" w:hAnsi="Comic Sans MS" w:cs="Arial"/>
      <w:noProof/>
      <w:sz w:val="28"/>
    </w:rPr>
  </w:style>
  <w:style w:type="character" w:customStyle="1" w:styleId="wordwrap">
    <w:name w:val="wordwrap"/>
    <w:basedOn w:val="DefaultParagraphFont"/>
    <w:rsid w:val="00255882"/>
  </w:style>
  <w:style w:type="character" w:styleId="FollowedHyperlink">
    <w:name w:val="FollowedHyperlink"/>
    <w:basedOn w:val="DefaultParagraphFont"/>
    <w:uiPriority w:val="99"/>
    <w:semiHidden/>
    <w:unhideWhenUsed/>
    <w:rsid w:val="006476B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756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ate.org.uk/kids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mailto:jill.owen@cranwell.lincs.sch.uk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masin.craven@cranwell.lincs.sch.uk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10" Type="http://schemas.openxmlformats.org/officeDocument/2006/relationships/hyperlink" Target="https://summerreadingchallenge.org.uk/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oxfordowl.co.uk" TargetMode="External"/><Relationship Id="rId14" Type="http://schemas.openxmlformats.org/officeDocument/2006/relationships/hyperlink" Target="https://www.metmuseum.org/art/online-features/metkids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293EB71-ECCC-41AE-AE42-F5C7A7FB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E1E5F6D2</Template>
  <TotalTime>1</TotalTime>
  <Pages>11</Pages>
  <Words>1024</Words>
  <Characters>5839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C</dc:creator>
  <cp:lastModifiedBy>Windows User</cp:lastModifiedBy>
  <cp:revision>2</cp:revision>
  <dcterms:created xsi:type="dcterms:W3CDTF">2020-06-26T11:53:00Z</dcterms:created>
  <dcterms:modified xsi:type="dcterms:W3CDTF">2020-06-26T11:53:00Z</dcterms:modified>
</cp:coreProperties>
</file>