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14CF" w:rsidRPr="00A55697" w:rsidRDefault="003F757A" w:rsidP="001A4D10">
      <w:pPr>
        <w:rPr>
          <w:sz w:val="24"/>
          <w:szCs w:val="24"/>
        </w:rPr>
      </w:pPr>
      <w:bookmarkStart w:id="0" w:name="_GoBack"/>
      <w:bookmarkEnd w:id="0"/>
      <w:r w:rsidRPr="00A55697">
        <w:rPr>
          <w:sz w:val="24"/>
          <w:szCs w:val="24"/>
        </w:rPr>
        <w:t>Hello 4/5N,</w:t>
      </w:r>
    </w:p>
    <w:p w:rsidR="00396ED5" w:rsidRPr="00A55697" w:rsidRDefault="00396ED5" w:rsidP="007F0800">
      <w:pPr>
        <w:rPr>
          <w:noProof/>
          <w:sz w:val="24"/>
          <w:szCs w:val="24"/>
          <w:lang w:eastAsia="en-GB"/>
        </w:rPr>
      </w:pPr>
      <w:r w:rsidRPr="00A55697">
        <w:rPr>
          <w:noProof/>
          <w:sz w:val="24"/>
          <w:szCs w:val="24"/>
          <w:lang w:eastAsia="en-GB"/>
        </w:rPr>
        <w:t>I hope you are all keeping well, it was lovely to speak to you and your parents recently.</w:t>
      </w:r>
    </w:p>
    <w:p w:rsidR="00396ED5" w:rsidRPr="00A55697" w:rsidRDefault="00396ED5" w:rsidP="007F0800">
      <w:pPr>
        <w:rPr>
          <w:noProof/>
          <w:sz w:val="24"/>
          <w:szCs w:val="24"/>
          <w:lang w:eastAsia="en-GB"/>
        </w:rPr>
      </w:pPr>
      <w:r w:rsidRPr="00A55697">
        <w:rPr>
          <w:noProof/>
          <w:sz w:val="24"/>
          <w:szCs w:val="24"/>
          <w:lang w:eastAsia="en-GB"/>
        </w:rPr>
        <w:drawing>
          <wp:anchor distT="0" distB="0" distL="114300" distR="114300" simplePos="0" relativeHeight="251696128" behindDoc="0" locked="0" layoutInCell="1" allowOverlap="1" wp14:anchorId="4AD8D324" wp14:editId="7B28FB0B">
            <wp:simplePos x="0" y="0"/>
            <wp:positionH relativeFrom="column">
              <wp:posOffset>4217035</wp:posOffset>
            </wp:positionH>
            <wp:positionV relativeFrom="paragraph">
              <wp:posOffset>10160</wp:posOffset>
            </wp:positionV>
            <wp:extent cx="4399915" cy="356362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00419_082905.jpg"/>
                    <pic:cNvPicPr/>
                  </pic:nvPicPr>
                  <pic:blipFill rotWithShape="1">
                    <a:blip r:embed="rId8" cstate="print">
                      <a:extLst>
                        <a:ext uri="{28A0092B-C50C-407E-A947-70E740481C1C}">
                          <a14:useLocalDpi xmlns:a14="http://schemas.microsoft.com/office/drawing/2010/main" val="0"/>
                        </a:ext>
                      </a:extLst>
                    </a:blip>
                    <a:srcRect t="28239" b="11000"/>
                    <a:stretch/>
                  </pic:blipFill>
                  <pic:spPr bwMode="auto">
                    <a:xfrm>
                      <a:off x="0" y="0"/>
                      <a:ext cx="4399915" cy="3563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55697">
        <w:rPr>
          <w:noProof/>
          <w:sz w:val="24"/>
          <w:szCs w:val="24"/>
          <w:lang w:eastAsia="en-GB"/>
        </w:rPr>
        <w:t xml:space="preserve">For those of you not in school, please be reassured that we are mirroring the same work you have access to at home. </w:t>
      </w:r>
      <w:r w:rsidR="009A4C1D" w:rsidRPr="00A55697">
        <w:rPr>
          <w:noProof/>
          <w:sz w:val="24"/>
          <w:szCs w:val="24"/>
          <w:lang w:eastAsia="en-GB"/>
        </w:rPr>
        <w:t>I miss having you in class</w:t>
      </w:r>
      <w:r w:rsidRPr="00A55697">
        <w:rPr>
          <w:noProof/>
          <w:sz w:val="24"/>
          <w:szCs w:val="24"/>
          <w:lang w:eastAsia="en-GB"/>
        </w:rPr>
        <w:t>, but look forward to when it is safe for us all to return. Until then, try to help out at home as much a</w:t>
      </w:r>
      <w:r w:rsidR="00466FA0">
        <w:rPr>
          <w:noProof/>
          <w:sz w:val="24"/>
          <w:szCs w:val="24"/>
          <w:lang w:eastAsia="en-GB"/>
        </w:rPr>
        <w:t xml:space="preserve">s you can – even if this </w:t>
      </w:r>
      <w:r w:rsidRPr="00A55697">
        <w:rPr>
          <w:noProof/>
          <w:sz w:val="24"/>
          <w:szCs w:val="24"/>
          <w:lang w:eastAsia="en-GB"/>
        </w:rPr>
        <w:t xml:space="preserve">means </w:t>
      </w:r>
      <w:r w:rsidR="00466FA0">
        <w:rPr>
          <w:noProof/>
          <w:sz w:val="24"/>
          <w:szCs w:val="24"/>
          <w:lang w:eastAsia="en-GB"/>
        </w:rPr>
        <w:t xml:space="preserve">simply </w:t>
      </w:r>
      <w:r w:rsidRPr="00A55697">
        <w:rPr>
          <w:noProof/>
          <w:sz w:val="24"/>
          <w:szCs w:val="24"/>
          <w:lang w:eastAsia="en-GB"/>
        </w:rPr>
        <w:t xml:space="preserve">getting on with your work. Your parents have a lot on their plates at the moment </w:t>
      </w:r>
      <w:r w:rsidR="00466FA0">
        <w:rPr>
          <w:noProof/>
          <w:sz w:val="24"/>
          <w:szCs w:val="24"/>
          <w:lang w:eastAsia="en-GB"/>
        </w:rPr>
        <w:t>(</w:t>
      </w:r>
      <w:r w:rsidRPr="00A55697">
        <w:rPr>
          <w:noProof/>
          <w:sz w:val="24"/>
          <w:szCs w:val="24"/>
          <w:lang w:eastAsia="en-GB"/>
        </w:rPr>
        <w:t>trying to juggle their work and to help you with yours</w:t>
      </w:r>
      <w:r w:rsidR="00466FA0">
        <w:rPr>
          <w:noProof/>
          <w:sz w:val="24"/>
          <w:szCs w:val="24"/>
          <w:lang w:eastAsia="en-GB"/>
        </w:rPr>
        <w:t>)</w:t>
      </w:r>
      <w:r w:rsidRPr="00A55697">
        <w:rPr>
          <w:noProof/>
          <w:sz w:val="24"/>
          <w:szCs w:val="24"/>
          <w:lang w:eastAsia="en-GB"/>
        </w:rPr>
        <w:t xml:space="preserve"> so, in return, try to be thoughtful and anticipate what you can do to make everyone’s day a little easier.</w:t>
      </w:r>
    </w:p>
    <w:p w:rsidR="00396ED5" w:rsidRPr="00A55697" w:rsidRDefault="00396ED5" w:rsidP="007F0800">
      <w:pPr>
        <w:rPr>
          <w:noProof/>
          <w:sz w:val="24"/>
          <w:szCs w:val="24"/>
          <w:lang w:eastAsia="en-GB"/>
        </w:rPr>
      </w:pPr>
      <w:r w:rsidRPr="00A55697">
        <w:rPr>
          <w:noProof/>
          <w:sz w:val="24"/>
          <w:szCs w:val="24"/>
          <w:lang w:eastAsia="en-GB"/>
        </w:rPr>
        <w:t xml:space="preserve">In case you </w:t>
      </w:r>
      <w:r w:rsidR="00AC7C6C" w:rsidRPr="00A55697">
        <w:rPr>
          <w:noProof/>
          <w:sz w:val="24"/>
          <w:szCs w:val="24"/>
          <w:lang w:eastAsia="en-GB"/>
        </w:rPr>
        <w:t xml:space="preserve">may </w:t>
      </w:r>
      <w:r w:rsidRPr="00A55697">
        <w:rPr>
          <w:noProof/>
          <w:sz w:val="24"/>
          <w:szCs w:val="24"/>
          <w:lang w:eastAsia="en-GB"/>
        </w:rPr>
        <w:t xml:space="preserve">have forgotten what I look like, I have included a picture of me </w:t>
      </w:r>
      <w:r w:rsidR="00AC7C6C" w:rsidRPr="00A55697">
        <w:rPr>
          <w:noProof/>
          <w:sz w:val="24"/>
          <w:szCs w:val="24"/>
          <w:lang w:eastAsia="en-GB"/>
        </w:rPr>
        <w:t>drawn by my daughter</w:t>
      </w:r>
      <w:r w:rsidRPr="00A55697">
        <w:rPr>
          <w:noProof/>
          <w:sz w:val="24"/>
          <w:szCs w:val="24"/>
          <w:lang w:eastAsia="en-GB"/>
        </w:rPr>
        <w:t xml:space="preserve">. Other than the blue hair and two pairs of eyes, I think it’s a good likeness. </w:t>
      </w:r>
    </w:p>
    <w:p w:rsidR="00B014CF" w:rsidRPr="00A55697" w:rsidRDefault="006538D7" w:rsidP="00372B89">
      <w:pPr>
        <w:rPr>
          <w:sz w:val="24"/>
          <w:szCs w:val="24"/>
        </w:rPr>
      </w:pPr>
      <w:r>
        <w:rPr>
          <w:sz w:val="24"/>
          <w:szCs w:val="24"/>
        </w:rPr>
        <w:t xml:space="preserve">I have compiled and created a variety of activities. You can start with the tasks that you are most interested in, but please remember to allow for some daily maths and literacy work. </w:t>
      </w:r>
      <w:r w:rsidR="00B014CF" w:rsidRPr="00A55697">
        <w:rPr>
          <w:b/>
          <w:sz w:val="24"/>
          <w:szCs w:val="24"/>
        </w:rPr>
        <w:t xml:space="preserve">You </w:t>
      </w:r>
      <w:r w:rsidR="00B014CF" w:rsidRPr="00A55697">
        <w:rPr>
          <w:b/>
          <w:i/>
          <w:sz w:val="24"/>
          <w:szCs w:val="24"/>
        </w:rPr>
        <w:t>should</w:t>
      </w:r>
      <w:r w:rsidR="00B014CF" w:rsidRPr="00A55697">
        <w:rPr>
          <w:b/>
          <w:sz w:val="24"/>
          <w:szCs w:val="24"/>
        </w:rPr>
        <w:t xml:space="preserve"> be able to compl</w:t>
      </w:r>
      <w:r w:rsidR="00AC7C6C" w:rsidRPr="00A55697">
        <w:rPr>
          <w:b/>
          <w:sz w:val="24"/>
          <w:szCs w:val="24"/>
        </w:rPr>
        <w:t>ete the tasks set below</w:t>
      </w:r>
      <w:r w:rsidR="00B014CF" w:rsidRPr="00A55697">
        <w:rPr>
          <w:b/>
          <w:sz w:val="24"/>
          <w:szCs w:val="24"/>
        </w:rPr>
        <w:t xml:space="preserve"> independently, but ask Mum or Dad if you need help</w:t>
      </w:r>
      <w:r w:rsidR="00B014CF" w:rsidRPr="00A55697">
        <w:rPr>
          <w:sz w:val="24"/>
          <w:szCs w:val="24"/>
        </w:rPr>
        <w:t xml:space="preserve">.  If you have any problems with log-ins etc., you can ask an adult to ring school, as we are still there to help you.  </w:t>
      </w:r>
    </w:p>
    <w:p w:rsidR="0026065E" w:rsidRPr="00147100" w:rsidRDefault="00E34311" w:rsidP="00B014CF">
      <w:pPr>
        <w:rPr>
          <w:sz w:val="24"/>
          <w:szCs w:val="24"/>
        </w:rPr>
      </w:pPr>
      <w:r w:rsidRPr="00A55697">
        <w:rPr>
          <w:sz w:val="24"/>
          <w:szCs w:val="24"/>
        </w:rPr>
        <w:t xml:space="preserve">Parents and children, if you would like to supplement your learning further, I highly recommend </w:t>
      </w:r>
      <w:r w:rsidR="0026065E" w:rsidRPr="00A55697">
        <w:rPr>
          <w:sz w:val="24"/>
          <w:szCs w:val="24"/>
        </w:rPr>
        <w:t xml:space="preserve">online BBC </w:t>
      </w:r>
      <w:r w:rsidRPr="00A55697">
        <w:rPr>
          <w:sz w:val="24"/>
          <w:szCs w:val="24"/>
        </w:rPr>
        <w:t>Bitesize daily lessons. This is a wonderful resource which may teach new concepts but also revisits previously learned material a</w:t>
      </w:r>
      <w:r w:rsidR="00DE61A3" w:rsidRPr="00A55697">
        <w:rPr>
          <w:sz w:val="24"/>
          <w:szCs w:val="24"/>
        </w:rPr>
        <w:t xml:space="preserve">nd is a great way </w:t>
      </w:r>
      <w:r w:rsidR="00466FA0">
        <w:rPr>
          <w:sz w:val="24"/>
          <w:szCs w:val="24"/>
        </w:rPr>
        <w:t xml:space="preserve">for our class </w:t>
      </w:r>
      <w:r w:rsidR="00DE61A3" w:rsidRPr="00A55697">
        <w:rPr>
          <w:sz w:val="24"/>
          <w:szCs w:val="24"/>
        </w:rPr>
        <w:t>to refresh</w:t>
      </w:r>
      <w:r w:rsidRPr="00A55697">
        <w:rPr>
          <w:sz w:val="24"/>
          <w:szCs w:val="24"/>
        </w:rPr>
        <w:t xml:space="preserve"> knowledge whilst on lockdown. </w:t>
      </w:r>
      <w:r w:rsidR="0084153F" w:rsidRPr="00A55697">
        <w:rPr>
          <w:sz w:val="24"/>
          <w:szCs w:val="24"/>
        </w:rPr>
        <w:t xml:space="preserve">Find your year group on </w:t>
      </w:r>
      <w:hyperlink r:id="rId9" w:history="1">
        <w:r w:rsidR="0084153F" w:rsidRPr="00A55697">
          <w:rPr>
            <w:rStyle w:val="Hyperlink"/>
            <w:sz w:val="24"/>
            <w:szCs w:val="24"/>
          </w:rPr>
          <w:t>https://www.bbc.co.uk/bitesize/dailylessons</w:t>
        </w:r>
      </w:hyperlink>
    </w:p>
    <w:p w:rsidR="00B014CF" w:rsidRPr="00147100" w:rsidRDefault="00423CA6" w:rsidP="00B014CF">
      <w:pPr>
        <w:rPr>
          <w:sz w:val="24"/>
          <w:szCs w:val="24"/>
        </w:rPr>
      </w:pPr>
      <w:r w:rsidRPr="00147100">
        <w:rPr>
          <w:sz w:val="24"/>
          <w:szCs w:val="24"/>
        </w:rPr>
        <w:t>T</w:t>
      </w:r>
      <w:r w:rsidR="00B014CF" w:rsidRPr="00147100">
        <w:rPr>
          <w:sz w:val="24"/>
          <w:szCs w:val="24"/>
        </w:rPr>
        <w:t>ake care</w:t>
      </w:r>
      <w:r w:rsidR="00104AF3" w:rsidRPr="00147100">
        <w:rPr>
          <w:sz w:val="24"/>
          <w:szCs w:val="24"/>
        </w:rPr>
        <w:t xml:space="preserve"> and hope to see you all soon</w:t>
      </w:r>
      <w:r w:rsidR="00B014CF" w:rsidRPr="00147100">
        <w:rPr>
          <w:sz w:val="24"/>
          <w:szCs w:val="24"/>
        </w:rPr>
        <w:t>, Mrs New</w:t>
      </w:r>
    </w:p>
    <w:p w:rsidR="00372B89" w:rsidRDefault="00372B89" w:rsidP="00B014CF">
      <w:pPr>
        <w:rPr>
          <w:sz w:val="21"/>
          <w:szCs w:val="21"/>
        </w:rPr>
      </w:pPr>
    </w:p>
    <w:tbl>
      <w:tblPr>
        <w:tblStyle w:val="TableGrid"/>
        <w:tblW w:w="14596" w:type="dxa"/>
        <w:tblLook w:val="04A0" w:firstRow="1" w:lastRow="0" w:firstColumn="1" w:lastColumn="0" w:noHBand="0" w:noVBand="1"/>
      </w:tblPr>
      <w:tblGrid>
        <w:gridCol w:w="6314"/>
        <w:gridCol w:w="660"/>
        <w:gridCol w:w="109"/>
        <w:gridCol w:w="6865"/>
        <w:gridCol w:w="648"/>
      </w:tblGrid>
      <w:tr w:rsidR="00F34C6D" w:rsidTr="00124F09">
        <w:tc>
          <w:tcPr>
            <w:tcW w:w="6314" w:type="dxa"/>
            <w:tcBorders>
              <w:bottom w:val="nil"/>
            </w:tcBorders>
          </w:tcPr>
          <w:p w:rsidR="00F34C6D" w:rsidRDefault="00F34C6D" w:rsidP="001A4D10">
            <w:pPr>
              <w:jc w:val="center"/>
              <w:rPr>
                <w:sz w:val="21"/>
                <w:szCs w:val="21"/>
              </w:rPr>
            </w:pPr>
            <w:r w:rsidRPr="00A5464B">
              <w:rPr>
                <w:noProof/>
                <w:lang w:eastAsia="en-GB"/>
              </w:rPr>
              <w:lastRenderedPageBreak/>
              <w:drawing>
                <wp:inline distT="0" distB="0" distL="0" distR="0" wp14:anchorId="3BB57A1C" wp14:editId="3C1A6235">
                  <wp:extent cx="2363190" cy="59565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65984" cy="621563"/>
                          </a:xfrm>
                          <a:prstGeom prst="rect">
                            <a:avLst/>
                          </a:prstGeom>
                        </pic:spPr>
                      </pic:pic>
                    </a:graphicData>
                  </a:graphic>
                </wp:inline>
              </w:drawing>
            </w:r>
          </w:p>
        </w:tc>
        <w:tc>
          <w:tcPr>
            <w:tcW w:w="8282" w:type="dxa"/>
            <w:gridSpan w:val="4"/>
            <w:tcBorders>
              <w:bottom w:val="nil"/>
            </w:tcBorders>
          </w:tcPr>
          <w:p w:rsidR="00F34C6D" w:rsidRDefault="00F34C6D" w:rsidP="001A4D10">
            <w:pPr>
              <w:jc w:val="center"/>
              <w:rPr>
                <w:sz w:val="21"/>
                <w:szCs w:val="21"/>
              </w:rPr>
            </w:pPr>
            <w:r>
              <w:rPr>
                <w:noProof/>
                <w:lang w:eastAsia="en-GB"/>
              </w:rPr>
              <w:drawing>
                <wp:inline distT="0" distB="0" distL="0" distR="0" wp14:anchorId="5B366385" wp14:editId="5094BE1B">
                  <wp:extent cx="2743200" cy="59108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98858" cy="603075"/>
                          </a:xfrm>
                          <a:prstGeom prst="rect">
                            <a:avLst/>
                          </a:prstGeom>
                        </pic:spPr>
                      </pic:pic>
                    </a:graphicData>
                  </a:graphic>
                </wp:inline>
              </w:drawing>
            </w:r>
          </w:p>
        </w:tc>
      </w:tr>
      <w:tr w:rsidR="00F34C6D" w:rsidTr="00124F09">
        <w:tc>
          <w:tcPr>
            <w:tcW w:w="6314" w:type="dxa"/>
            <w:tcBorders>
              <w:top w:val="nil"/>
            </w:tcBorders>
          </w:tcPr>
          <w:p w:rsidR="003948BA" w:rsidRPr="00047CF7" w:rsidRDefault="00E2650F" w:rsidP="00E2650F">
            <w:r w:rsidRPr="00047CF7">
              <w:t xml:space="preserve">Please continue to complete your daily maths lesson, using the White Rose resources from the website.  </w:t>
            </w:r>
          </w:p>
          <w:p w:rsidR="003948BA" w:rsidRPr="00047CF7" w:rsidRDefault="003948BA" w:rsidP="00E2650F"/>
          <w:p w:rsidR="002D3672" w:rsidRPr="00047CF7" w:rsidRDefault="00E2650F" w:rsidP="00E2650F">
            <w:r w:rsidRPr="00047CF7">
              <w:t>Each day, watch a short video of a lesson</w:t>
            </w:r>
            <w:r w:rsidR="002D3672" w:rsidRPr="00047CF7">
              <w:t>. If there is a worksheet use it, otherwise write your answers in your exercise book</w:t>
            </w:r>
            <w:r w:rsidRPr="00047CF7">
              <w:t>.</w:t>
            </w:r>
          </w:p>
          <w:p w:rsidR="00E2650F" w:rsidRPr="00047CF7" w:rsidRDefault="00E2650F" w:rsidP="00E2650F">
            <w:r w:rsidRPr="00047CF7">
              <w:t xml:space="preserve">  </w:t>
            </w:r>
          </w:p>
          <w:p w:rsidR="00E2650F" w:rsidRPr="00047CF7" w:rsidRDefault="00E2650F" w:rsidP="00E2650F">
            <w:r w:rsidRPr="00047CF7">
              <w:t xml:space="preserve">You can find your lessons on this website: </w:t>
            </w:r>
            <w:hyperlink r:id="rId12" w:history="1">
              <w:r w:rsidR="00FC0E38" w:rsidRPr="00BB6090">
                <w:rPr>
                  <w:rStyle w:val="Hyperlink"/>
                </w:rPr>
                <w:t>https://whiterosemaths.com/homelearning/year-5/</w:t>
              </w:r>
            </w:hyperlink>
            <w:r w:rsidRPr="00047CF7">
              <w:t xml:space="preserve">  Please move onto the section labelled ‘</w:t>
            </w:r>
            <w:r w:rsidRPr="00047CF7">
              <w:rPr>
                <w:b/>
              </w:rPr>
              <w:t xml:space="preserve">Summer Term Week </w:t>
            </w:r>
            <w:r w:rsidR="00217F09" w:rsidRPr="00047CF7">
              <w:rPr>
                <w:b/>
              </w:rPr>
              <w:t>6-7</w:t>
            </w:r>
            <w:r w:rsidRPr="00047CF7">
              <w:t>’.  The videos are also available on Facebook, if the website is overloaded.</w:t>
            </w:r>
          </w:p>
          <w:p w:rsidR="00E2650F" w:rsidRPr="00047CF7" w:rsidRDefault="00E2650F" w:rsidP="00E2650F"/>
          <w:p w:rsidR="00E2650F" w:rsidRPr="00047CF7" w:rsidRDefault="00E2650F" w:rsidP="00E2650F">
            <w:r w:rsidRPr="00047CF7">
              <w:t>In addition, Mathletics tasks will be set.</w:t>
            </w:r>
          </w:p>
          <w:p w:rsidR="00F34C6D" w:rsidRPr="00047CF7" w:rsidRDefault="00F34C6D" w:rsidP="001A4D10"/>
          <w:p w:rsidR="00F34C6D" w:rsidRPr="00047CF7" w:rsidRDefault="00F34C6D" w:rsidP="001A4D10">
            <w:pPr>
              <w:rPr>
                <w:sz w:val="21"/>
                <w:szCs w:val="21"/>
              </w:rPr>
            </w:pPr>
            <w:r w:rsidRPr="00047CF7">
              <w:rPr>
                <w:noProof/>
                <w:lang w:eastAsia="en-GB"/>
              </w:rPr>
              <w:drawing>
                <wp:inline distT="0" distB="0" distL="0" distR="0" wp14:anchorId="36F5276F" wp14:editId="75F69D45">
                  <wp:extent cx="2523744" cy="14066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58354" b="29387"/>
                          <a:stretch/>
                        </pic:blipFill>
                        <pic:spPr bwMode="auto">
                          <a:xfrm>
                            <a:off x="0" y="0"/>
                            <a:ext cx="2537009" cy="1414019"/>
                          </a:xfrm>
                          <a:prstGeom prst="rect">
                            <a:avLst/>
                          </a:prstGeom>
                          <a:ln>
                            <a:noFill/>
                          </a:ln>
                          <a:extLst>
                            <a:ext uri="{53640926-AAD7-44D8-BBD7-CCE9431645EC}">
                              <a14:shadowObscured xmlns:a14="http://schemas.microsoft.com/office/drawing/2010/main"/>
                            </a:ext>
                          </a:extLst>
                        </pic:spPr>
                      </pic:pic>
                    </a:graphicData>
                  </a:graphic>
                </wp:inline>
              </w:drawing>
            </w:r>
          </w:p>
          <w:p w:rsidR="00233DBC" w:rsidRPr="00047CF7" w:rsidRDefault="00233DBC" w:rsidP="001A4D10">
            <w:pPr>
              <w:rPr>
                <w:sz w:val="21"/>
                <w:szCs w:val="21"/>
              </w:rPr>
            </w:pPr>
          </w:p>
          <w:p w:rsidR="00233DBC" w:rsidRPr="00047CF7" w:rsidRDefault="00233DBC" w:rsidP="00233DBC">
            <w:pPr>
              <w:rPr>
                <w:sz w:val="21"/>
                <w:szCs w:val="21"/>
              </w:rPr>
            </w:pPr>
            <w:r w:rsidRPr="00047CF7">
              <w:rPr>
                <w:sz w:val="21"/>
                <w:szCs w:val="21"/>
              </w:rPr>
              <w:t xml:space="preserve">Extension challenge: You can extend your maths </w:t>
            </w:r>
            <w:r w:rsidR="00706CF4" w:rsidRPr="00047CF7">
              <w:rPr>
                <w:sz w:val="21"/>
                <w:szCs w:val="21"/>
              </w:rPr>
              <w:t>knowledge</w:t>
            </w:r>
            <w:r w:rsidRPr="00047CF7">
              <w:rPr>
                <w:sz w:val="21"/>
                <w:szCs w:val="21"/>
              </w:rPr>
              <w:t xml:space="preserve"> through the following site which is free to all users at the moment (charges may apply in the future): </w:t>
            </w:r>
            <w:hyperlink r:id="rId14" w:history="1">
              <w:r w:rsidRPr="00047CF7">
                <w:rPr>
                  <w:rStyle w:val="Hyperlink"/>
                </w:rPr>
                <w:t>https://kids.classroomsecrets.co.uk/</w:t>
              </w:r>
            </w:hyperlink>
          </w:p>
        </w:tc>
        <w:tc>
          <w:tcPr>
            <w:tcW w:w="8282" w:type="dxa"/>
            <w:gridSpan w:val="4"/>
            <w:tcBorders>
              <w:top w:val="nil"/>
            </w:tcBorders>
          </w:tcPr>
          <w:p w:rsidR="00D924FE" w:rsidRPr="00047CF7" w:rsidRDefault="00D924FE" w:rsidP="00D924FE">
            <w:pPr>
              <w:rPr>
                <w:sz w:val="20"/>
                <w:szCs w:val="20"/>
              </w:rPr>
            </w:pPr>
          </w:p>
          <w:p w:rsidR="00D924FE" w:rsidRPr="00047CF7" w:rsidRDefault="00D924FE" w:rsidP="00D924FE">
            <w:pPr>
              <w:rPr>
                <w:sz w:val="20"/>
                <w:szCs w:val="20"/>
              </w:rPr>
            </w:pPr>
            <w:r w:rsidRPr="00047CF7">
              <w:rPr>
                <w:sz w:val="20"/>
                <w:szCs w:val="20"/>
              </w:rPr>
              <w:t xml:space="preserve">Please </w:t>
            </w:r>
            <w:r w:rsidR="00911CB5" w:rsidRPr="00047CF7">
              <w:rPr>
                <w:sz w:val="20"/>
                <w:szCs w:val="20"/>
              </w:rPr>
              <w:t>follow the link below to access a home learning booklet called ‘</w:t>
            </w:r>
            <w:r w:rsidR="00FC0E38">
              <w:rPr>
                <w:sz w:val="20"/>
                <w:szCs w:val="20"/>
              </w:rPr>
              <w:t xml:space="preserve">Meet the </w:t>
            </w:r>
            <w:proofErr w:type="spellStart"/>
            <w:r w:rsidR="00FC0E38">
              <w:rPr>
                <w:sz w:val="20"/>
                <w:szCs w:val="20"/>
              </w:rPr>
              <w:t>Rhi-swano-zeb-tah</w:t>
            </w:r>
            <w:proofErr w:type="spellEnd"/>
            <w:r w:rsidR="00911CB5" w:rsidRPr="00047CF7">
              <w:rPr>
                <w:sz w:val="20"/>
                <w:szCs w:val="20"/>
              </w:rPr>
              <w:t>’ (</w:t>
            </w:r>
            <w:r w:rsidRPr="00047CF7">
              <w:rPr>
                <w:sz w:val="20"/>
                <w:szCs w:val="20"/>
              </w:rPr>
              <w:t>this can either be printed or you can write your answers and ideas in your exercise books</w:t>
            </w:r>
            <w:r w:rsidR="00911CB5" w:rsidRPr="00047CF7">
              <w:rPr>
                <w:sz w:val="20"/>
                <w:szCs w:val="20"/>
              </w:rPr>
              <w:t>):</w:t>
            </w:r>
          </w:p>
          <w:p w:rsidR="00911CB5" w:rsidRPr="00047CF7" w:rsidRDefault="00911CB5" w:rsidP="00D924FE">
            <w:pPr>
              <w:rPr>
                <w:sz w:val="20"/>
                <w:szCs w:val="20"/>
              </w:rPr>
            </w:pPr>
          </w:p>
          <w:p w:rsidR="00D011A7" w:rsidRDefault="00B277C5" w:rsidP="00D924FE">
            <w:hyperlink r:id="rId15" w:history="1">
              <w:r w:rsidR="00FC0E38">
                <w:rPr>
                  <w:rStyle w:val="Hyperlink"/>
                </w:rPr>
                <w:t>https://www.talk4writing.com/wp-content/uploads/2020/05/Y5-Maria-Rhizeb.pdf</w:t>
              </w:r>
            </w:hyperlink>
          </w:p>
          <w:p w:rsidR="00FC0E38" w:rsidRPr="00047CF7" w:rsidRDefault="00FC0E38" w:rsidP="00D924FE">
            <w:pPr>
              <w:rPr>
                <w:sz w:val="20"/>
                <w:szCs w:val="20"/>
              </w:rPr>
            </w:pPr>
          </w:p>
          <w:p w:rsidR="00F34C6D" w:rsidRPr="00047CF7" w:rsidRDefault="00D924FE" w:rsidP="00D924FE">
            <w:pPr>
              <w:rPr>
                <w:sz w:val="20"/>
                <w:szCs w:val="20"/>
              </w:rPr>
            </w:pPr>
            <w:r w:rsidRPr="00047CF7">
              <w:rPr>
                <w:sz w:val="20"/>
                <w:szCs w:val="20"/>
              </w:rPr>
              <w:t>This booklet</w:t>
            </w:r>
            <w:r w:rsidR="00A84BFB" w:rsidRPr="00047CF7">
              <w:rPr>
                <w:sz w:val="20"/>
                <w:szCs w:val="20"/>
              </w:rPr>
              <w:t xml:space="preserve"> </w:t>
            </w:r>
            <w:r w:rsidRPr="00047CF7">
              <w:rPr>
                <w:sz w:val="20"/>
                <w:szCs w:val="20"/>
              </w:rPr>
              <w:t>is designed for you to work at your own pace, taking you through a series of literacy tasks related to the story including</w:t>
            </w:r>
            <w:r w:rsidR="00911CB5" w:rsidRPr="00047CF7">
              <w:rPr>
                <w:sz w:val="20"/>
                <w:szCs w:val="20"/>
              </w:rPr>
              <w:t>:</w:t>
            </w:r>
            <w:r w:rsidRPr="00047CF7">
              <w:rPr>
                <w:sz w:val="20"/>
                <w:szCs w:val="20"/>
              </w:rPr>
              <w:t xml:space="preserve"> </w:t>
            </w:r>
            <w:r w:rsidR="00911CB5" w:rsidRPr="00047CF7">
              <w:rPr>
                <w:sz w:val="20"/>
                <w:szCs w:val="20"/>
              </w:rPr>
              <w:t xml:space="preserve">reading comprehension, </w:t>
            </w:r>
            <w:r w:rsidRPr="00047CF7">
              <w:rPr>
                <w:sz w:val="20"/>
                <w:szCs w:val="20"/>
              </w:rPr>
              <w:t>grammar, vocabulary and planning tasks</w:t>
            </w:r>
            <w:r w:rsidR="00911CB5" w:rsidRPr="00047CF7">
              <w:rPr>
                <w:sz w:val="20"/>
                <w:szCs w:val="20"/>
              </w:rPr>
              <w:t>. The booklet</w:t>
            </w:r>
            <w:r w:rsidRPr="00047CF7">
              <w:rPr>
                <w:sz w:val="20"/>
                <w:szCs w:val="20"/>
              </w:rPr>
              <w:t xml:space="preserve"> culminates in you producing your own </w:t>
            </w:r>
            <w:r w:rsidR="00FC0E38">
              <w:rPr>
                <w:sz w:val="20"/>
                <w:szCs w:val="20"/>
              </w:rPr>
              <w:t>information text</w:t>
            </w:r>
            <w:r w:rsidR="00D011A7" w:rsidRPr="00047CF7">
              <w:rPr>
                <w:sz w:val="20"/>
                <w:szCs w:val="20"/>
              </w:rPr>
              <w:t xml:space="preserve"> </w:t>
            </w:r>
            <w:r w:rsidR="00FC0E38">
              <w:rPr>
                <w:sz w:val="20"/>
                <w:szCs w:val="20"/>
              </w:rPr>
              <w:t>based on a creature you create!</w:t>
            </w:r>
          </w:p>
          <w:p w:rsidR="00D924FE" w:rsidRPr="00047CF7" w:rsidRDefault="00D924FE" w:rsidP="00D924FE">
            <w:pPr>
              <w:rPr>
                <w:sz w:val="20"/>
                <w:szCs w:val="20"/>
              </w:rPr>
            </w:pPr>
          </w:p>
          <w:p w:rsidR="00D924FE" w:rsidRPr="00047CF7" w:rsidRDefault="00D924FE" w:rsidP="00D924FE">
            <w:pPr>
              <w:rPr>
                <w:sz w:val="20"/>
                <w:szCs w:val="20"/>
              </w:rPr>
            </w:pPr>
            <w:r w:rsidRPr="00047CF7">
              <w:rPr>
                <w:sz w:val="20"/>
                <w:szCs w:val="20"/>
              </w:rPr>
              <w:t>Please don’</w:t>
            </w:r>
            <w:r w:rsidR="00911CB5" w:rsidRPr="00047CF7">
              <w:rPr>
                <w:sz w:val="20"/>
                <w:szCs w:val="20"/>
              </w:rPr>
              <w:t>t try to complete this in one si</w:t>
            </w:r>
            <w:r w:rsidRPr="00047CF7">
              <w:rPr>
                <w:sz w:val="20"/>
                <w:szCs w:val="20"/>
              </w:rPr>
              <w:t xml:space="preserve">tting. </w:t>
            </w:r>
            <w:r w:rsidR="00911CB5" w:rsidRPr="00047CF7">
              <w:rPr>
                <w:sz w:val="20"/>
                <w:szCs w:val="20"/>
              </w:rPr>
              <w:t>Try to complete</w:t>
            </w:r>
            <w:r w:rsidRPr="00047CF7">
              <w:rPr>
                <w:sz w:val="20"/>
                <w:szCs w:val="20"/>
              </w:rPr>
              <w:t xml:space="preserve"> a couple of pages per session</w:t>
            </w:r>
            <w:r w:rsidR="00BF2F4A" w:rsidRPr="00047CF7">
              <w:rPr>
                <w:sz w:val="20"/>
                <w:szCs w:val="20"/>
              </w:rPr>
              <w:t xml:space="preserve"> as</w:t>
            </w:r>
            <w:r w:rsidR="00B31268" w:rsidRPr="00047CF7">
              <w:rPr>
                <w:sz w:val="20"/>
                <w:szCs w:val="20"/>
              </w:rPr>
              <w:t xml:space="preserve"> you </w:t>
            </w:r>
            <w:r w:rsidRPr="00047CF7">
              <w:rPr>
                <w:sz w:val="20"/>
                <w:szCs w:val="20"/>
              </w:rPr>
              <w:t xml:space="preserve">work </w:t>
            </w:r>
            <w:r w:rsidR="00911CB5" w:rsidRPr="00047CF7">
              <w:rPr>
                <w:sz w:val="20"/>
                <w:szCs w:val="20"/>
              </w:rPr>
              <w:t xml:space="preserve">towards creating a fantastic </w:t>
            </w:r>
            <w:r w:rsidR="00D011A7" w:rsidRPr="00047CF7">
              <w:rPr>
                <w:sz w:val="20"/>
                <w:szCs w:val="20"/>
              </w:rPr>
              <w:t>leaflet</w:t>
            </w:r>
            <w:r w:rsidR="00911CB5" w:rsidRPr="00047CF7">
              <w:rPr>
                <w:sz w:val="20"/>
                <w:szCs w:val="20"/>
              </w:rPr>
              <w:t xml:space="preserve"> – good luck!</w:t>
            </w:r>
          </w:p>
          <w:p w:rsidR="00D924FE" w:rsidRPr="00047CF7" w:rsidRDefault="00D924FE" w:rsidP="00D924FE">
            <w:pPr>
              <w:rPr>
                <w:sz w:val="20"/>
                <w:szCs w:val="20"/>
              </w:rPr>
            </w:pPr>
          </w:p>
          <w:p w:rsidR="00D924FE" w:rsidRPr="00047CF7" w:rsidRDefault="00FC0E38" w:rsidP="00911CB5">
            <w:pPr>
              <w:jc w:val="center"/>
              <w:rPr>
                <w:sz w:val="21"/>
                <w:szCs w:val="21"/>
              </w:rPr>
            </w:pPr>
            <w:r>
              <w:rPr>
                <w:noProof/>
                <w:lang w:eastAsia="en-GB"/>
              </w:rPr>
              <w:drawing>
                <wp:inline distT="0" distB="0" distL="0" distR="0" wp14:anchorId="0EBA428A" wp14:editId="3F3A17F6">
                  <wp:extent cx="2147026" cy="2347415"/>
                  <wp:effectExtent l="0" t="0" r="5715"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59573" cy="2361133"/>
                          </a:xfrm>
                          <a:prstGeom prst="rect">
                            <a:avLst/>
                          </a:prstGeom>
                        </pic:spPr>
                      </pic:pic>
                    </a:graphicData>
                  </a:graphic>
                </wp:inline>
              </w:drawing>
            </w:r>
          </w:p>
          <w:p w:rsidR="00911CB5" w:rsidRPr="00047CF7" w:rsidRDefault="00911CB5" w:rsidP="00911CB5">
            <w:pPr>
              <w:jc w:val="center"/>
              <w:rPr>
                <w:sz w:val="21"/>
                <w:szCs w:val="21"/>
              </w:rPr>
            </w:pPr>
          </w:p>
        </w:tc>
      </w:tr>
      <w:tr w:rsidR="00AB1432" w:rsidTr="00124F09">
        <w:tc>
          <w:tcPr>
            <w:tcW w:w="14596" w:type="dxa"/>
            <w:gridSpan w:val="5"/>
            <w:tcBorders>
              <w:top w:val="nil"/>
            </w:tcBorders>
          </w:tcPr>
          <w:p w:rsidR="00AB1432" w:rsidRDefault="00D41BA6" w:rsidP="00372B89">
            <w:pPr>
              <w:jc w:val="center"/>
              <w:rPr>
                <w:b/>
              </w:rPr>
            </w:pPr>
            <w:r>
              <w:rPr>
                <w:noProof/>
                <w:lang w:eastAsia="en-GB"/>
              </w:rPr>
              <w:lastRenderedPageBreak/>
              <w:drawing>
                <wp:anchor distT="0" distB="0" distL="114300" distR="114300" simplePos="0" relativeHeight="251697152" behindDoc="0" locked="0" layoutInCell="1" allowOverlap="1" wp14:anchorId="3DB8129C" wp14:editId="59AEC196">
                  <wp:simplePos x="0" y="0"/>
                  <wp:positionH relativeFrom="column">
                    <wp:posOffset>5196205</wp:posOffset>
                  </wp:positionH>
                  <wp:positionV relativeFrom="paragraph">
                    <wp:posOffset>40640</wp:posOffset>
                  </wp:positionV>
                  <wp:extent cx="3987800" cy="2540000"/>
                  <wp:effectExtent l="0" t="0" r="0" b="0"/>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987800" cy="254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5419A327" wp14:editId="7694E542">
                  <wp:extent cx="2369710" cy="575945"/>
                  <wp:effectExtent l="0" t="0" r="5715" b="0"/>
                  <wp:docPr id="235" name="Picture 235" descr="Image result for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MrELPgxyT4lM:" descr="Image result for read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9247" cy="585554"/>
                          </a:xfrm>
                          <a:prstGeom prst="rect">
                            <a:avLst/>
                          </a:prstGeom>
                          <a:noFill/>
                          <a:ln>
                            <a:noFill/>
                          </a:ln>
                        </pic:spPr>
                      </pic:pic>
                    </a:graphicData>
                  </a:graphic>
                </wp:inline>
              </w:drawing>
            </w:r>
          </w:p>
          <w:p w:rsidR="00CF2778" w:rsidRDefault="00CF2778" w:rsidP="00372B89">
            <w:pPr>
              <w:jc w:val="center"/>
              <w:rPr>
                <w:b/>
              </w:rPr>
            </w:pPr>
          </w:p>
          <w:p w:rsidR="00AB1432" w:rsidRPr="007C39F6" w:rsidRDefault="00D41BA6" w:rsidP="00372B89">
            <w:pPr>
              <w:jc w:val="center"/>
              <w:rPr>
                <w:b/>
              </w:rPr>
            </w:pPr>
            <w:r w:rsidRPr="007C39F6">
              <w:rPr>
                <w:b/>
              </w:rPr>
              <w:t xml:space="preserve">Reading – The </w:t>
            </w:r>
            <w:proofErr w:type="spellStart"/>
            <w:r w:rsidRPr="007C39F6">
              <w:rPr>
                <w:b/>
              </w:rPr>
              <w:t>Ickabog</w:t>
            </w:r>
            <w:proofErr w:type="spellEnd"/>
            <w:r w:rsidRPr="007C39F6">
              <w:rPr>
                <w:b/>
              </w:rPr>
              <w:t xml:space="preserve"> by </w:t>
            </w:r>
            <w:proofErr w:type="spellStart"/>
            <w:r w:rsidRPr="007C39F6">
              <w:rPr>
                <w:b/>
              </w:rPr>
              <w:t>J.K.Rowling</w:t>
            </w:r>
            <w:proofErr w:type="spellEnd"/>
          </w:p>
          <w:p w:rsidR="00AB1432" w:rsidRPr="007C39F6" w:rsidRDefault="00AB1432" w:rsidP="00AB1432">
            <w:pPr>
              <w:rPr>
                <w:noProof/>
                <w:lang w:eastAsia="en-GB"/>
              </w:rPr>
            </w:pPr>
          </w:p>
          <w:p w:rsidR="00D41BA6" w:rsidRPr="00E21F50" w:rsidRDefault="00D41BA6" w:rsidP="00D41BA6">
            <w:pPr>
              <w:rPr>
                <w:sz w:val="20"/>
                <w:szCs w:val="20"/>
              </w:rPr>
            </w:pPr>
            <w:r w:rsidRPr="00E21F50">
              <w:rPr>
                <w:sz w:val="20"/>
                <w:szCs w:val="20"/>
              </w:rPr>
              <w:t>J.K. Rowling, author of the Harry Potter series, has recently released a new book which is available, in instalments, for free online!</w:t>
            </w:r>
          </w:p>
          <w:p w:rsidR="00D41BA6" w:rsidRPr="00E21F50" w:rsidRDefault="00D41BA6" w:rsidP="00D41BA6">
            <w:pPr>
              <w:rPr>
                <w:sz w:val="20"/>
                <w:szCs w:val="20"/>
              </w:rPr>
            </w:pPr>
          </w:p>
          <w:p w:rsidR="00D41BA6" w:rsidRPr="00E21F50" w:rsidRDefault="00D41BA6" w:rsidP="00D41BA6">
            <w:pPr>
              <w:rPr>
                <w:sz w:val="20"/>
                <w:szCs w:val="20"/>
              </w:rPr>
            </w:pPr>
            <w:r w:rsidRPr="00E21F50">
              <w:rPr>
                <w:sz w:val="20"/>
                <w:szCs w:val="20"/>
              </w:rPr>
              <w:t xml:space="preserve">It is a wonderful book </w:t>
            </w:r>
            <w:r w:rsidR="00747106" w:rsidRPr="00E21F50">
              <w:rPr>
                <w:sz w:val="20"/>
                <w:szCs w:val="20"/>
              </w:rPr>
              <w:t xml:space="preserve">(from what I’ve read so far) </w:t>
            </w:r>
            <w:r w:rsidRPr="00E21F50">
              <w:rPr>
                <w:sz w:val="20"/>
                <w:szCs w:val="20"/>
              </w:rPr>
              <w:t>which we will be reading in school.</w:t>
            </w:r>
          </w:p>
          <w:p w:rsidR="00747106" w:rsidRPr="00E21F50" w:rsidRDefault="00747106" w:rsidP="00D41BA6">
            <w:pPr>
              <w:rPr>
                <w:sz w:val="20"/>
                <w:szCs w:val="20"/>
              </w:rPr>
            </w:pPr>
          </w:p>
          <w:p w:rsidR="00747106" w:rsidRPr="00E21F50" w:rsidRDefault="00747106" w:rsidP="00D41BA6">
            <w:pPr>
              <w:rPr>
                <w:sz w:val="20"/>
                <w:szCs w:val="20"/>
              </w:rPr>
            </w:pPr>
            <w:r w:rsidRPr="00E21F50">
              <w:rPr>
                <w:sz w:val="20"/>
                <w:szCs w:val="20"/>
              </w:rPr>
              <w:t>Please follow this link to read the chapters online:</w:t>
            </w:r>
          </w:p>
          <w:p w:rsidR="00747106" w:rsidRPr="00E21F50" w:rsidRDefault="00747106" w:rsidP="00D41BA6">
            <w:pPr>
              <w:rPr>
                <w:sz w:val="20"/>
                <w:szCs w:val="20"/>
              </w:rPr>
            </w:pPr>
          </w:p>
          <w:p w:rsidR="00D41BA6" w:rsidRPr="00E21F50" w:rsidRDefault="00B277C5" w:rsidP="00D41BA6">
            <w:pPr>
              <w:rPr>
                <w:sz w:val="20"/>
                <w:szCs w:val="20"/>
              </w:rPr>
            </w:pPr>
            <w:hyperlink r:id="rId19" w:history="1">
              <w:r w:rsidR="00747106" w:rsidRPr="00E21F50">
                <w:rPr>
                  <w:rStyle w:val="Hyperlink"/>
                  <w:sz w:val="20"/>
                  <w:szCs w:val="20"/>
                </w:rPr>
                <w:t>https://www.theickabog.com/read-the-story/</w:t>
              </w:r>
            </w:hyperlink>
          </w:p>
          <w:p w:rsidR="00747106" w:rsidRPr="00E21F50" w:rsidRDefault="00747106" w:rsidP="00D41BA6">
            <w:pPr>
              <w:rPr>
                <w:sz w:val="20"/>
                <w:szCs w:val="20"/>
              </w:rPr>
            </w:pPr>
          </w:p>
          <w:p w:rsidR="00747106" w:rsidRPr="00E21F50" w:rsidRDefault="00747106" w:rsidP="00D41BA6">
            <w:pPr>
              <w:rPr>
                <w:sz w:val="20"/>
                <w:szCs w:val="20"/>
              </w:rPr>
            </w:pPr>
            <w:proofErr w:type="spellStart"/>
            <w:r w:rsidRPr="00E21F50">
              <w:rPr>
                <w:sz w:val="20"/>
                <w:szCs w:val="20"/>
              </w:rPr>
              <w:t>J.K.Rowling</w:t>
            </w:r>
            <w:proofErr w:type="spellEnd"/>
            <w:r w:rsidRPr="00E21F50">
              <w:rPr>
                <w:sz w:val="20"/>
                <w:szCs w:val="20"/>
              </w:rPr>
              <w:t xml:space="preserve"> is inviting children to create illustrations for each chapter and she will suggest themes for these illustrations (</w:t>
            </w:r>
            <w:hyperlink r:id="rId20" w:history="1">
              <w:r w:rsidRPr="00E21F50">
                <w:rPr>
                  <w:rStyle w:val="Hyperlink"/>
                  <w:sz w:val="20"/>
                  <w:szCs w:val="20"/>
                </w:rPr>
                <w:t>https://theickabogcompetition.com/illustration-themes</w:t>
              </w:r>
            </w:hyperlink>
            <w:r w:rsidRPr="00E21F50">
              <w:rPr>
                <w:sz w:val="20"/>
                <w:szCs w:val="20"/>
              </w:rPr>
              <w:t>)</w:t>
            </w:r>
          </w:p>
          <w:p w:rsidR="00747106" w:rsidRPr="00E21F50" w:rsidRDefault="00747106" w:rsidP="00D41BA6">
            <w:pPr>
              <w:rPr>
                <w:sz w:val="20"/>
                <w:szCs w:val="20"/>
              </w:rPr>
            </w:pPr>
          </w:p>
          <w:p w:rsidR="00747106" w:rsidRPr="00E21F50" w:rsidRDefault="00747106" w:rsidP="00D41BA6">
            <w:pPr>
              <w:rPr>
                <w:sz w:val="20"/>
                <w:szCs w:val="20"/>
              </w:rPr>
            </w:pPr>
            <w:r w:rsidRPr="00E21F50">
              <w:rPr>
                <w:sz w:val="20"/>
                <w:szCs w:val="20"/>
              </w:rPr>
              <w:t>In addition, the publisher for the book (Hachette) are running a competition open to 7-12 year olds whereby a parent/guardian can enter your drawings or paintings (</w:t>
            </w:r>
            <w:hyperlink r:id="rId21" w:history="1">
              <w:r w:rsidRPr="00E21F50">
                <w:rPr>
                  <w:rStyle w:val="Hyperlink"/>
                  <w:sz w:val="20"/>
                  <w:szCs w:val="20"/>
                </w:rPr>
                <w:t>https://theickabogcompetition.com/</w:t>
              </w:r>
            </w:hyperlink>
            <w:r w:rsidRPr="00E21F50">
              <w:rPr>
                <w:sz w:val="20"/>
                <w:szCs w:val="20"/>
              </w:rPr>
              <w:t>)</w:t>
            </w:r>
            <w:r w:rsidR="00A97F68" w:rsidRPr="00E21F50">
              <w:rPr>
                <w:sz w:val="20"/>
                <w:szCs w:val="20"/>
              </w:rPr>
              <w:t xml:space="preserve"> for a chance for your illustration to be featured in the print version of the book with an intended due date of November 2020. Plus</w:t>
            </w:r>
            <w:r w:rsidR="00016AEA">
              <w:rPr>
                <w:sz w:val="20"/>
                <w:szCs w:val="20"/>
              </w:rPr>
              <w:t>,</w:t>
            </w:r>
            <w:r w:rsidR="00A97F68" w:rsidRPr="00E21F50">
              <w:rPr>
                <w:sz w:val="20"/>
                <w:szCs w:val="20"/>
              </w:rPr>
              <w:t xml:space="preserve"> you would receive a signed copy of the printed book, plus a school or public library of your choice will receive £500 of Hachette children’s books! What a fantastic set of prizes! </w:t>
            </w:r>
          </w:p>
          <w:p w:rsidR="00747106" w:rsidRPr="00E21F50" w:rsidRDefault="00747106" w:rsidP="00D41BA6">
            <w:pPr>
              <w:rPr>
                <w:sz w:val="20"/>
                <w:szCs w:val="20"/>
              </w:rPr>
            </w:pPr>
          </w:p>
          <w:p w:rsidR="00747106" w:rsidRPr="00E21F50" w:rsidRDefault="00747106" w:rsidP="00D41BA6">
            <w:pPr>
              <w:rPr>
                <w:sz w:val="20"/>
                <w:szCs w:val="20"/>
              </w:rPr>
            </w:pPr>
            <w:r w:rsidRPr="00E21F50">
              <w:rPr>
                <w:sz w:val="20"/>
                <w:szCs w:val="20"/>
              </w:rPr>
              <w:t xml:space="preserve">If you choose to enter the competition, please be mindful of the illustration instructions, these are quite specific and non-adherence can mean your entry could be rejected: </w:t>
            </w:r>
            <w:hyperlink r:id="rId22" w:history="1">
              <w:r w:rsidRPr="00E21F50">
                <w:rPr>
                  <w:rStyle w:val="Hyperlink"/>
                  <w:sz w:val="20"/>
                  <w:szCs w:val="20"/>
                </w:rPr>
                <w:t>https://theickabogcompetition.com/illustration-instructions</w:t>
              </w:r>
            </w:hyperlink>
            <w:r w:rsidR="00C2264D" w:rsidRPr="00E21F50">
              <w:rPr>
                <w:sz w:val="20"/>
                <w:szCs w:val="20"/>
              </w:rPr>
              <w:t xml:space="preserve"> Please be sure to read all the instructions on the competition website as I am unable to include all the details here.</w:t>
            </w:r>
          </w:p>
          <w:p w:rsidR="00E21F50" w:rsidRPr="00E21F50" w:rsidRDefault="00E21F50" w:rsidP="00D41BA6">
            <w:pPr>
              <w:rPr>
                <w:sz w:val="20"/>
                <w:szCs w:val="20"/>
              </w:rPr>
            </w:pPr>
          </w:p>
          <w:p w:rsidR="00E21F50" w:rsidRPr="00E21F50" w:rsidRDefault="00E21F50" w:rsidP="00D41BA6">
            <w:pPr>
              <w:rPr>
                <w:sz w:val="20"/>
                <w:szCs w:val="20"/>
              </w:rPr>
            </w:pPr>
            <w:r w:rsidRPr="00E21F50">
              <w:rPr>
                <w:sz w:val="20"/>
                <w:szCs w:val="20"/>
              </w:rPr>
              <w:t xml:space="preserve">J.K. Rowling has also written </w:t>
            </w:r>
            <w:r>
              <w:rPr>
                <w:sz w:val="20"/>
                <w:szCs w:val="20"/>
              </w:rPr>
              <w:t>the following advice on T</w:t>
            </w:r>
            <w:r w:rsidRPr="00E21F50">
              <w:rPr>
                <w:sz w:val="20"/>
                <w:szCs w:val="20"/>
              </w:rPr>
              <w:t xml:space="preserve">he </w:t>
            </w:r>
            <w:proofErr w:type="spellStart"/>
            <w:r>
              <w:rPr>
                <w:sz w:val="20"/>
                <w:szCs w:val="20"/>
              </w:rPr>
              <w:t>Ickabog</w:t>
            </w:r>
            <w:proofErr w:type="spellEnd"/>
            <w:r>
              <w:rPr>
                <w:sz w:val="20"/>
                <w:szCs w:val="20"/>
              </w:rPr>
              <w:t xml:space="preserve"> </w:t>
            </w:r>
            <w:r w:rsidRPr="00E21F50">
              <w:rPr>
                <w:sz w:val="20"/>
                <w:szCs w:val="20"/>
              </w:rPr>
              <w:t>site:</w:t>
            </w:r>
          </w:p>
          <w:p w:rsidR="00E21F50" w:rsidRPr="00E21F50" w:rsidRDefault="00E21F50" w:rsidP="00D41BA6">
            <w:pPr>
              <w:rPr>
                <w:sz w:val="20"/>
                <w:szCs w:val="20"/>
              </w:rPr>
            </w:pPr>
          </w:p>
          <w:p w:rsidR="00E21F50" w:rsidRPr="00E21F50" w:rsidRDefault="00E21F50" w:rsidP="00E21F50">
            <w:pPr>
              <w:ind w:left="1440"/>
              <w:rPr>
                <w:i/>
                <w:sz w:val="20"/>
                <w:szCs w:val="20"/>
              </w:rPr>
            </w:pPr>
            <w:r w:rsidRPr="00E21F50">
              <w:rPr>
                <w:i/>
                <w:color w:val="000000"/>
                <w:sz w:val="20"/>
                <w:szCs w:val="20"/>
                <w:shd w:val="clear" w:color="auto" w:fill="FFFFFF"/>
              </w:rPr>
              <w:t>I won’t be judging the competition. Each publisher will decide what works best for their editions. However, if you, your parent or your guardian would like to share your artwork on Twitter using the hashtag #</w:t>
            </w:r>
            <w:proofErr w:type="spellStart"/>
            <w:r w:rsidRPr="00E21F50">
              <w:rPr>
                <w:i/>
                <w:color w:val="000000"/>
                <w:sz w:val="20"/>
                <w:szCs w:val="20"/>
                <w:shd w:val="clear" w:color="auto" w:fill="FFFFFF"/>
              </w:rPr>
              <w:t>TheIckabog</w:t>
            </w:r>
            <w:proofErr w:type="spellEnd"/>
            <w:r w:rsidRPr="00E21F50">
              <w:rPr>
                <w:i/>
                <w:color w:val="000000"/>
                <w:sz w:val="20"/>
                <w:szCs w:val="20"/>
                <w:shd w:val="clear" w:color="auto" w:fill="FFFFFF"/>
              </w:rPr>
              <w:t>, I’ll be able to see it and maybe share and comment on it!</w:t>
            </w:r>
          </w:p>
          <w:p w:rsidR="00747106" w:rsidRPr="00E21F50" w:rsidRDefault="00747106" w:rsidP="00D41BA6">
            <w:pPr>
              <w:rPr>
                <w:sz w:val="20"/>
                <w:szCs w:val="20"/>
              </w:rPr>
            </w:pPr>
          </w:p>
          <w:p w:rsidR="009A4C1D" w:rsidRDefault="00747106" w:rsidP="00A3618D">
            <w:pPr>
              <w:rPr>
                <w:sz w:val="20"/>
                <w:szCs w:val="20"/>
              </w:rPr>
            </w:pPr>
            <w:r w:rsidRPr="00E21F50">
              <w:rPr>
                <w:sz w:val="20"/>
                <w:szCs w:val="20"/>
              </w:rPr>
              <w:t>I hope you enjoy creating your own illustrations, and perhaps entering the competition, but, most of all, I hope you enjoy the story as much as I have been.</w:t>
            </w:r>
          </w:p>
          <w:p w:rsidR="00AB1432" w:rsidRPr="00F51CC7" w:rsidRDefault="00D41BA6" w:rsidP="00A3618D">
            <w:pPr>
              <w:rPr>
                <w:sz w:val="20"/>
                <w:szCs w:val="20"/>
              </w:rPr>
            </w:pPr>
            <w:r>
              <w:rPr>
                <w:sz w:val="20"/>
                <w:szCs w:val="20"/>
              </w:rPr>
              <w:t xml:space="preserve"> </w:t>
            </w:r>
          </w:p>
        </w:tc>
      </w:tr>
      <w:tr w:rsidR="001F7399" w:rsidTr="00124F09">
        <w:tblPrEx>
          <w:tblBorders>
            <w:insideH w:val="none" w:sz="0" w:space="0" w:color="auto"/>
            <w:insideV w:val="none" w:sz="0" w:space="0" w:color="auto"/>
          </w:tblBorders>
        </w:tblPrEx>
        <w:trPr>
          <w:trHeight w:val="1135"/>
        </w:trPr>
        <w:tc>
          <w:tcPr>
            <w:tcW w:w="7083" w:type="dxa"/>
            <w:gridSpan w:val="3"/>
            <w:tcBorders>
              <w:right w:val="single" w:sz="4" w:space="0" w:color="auto"/>
            </w:tcBorders>
          </w:tcPr>
          <w:p w:rsidR="00AF061F" w:rsidRDefault="00AF061F" w:rsidP="00AF061F">
            <w:pPr>
              <w:jc w:val="center"/>
              <w:rPr>
                <w:sz w:val="21"/>
                <w:szCs w:val="21"/>
              </w:rPr>
            </w:pPr>
            <w:r>
              <w:rPr>
                <w:sz w:val="21"/>
                <w:szCs w:val="21"/>
              </w:rPr>
              <w:lastRenderedPageBreak/>
              <w:br w:type="page"/>
            </w:r>
            <w:r w:rsidRPr="00A5464B">
              <w:rPr>
                <w:noProof/>
                <w:lang w:eastAsia="en-GB"/>
              </w:rPr>
              <w:drawing>
                <wp:inline distT="0" distB="0" distL="0" distR="0" wp14:anchorId="0942922A" wp14:editId="59EE0343">
                  <wp:extent cx="3287169" cy="949960"/>
                  <wp:effectExtent l="0" t="0" r="889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87169" cy="949960"/>
                          </a:xfrm>
                          <a:prstGeom prst="rect">
                            <a:avLst/>
                          </a:prstGeom>
                        </pic:spPr>
                      </pic:pic>
                    </a:graphicData>
                  </a:graphic>
                </wp:inline>
              </w:drawing>
            </w:r>
          </w:p>
          <w:p w:rsidR="00AF061F" w:rsidRDefault="00AF061F" w:rsidP="00AF061F">
            <w:pPr>
              <w:jc w:val="center"/>
              <w:rPr>
                <w:b/>
              </w:rPr>
            </w:pPr>
          </w:p>
          <w:p w:rsidR="00AF061F" w:rsidRDefault="001956FA" w:rsidP="00AF061F">
            <w:pPr>
              <w:jc w:val="center"/>
              <w:rPr>
                <w:b/>
              </w:rPr>
            </w:pPr>
            <w:r>
              <w:rPr>
                <w:b/>
              </w:rPr>
              <w:t xml:space="preserve">Science </w:t>
            </w:r>
            <w:r w:rsidR="00AF061F" w:rsidRPr="00E27F8C">
              <w:rPr>
                <w:b/>
              </w:rPr>
              <w:t xml:space="preserve">– </w:t>
            </w:r>
            <w:r w:rsidR="0063394F">
              <w:rPr>
                <w:b/>
              </w:rPr>
              <w:t>Understanding the spread of germs</w:t>
            </w:r>
          </w:p>
          <w:p w:rsidR="001956FA" w:rsidRDefault="001956FA" w:rsidP="00AF061F">
            <w:pPr>
              <w:jc w:val="center"/>
              <w:rPr>
                <w:b/>
              </w:rPr>
            </w:pPr>
          </w:p>
          <w:p w:rsidR="0063394F" w:rsidRPr="0063394F" w:rsidRDefault="00B277C5" w:rsidP="0063394F">
            <w:pPr>
              <w:jc w:val="center"/>
            </w:pPr>
            <w:hyperlink r:id="rId24" w:history="1">
              <w:r w:rsidR="0063394F" w:rsidRPr="0063394F">
                <w:rPr>
                  <w:rStyle w:val="Hyperlink"/>
                </w:rPr>
                <w:t>https://www.e-bug.eu/junior_pack.aspx?cc=eng&amp;ss=2&amp;t=e-Bug%20Lesson%20Pack</w:t>
              </w:r>
            </w:hyperlink>
          </w:p>
          <w:p w:rsidR="0063394F" w:rsidRPr="0063394F" w:rsidRDefault="0063394F" w:rsidP="0063394F">
            <w:pPr>
              <w:jc w:val="center"/>
            </w:pPr>
          </w:p>
          <w:p w:rsidR="0063394F" w:rsidRPr="0063394F" w:rsidRDefault="0063394F" w:rsidP="0063394F">
            <w:pPr>
              <w:jc w:val="center"/>
            </w:pPr>
            <w:r w:rsidRPr="0063394F">
              <w:t xml:space="preserve">Access the E-Bug website using the link above.  </w:t>
            </w:r>
          </w:p>
          <w:p w:rsidR="0063394F" w:rsidRPr="0063394F" w:rsidRDefault="0063394F" w:rsidP="0063394F">
            <w:pPr>
              <w:jc w:val="center"/>
            </w:pPr>
          </w:p>
          <w:p w:rsidR="0063394F" w:rsidRPr="0063394F" w:rsidRDefault="0063394F" w:rsidP="0063394F">
            <w:pPr>
              <w:jc w:val="center"/>
            </w:pPr>
            <w:r w:rsidRPr="0063394F">
              <w:t>Explore the sections:</w:t>
            </w:r>
          </w:p>
          <w:p w:rsidR="0063394F" w:rsidRPr="0063394F" w:rsidRDefault="0063394F" w:rsidP="0063394F">
            <w:pPr>
              <w:jc w:val="center"/>
            </w:pPr>
            <w:r w:rsidRPr="0063394F">
              <w:t>Microorganisms – An Introduction</w:t>
            </w:r>
          </w:p>
          <w:p w:rsidR="0063394F" w:rsidRPr="0063394F" w:rsidRDefault="0063394F" w:rsidP="0063394F">
            <w:pPr>
              <w:jc w:val="center"/>
            </w:pPr>
            <w:r w:rsidRPr="0063394F">
              <w:t>Spread of Infection – Respiratory Hygiene</w:t>
            </w:r>
          </w:p>
          <w:p w:rsidR="0063394F" w:rsidRPr="0063394F" w:rsidRDefault="0063394F" w:rsidP="0063394F">
            <w:pPr>
              <w:jc w:val="center"/>
            </w:pPr>
            <w:r w:rsidRPr="0063394F">
              <w:t xml:space="preserve">Prevention of infection – Immunity </w:t>
            </w:r>
          </w:p>
          <w:p w:rsidR="0063394F" w:rsidRPr="0063394F" w:rsidRDefault="0063394F" w:rsidP="0063394F">
            <w:pPr>
              <w:jc w:val="center"/>
            </w:pPr>
            <w:r w:rsidRPr="0063394F">
              <w:t>Prevention of Infection – Vaccinations</w:t>
            </w:r>
          </w:p>
          <w:p w:rsidR="0063394F" w:rsidRPr="0063394F" w:rsidRDefault="0063394F" w:rsidP="0063394F">
            <w:pPr>
              <w:jc w:val="center"/>
            </w:pPr>
          </w:p>
          <w:p w:rsidR="0063394F" w:rsidRPr="0063394F" w:rsidRDefault="0063394F" w:rsidP="0063394F">
            <w:pPr>
              <w:jc w:val="center"/>
            </w:pPr>
            <w:r>
              <w:t>There are PowerP</w:t>
            </w:r>
            <w:r w:rsidRPr="0063394F">
              <w:t xml:space="preserve">oints to watch and activities to have a go at. Make sure that an adult at home gives you permission to have a go at any of the practical activities.  In school, we will not be able to do the practical activities obviously due to the current circumstances but some you may wish to do with your family at home.  </w:t>
            </w:r>
          </w:p>
          <w:p w:rsidR="0063394F" w:rsidRPr="0063394F" w:rsidRDefault="0063394F" w:rsidP="0063394F">
            <w:pPr>
              <w:jc w:val="center"/>
            </w:pPr>
          </w:p>
          <w:p w:rsidR="001956FA" w:rsidRPr="001956FA" w:rsidRDefault="0063394F" w:rsidP="00D95591">
            <w:r>
              <w:t>Perhaps you can show your parents the ‘pepper and soap’ experiment that we investigated as a class prior to L</w:t>
            </w:r>
            <w:r w:rsidR="009708AC">
              <w:t>ockdown; I have attached the experiment instructions and explanation to the sheets below titled ‘Horrid Hands’</w:t>
            </w:r>
            <w:r>
              <w:t>.</w:t>
            </w:r>
          </w:p>
        </w:tc>
        <w:tc>
          <w:tcPr>
            <w:tcW w:w="7513" w:type="dxa"/>
            <w:gridSpan w:val="2"/>
            <w:tcBorders>
              <w:top w:val="single" w:sz="4" w:space="0" w:color="auto"/>
              <w:left w:val="single" w:sz="4" w:space="0" w:color="auto"/>
              <w:bottom w:val="nil"/>
            </w:tcBorders>
          </w:tcPr>
          <w:p w:rsidR="00E273B1" w:rsidRDefault="00565850" w:rsidP="00E273B1">
            <w:pPr>
              <w:jc w:val="center"/>
              <w:rPr>
                <w:sz w:val="21"/>
                <w:szCs w:val="21"/>
              </w:rPr>
            </w:pPr>
            <w:r>
              <w:rPr>
                <w:noProof/>
                <w:lang w:eastAsia="en-GB"/>
              </w:rPr>
              <w:drawing>
                <wp:inline distT="0" distB="0" distL="0" distR="0" wp14:anchorId="264A952D" wp14:editId="1649A269">
                  <wp:extent cx="2766950" cy="949960"/>
                  <wp:effectExtent l="0" t="0" r="0" b="2540"/>
                  <wp:docPr id="2" name="Picture 1" descr="this art video will *NOT* have 1 million view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art video will *NOT* have 1 million views - YouTub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1122" cy="961692"/>
                          </a:xfrm>
                          <a:prstGeom prst="rect">
                            <a:avLst/>
                          </a:prstGeom>
                          <a:noFill/>
                          <a:ln>
                            <a:noFill/>
                          </a:ln>
                        </pic:spPr>
                      </pic:pic>
                    </a:graphicData>
                  </a:graphic>
                </wp:inline>
              </w:drawing>
            </w:r>
          </w:p>
          <w:p w:rsidR="00E273B1" w:rsidRDefault="00E273B1" w:rsidP="00E273B1">
            <w:pPr>
              <w:rPr>
                <w:b/>
              </w:rPr>
            </w:pPr>
          </w:p>
          <w:p w:rsidR="00565850" w:rsidRDefault="00565850" w:rsidP="00565850">
            <w:pPr>
              <w:jc w:val="center"/>
              <w:rPr>
                <w:b/>
                <w:sz w:val="22"/>
                <w:szCs w:val="22"/>
              </w:rPr>
            </w:pPr>
            <w:r w:rsidRPr="00124F09">
              <w:rPr>
                <w:b/>
                <w:sz w:val="22"/>
                <w:szCs w:val="22"/>
              </w:rPr>
              <w:t>Art</w:t>
            </w:r>
          </w:p>
          <w:p w:rsidR="00565850" w:rsidRDefault="00565850" w:rsidP="00565850">
            <w:pPr>
              <w:jc w:val="center"/>
              <w:rPr>
                <w:b/>
                <w:sz w:val="22"/>
                <w:szCs w:val="22"/>
              </w:rPr>
            </w:pPr>
          </w:p>
          <w:p w:rsidR="00565850" w:rsidRPr="00D95591" w:rsidRDefault="00565850" w:rsidP="00565850">
            <w:r w:rsidRPr="00D95591">
              <w:t>Make a poster about Health &amp; Hygiene Rules</w:t>
            </w:r>
            <w:r>
              <w:t>, below is an example</w:t>
            </w:r>
            <w:r w:rsidRPr="00D95591">
              <w:t xml:space="preserve">.  You might like to display this at home as a reminder for your family.  </w:t>
            </w:r>
          </w:p>
          <w:p w:rsidR="00565850" w:rsidRPr="00D95591" w:rsidRDefault="00565850" w:rsidP="00565850"/>
          <w:p w:rsidR="00565850" w:rsidRPr="00D95591" w:rsidRDefault="00565850" w:rsidP="00565850">
            <w:r w:rsidRPr="00D95591">
              <w:t>Remember – you can always use the E-Bug website from last week for reminders</w:t>
            </w:r>
            <w:r>
              <w:t xml:space="preserve"> as you will find numerous advice that we could inform others about</w:t>
            </w:r>
            <w:r w:rsidRPr="00D95591">
              <w:t>!</w:t>
            </w:r>
          </w:p>
          <w:p w:rsidR="00E273B1" w:rsidRDefault="00E273B1" w:rsidP="00E273B1">
            <w:pPr>
              <w:jc w:val="center"/>
            </w:pPr>
          </w:p>
          <w:p w:rsidR="007E7E95" w:rsidRPr="007E7E95" w:rsidRDefault="00565850" w:rsidP="00565850">
            <w:pPr>
              <w:jc w:val="center"/>
            </w:pPr>
            <w:r>
              <w:rPr>
                <w:noProof/>
                <w:lang w:eastAsia="en-GB"/>
              </w:rPr>
              <w:drawing>
                <wp:inline distT="0" distB="0" distL="0" distR="0" wp14:anchorId="4A1F7097" wp14:editId="319196D7">
                  <wp:extent cx="1842447" cy="2521411"/>
                  <wp:effectExtent l="19050" t="19050" r="24765" b="1270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1645" b="1293"/>
                          <a:stretch/>
                        </pic:blipFill>
                        <pic:spPr bwMode="auto">
                          <a:xfrm>
                            <a:off x="0" y="0"/>
                            <a:ext cx="1854519" cy="253793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1F7399" w:rsidTr="00124F09">
        <w:tblPrEx>
          <w:tblBorders>
            <w:insideH w:val="none" w:sz="0" w:space="0" w:color="auto"/>
            <w:insideV w:val="none" w:sz="0" w:space="0" w:color="auto"/>
          </w:tblBorders>
        </w:tblPrEx>
        <w:trPr>
          <w:trHeight w:val="94"/>
        </w:trPr>
        <w:tc>
          <w:tcPr>
            <w:tcW w:w="7083" w:type="dxa"/>
            <w:gridSpan w:val="3"/>
            <w:tcBorders>
              <w:right w:val="single" w:sz="4" w:space="0" w:color="auto"/>
            </w:tcBorders>
          </w:tcPr>
          <w:p w:rsidR="00AF061F" w:rsidRPr="00E27F8C" w:rsidRDefault="00AF061F" w:rsidP="001F7399"/>
        </w:tc>
        <w:tc>
          <w:tcPr>
            <w:tcW w:w="7513" w:type="dxa"/>
            <w:gridSpan w:val="2"/>
            <w:tcBorders>
              <w:top w:val="nil"/>
              <w:left w:val="single" w:sz="4" w:space="0" w:color="auto"/>
              <w:bottom w:val="nil"/>
            </w:tcBorders>
          </w:tcPr>
          <w:p w:rsidR="00AF061F" w:rsidRDefault="00AF061F" w:rsidP="00AF061F"/>
        </w:tc>
      </w:tr>
      <w:tr w:rsidR="008D5938" w:rsidTr="00124F09">
        <w:tblPrEx>
          <w:tblBorders>
            <w:insideH w:val="none" w:sz="0" w:space="0" w:color="auto"/>
            <w:insideV w:val="none" w:sz="0" w:space="0" w:color="auto"/>
          </w:tblBorders>
        </w:tblPrEx>
        <w:trPr>
          <w:trHeight w:val="94"/>
        </w:trPr>
        <w:tc>
          <w:tcPr>
            <w:tcW w:w="7083" w:type="dxa"/>
            <w:gridSpan w:val="3"/>
            <w:tcBorders>
              <w:right w:val="single" w:sz="4" w:space="0" w:color="auto"/>
            </w:tcBorders>
          </w:tcPr>
          <w:p w:rsidR="008D5938" w:rsidRDefault="008D5938" w:rsidP="008D5938">
            <w:pPr>
              <w:jc w:val="center"/>
            </w:pPr>
            <w:r w:rsidRPr="00A5464B">
              <w:rPr>
                <w:noProof/>
                <w:lang w:eastAsia="en-GB"/>
              </w:rPr>
              <w:lastRenderedPageBreak/>
              <w:drawing>
                <wp:inline distT="0" distB="0" distL="0" distR="0" wp14:anchorId="278120AA" wp14:editId="1FCED8DA">
                  <wp:extent cx="3287169" cy="949960"/>
                  <wp:effectExtent l="0" t="0" r="889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87169" cy="949960"/>
                          </a:xfrm>
                          <a:prstGeom prst="rect">
                            <a:avLst/>
                          </a:prstGeom>
                        </pic:spPr>
                      </pic:pic>
                    </a:graphicData>
                  </a:graphic>
                </wp:inline>
              </w:drawing>
            </w:r>
          </w:p>
          <w:p w:rsidR="008D5938" w:rsidRDefault="008D5938" w:rsidP="008D5938">
            <w:pPr>
              <w:jc w:val="center"/>
            </w:pPr>
          </w:p>
          <w:p w:rsidR="008D5938" w:rsidRDefault="008D5938" w:rsidP="008D5938">
            <w:pPr>
              <w:jc w:val="center"/>
            </w:pPr>
            <w:r>
              <w:t>Geography – Global Distribution of Food</w:t>
            </w:r>
          </w:p>
          <w:p w:rsidR="008D5938" w:rsidRDefault="008D5938" w:rsidP="008D5938">
            <w:pPr>
              <w:jc w:val="center"/>
            </w:pPr>
          </w:p>
          <w:p w:rsidR="008D5938" w:rsidRPr="008D5938" w:rsidRDefault="008D5938" w:rsidP="008D5938">
            <w:pPr>
              <w:jc w:val="center"/>
            </w:pPr>
            <w:r>
              <w:t>I would like you to find out about</w:t>
            </w:r>
            <w:r w:rsidRPr="008D5938">
              <w:t xml:space="preserve"> the distribution of food resources in the world.  </w:t>
            </w:r>
          </w:p>
          <w:p w:rsidR="008D5938" w:rsidRPr="008D5938" w:rsidRDefault="008D5938" w:rsidP="008D5938">
            <w:pPr>
              <w:jc w:val="center"/>
            </w:pPr>
          </w:p>
          <w:p w:rsidR="008D5938" w:rsidRPr="008D5938" w:rsidRDefault="008D5938" w:rsidP="008D5938">
            <w:pPr>
              <w:jc w:val="center"/>
            </w:pPr>
            <w:r w:rsidRPr="008D5938">
              <w:t>Look at the map on the sheets below – Who is hungry?</w:t>
            </w:r>
          </w:p>
          <w:p w:rsidR="008D5938" w:rsidRPr="008D5938" w:rsidRDefault="008D5938" w:rsidP="008D5938">
            <w:pPr>
              <w:jc w:val="center"/>
            </w:pPr>
          </w:p>
          <w:p w:rsidR="008D5938" w:rsidRPr="008D5938" w:rsidRDefault="008D5938" w:rsidP="008D5938">
            <w:pPr>
              <w:jc w:val="center"/>
            </w:pPr>
            <w:r w:rsidRPr="008D5938">
              <w:t xml:space="preserve">Write a paragraph summarising which are the main areas of the world that do not have enough food.  </w:t>
            </w:r>
          </w:p>
          <w:p w:rsidR="008D5938" w:rsidRPr="008D5938" w:rsidRDefault="008D5938" w:rsidP="008D5938">
            <w:pPr>
              <w:jc w:val="center"/>
            </w:pPr>
          </w:p>
          <w:p w:rsidR="008D5938" w:rsidRPr="008D5938" w:rsidRDefault="008D5938" w:rsidP="008D5938">
            <w:pPr>
              <w:jc w:val="center"/>
            </w:pPr>
            <w:r w:rsidRPr="008D5938">
              <w:t xml:space="preserve">You might like to explore the Action Against Hunger website. </w:t>
            </w:r>
            <w:hyperlink r:id="rId27" w:history="1">
              <w:r w:rsidRPr="008D5938">
                <w:rPr>
                  <w:rStyle w:val="Hyperlink"/>
                </w:rPr>
                <w:t>https://www.actionagainsthunger.org.uk/</w:t>
              </w:r>
            </w:hyperlink>
          </w:p>
          <w:p w:rsidR="008D5938" w:rsidRPr="008D5938" w:rsidRDefault="008D5938" w:rsidP="008D5938">
            <w:pPr>
              <w:jc w:val="center"/>
            </w:pPr>
          </w:p>
          <w:p w:rsidR="008D5938" w:rsidRDefault="008D5938" w:rsidP="008D5938">
            <w:pPr>
              <w:jc w:val="center"/>
            </w:pPr>
            <w:r>
              <w:t>Choose one of the Food S</w:t>
            </w:r>
            <w:r w:rsidRPr="008D5938">
              <w:t>hortages sheets below – researching</w:t>
            </w:r>
            <w:r>
              <w:t xml:space="preserve"> either Bolivia, Haiti &amp; Peru – and complete.</w:t>
            </w:r>
          </w:p>
          <w:p w:rsidR="008D5938" w:rsidRDefault="008D5938" w:rsidP="008D5938">
            <w:pPr>
              <w:jc w:val="center"/>
            </w:pPr>
          </w:p>
          <w:p w:rsidR="008D5938" w:rsidRDefault="008D5938" w:rsidP="008D5938">
            <w:pPr>
              <w:jc w:val="center"/>
            </w:pPr>
            <w:r>
              <w:rPr>
                <w:noProof/>
                <w:lang w:eastAsia="en-GB"/>
              </w:rPr>
              <w:drawing>
                <wp:inline distT="0" distB="0" distL="0" distR="0">
                  <wp:extent cx="2386965" cy="1579245"/>
                  <wp:effectExtent l="0" t="0" r="0" b="1905"/>
                  <wp:docPr id="17" name="Picture 17" descr="Global hunger is falling, but malnutrition still a big issue, sa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bal hunger is falling, but malnutrition still a big issue, says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6965" cy="1579245"/>
                          </a:xfrm>
                          <a:prstGeom prst="rect">
                            <a:avLst/>
                          </a:prstGeom>
                          <a:noFill/>
                          <a:ln>
                            <a:noFill/>
                          </a:ln>
                        </pic:spPr>
                      </pic:pic>
                    </a:graphicData>
                  </a:graphic>
                </wp:inline>
              </w:drawing>
            </w:r>
          </w:p>
          <w:p w:rsidR="008D5938" w:rsidRDefault="008D5938" w:rsidP="008D5938">
            <w:pPr>
              <w:jc w:val="center"/>
            </w:pPr>
          </w:p>
          <w:p w:rsidR="008D5938" w:rsidRDefault="008D5938" w:rsidP="008D5938">
            <w:pPr>
              <w:jc w:val="center"/>
            </w:pPr>
          </w:p>
          <w:p w:rsidR="008D5938" w:rsidRDefault="008D5938" w:rsidP="008D5938">
            <w:pPr>
              <w:jc w:val="center"/>
            </w:pPr>
          </w:p>
          <w:p w:rsidR="008D5938" w:rsidRDefault="008D5938" w:rsidP="008D5938">
            <w:pPr>
              <w:jc w:val="center"/>
            </w:pPr>
          </w:p>
          <w:p w:rsidR="008D5938" w:rsidRPr="00E27F8C" w:rsidRDefault="008D5938" w:rsidP="008D5938">
            <w:pPr>
              <w:jc w:val="center"/>
            </w:pPr>
          </w:p>
        </w:tc>
        <w:tc>
          <w:tcPr>
            <w:tcW w:w="7513" w:type="dxa"/>
            <w:gridSpan w:val="2"/>
            <w:tcBorders>
              <w:top w:val="nil"/>
              <w:left w:val="single" w:sz="4" w:space="0" w:color="auto"/>
              <w:bottom w:val="nil"/>
            </w:tcBorders>
          </w:tcPr>
          <w:p w:rsidR="008D5938" w:rsidRDefault="008D5938" w:rsidP="008D5938">
            <w:pPr>
              <w:jc w:val="center"/>
            </w:pPr>
            <w:r w:rsidRPr="00A5464B">
              <w:rPr>
                <w:noProof/>
                <w:lang w:eastAsia="en-GB"/>
              </w:rPr>
              <w:lastRenderedPageBreak/>
              <w:drawing>
                <wp:inline distT="0" distB="0" distL="0" distR="0" wp14:anchorId="278120AA" wp14:editId="1FCED8DA">
                  <wp:extent cx="3287169" cy="949960"/>
                  <wp:effectExtent l="0" t="0" r="889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87169" cy="949960"/>
                          </a:xfrm>
                          <a:prstGeom prst="rect">
                            <a:avLst/>
                          </a:prstGeom>
                        </pic:spPr>
                      </pic:pic>
                    </a:graphicData>
                  </a:graphic>
                </wp:inline>
              </w:drawing>
            </w:r>
          </w:p>
          <w:p w:rsidR="008D5938" w:rsidRDefault="008D5938" w:rsidP="008D5938">
            <w:pPr>
              <w:jc w:val="center"/>
            </w:pPr>
          </w:p>
          <w:p w:rsidR="008D5938" w:rsidRDefault="008D5938" w:rsidP="008D5938">
            <w:pPr>
              <w:jc w:val="center"/>
            </w:pPr>
            <w:r>
              <w:t>Geography – Conserving Food</w:t>
            </w:r>
          </w:p>
          <w:p w:rsidR="008D5938" w:rsidRDefault="008D5938" w:rsidP="008D5938">
            <w:pPr>
              <w:jc w:val="center"/>
            </w:pPr>
          </w:p>
          <w:p w:rsidR="008D5938" w:rsidRPr="008D5938" w:rsidRDefault="008D5938" w:rsidP="008D5938">
            <w:pPr>
              <w:jc w:val="center"/>
            </w:pPr>
            <w:r>
              <w:t>I would like you to think about</w:t>
            </w:r>
            <w:r w:rsidRPr="008D5938">
              <w:t xml:space="preserve"> conserving natural resources and</w:t>
            </w:r>
            <w:r>
              <w:t>,</w:t>
            </w:r>
            <w:r w:rsidRPr="008D5938">
              <w:t xml:space="preserve"> in particular</w:t>
            </w:r>
            <w:r>
              <w:t>,</w:t>
            </w:r>
            <w:r w:rsidRPr="008D5938">
              <w:t xml:space="preserve"> conserving food.  </w:t>
            </w:r>
          </w:p>
          <w:p w:rsidR="008D5938" w:rsidRPr="008D5938" w:rsidRDefault="008D5938" w:rsidP="008D5938">
            <w:pPr>
              <w:jc w:val="center"/>
            </w:pPr>
          </w:p>
          <w:p w:rsidR="008D5938" w:rsidRPr="008D5938" w:rsidRDefault="008D5938" w:rsidP="008D5938">
            <w:pPr>
              <w:jc w:val="center"/>
            </w:pPr>
            <w:r w:rsidRPr="008D5938">
              <w:t xml:space="preserve">Have a look at the pie chart below called ‘Reducing Food waste’.  What kinds of foods are most wasted?  Why do you think people throw food away?  </w:t>
            </w:r>
          </w:p>
          <w:p w:rsidR="008D5938" w:rsidRPr="008D5938" w:rsidRDefault="008D5938" w:rsidP="008D5938">
            <w:pPr>
              <w:jc w:val="center"/>
            </w:pPr>
          </w:p>
          <w:p w:rsidR="008D5938" w:rsidRDefault="008D5938" w:rsidP="008D5938">
            <w:pPr>
              <w:jc w:val="center"/>
            </w:pPr>
            <w:r w:rsidRPr="008D5938">
              <w:t xml:space="preserve">Create an information leaflet for families about how they can conserve (save) food.  </w:t>
            </w:r>
          </w:p>
          <w:p w:rsidR="008D5938" w:rsidRDefault="008D5938" w:rsidP="008D5938">
            <w:pPr>
              <w:jc w:val="center"/>
            </w:pPr>
          </w:p>
          <w:p w:rsidR="008D5938" w:rsidRDefault="008D5938" w:rsidP="008D5938">
            <w:pPr>
              <w:jc w:val="center"/>
            </w:pPr>
            <w:r>
              <w:rPr>
                <w:noProof/>
                <w:lang w:eastAsia="en-GB"/>
              </w:rPr>
              <w:drawing>
                <wp:inline distT="0" distB="0" distL="0" distR="0" wp14:anchorId="420B984B" wp14:editId="1D1CF6E4">
                  <wp:extent cx="2686668" cy="231516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95613" cy="2322873"/>
                          </a:xfrm>
                          <a:prstGeom prst="rect">
                            <a:avLst/>
                          </a:prstGeom>
                        </pic:spPr>
                      </pic:pic>
                    </a:graphicData>
                  </a:graphic>
                </wp:inline>
              </w:drawing>
            </w:r>
          </w:p>
        </w:tc>
      </w:tr>
      <w:tr w:rsidR="00124F09" w:rsidTr="00124F09">
        <w:trPr>
          <w:gridAfter w:val="1"/>
          <w:wAfter w:w="648" w:type="dxa"/>
        </w:trPr>
        <w:tc>
          <w:tcPr>
            <w:tcW w:w="6974" w:type="dxa"/>
            <w:gridSpan w:val="2"/>
          </w:tcPr>
          <w:p w:rsidR="00124F09" w:rsidRDefault="00124F09" w:rsidP="002F1A67">
            <w:pPr>
              <w:jc w:val="center"/>
              <w:rPr>
                <w:sz w:val="22"/>
                <w:szCs w:val="22"/>
              </w:rPr>
            </w:pPr>
            <w:r>
              <w:rPr>
                <w:sz w:val="22"/>
                <w:szCs w:val="22"/>
              </w:rPr>
              <w:lastRenderedPageBreak/>
              <w:br w:type="page"/>
            </w:r>
            <w:r w:rsidR="002F1A67">
              <w:rPr>
                <w:noProof/>
                <w:lang w:eastAsia="en-GB"/>
              </w:rPr>
              <w:drawing>
                <wp:inline distT="0" distB="0" distL="0" distR="0" wp14:anchorId="18840D11" wp14:editId="1CF60DC9">
                  <wp:extent cx="2337798" cy="575945"/>
                  <wp:effectExtent l="0" t="0" r="0" b="0"/>
                  <wp:docPr id="325" name="Picture 325" descr="Image result for spel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elling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1118" cy="586617"/>
                          </a:xfrm>
                          <a:prstGeom prst="rect">
                            <a:avLst/>
                          </a:prstGeom>
                          <a:noFill/>
                          <a:ln>
                            <a:noFill/>
                          </a:ln>
                        </pic:spPr>
                      </pic:pic>
                    </a:graphicData>
                  </a:graphic>
                </wp:inline>
              </w:drawing>
            </w:r>
          </w:p>
          <w:p w:rsidR="002F1A67" w:rsidRDefault="002F1A67" w:rsidP="002F1A67">
            <w:pPr>
              <w:jc w:val="center"/>
              <w:rPr>
                <w:sz w:val="22"/>
                <w:szCs w:val="22"/>
              </w:rPr>
            </w:pPr>
          </w:p>
          <w:p w:rsidR="002F1A67" w:rsidRDefault="002F1A67" w:rsidP="002F1A67">
            <w:pPr>
              <w:jc w:val="center"/>
              <w:rPr>
                <w:sz w:val="22"/>
                <w:szCs w:val="22"/>
              </w:rPr>
            </w:pPr>
            <w:r>
              <w:rPr>
                <w:sz w:val="22"/>
                <w:szCs w:val="22"/>
              </w:rPr>
              <w:t>Please access the following links which will take you to spelling games, which use words from the statutory spelling list for your year:</w:t>
            </w:r>
          </w:p>
          <w:p w:rsidR="002F1A67" w:rsidRDefault="002F1A67" w:rsidP="002F1A67">
            <w:pPr>
              <w:jc w:val="center"/>
              <w:rPr>
                <w:sz w:val="22"/>
                <w:szCs w:val="22"/>
              </w:rPr>
            </w:pPr>
          </w:p>
          <w:p w:rsidR="002F1A67" w:rsidRDefault="002F1A67" w:rsidP="002F1A67">
            <w:pPr>
              <w:jc w:val="center"/>
              <w:rPr>
                <w:sz w:val="22"/>
                <w:szCs w:val="22"/>
              </w:rPr>
            </w:pPr>
          </w:p>
          <w:p w:rsidR="002F1A67" w:rsidRPr="002F1A67" w:rsidRDefault="002F1A67" w:rsidP="002F1A67">
            <w:pPr>
              <w:jc w:val="center"/>
              <w:rPr>
                <w:sz w:val="22"/>
                <w:szCs w:val="22"/>
              </w:rPr>
            </w:pPr>
            <w:r>
              <w:rPr>
                <w:sz w:val="22"/>
                <w:szCs w:val="22"/>
              </w:rPr>
              <w:t>Spooky Spellings: This spelling game uses the words listed in the UK National Curriculum as being ‘Common Exception Words’ or tricky words.</w:t>
            </w:r>
          </w:p>
          <w:p w:rsidR="00124F09" w:rsidRDefault="00124F09" w:rsidP="00124F09">
            <w:pPr>
              <w:jc w:val="center"/>
              <w:rPr>
                <w:b/>
                <w:sz w:val="22"/>
                <w:szCs w:val="22"/>
              </w:rPr>
            </w:pPr>
          </w:p>
          <w:p w:rsidR="00124F09" w:rsidRDefault="00B277C5" w:rsidP="00124F09">
            <w:pPr>
              <w:jc w:val="center"/>
            </w:pPr>
            <w:hyperlink r:id="rId31" w:history="1">
              <w:r w:rsidR="002F1A67">
                <w:rPr>
                  <w:rStyle w:val="Hyperlink"/>
                </w:rPr>
                <w:t>http://www.ictgames.com/mobilePage/spookySpellings/index.html</w:t>
              </w:r>
            </w:hyperlink>
          </w:p>
          <w:p w:rsidR="002F1A67" w:rsidRDefault="002F1A67" w:rsidP="00124F09">
            <w:pPr>
              <w:jc w:val="center"/>
            </w:pPr>
          </w:p>
          <w:p w:rsidR="002F1A67" w:rsidRDefault="002F1A67" w:rsidP="00124F09">
            <w:pPr>
              <w:jc w:val="center"/>
            </w:pPr>
          </w:p>
          <w:p w:rsidR="002F1A67" w:rsidRDefault="002F1A67" w:rsidP="002F1A67">
            <w:r>
              <w:t xml:space="preserve">Look, Cover, Write, Check: Test yourself on high frequency words, spellings patterns, </w:t>
            </w:r>
            <w:proofErr w:type="gramStart"/>
            <w:r>
              <w:t>tricky</w:t>
            </w:r>
            <w:proofErr w:type="gramEnd"/>
            <w:r>
              <w:t xml:space="preserve"> words or enter your own words easily to test your knowledge.</w:t>
            </w:r>
          </w:p>
          <w:p w:rsidR="002F1A67" w:rsidRDefault="002F1A67" w:rsidP="00124F09">
            <w:pPr>
              <w:jc w:val="center"/>
            </w:pPr>
          </w:p>
          <w:p w:rsidR="002F1A67" w:rsidRPr="00124F09" w:rsidRDefault="00B277C5" w:rsidP="00124F09">
            <w:pPr>
              <w:jc w:val="center"/>
              <w:rPr>
                <w:b/>
                <w:sz w:val="22"/>
                <w:szCs w:val="22"/>
              </w:rPr>
            </w:pPr>
            <w:hyperlink r:id="rId32" w:history="1">
              <w:r w:rsidR="002F1A67">
                <w:rPr>
                  <w:rStyle w:val="Hyperlink"/>
                </w:rPr>
                <w:t>http://www.ictgames.com/mobilePage/lcwc/index.html</w:t>
              </w:r>
            </w:hyperlink>
          </w:p>
          <w:p w:rsidR="00124F09" w:rsidRDefault="00124F09" w:rsidP="00124F09">
            <w:pPr>
              <w:jc w:val="center"/>
            </w:pPr>
          </w:p>
        </w:tc>
        <w:tc>
          <w:tcPr>
            <w:tcW w:w="6974" w:type="dxa"/>
            <w:gridSpan w:val="2"/>
          </w:tcPr>
          <w:p w:rsidR="00124F09" w:rsidRDefault="00124F09" w:rsidP="00124F09">
            <w:pPr>
              <w:jc w:val="center"/>
            </w:pPr>
            <w:r>
              <w:rPr>
                <w:noProof/>
                <w:lang w:eastAsia="en-GB"/>
              </w:rPr>
              <w:drawing>
                <wp:inline distT="0" distB="0" distL="0" distR="0" wp14:anchorId="36F142AF" wp14:editId="6097F7FB">
                  <wp:extent cx="2337798" cy="575945"/>
                  <wp:effectExtent l="0" t="0" r="0" b="0"/>
                  <wp:docPr id="12" name="Picture 12" descr="Image result for spel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elling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1118" cy="586617"/>
                          </a:xfrm>
                          <a:prstGeom prst="rect">
                            <a:avLst/>
                          </a:prstGeom>
                          <a:noFill/>
                          <a:ln>
                            <a:noFill/>
                          </a:ln>
                        </pic:spPr>
                      </pic:pic>
                    </a:graphicData>
                  </a:graphic>
                </wp:inline>
              </w:drawing>
            </w:r>
          </w:p>
          <w:p w:rsidR="00124F09" w:rsidRDefault="00124F09" w:rsidP="00124F09"/>
          <w:p w:rsidR="00124F09" w:rsidRDefault="002F1A67" w:rsidP="00124F09">
            <w:r>
              <w:t>C</w:t>
            </w:r>
            <w:r w:rsidR="00124F09">
              <w:t xml:space="preserve">an you use a dictionary to find out what these words mean and then learn how to spell them?  </w:t>
            </w:r>
          </w:p>
          <w:p w:rsidR="00124F09" w:rsidRDefault="00124F09" w:rsidP="00124F09"/>
          <w:p w:rsidR="00124F09" w:rsidRDefault="00124F09" w:rsidP="00124F09">
            <w:r>
              <w:t xml:space="preserve">Don’t worry if you don’t have a dictionary at home, you can, with your parents’ permission, google it or use these online ones: </w:t>
            </w:r>
          </w:p>
          <w:p w:rsidR="00124F09" w:rsidRDefault="00124F09" w:rsidP="00124F09"/>
          <w:p w:rsidR="00124F09" w:rsidRDefault="00124F09" w:rsidP="00124F09">
            <w:r>
              <w:t xml:space="preserve"> </w:t>
            </w:r>
            <w:hyperlink r:id="rId33" w:history="1">
              <w:r w:rsidRPr="00842F42">
                <w:rPr>
                  <w:rStyle w:val="Hyperlink"/>
                </w:rPr>
                <w:t>https://www.wordsmyth.net/</w:t>
              </w:r>
            </w:hyperlink>
            <w:r>
              <w:t xml:space="preserve"> </w:t>
            </w:r>
          </w:p>
          <w:p w:rsidR="00124F09" w:rsidRDefault="00124F09" w:rsidP="00124F09"/>
          <w:p w:rsidR="00124F09" w:rsidRDefault="00B277C5" w:rsidP="00124F09">
            <w:hyperlink r:id="rId34" w:history="1">
              <w:r w:rsidR="00124F09" w:rsidRPr="00842F42">
                <w:rPr>
                  <w:rStyle w:val="Hyperlink"/>
                </w:rPr>
                <w:t>https://kids.britannica.com/kids/browse/dictionary</w:t>
              </w:r>
            </w:hyperlink>
            <w:r w:rsidR="00124F09">
              <w:t xml:space="preserve">. </w:t>
            </w:r>
          </w:p>
          <w:p w:rsidR="00124F09" w:rsidRDefault="00124F09" w:rsidP="00124F0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4621"/>
            </w:tblGrid>
            <w:tr w:rsidR="002F1A67" w:rsidTr="002F1A67">
              <w:tc>
                <w:tcPr>
                  <w:tcW w:w="2127" w:type="dxa"/>
                </w:tcPr>
                <w:p w:rsidR="002F1A67" w:rsidRPr="002F1A67" w:rsidRDefault="002F1A67" w:rsidP="002F1A67">
                  <w:pPr>
                    <w:pStyle w:val="ListParagraph"/>
                    <w:numPr>
                      <w:ilvl w:val="0"/>
                      <w:numId w:val="17"/>
                    </w:numPr>
                  </w:pPr>
                  <w:r w:rsidRPr="002F1A67">
                    <w:t>Bacteria</w:t>
                  </w:r>
                </w:p>
                <w:p w:rsidR="002F1A67" w:rsidRPr="002F1A67" w:rsidRDefault="002F1A67" w:rsidP="002F1A67">
                  <w:pPr>
                    <w:pStyle w:val="ListParagraph"/>
                    <w:numPr>
                      <w:ilvl w:val="0"/>
                      <w:numId w:val="17"/>
                    </w:numPr>
                  </w:pPr>
                  <w:r w:rsidRPr="002F1A67">
                    <w:t>Bug</w:t>
                  </w:r>
                </w:p>
                <w:p w:rsidR="002F1A67" w:rsidRPr="002F1A67" w:rsidRDefault="002F1A67" w:rsidP="002F1A67">
                  <w:pPr>
                    <w:pStyle w:val="ListParagraph"/>
                    <w:numPr>
                      <w:ilvl w:val="0"/>
                      <w:numId w:val="17"/>
                    </w:numPr>
                  </w:pPr>
                  <w:r w:rsidRPr="002F1A67">
                    <w:t>Cell</w:t>
                  </w:r>
                </w:p>
                <w:p w:rsidR="002F1A67" w:rsidRPr="002F1A67" w:rsidRDefault="002F1A67" w:rsidP="002F1A67">
                  <w:pPr>
                    <w:pStyle w:val="ListParagraph"/>
                    <w:numPr>
                      <w:ilvl w:val="0"/>
                      <w:numId w:val="17"/>
                    </w:numPr>
                  </w:pPr>
                  <w:r w:rsidRPr="002F1A67">
                    <w:t>Disease</w:t>
                  </w:r>
                </w:p>
                <w:p w:rsidR="002F1A67" w:rsidRPr="002F1A67" w:rsidRDefault="002F1A67" w:rsidP="002F1A67">
                  <w:pPr>
                    <w:pStyle w:val="ListParagraph"/>
                    <w:numPr>
                      <w:ilvl w:val="0"/>
                      <w:numId w:val="17"/>
                    </w:numPr>
                  </w:pPr>
                  <w:r w:rsidRPr="002F1A67">
                    <w:t>Fungi</w:t>
                  </w:r>
                </w:p>
                <w:p w:rsidR="002F1A67" w:rsidRPr="002F1A67" w:rsidRDefault="002F1A67" w:rsidP="002F1A67">
                  <w:pPr>
                    <w:pStyle w:val="ListParagraph"/>
                    <w:numPr>
                      <w:ilvl w:val="0"/>
                      <w:numId w:val="17"/>
                    </w:numPr>
                  </w:pPr>
                  <w:r w:rsidRPr="002F1A67">
                    <w:t>Germ</w:t>
                  </w:r>
                </w:p>
                <w:p w:rsidR="002F1A67" w:rsidRDefault="002F1A67" w:rsidP="00124F09"/>
              </w:tc>
              <w:tc>
                <w:tcPr>
                  <w:tcW w:w="4621" w:type="dxa"/>
                </w:tcPr>
                <w:p w:rsidR="002F1A67" w:rsidRPr="002F1A67" w:rsidRDefault="002F1A67" w:rsidP="002F1A67">
                  <w:pPr>
                    <w:pStyle w:val="ListParagraph"/>
                    <w:numPr>
                      <w:ilvl w:val="0"/>
                      <w:numId w:val="17"/>
                    </w:numPr>
                  </w:pPr>
                  <w:r w:rsidRPr="002F1A67">
                    <w:t>Microbe</w:t>
                  </w:r>
                </w:p>
                <w:p w:rsidR="002F1A67" w:rsidRPr="002F1A67" w:rsidRDefault="002F1A67" w:rsidP="002F1A67">
                  <w:pPr>
                    <w:pStyle w:val="ListParagraph"/>
                    <w:numPr>
                      <w:ilvl w:val="0"/>
                      <w:numId w:val="17"/>
                    </w:numPr>
                  </w:pPr>
                  <w:r w:rsidRPr="002F1A67">
                    <w:t>Micro-organism</w:t>
                  </w:r>
                </w:p>
                <w:p w:rsidR="002F1A67" w:rsidRPr="002F1A67" w:rsidRDefault="002F1A67" w:rsidP="002F1A67">
                  <w:pPr>
                    <w:pStyle w:val="ListParagraph"/>
                    <w:numPr>
                      <w:ilvl w:val="0"/>
                      <w:numId w:val="17"/>
                    </w:numPr>
                  </w:pPr>
                  <w:r w:rsidRPr="002F1A67">
                    <w:t>Microscope</w:t>
                  </w:r>
                </w:p>
                <w:p w:rsidR="002F1A67" w:rsidRPr="002F1A67" w:rsidRDefault="002F1A67" w:rsidP="002F1A67">
                  <w:pPr>
                    <w:pStyle w:val="ListParagraph"/>
                    <w:numPr>
                      <w:ilvl w:val="0"/>
                      <w:numId w:val="17"/>
                    </w:numPr>
                  </w:pPr>
                  <w:r w:rsidRPr="002F1A67">
                    <w:t>Pathogen</w:t>
                  </w:r>
                </w:p>
                <w:p w:rsidR="002F1A67" w:rsidRPr="002F1A67" w:rsidRDefault="002F1A67" w:rsidP="002F1A67">
                  <w:pPr>
                    <w:pStyle w:val="ListParagraph"/>
                    <w:numPr>
                      <w:ilvl w:val="0"/>
                      <w:numId w:val="17"/>
                    </w:numPr>
                  </w:pPr>
                  <w:r w:rsidRPr="002F1A67">
                    <w:t>Probiotic</w:t>
                  </w:r>
                </w:p>
                <w:p w:rsidR="002F1A67" w:rsidRPr="002F1A67" w:rsidRDefault="002F1A67" w:rsidP="002F1A67">
                  <w:pPr>
                    <w:pStyle w:val="ListParagraph"/>
                    <w:numPr>
                      <w:ilvl w:val="0"/>
                      <w:numId w:val="17"/>
                    </w:numPr>
                  </w:pPr>
                  <w:r w:rsidRPr="002F1A67">
                    <w:t>Viruses</w:t>
                  </w:r>
                </w:p>
                <w:p w:rsidR="002F1A67" w:rsidRDefault="002F1A67" w:rsidP="00124F09"/>
              </w:tc>
            </w:tr>
          </w:tbl>
          <w:p w:rsidR="002F1A67" w:rsidRDefault="002F1A67" w:rsidP="00124F09"/>
          <w:p w:rsidR="00124F09" w:rsidRPr="00124F09" w:rsidRDefault="00124F09" w:rsidP="002F1A67">
            <w:pPr>
              <w:pStyle w:val="ListParagraph"/>
            </w:pPr>
          </w:p>
        </w:tc>
      </w:tr>
    </w:tbl>
    <w:p w:rsidR="00124F09" w:rsidRDefault="00124F09"/>
    <w:tbl>
      <w:tblPr>
        <w:tblStyle w:val="TableGrid1"/>
        <w:tblW w:w="13518" w:type="dxa"/>
        <w:tblBorders>
          <w:insideH w:val="none" w:sz="0" w:space="0" w:color="auto"/>
          <w:insideV w:val="none" w:sz="0" w:space="0" w:color="auto"/>
        </w:tblBorders>
        <w:tblLayout w:type="fixed"/>
        <w:tblLook w:val="04A0" w:firstRow="1" w:lastRow="0" w:firstColumn="1" w:lastColumn="0" w:noHBand="0" w:noVBand="1"/>
      </w:tblPr>
      <w:tblGrid>
        <w:gridCol w:w="13518"/>
      </w:tblGrid>
      <w:tr w:rsidR="00E273B1" w:rsidTr="00F36A1F">
        <w:trPr>
          <w:trHeight w:val="8956"/>
        </w:trPr>
        <w:tc>
          <w:tcPr>
            <w:tcW w:w="13518" w:type="dxa"/>
            <w:tcBorders>
              <w:top w:val="single" w:sz="4" w:space="0" w:color="auto"/>
              <w:left w:val="single" w:sz="4" w:space="0" w:color="auto"/>
            </w:tcBorders>
          </w:tcPr>
          <w:p w:rsidR="00E273B1" w:rsidRDefault="00466FA0" w:rsidP="00F36A1F">
            <w:pPr>
              <w:jc w:val="center"/>
              <w:rPr>
                <w:sz w:val="21"/>
                <w:szCs w:val="21"/>
              </w:rPr>
            </w:pPr>
            <w:r>
              <w:rPr>
                <w:noProof/>
                <w:lang w:eastAsia="en-GB"/>
              </w:rPr>
              <w:lastRenderedPageBreak/>
              <w:drawing>
                <wp:inline distT="0" distB="0" distL="0" distR="0" wp14:anchorId="3181BFCB" wp14:editId="59A79B3F">
                  <wp:extent cx="2074460" cy="812348"/>
                  <wp:effectExtent l="0" t="0" r="2540" b="698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10477" cy="826452"/>
                          </a:xfrm>
                          <a:prstGeom prst="rect">
                            <a:avLst/>
                          </a:prstGeom>
                        </pic:spPr>
                      </pic:pic>
                    </a:graphicData>
                  </a:graphic>
                </wp:inline>
              </w:drawing>
            </w:r>
          </w:p>
          <w:p w:rsidR="00E273B1" w:rsidRDefault="00E273B1" w:rsidP="00F36A1F">
            <w:pPr>
              <w:jc w:val="center"/>
              <w:rPr>
                <w:noProof/>
                <w:lang w:eastAsia="en-GB"/>
              </w:rPr>
            </w:pPr>
          </w:p>
          <w:p w:rsidR="00E273B1" w:rsidRPr="00E27F8C" w:rsidRDefault="00B97EDA" w:rsidP="00E273B1">
            <w:pPr>
              <w:jc w:val="center"/>
              <w:rPr>
                <w:b/>
              </w:rPr>
            </w:pPr>
            <w:r>
              <w:rPr>
                <w:b/>
              </w:rPr>
              <w:t>ICT</w:t>
            </w:r>
          </w:p>
          <w:p w:rsidR="00E273B1" w:rsidRDefault="00E273B1" w:rsidP="00F36A1F">
            <w:pPr>
              <w:rPr>
                <w:noProof/>
                <w:lang w:eastAsia="en-GB"/>
              </w:rPr>
            </w:pPr>
          </w:p>
          <w:p w:rsidR="00E273B1" w:rsidRPr="0037485E" w:rsidRDefault="00B97EDA" w:rsidP="001956FA">
            <w:pPr>
              <w:jc w:val="center"/>
              <w:rPr>
                <w:b/>
                <w:sz w:val="22"/>
                <w:szCs w:val="22"/>
              </w:rPr>
            </w:pPr>
            <w:r w:rsidRPr="0037485E">
              <w:rPr>
                <w:b/>
                <w:sz w:val="22"/>
                <w:szCs w:val="22"/>
              </w:rPr>
              <w:t>Data collection</w:t>
            </w:r>
          </w:p>
          <w:p w:rsidR="00E273B1" w:rsidRDefault="00E273B1" w:rsidP="001956FA">
            <w:pPr>
              <w:jc w:val="center"/>
              <w:rPr>
                <w:sz w:val="22"/>
                <w:szCs w:val="22"/>
              </w:rPr>
            </w:pPr>
          </w:p>
          <w:p w:rsidR="00E273B1" w:rsidRPr="00434F30" w:rsidRDefault="00B97EDA" w:rsidP="001956FA">
            <w:pPr>
              <w:rPr>
                <w:noProof/>
                <w:sz w:val="20"/>
                <w:szCs w:val="20"/>
                <w:lang w:eastAsia="en-GB"/>
              </w:rPr>
            </w:pPr>
            <w:r w:rsidRPr="00434F30">
              <w:rPr>
                <w:noProof/>
                <w:sz w:val="20"/>
                <w:szCs w:val="20"/>
                <w:lang w:eastAsia="en-GB"/>
              </w:rPr>
              <w:t>At school, our class have been enjoying the data collection task. Students have focussed on their own interests including</w:t>
            </w:r>
            <w:r w:rsidR="0037485E" w:rsidRPr="00434F30">
              <w:rPr>
                <w:noProof/>
                <w:sz w:val="20"/>
                <w:szCs w:val="20"/>
                <w:lang w:eastAsia="en-GB"/>
              </w:rPr>
              <w:t>:</w:t>
            </w:r>
            <w:r w:rsidRPr="00434F30">
              <w:rPr>
                <w:noProof/>
                <w:sz w:val="20"/>
                <w:szCs w:val="20"/>
                <w:lang w:eastAsia="en-GB"/>
              </w:rPr>
              <w:t xml:space="preserve"> researching birds of prey; looking at differences in dog breeds</w:t>
            </w:r>
            <w:r w:rsidR="0037485E" w:rsidRPr="00434F30">
              <w:rPr>
                <w:noProof/>
                <w:sz w:val="20"/>
                <w:szCs w:val="20"/>
                <w:lang w:eastAsia="en-GB"/>
              </w:rPr>
              <w:t xml:space="preserve">; </w:t>
            </w:r>
            <w:r w:rsidRPr="00434F30">
              <w:rPr>
                <w:noProof/>
                <w:sz w:val="20"/>
                <w:szCs w:val="20"/>
                <w:lang w:eastAsia="en-GB"/>
              </w:rPr>
              <w:t xml:space="preserve"> </w:t>
            </w:r>
            <w:r w:rsidR="0037485E" w:rsidRPr="00434F30">
              <w:rPr>
                <w:noProof/>
                <w:sz w:val="20"/>
                <w:szCs w:val="20"/>
                <w:lang w:eastAsia="en-GB"/>
              </w:rPr>
              <w:t xml:space="preserve">gathering statistics on famous footballers </w:t>
            </w:r>
            <w:r w:rsidRPr="00434F30">
              <w:rPr>
                <w:noProof/>
                <w:sz w:val="20"/>
                <w:szCs w:val="20"/>
                <w:lang w:eastAsia="en-GB"/>
              </w:rPr>
              <w:t>and even comparing motorsports</w:t>
            </w:r>
            <w:r w:rsidR="0037485E" w:rsidRPr="00434F30">
              <w:rPr>
                <w:noProof/>
                <w:sz w:val="20"/>
                <w:szCs w:val="20"/>
                <w:lang w:eastAsia="en-GB"/>
              </w:rPr>
              <w:t>, to name a few.</w:t>
            </w:r>
          </w:p>
          <w:p w:rsidR="0037485E" w:rsidRPr="00434F30" w:rsidRDefault="0037485E" w:rsidP="001956FA">
            <w:pPr>
              <w:rPr>
                <w:noProof/>
                <w:sz w:val="20"/>
                <w:szCs w:val="20"/>
                <w:lang w:eastAsia="en-GB"/>
              </w:rPr>
            </w:pPr>
          </w:p>
          <w:p w:rsidR="0037485E" w:rsidRPr="00434F30" w:rsidRDefault="0037485E" w:rsidP="001956FA">
            <w:pPr>
              <w:rPr>
                <w:sz w:val="20"/>
                <w:szCs w:val="20"/>
              </w:rPr>
            </w:pPr>
            <w:r w:rsidRPr="00434F30">
              <w:rPr>
                <w:noProof/>
                <w:sz w:val="20"/>
                <w:szCs w:val="20"/>
                <w:lang w:eastAsia="en-GB"/>
              </w:rPr>
              <w:t>I would like to build upon your kn</w:t>
            </w:r>
            <w:r w:rsidR="00434F30" w:rsidRPr="00434F30">
              <w:rPr>
                <w:noProof/>
                <w:sz w:val="20"/>
                <w:szCs w:val="20"/>
                <w:lang w:eastAsia="en-GB"/>
              </w:rPr>
              <w:t>owle</w:t>
            </w:r>
            <w:r w:rsidRPr="00434F30">
              <w:rPr>
                <w:noProof/>
                <w:sz w:val="20"/>
                <w:szCs w:val="20"/>
                <w:lang w:eastAsia="en-GB"/>
              </w:rPr>
              <w:t xml:space="preserve">dge of Excel by producing </w:t>
            </w:r>
            <w:r w:rsidR="00434F30" w:rsidRPr="00434F30">
              <w:rPr>
                <w:noProof/>
                <w:sz w:val="20"/>
                <w:szCs w:val="20"/>
                <w:lang w:eastAsia="en-GB"/>
              </w:rPr>
              <w:t>line graph</w:t>
            </w:r>
            <w:r w:rsidRPr="00434F30">
              <w:rPr>
                <w:noProof/>
                <w:sz w:val="20"/>
                <w:szCs w:val="20"/>
                <w:lang w:eastAsia="en-GB"/>
              </w:rPr>
              <w:t xml:space="preserve">, which requires the collection of a series of data for which the values can then be compared over a period of time. For example, you could produce a </w:t>
            </w:r>
            <w:r w:rsidR="00434F30" w:rsidRPr="00434F30">
              <w:rPr>
                <w:noProof/>
                <w:sz w:val="20"/>
                <w:szCs w:val="20"/>
                <w:lang w:eastAsia="en-GB"/>
              </w:rPr>
              <w:t>line</w:t>
            </w:r>
            <w:r w:rsidRPr="00434F30">
              <w:rPr>
                <w:noProof/>
                <w:sz w:val="20"/>
                <w:szCs w:val="20"/>
                <w:lang w:eastAsia="en-GB"/>
              </w:rPr>
              <w:t xml:space="preserve"> graph by measuring the amount of rainfall over a period (see link for ideas of how to set up this investigation: </w:t>
            </w:r>
            <w:hyperlink r:id="rId36" w:history="1">
              <w:r w:rsidRPr="00434F30">
                <w:rPr>
                  <w:rStyle w:val="Hyperlink"/>
                  <w:sz w:val="20"/>
                  <w:szCs w:val="20"/>
                </w:rPr>
                <w:t>https://www.science-sparks.com/weather-make-a-rain-gauge/</w:t>
              </w:r>
            </w:hyperlink>
            <w:r w:rsidRPr="00434F30">
              <w:rPr>
                <w:sz w:val="20"/>
                <w:szCs w:val="20"/>
              </w:rPr>
              <w:t>) though this</w:t>
            </w:r>
            <w:r w:rsidR="00466FA0">
              <w:rPr>
                <w:sz w:val="20"/>
                <w:szCs w:val="20"/>
              </w:rPr>
              <w:t xml:space="preserve"> idea</w:t>
            </w:r>
            <w:r w:rsidRPr="00434F30">
              <w:rPr>
                <w:sz w:val="20"/>
                <w:szCs w:val="20"/>
              </w:rPr>
              <w:t xml:space="preserve"> may prove difficult if the weather is fine.</w:t>
            </w:r>
          </w:p>
          <w:p w:rsidR="0037485E" w:rsidRPr="00434F30" w:rsidRDefault="0037485E" w:rsidP="001956FA">
            <w:pPr>
              <w:rPr>
                <w:sz w:val="20"/>
                <w:szCs w:val="20"/>
              </w:rPr>
            </w:pPr>
          </w:p>
          <w:p w:rsidR="0037485E" w:rsidRPr="00434F30" w:rsidRDefault="0037485E" w:rsidP="001956FA">
            <w:pPr>
              <w:rPr>
                <w:sz w:val="20"/>
                <w:szCs w:val="20"/>
              </w:rPr>
            </w:pPr>
            <w:r w:rsidRPr="00434F30">
              <w:rPr>
                <w:sz w:val="20"/>
                <w:szCs w:val="20"/>
              </w:rPr>
              <w:t>I have listed some more ideas for data collection below, but feel free to think of your own investigation – just remember you need to be able to record values over a period of time:</w:t>
            </w:r>
          </w:p>
          <w:p w:rsidR="0037485E" w:rsidRPr="00434F30" w:rsidRDefault="0037485E" w:rsidP="001956FA">
            <w:pPr>
              <w:rPr>
                <w:sz w:val="20"/>
                <w:szCs w:val="20"/>
              </w:rPr>
            </w:pPr>
          </w:p>
          <w:p w:rsidR="0037485E" w:rsidRPr="00434F30" w:rsidRDefault="0037485E" w:rsidP="0037485E">
            <w:pPr>
              <w:pStyle w:val="ListParagraph"/>
              <w:numPr>
                <w:ilvl w:val="0"/>
                <w:numId w:val="18"/>
              </w:numPr>
              <w:rPr>
                <w:noProof/>
                <w:sz w:val="20"/>
                <w:szCs w:val="20"/>
                <w:lang w:eastAsia="en-GB"/>
              </w:rPr>
            </w:pPr>
            <w:r w:rsidRPr="00434F30">
              <w:rPr>
                <w:noProof/>
                <w:sz w:val="20"/>
                <w:szCs w:val="20"/>
                <w:lang w:eastAsia="en-GB"/>
              </w:rPr>
              <w:t>You could count how many times in a row you can bounce a ball on a tennis racket. If you practise this over a period of week, recording your results daily, you may find that your total increases over the week!</w:t>
            </w:r>
          </w:p>
          <w:p w:rsidR="0037485E" w:rsidRPr="00434F30" w:rsidRDefault="0037485E" w:rsidP="0037485E">
            <w:pPr>
              <w:pStyle w:val="ListParagraph"/>
              <w:numPr>
                <w:ilvl w:val="0"/>
                <w:numId w:val="18"/>
              </w:numPr>
              <w:rPr>
                <w:noProof/>
                <w:sz w:val="20"/>
                <w:szCs w:val="20"/>
                <w:lang w:eastAsia="en-GB"/>
              </w:rPr>
            </w:pPr>
            <w:r w:rsidRPr="00434F30">
              <w:rPr>
                <w:noProof/>
                <w:sz w:val="20"/>
                <w:szCs w:val="20"/>
                <w:lang w:eastAsia="en-GB"/>
              </w:rPr>
              <w:t xml:space="preserve"> </w:t>
            </w:r>
            <w:r w:rsidR="00E47E99" w:rsidRPr="00434F30">
              <w:rPr>
                <w:noProof/>
                <w:sz w:val="20"/>
                <w:szCs w:val="20"/>
                <w:lang w:eastAsia="en-GB"/>
              </w:rPr>
              <w:t xml:space="preserve">You could count </w:t>
            </w:r>
            <w:r w:rsidR="00434F30" w:rsidRPr="00434F30">
              <w:rPr>
                <w:noProof/>
                <w:sz w:val="20"/>
                <w:szCs w:val="20"/>
                <w:lang w:eastAsia="en-GB"/>
              </w:rPr>
              <w:t>the number of birds that visit your garden over a particular time period every day for a week.</w:t>
            </w:r>
          </w:p>
          <w:p w:rsidR="00434F30" w:rsidRPr="00434F30" w:rsidRDefault="00434F30" w:rsidP="0037485E">
            <w:pPr>
              <w:pStyle w:val="ListParagraph"/>
              <w:numPr>
                <w:ilvl w:val="0"/>
                <w:numId w:val="18"/>
              </w:numPr>
              <w:rPr>
                <w:noProof/>
                <w:sz w:val="20"/>
                <w:szCs w:val="20"/>
                <w:lang w:eastAsia="en-GB"/>
              </w:rPr>
            </w:pPr>
            <w:r w:rsidRPr="00434F30">
              <w:rPr>
                <w:noProof/>
                <w:sz w:val="20"/>
                <w:szCs w:val="20"/>
                <w:lang w:eastAsia="en-GB"/>
              </w:rPr>
              <w:t>You could set yourself a challenge of completing your (normally weekly) times table test every day – just remember to allow yourself 5 minutes each day so we can compare results reliably.</w:t>
            </w:r>
          </w:p>
          <w:p w:rsidR="00434F30" w:rsidRPr="00434F30" w:rsidRDefault="00434F30" w:rsidP="0037485E">
            <w:pPr>
              <w:pStyle w:val="ListParagraph"/>
              <w:numPr>
                <w:ilvl w:val="0"/>
                <w:numId w:val="18"/>
              </w:numPr>
              <w:rPr>
                <w:noProof/>
                <w:sz w:val="20"/>
                <w:szCs w:val="20"/>
                <w:lang w:eastAsia="en-GB"/>
              </w:rPr>
            </w:pPr>
            <w:r w:rsidRPr="00434F30">
              <w:rPr>
                <w:noProof/>
                <w:sz w:val="20"/>
                <w:szCs w:val="20"/>
                <w:lang w:eastAsia="en-GB"/>
              </w:rPr>
              <w:t>If you have a thermometer your parents allow you to use, you could find out how the temperature of a cup of tea changes every 5 minutes. Please try this activity with an adult as you will be investigated a hot liquid and must take care.</w:t>
            </w:r>
          </w:p>
          <w:p w:rsidR="0037485E" w:rsidRPr="00434F30" w:rsidRDefault="0037485E" w:rsidP="001956FA">
            <w:pPr>
              <w:rPr>
                <w:sz w:val="20"/>
                <w:szCs w:val="20"/>
              </w:rPr>
            </w:pPr>
          </w:p>
          <w:p w:rsidR="0037485E" w:rsidRDefault="0037485E" w:rsidP="001956FA">
            <w:pPr>
              <w:rPr>
                <w:sz w:val="20"/>
                <w:szCs w:val="20"/>
              </w:rPr>
            </w:pPr>
            <w:r w:rsidRPr="00434F30">
              <w:rPr>
                <w:sz w:val="20"/>
                <w:szCs w:val="20"/>
              </w:rPr>
              <w:t xml:space="preserve">Do not worry if you don’t have access to Excel, the data collection is the important part of this task. If you can produce a table with all the data, we can hopefully produce the </w:t>
            </w:r>
            <w:r w:rsidR="00466FA0">
              <w:rPr>
                <w:sz w:val="20"/>
                <w:szCs w:val="20"/>
              </w:rPr>
              <w:t>line</w:t>
            </w:r>
            <w:r w:rsidRPr="00434F30">
              <w:rPr>
                <w:sz w:val="20"/>
                <w:szCs w:val="20"/>
              </w:rPr>
              <w:t xml:space="preserve"> graph at a future date in school.</w:t>
            </w:r>
            <w:r w:rsidR="00434F30">
              <w:rPr>
                <w:sz w:val="20"/>
                <w:szCs w:val="20"/>
              </w:rPr>
              <w:t xml:space="preserve"> You could even have a go at producing a graph manually (draw it yourself).</w:t>
            </w:r>
          </w:p>
          <w:p w:rsidR="00434F30" w:rsidRDefault="00434F30" w:rsidP="001956FA">
            <w:pPr>
              <w:rPr>
                <w:sz w:val="20"/>
                <w:szCs w:val="20"/>
              </w:rPr>
            </w:pPr>
          </w:p>
          <w:p w:rsidR="00434F30" w:rsidRPr="00434F30" w:rsidRDefault="00434F30" w:rsidP="001956FA">
            <w:pPr>
              <w:rPr>
                <w:sz w:val="20"/>
                <w:szCs w:val="20"/>
              </w:rPr>
            </w:pPr>
            <w:r>
              <w:rPr>
                <w:sz w:val="20"/>
                <w:szCs w:val="20"/>
              </w:rPr>
              <w:t xml:space="preserve">If you are able to produce graphs for this set of data or our previous data collection exercise, feel free to send them in as I would love to take a look at your results! </w:t>
            </w:r>
          </w:p>
          <w:p w:rsidR="00E273B1" w:rsidRDefault="00E273B1" w:rsidP="00F36A1F">
            <w:pPr>
              <w:jc w:val="center"/>
              <w:rPr>
                <w:noProof/>
                <w:lang w:eastAsia="en-GB"/>
              </w:rPr>
            </w:pPr>
          </w:p>
        </w:tc>
      </w:tr>
      <w:tr w:rsidR="00B8058B" w:rsidTr="00F36A1F">
        <w:trPr>
          <w:trHeight w:val="8956"/>
        </w:trPr>
        <w:tc>
          <w:tcPr>
            <w:tcW w:w="13518" w:type="dxa"/>
            <w:tcBorders>
              <w:top w:val="single" w:sz="4" w:space="0" w:color="auto"/>
              <w:left w:val="single" w:sz="4" w:space="0" w:color="auto"/>
            </w:tcBorders>
          </w:tcPr>
          <w:p w:rsidR="00B8058B" w:rsidRPr="009F0594" w:rsidRDefault="00795E0C" w:rsidP="00F36A1F">
            <w:pPr>
              <w:jc w:val="center"/>
              <w:rPr>
                <w:noProof/>
                <w:sz w:val="20"/>
                <w:szCs w:val="20"/>
                <w:lang w:eastAsia="en-GB"/>
              </w:rPr>
            </w:pPr>
            <w:r w:rsidRPr="009F0594">
              <w:rPr>
                <w:noProof/>
                <w:sz w:val="20"/>
                <w:szCs w:val="20"/>
                <w:lang w:eastAsia="en-GB"/>
              </w:rPr>
              <w:lastRenderedPageBreak/>
              <w:drawing>
                <wp:inline distT="0" distB="0" distL="0" distR="0">
                  <wp:extent cx="2026692" cy="914104"/>
                  <wp:effectExtent l="0" t="0" r="0" b="635"/>
                  <wp:docPr id="326" name="Picture 326" descr="School Wellbeing - PS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Wellbeing - PSH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66711" cy="932154"/>
                          </a:xfrm>
                          <a:prstGeom prst="rect">
                            <a:avLst/>
                          </a:prstGeom>
                          <a:noFill/>
                          <a:ln>
                            <a:noFill/>
                          </a:ln>
                        </pic:spPr>
                      </pic:pic>
                    </a:graphicData>
                  </a:graphic>
                </wp:inline>
              </w:drawing>
            </w:r>
          </w:p>
          <w:p w:rsidR="00795E0C" w:rsidRPr="00780FDF" w:rsidRDefault="00795E0C" w:rsidP="00F36A1F">
            <w:pPr>
              <w:jc w:val="center"/>
              <w:rPr>
                <w:b/>
                <w:noProof/>
                <w:sz w:val="19"/>
                <w:szCs w:val="19"/>
                <w:lang w:eastAsia="en-GB"/>
              </w:rPr>
            </w:pPr>
            <w:r w:rsidRPr="00780FDF">
              <w:rPr>
                <w:b/>
                <w:noProof/>
                <w:sz w:val="19"/>
                <w:szCs w:val="19"/>
                <w:lang w:eastAsia="en-GB"/>
              </w:rPr>
              <w:t>PSHE – ‘Pay it Forward’</w:t>
            </w:r>
          </w:p>
          <w:p w:rsidR="00795E0C" w:rsidRPr="00780FDF" w:rsidRDefault="00795E0C" w:rsidP="00F36A1F">
            <w:pPr>
              <w:jc w:val="center"/>
              <w:rPr>
                <w:noProof/>
                <w:sz w:val="19"/>
                <w:szCs w:val="19"/>
                <w:lang w:eastAsia="en-GB"/>
              </w:rPr>
            </w:pPr>
          </w:p>
          <w:p w:rsidR="00795E0C" w:rsidRPr="00780FDF" w:rsidRDefault="00795E0C" w:rsidP="00F36A1F">
            <w:pPr>
              <w:jc w:val="center"/>
              <w:rPr>
                <w:noProof/>
                <w:sz w:val="19"/>
                <w:szCs w:val="19"/>
                <w:lang w:eastAsia="en-GB"/>
              </w:rPr>
            </w:pPr>
            <w:r w:rsidRPr="00780FDF">
              <w:rPr>
                <w:noProof/>
                <w:sz w:val="19"/>
                <w:szCs w:val="19"/>
                <w:lang w:eastAsia="en-GB"/>
              </w:rPr>
              <w:t xml:space="preserve">I remember watching </w:t>
            </w:r>
            <w:r w:rsidR="00780FDF" w:rsidRPr="00780FDF">
              <w:rPr>
                <w:noProof/>
                <w:sz w:val="19"/>
                <w:szCs w:val="19"/>
                <w:lang w:eastAsia="en-GB"/>
              </w:rPr>
              <w:t>‘</w:t>
            </w:r>
            <w:r w:rsidRPr="00780FDF">
              <w:rPr>
                <w:noProof/>
                <w:sz w:val="19"/>
                <w:szCs w:val="19"/>
                <w:lang w:eastAsia="en-GB"/>
              </w:rPr>
              <w:t>Pay it Forward</w:t>
            </w:r>
            <w:r w:rsidR="00780FDF" w:rsidRPr="00780FDF">
              <w:rPr>
                <w:noProof/>
                <w:sz w:val="19"/>
                <w:szCs w:val="19"/>
                <w:lang w:eastAsia="en-GB"/>
              </w:rPr>
              <w:t>’</w:t>
            </w:r>
            <w:r w:rsidRPr="00780FDF">
              <w:rPr>
                <w:noProof/>
                <w:sz w:val="19"/>
                <w:szCs w:val="19"/>
                <w:lang w:eastAsia="en-GB"/>
              </w:rPr>
              <w:t xml:space="preserve"> and, although I ended up </w:t>
            </w:r>
            <w:r w:rsidR="00780FDF" w:rsidRPr="00780FDF">
              <w:rPr>
                <w:noProof/>
                <w:sz w:val="19"/>
                <w:szCs w:val="19"/>
                <w:lang w:eastAsia="en-GB"/>
              </w:rPr>
              <w:t>in tears by the end of the movie</w:t>
            </w:r>
            <w:r w:rsidRPr="00780FDF">
              <w:rPr>
                <w:noProof/>
                <w:sz w:val="19"/>
                <w:szCs w:val="19"/>
                <w:lang w:eastAsia="en-GB"/>
              </w:rPr>
              <w:t>, I enjoyed it because of the message it conveyed: to ‘pass on’ acts of good</w:t>
            </w:r>
            <w:r w:rsidR="00780FDF" w:rsidRPr="00780FDF">
              <w:rPr>
                <w:noProof/>
                <w:sz w:val="19"/>
                <w:szCs w:val="19"/>
                <w:lang w:eastAsia="en-GB"/>
              </w:rPr>
              <w:t xml:space="preserve">will. The main character in the </w:t>
            </w:r>
            <w:r w:rsidRPr="00780FDF">
              <w:rPr>
                <w:noProof/>
                <w:sz w:val="19"/>
                <w:szCs w:val="19"/>
                <w:lang w:eastAsia="en-GB"/>
              </w:rPr>
              <w:t xml:space="preserve">movie devises a plan whereby if you receive an act of kindness, you then perform three acts of kindness to others. What a </w:t>
            </w:r>
            <w:r w:rsidR="00780FDF" w:rsidRPr="00780FDF">
              <w:rPr>
                <w:noProof/>
                <w:sz w:val="19"/>
                <w:szCs w:val="19"/>
                <w:lang w:eastAsia="en-GB"/>
              </w:rPr>
              <w:t>brilliant</w:t>
            </w:r>
            <w:r w:rsidRPr="00780FDF">
              <w:rPr>
                <w:noProof/>
                <w:sz w:val="19"/>
                <w:szCs w:val="19"/>
                <w:lang w:eastAsia="en-GB"/>
              </w:rPr>
              <w:t xml:space="preserve"> idea!</w:t>
            </w:r>
          </w:p>
          <w:p w:rsidR="00795E0C" w:rsidRPr="00780FDF" w:rsidRDefault="00795E0C" w:rsidP="00F36A1F">
            <w:pPr>
              <w:jc w:val="center"/>
              <w:rPr>
                <w:noProof/>
                <w:sz w:val="19"/>
                <w:szCs w:val="19"/>
                <w:lang w:eastAsia="en-GB"/>
              </w:rPr>
            </w:pPr>
          </w:p>
          <w:p w:rsidR="00795E0C" w:rsidRPr="00780FDF" w:rsidRDefault="00795E0C" w:rsidP="00F36A1F">
            <w:pPr>
              <w:jc w:val="center"/>
              <w:rPr>
                <w:noProof/>
                <w:sz w:val="19"/>
                <w:szCs w:val="19"/>
                <w:lang w:eastAsia="en-GB"/>
              </w:rPr>
            </w:pPr>
            <w:r w:rsidRPr="00780FDF">
              <w:rPr>
                <w:noProof/>
                <w:sz w:val="19"/>
                <w:szCs w:val="19"/>
                <w:lang w:eastAsia="en-GB"/>
              </w:rPr>
              <w:t>This made me think of 4/5N; you are all very different children but you have all shown me instances of how kind and helpful you are to others. I remember Josh, without being prompted, offering the ball he was enjoying playing with to another child because they wanted to join a game; I remember Eleanor choosing her own name out of the Raffle Ticket box and immediately deciding to give up her prize and select another ticket</w:t>
            </w:r>
            <w:r w:rsidR="00780FDF" w:rsidRPr="00780FDF">
              <w:rPr>
                <w:noProof/>
                <w:sz w:val="19"/>
                <w:szCs w:val="19"/>
                <w:lang w:eastAsia="en-GB"/>
              </w:rPr>
              <w:t xml:space="preserve"> (I made sure Eleanor got one too)</w:t>
            </w:r>
            <w:r w:rsidRPr="00780FDF">
              <w:rPr>
                <w:noProof/>
                <w:sz w:val="19"/>
                <w:szCs w:val="19"/>
                <w:lang w:eastAsia="en-GB"/>
              </w:rPr>
              <w:t xml:space="preserve">; </w:t>
            </w:r>
            <w:r w:rsidR="00F36A1F" w:rsidRPr="00780FDF">
              <w:rPr>
                <w:noProof/>
                <w:sz w:val="19"/>
                <w:szCs w:val="19"/>
                <w:lang w:eastAsia="en-GB"/>
              </w:rPr>
              <w:t xml:space="preserve">I remember Jakob being distressed by the fact that he had forgotten his swim bag </w:t>
            </w:r>
            <w:r w:rsidR="00780FDF" w:rsidRPr="00780FDF">
              <w:rPr>
                <w:noProof/>
                <w:sz w:val="19"/>
                <w:szCs w:val="19"/>
                <w:lang w:eastAsia="en-GB"/>
              </w:rPr>
              <w:t>when two children quickly came to his rescue – one with swim shorts, the other with goggles.</w:t>
            </w:r>
            <w:r w:rsidR="00F36A1F" w:rsidRPr="00780FDF">
              <w:rPr>
                <w:noProof/>
                <w:sz w:val="19"/>
                <w:szCs w:val="19"/>
                <w:lang w:eastAsia="en-GB"/>
              </w:rPr>
              <w:t xml:space="preserve"> The list goes on, but I can remember observing i</w:t>
            </w:r>
            <w:r w:rsidR="00780FDF" w:rsidRPr="00780FDF">
              <w:rPr>
                <w:noProof/>
                <w:sz w:val="19"/>
                <w:szCs w:val="19"/>
                <w:lang w:eastAsia="en-GB"/>
              </w:rPr>
              <w:t>nstances of kindness by each of</w:t>
            </w:r>
            <w:r w:rsidR="00F36A1F" w:rsidRPr="00780FDF">
              <w:rPr>
                <w:noProof/>
                <w:sz w:val="19"/>
                <w:szCs w:val="19"/>
                <w:lang w:eastAsia="en-GB"/>
              </w:rPr>
              <w:t xml:space="preserve"> you.</w:t>
            </w:r>
            <w:r w:rsidRPr="00780FDF">
              <w:rPr>
                <w:noProof/>
                <w:sz w:val="19"/>
                <w:szCs w:val="19"/>
                <w:lang w:eastAsia="en-GB"/>
              </w:rPr>
              <w:t xml:space="preserve"> </w:t>
            </w:r>
          </w:p>
          <w:p w:rsidR="00F36A1F" w:rsidRPr="00780FDF" w:rsidRDefault="00F36A1F" w:rsidP="00F36A1F">
            <w:pPr>
              <w:jc w:val="center"/>
              <w:rPr>
                <w:noProof/>
                <w:sz w:val="19"/>
                <w:szCs w:val="19"/>
                <w:lang w:eastAsia="en-GB"/>
              </w:rPr>
            </w:pPr>
          </w:p>
          <w:p w:rsidR="00F36A1F" w:rsidRPr="00780FDF" w:rsidRDefault="00F36A1F" w:rsidP="00F36A1F">
            <w:pPr>
              <w:jc w:val="center"/>
              <w:rPr>
                <w:noProof/>
                <w:sz w:val="19"/>
                <w:szCs w:val="19"/>
                <w:lang w:eastAsia="en-GB"/>
              </w:rPr>
            </w:pPr>
            <w:r w:rsidRPr="00780FDF">
              <w:rPr>
                <w:noProof/>
                <w:sz w:val="19"/>
                <w:szCs w:val="19"/>
                <w:lang w:eastAsia="en-GB"/>
              </w:rPr>
              <w:t xml:space="preserve">With this in mind, I have a special task for you. I would like you, over the next week, to record 10 acts of kindness.  </w:t>
            </w:r>
            <w:r w:rsidR="009F0594" w:rsidRPr="00780FDF">
              <w:rPr>
                <w:noProof/>
                <w:sz w:val="19"/>
                <w:szCs w:val="19"/>
                <w:lang w:eastAsia="en-GB"/>
              </w:rPr>
              <w:t>I have included a form on the next sheet that you are welcome to use</w:t>
            </w:r>
            <w:r w:rsidRPr="00780FDF">
              <w:rPr>
                <w:noProof/>
                <w:sz w:val="19"/>
                <w:szCs w:val="19"/>
                <w:lang w:eastAsia="en-GB"/>
              </w:rPr>
              <w:t xml:space="preserve"> for this purpose. Once you have completed </w:t>
            </w:r>
            <w:r w:rsidR="00DB2667" w:rsidRPr="00780FDF">
              <w:rPr>
                <w:noProof/>
                <w:sz w:val="19"/>
                <w:szCs w:val="19"/>
                <w:lang w:eastAsia="en-GB"/>
              </w:rPr>
              <w:t>10 acts of kindness</w:t>
            </w:r>
            <w:r w:rsidRPr="00780FDF">
              <w:rPr>
                <w:noProof/>
                <w:sz w:val="19"/>
                <w:szCs w:val="19"/>
                <w:lang w:eastAsia="en-GB"/>
              </w:rPr>
              <w:t xml:space="preserve">, </w:t>
            </w:r>
            <w:r w:rsidR="00DB2667" w:rsidRPr="00780FDF">
              <w:rPr>
                <w:noProof/>
                <w:sz w:val="19"/>
                <w:szCs w:val="19"/>
                <w:lang w:eastAsia="en-GB"/>
              </w:rPr>
              <w:t xml:space="preserve">please can you ask your parents to email this to school </w:t>
            </w:r>
            <w:r w:rsidR="00780FDF" w:rsidRPr="00780FDF">
              <w:rPr>
                <w:noProof/>
                <w:sz w:val="19"/>
                <w:szCs w:val="19"/>
                <w:lang w:eastAsia="en-GB"/>
              </w:rPr>
              <w:t xml:space="preserve">– I will let Mr Wilson know about what you have done and </w:t>
            </w:r>
            <w:r w:rsidRPr="00780FDF">
              <w:rPr>
                <w:noProof/>
                <w:sz w:val="19"/>
                <w:szCs w:val="19"/>
                <w:lang w:eastAsia="en-GB"/>
              </w:rPr>
              <w:t>hope he will see fit to issue Headteacher stickers to acknowledge your efforts (though I will have to keep these safe for you</w:t>
            </w:r>
            <w:r w:rsidR="00780FDF" w:rsidRPr="00780FDF">
              <w:rPr>
                <w:noProof/>
                <w:sz w:val="19"/>
                <w:szCs w:val="19"/>
                <w:lang w:eastAsia="en-GB"/>
              </w:rPr>
              <w:t xml:space="preserve"> until your return to school</w:t>
            </w:r>
            <w:r w:rsidRPr="00780FDF">
              <w:rPr>
                <w:noProof/>
                <w:sz w:val="19"/>
                <w:szCs w:val="19"/>
                <w:lang w:eastAsia="en-GB"/>
              </w:rPr>
              <w:t>).</w:t>
            </w:r>
          </w:p>
          <w:p w:rsidR="00F36A1F" w:rsidRPr="00780FDF" w:rsidRDefault="00F36A1F" w:rsidP="00F36A1F">
            <w:pPr>
              <w:jc w:val="center"/>
              <w:rPr>
                <w:noProof/>
                <w:sz w:val="19"/>
                <w:szCs w:val="19"/>
                <w:lang w:eastAsia="en-GB"/>
              </w:rPr>
            </w:pPr>
          </w:p>
          <w:p w:rsidR="00F36A1F" w:rsidRPr="00780FDF" w:rsidRDefault="00F36A1F" w:rsidP="00F36A1F">
            <w:pPr>
              <w:jc w:val="center"/>
              <w:rPr>
                <w:noProof/>
                <w:sz w:val="19"/>
                <w:szCs w:val="19"/>
                <w:lang w:eastAsia="en-GB"/>
              </w:rPr>
            </w:pPr>
            <w:r w:rsidRPr="00780FDF">
              <w:rPr>
                <w:noProof/>
                <w:sz w:val="19"/>
                <w:szCs w:val="19"/>
                <w:lang w:eastAsia="en-GB"/>
              </w:rPr>
              <w:t>Here are some suggestions for ‘acts of kindness’:</w:t>
            </w:r>
          </w:p>
          <w:p w:rsidR="00F36A1F" w:rsidRPr="00780FDF" w:rsidRDefault="00F36A1F" w:rsidP="00F36A1F">
            <w:pPr>
              <w:jc w:val="center"/>
              <w:rPr>
                <w:noProof/>
                <w:sz w:val="19"/>
                <w:szCs w:val="19"/>
                <w:lang w:eastAsia="en-GB"/>
              </w:rPr>
            </w:pPr>
          </w:p>
          <w:p w:rsidR="00F36A1F" w:rsidRPr="00780FDF" w:rsidRDefault="00F36A1F" w:rsidP="00F36A1F">
            <w:pPr>
              <w:pStyle w:val="ListParagraph"/>
              <w:numPr>
                <w:ilvl w:val="0"/>
                <w:numId w:val="19"/>
              </w:numPr>
              <w:rPr>
                <w:rFonts w:ascii="Segoe Print" w:hAnsi="Segoe Print"/>
                <w:b/>
                <w:noProof/>
                <w:sz w:val="18"/>
                <w:szCs w:val="18"/>
                <w:lang w:eastAsia="en-GB"/>
              </w:rPr>
            </w:pPr>
            <w:r w:rsidRPr="00780FDF">
              <w:rPr>
                <w:rFonts w:ascii="Segoe Print" w:hAnsi="Segoe Print"/>
                <w:b/>
                <w:noProof/>
                <w:sz w:val="18"/>
                <w:szCs w:val="18"/>
                <w:lang w:eastAsia="en-GB"/>
              </w:rPr>
              <w:t xml:space="preserve">I completed my Home Learning work </w:t>
            </w:r>
            <w:r w:rsidR="009F0594" w:rsidRPr="00780FDF">
              <w:rPr>
                <w:rFonts w:ascii="Segoe Print" w:hAnsi="Segoe Print"/>
                <w:b/>
                <w:noProof/>
                <w:sz w:val="18"/>
                <w:szCs w:val="18"/>
                <w:lang w:eastAsia="en-GB"/>
              </w:rPr>
              <w:t>this</w:t>
            </w:r>
            <w:r w:rsidRPr="00780FDF">
              <w:rPr>
                <w:rFonts w:ascii="Segoe Print" w:hAnsi="Segoe Print"/>
                <w:b/>
                <w:noProof/>
                <w:sz w:val="18"/>
                <w:szCs w:val="18"/>
                <w:lang w:eastAsia="en-GB"/>
              </w:rPr>
              <w:t xml:space="preserve"> morning, which meant my parents were able to attend t</w:t>
            </w:r>
            <w:r w:rsidR="00780FDF" w:rsidRPr="00780FDF">
              <w:rPr>
                <w:rFonts w:ascii="Segoe Print" w:hAnsi="Segoe Print"/>
                <w:b/>
                <w:noProof/>
                <w:sz w:val="18"/>
                <w:szCs w:val="18"/>
                <w:lang w:eastAsia="en-GB"/>
              </w:rPr>
              <w:t>o their jobs rather than</w:t>
            </w:r>
            <w:r w:rsidR="004C2291">
              <w:rPr>
                <w:rFonts w:ascii="Segoe Print" w:hAnsi="Segoe Print"/>
                <w:b/>
                <w:noProof/>
                <w:sz w:val="18"/>
                <w:szCs w:val="18"/>
                <w:lang w:eastAsia="en-GB"/>
              </w:rPr>
              <w:t xml:space="preserve"> spend</w:t>
            </w:r>
            <w:r w:rsidRPr="00780FDF">
              <w:rPr>
                <w:rFonts w:ascii="Segoe Print" w:hAnsi="Segoe Print"/>
                <w:b/>
                <w:noProof/>
                <w:sz w:val="18"/>
                <w:szCs w:val="18"/>
                <w:lang w:eastAsia="en-GB"/>
              </w:rPr>
              <w:t xml:space="preserve"> time and energy to persuade me to do my work.</w:t>
            </w:r>
          </w:p>
          <w:p w:rsidR="009F0594" w:rsidRPr="00780FDF" w:rsidRDefault="009F0594" w:rsidP="009F0594">
            <w:pPr>
              <w:pStyle w:val="ListParagraph"/>
              <w:numPr>
                <w:ilvl w:val="0"/>
                <w:numId w:val="19"/>
              </w:numPr>
              <w:rPr>
                <w:rFonts w:ascii="Segoe Print" w:hAnsi="Segoe Print"/>
                <w:b/>
                <w:noProof/>
                <w:sz w:val="18"/>
                <w:szCs w:val="18"/>
                <w:lang w:eastAsia="en-GB"/>
              </w:rPr>
            </w:pPr>
            <w:r w:rsidRPr="00780FDF">
              <w:rPr>
                <w:rFonts w:ascii="Segoe Print" w:hAnsi="Segoe Print"/>
                <w:b/>
                <w:noProof/>
                <w:sz w:val="18"/>
                <w:szCs w:val="18"/>
                <w:lang w:eastAsia="en-GB"/>
              </w:rPr>
              <w:t>I made a ‘thank you’ card for my parents/siblings to show them how much I appreciate the time they have spent to try and help me with my learning.</w:t>
            </w:r>
          </w:p>
          <w:p w:rsidR="009F0594" w:rsidRPr="00780FDF" w:rsidRDefault="009F0594" w:rsidP="009F0594">
            <w:pPr>
              <w:pStyle w:val="ListParagraph"/>
              <w:numPr>
                <w:ilvl w:val="0"/>
                <w:numId w:val="19"/>
              </w:numPr>
              <w:rPr>
                <w:rFonts w:ascii="Segoe Print" w:hAnsi="Segoe Print"/>
                <w:b/>
                <w:noProof/>
                <w:sz w:val="18"/>
                <w:szCs w:val="18"/>
                <w:lang w:eastAsia="en-GB"/>
              </w:rPr>
            </w:pPr>
            <w:r w:rsidRPr="00780FDF">
              <w:rPr>
                <w:rFonts w:ascii="Segoe Print" w:hAnsi="Segoe Print"/>
                <w:b/>
                <w:noProof/>
                <w:sz w:val="18"/>
                <w:szCs w:val="18"/>
                <w:lang w:eastAsia="en-GB"/>
              </w:rPr>
              <w:t>I helped my little brother/sister to do their homework (or get dressed/fed) so my mum/dad</w:t>
            </w:r>
            <w:r w:rsidR="00780FDF" w:rsidRPr="00780FDF">
              <w:rPr>
                <w:rFonts w:ascii="Segoe Print" w:hAnsi="Segoe Print"/>
                <w:b/>
                <w:noProof/>
                <w:sz w:val="18"/>
                <w:szCs w:val="18"/>
                <w:lang w:eastAsia="en-GB"/>
              </w:rPr>
              <w:t xml:space="preserve"> could have a well-deserved break</w:t>
            </w:r>
            <w:r w:rsidRPr="00780FDF">
              <w:rPr>
                <w:rFonts w:ascii="Segoe Print" w:hAnsi="Segoe Print"/>
                <w:b/>
                <w:noProof/>
                <w:sz w:val="18"/>
                <w:szCs w:val="18"/>
                <w:lang w:eastAsia="en-GB"/>
              </w:rPr>
              <w:t>.</w:t>
            </w:r>
          </w:p>
          <w:p w:rsidR="009F0594" w:rsidRPr="00780FDF" w:rsidRDefault="009F0594" w:rsidP="009F0594">
            <w:pPr>
              <w:pStyle w:val="ListParagraph"/>
              <w:numPr>
                <w:ilvl w:val="0"/>
                <w:numId w:val="19"/>
              </w:numPr>
              <w:rPr>
                <w:rFonts w:ascii="Segoe Print" w:hAnsi="Segoe Print"/>
                <w:b/>
                <w:noProof/>
                <w:sz w:val="18"/>
                <w:szCs w:val="18"/>
                <w:lang w:eastAsia="en-GB"/>
              </w:rPr>
            </w:pPr>
            <w:r w:rsidRPr="00780FDF">
              <w:rPr>
                <w:rFonts w:ascii="Segoe Print" w:hAnsi="Segoe Print"/>
                <w:b/>
                <w:noProof/>
                <w:sz w:val="18"/>
                <w:szCs w:val="18"/>
                <w:lang w:eastAsia="en-GB"/>
              </w:rPr>
              <w:t xml:space="preserve">With permission from my mum/dad, I made a video call to </w:t>
            </w:r>
            <w:r w:rsidR="001C5BA5">
              <w:rPr>
                <w:rFonts w:ascii="Segoe Print" w:hAnsi="Segoe Print"/>
                <w:b/>
                <w:noProof/>
                <w:sz w:val="18"/>
                <w:szCs w:val="18"/>
                <w:lang w:eastAsia="en-GB"/>
              </w:rPr>
              <w:t>(</w:t>
            </w:r>
            <w:r w:rsidRPr="00780FDF">
              <w:rPr>
                <w:rFonts w:ascii="Segoe Print" w:hAnsi="Segoe Print"/>
                <w:b/>
                <w:noProof/>
                <w:sz w:val="18"/>
                <w:szCs w:val="18"/>
                <w:lang w:eastAsia="en-GB"/>
              </w:rPr>
              <w:t>someone I care about</w:t>
            </w:r>
            <w:r w:rsidR="001C5BA5">
              <w:rPr>
                <w:rFonts w:ascii="Segoe Print" w:hAnsi="Segoe Print"/>
                <w:b/>
                <w:noProof/>
                <w:sz w:val="18"/>
                <w:szCs w:val="18"/>
                <w:lang w:eastAsia="en-GB"/>
              </w:rPr>
              <w:t>)</w:t>
            </w:r>
            <w:r w:rsidRPr="00780FDF">
              <w:rPr>
                <w:rFonts w:ascii="Segoe Print" w:hAnsi="Segoe Print"/>
                <w:b/>
                <w:noProof/>
                <w:sz w:val="18"/>
                <w:szCs w:val="18"/>
                <w:lang w:eastAsia="en-GB"/>
              </w:rPr>
              <w:t xml:space="preserve"> to let them know I am thinking of them.</w:t>
            </w:r>
          </w:p>
          <w:p w:rsidR="009F0594" w:rsidRPr="00780FDF" w:rsidRDefault="009F0594" w:rsidP="009F0594">
            <w:pPr>
              <w:pStyle w:val="ListParagraph"/>
              <w:numPr>
                <w:ilvl w:val="0"/>
                <w:numId w:val="19"/>
              </w:numPr>
              <w:rPr>
                <w:rFonts w:ascii="Segoe Print" w:hAnsi="Segoe Print"/>
                <w:b/>
                <w:noProof/>
                <w:sz w:val="18"/>
                <w:szCs w:val="18"/>
                <w:lang w:eastAsia="en-GB"/>
              </w:rPr>
            </w:pPr>
            <w:r w:rsidRPr="00780FDF">
              <w:rPr>
                <w:rFonts w:ascii="Segoe Print" w:hAnsi="Segoe Print"/>
                <w:b/>
                <w:noProof/>
                <w:sz w:val="18"/>
                <w:szCs w:val="18"/>
                <w:lang w:eastAsia="en-GB"/>
              </w:rPr>
              <w:t>I set/cleared the dining table to help my parents.</w:t>
            </w:r>
          </w:p>
          <w:p w:rsidR="009F0594" w:rsidRPr="00780FDF" w:rsidRDefault="009F0594" w:rsidP="009F0594">
            <w:pPr>
              <w:pStyle w:val="ListParagraph"/>
              <w:numPr>
                <w:ilvl w:val="0"/>
                <w:numId w:val="19"/>
              </w:numPr>
              <w:rPr>
                <w:rFonts w:ascii="Segoe Print" w:hAnsi="Segoe Print"/>
                <w:b/>
                <w:noProof/>
                <w:sz w:val="18"/>
                <w:szCs w:val="18"/>
                <w:lang w:eastAsia="en-GB"/>
              </w:rPr>
            </w:pPr>
            <w:r w:rsidRPr="00780FDF">
              <w:rPr>
                <w:rFonts w:ascii="Segoe Print" w:hAnsi="Segoe Print"/>
                <w:b/>
                <w:noProof/>
                <w:sz w:val="18"/>
                <w:szCs w:val="18"/>
                <w:lang w:eastAsia="en-GB"/>
              </w:rPr>
              <w:t>I tidied my bedroom, without b</w:t>
            </w:r>
            <w:r w:rsidR="00780FDF" w:rsidRPr="00780FDF">
              <w:rPr>
                <w:rFonts w:ascii="Segoe Print" w:hAnsi="Segoe Print"/>
                <w:b/>
                <w:noProof/>
                <w:sz w:val="18"/>
                <w:szCs w:val="18"/>
                <w:lang w:eastAsia="en-GB"/>
              </w:rPr>
              <w:t>eing asked.</w:t>
            </w:r>
          </w:p>
          <w:p w:rsidR="009F0594" w:rsidRPr="00780FDF" w:rsidRDefault="009F0594" w:rsidP="009F0594">
            <w:pPr>
              <w:pStyle w:val="ListParagraph"/>
              <w:numPr>
                <w:ilvl w:val="0"/>
                <w:numId w:val="19"/>
              </w:numPr>
              <w:rPr>
                <w:rFonts w:ascii="Segoe Print" w:hAnsi="Segoe Print"/>
                <w:b/>
                <w:noProof/>
                <w:sz w:val="18"/>
                <w:szCs w:val="18"/>
                <w:lang w:eastAsia="en-GB"/>
              </w:rPr>
            </w:pPr>
            <w:r w:rsidRPr="00780FDF">
              <w:rPr>
                <w:rFonts w:ascii="Segoe Print" w:hAnsi="Segoe Print"/>
                <w:b/>
                <w:noProof/>
                <w:sz w:val="18"/>
                <w:szCs w:val="18"/>
                <w:lang w:eastAsia="en-GB"/>
              </w:rPr>
              <w:t xml:space="preserve">I asked my </w:t>
            </w:r>
            <w:r w:rsidR="00780FDF" w:rsidRPr="00780FDF">
              <w:rPr>
                <w:rFonts w:ascii="Segoe Print" w:hAnsi="Segoe Print"/>
                <w:b/>
                <w:noProof/>
                <w:sz w:val="18"/>
                <w:szCs w:val="18"/>
                <w:lang w:eastAsia="en-GB"/>
              </w:rPr>
              <w:t>mum/dad/brother/sister</w:t>
            </w:r>
            <w:r w:rsidRPr="00780FDF">
              <w:rPr>
                <w:rFonts w:ascii="Segoe Print" w:hAnsi="Segoe Print"/>
                <w:b/>
                <w:noProof/>
                <w:sz w:val="18"/>
                <w:szCs w:val="18"/>
                <w:lang w:eastAsia="en-GB"/>
              </w:rPr>
              <w:t xml:space="preserve"> how they are feeling and asked what I could do to make things easier for them.</w:t>
            </w:r>
          </w:p>
          <w:p w:rsidR="009F0594" w:rsidRPr="00780FDF" w:rsidRDefault="009F0594" w:rsidP="009F0594">
            <w:pPr>
              <w:pStyle w:val="ListParagraph"/>
              <w:rPr>
                <w:noProof/>
                <w:sz w:val="19"/>
                <w:szCs w:val="19"/>
                <w:lang w:eastAsia="en-GB"/>
              </w:rPr>
            </w:pPr>
          </w:p>
          <w:p w:rsidR="009F0594" w:rsidRPr="00780FDF" w:rsidRDefault="009F0594" w:rsidP="009F0594">
            <w:pPr>
              <w:rPr>
                <w:noProof/>
                <w:sz w:val="19"/>
                <w:szCs w:val="19"/>
                <w:lang w:eastAsia="en-GB"/>
              </w:rPr>
            </w:pPr>
            <w:r w:rsidRPr="00780FDF">
              <w:rPr>
                <w:noProof/>
                <w:sz w:val="19"/>
                <w:szCs w:val="19"/>
                <w:lang w:eastAsia="en-GB"/>
              </w:rPr>
              <w:t xml:space="preserve">I have full faith that all of you will be able to complete this exercise and I look forward to finding out about all the inventive ways you have been able to ‘pay it forward’.  </w:t>
            </w:r>
          </w:p>
          <w:p w:rsidR="00F36A1F" w:rsidRPr="00780FDF" w:rsidRDefault="007A2673" w:rsidP="007A2673">
            <w:pPr>
              <w:rPr>
                <w:noProof/>
                <w:sz w:val="20"/>
                <w:szCs w:val="20"/>
                <w:lang w:eastAsia="en-GB"/>
              </w:rPr>
            </w:pPr>
            <w:r>
              <w:rPr>
                <w:noProof/>
                <w:sz w:val="20"/>
                <w:szCs w:val="20"/>
                <w:lang w:eastAsia="en-GB"/>
              </w:rPr>
              <w:lastRenderedPageBreak/>
              <w:t>Name:                                                                                                                                                                                                                            Date:</w:t>
            </w:r>
          </w:p>
          <w:p w:rsidR="007A2673" w:rsidRDefault="007A2673" w:rsidP="00F36A1F">
            <w:pPr>
              <w:jc w:val="center"/>
              <w:rPr>
                <w:noProof/>
                <w:sz w:val="20"/>
                <w:szCs w:val="20"/>
                <w:u w:val="single"/>
                <w:lang w:eastAsia="en-GB"/>
              </w:rPr>
            </w:pPr>
          </w:p>
          <w:p w:rsidR="00795E0C" w:rsidRDefault="00780FDF" w:rsidP="00F36A1F">
            <w:pPr>
              <w:jc w:val="center"/>
              <w:rPr>
                <w:noProof/>
                <w:sz w:val="20"/>
                <w:szCs w:val="20"/>
                <w:u w:val="single"/>
                <w:lang w:eastAsia="en-GB"/>
              </w:rPr>
            </w:pPr>
            <w:r w:rsidRPr="00780FDF">
              <w:rPr>
                <w:noProof/>
                <w:sz w:val="20"/>
                <w:szCs w:val="20"/>
                <w:u w:val="single"/>
                <w:lang w:eastAsia="en-GB"/>
              </w:rPr>
              <w:t>Acts of Kindness</w:t>
            </w:r>
          </w:p>
          <w:p w:rsidR="00780FDF" w:rsidRDefault="00780FDF" w:rsidP="00F36A1F">
            <w:pPr>
              <w:jc w:val="center"/>
              <w:rPr>
                <w:noProof/>
                <w:sz w:val="20"/>
                <w:szCs w:val="20"/>
                <w:u w:val="single"/>
                <w:lang w:eastAsia="en-GB"/>
              </w:rPr>
            </w:pPr>
          </w:p>
          <w:p w:rsidR="00780FDF" w:rsidRPr="00780FDF" w:rsidRDefault="007A2673" w:rsidP="007A2673">
            <w:pPr>
              <w:rPr>
                <w:noProof/>
                <w:sz w:val="20"/>
                <w:szCs w:val="20"/>
                <w:lang w:eastAsia="en-GB"/>
              </w:rPr>
            </w:pPr>
            <w:r>
              <w:rPr>
                <w:noProof/>
                <w:sz w:val="20"/>
                <w:szCs w:val="20"/>
                <w:lang w:eastAsia="en-GB"/>
              </w:rPr>
              <w:t>This week</w:t>
            </w:r>
            <w:r w:rsidR="00780FDF" w:rsidRPr="00780FDF">
              <w:rPr>
                <w:noProof/>
                <w:sz w:val="20"/>
                <w:szCs w:val="20"/>
                <w:lang w:eastAsia="en-GB"/>
              </w:rPr>
              <w:t xml:space="preserve"> I have:</w:t>
            </w:r>
          </w:p>
          <w:p w:rsidR="00795E0C" w:rsidRDefault="00795E0C" w:rsidP="00F36A1F">
            <w:pPr>
              <w:jc w:val="center"/>
              <w:rPr>
                <w:noProof/>
                <w:sz w:val="20"/>
                <w:szCs w:val="20"/>
                <w:lang w:eastAsia="en-GB"/>
              </w:rPr>
            </w:pPr>
          </w:p>
          <w:tbl>
            <w:tblPr>
              <w:tblStyle w:val="TableGrid"/>
              <w:tblW w:w="0" w:type="auto"/>
              <w:tblLayout w:type="fixed"/>
              <w:tblLook w:val="04A0" w:firstRow="1" w:lastRow="0" w:firstColumn="1" w:lastColumn="0" w:noHBand="0" w:noVBand="1"/>
            </w:tblPr>
            <w:tblGrid>
              <w:gridCol w:w="13292"/>
            </w:tblGrid>
            <w:tr w:rsidR="00780FDF" w:rsidTr="00780FDF">
              <w:tc>
                <w:tcPr>
                  <w:tcW w:w="13292" w:type="dxa"/>
                </w:tcPr>
                <w:p w:rsidR="00780FDF" w:rsidRPr="00780FDF" w:rsidRDefault="00780FDF" w:rsidP="00780FDF">
                  <w:pPr>
                    <w:pStyle w:val="ListParagraph"/>
                    <w:numPr>
                      <w:ilvl w:val="0"/>
                      <w:numId w:val="20"/>
                    </w:numPr>
                    <w:spacing w:line="600" w:lineRule="auto"/>
                    <w:rPr>
                      <w:noProof/>
                      <w:sz w:val="20"/>
                      <w:szCs w:val="20"/>
                      <w:lang w:eastAsia="en-GB"/>
                    </w:rPr>
                  </w:pPr>
                </w:p>
              </w:tc>
            </w:tr>
            <w:tr w:rsidR="00780FDF" w:rsidTr="00780FDF">
              <w:tc>
                <w:tcPr>
                  <w:tcW w:w="13292" w:type="dxa"/>
                </w:tcPr>
                <w:p w:rsidR="00780FDF" w:rsidRPr="00780FDF" w:rsidRDefault="00780FDF" w:rsidP="00780FDF">
                  <w:pPr>
                    <w:pStyle w:val="ListParagraph"/>
                    <w:numPr>
                      <w:ilvl w:val="0"/>
                      <w:numId w:val="20"/>
                    </w:numPr>
                    <w:spacing w:line="600" w:lineRule="auto"/>
                    <w:rPr>
                      <w:noProof/>
                      <w:sz w:val="20"/>
                      <w:szCs w:val="20"/>
                      <w:lang w:eastAsia="en-GB"/>
                    </w:rPr>
                  </w:pPr>
                </w:p>
              </w:tc>
            </w:tr>
            <w:tr w:rsidR="00780FDF" w:rsidTr="00780FDF">
              <w:tc>
                <w:tcPr>
                  <w:tcW w:w="13292" w:type="dxa"/>
                </w:tcPr>
                <w:p w:rsidR="00780FDF" w:rsidRPr="00780FDF" w:rsidRDefault="00780FDF" w:rsidP="00780FDF">
                  <w:pPr>
                    <w:pStyle w:val="ListParagraph"/>
                    <w:numPr>
                      <w:ilvl w:val="0"/>
                      <w:numId w:val="20"/>
                    </w:numPr>
                    <w:spacing w:line="600" w:lineRule="auto"/>
                    <w:rPr>
                      <w:noProof/>
                      <w:sz w:val="20"/>
                      <w:szCs w:val="20"/>
                      <w:lang w:eastAsia="en-GB"/>
                    </w:rPr>
                  </w:pPr>
                </w:p>
              </w:tc>
            </w:tr>
            <w:tr w:rsidR="00780FDF" w:rsidTr="00780FDF">
              <w:tc>
                <w:tcPr>
                  <w:tcW w:w="13292" w:type="dxa"/>
                </w:tcPr>
                <w:p w:rsidR="00780FDF" w:rsidRPr="00780FDF" w:rsidRDefault="00780FDF" w:rsidP="00780FDF">
                  <w:pPr>
                    <w:pStyle w:val="ListParagraph"/>
                    <w:numPr>
                      <w:ilvl w:val="0"/>
                      <w:numId w:val="20"/>
                    </w:numPr>
                    <w:spacing w:line="600" w:lineRule="auto"/>
                    <w:rPr>
                      <w:noProof/>
                      <w:sz w:val="20"/>
                      <w:szCs w:val="20"/>
                      <w:lang w:eastAsia="en-GB"/>
                    </w:rPr>
                  </w:pPr>
                </w:p>
              </w:tc>
            </w:tr>
            <w:tr w:rsidR="00780FDF" w:rsidTr="00780FDF">
              <w:tc>
                <w:tcPr>
                  <w:tcW w:w="13292" w:type="dxa"/>
                </w:tcPr>
                <w:p w:rsidR="00780FDF" w:rsidRPr="00780FDF" w:rsidRDefault="00780FDF" w:rsidP="00780FDF">
                  <w:pPr>
                    <w:pStyle w:val="ListParagraph"/>
                    <w:numPr>
                      <w:ilvl w:val="0"/>
                      <w:numId w:val="20"/>
                    </w:numPr>
                    <w:spacing w:line="600" w:lineRule="auto"/>
                    <w:rPr>
                      <w:noProof/>
                      <w:sz w:val="20"/>
                      <w:szCs w:val="20"/>
                      <w:lang w:eastAsia="en-GB"/>
                    </w:rPr>
                  </w:pPr>
                </w:p>
              </w:tc>
            </w:tr>
            <w:tr w:rsidR="00780FDF" w:rsidTr="00780FDF">
              <w:tc>
                <w:tcPr>
                  <w:tcW w:w="13292" w:type="dxa"/>
                </w:tcPr>
                <w:p w:rsidR="00780FDF" w:rsidRPr="00780FDF" w:rsidRDefault="00780FDF" w:rsidP="00780FDF">
                  <w:pPr>
                    <w:pStyle w:val="ListParagraph"/>
                    <w:numPr>
                      <w:ilvl w:val="0"/>
                      <w:numId w:val="20"/>
                    </w:numPr>
                    <w:spacing w:line="600" w:lineRule="auto"/>
                    <w:rPr>
                      <w:noProof/>
                      <w:sz w:val="20"/>
                      <w:szCs w:val="20"/>
                      <w:lang w:eastAsia="en-GB"/>
                    </w:rPr>
                  </w:pPr>
                </w:p>
              </w:tc>
            </w:tr>
            <w:tr w:rsidR="00780FDF" w:rsidTr="00780FDF">
              <w:tc>
                <w:tcPr>
                  <w:tcW w:w="13292" w:type="dxa"/>
                </w:tcPr>
                <w:p w:rsidR="00780FDF" w:rsidRPr="00780FDF" w:rsidRDefault="00780FDF" w:rsidP="00780FDF">
                  <w:pPr>
                    <w:pStyle w:val="ListParagraph"/>
                    <w:numPr>
                      <w:ilvl w:val="0"/>
                      <w:numId w:val="20"/>
                    </w:numPr>
                    <w:spacing w:line="600" w:lineRule="auto"/>
                    <w:rPr>
                      <w:noProof/>
                      <w:sz w:val="20"/>
                      <w:szCs w:val="20"/>
                      <w:lang w:eastAsia="en-GB"/>
                    </w:rPr>
                  </w:pPr>
                </w:p>
              </w:tc>
            </w:tr>
            <w:tr w:rsidR="00780FDF" w:rsidTr="00780FDF">
              <w:tc>
                <w:tcPr>
                  <w:tcW w:w="13292" w:type="dxa"/>
                </w:tcPr>
                <w:p w:rsidR="00780FDF" w:rsidRPr="00780FDF" w:rsidRDefault="00780FDF" w:rsidP="00780FDF">
                  <w:pPr>
                    <w:pStyle w:val="ListParagraph"/>
                    <w:numPr>
                      <w:ilvl w:val="0"/>
                      <w:numId w:val="20"/>
                    </w:numPr>
                    <w:spacing w:line="600" w:lineRule="auto"/>
                    <w:rPr>
                      <w:noProof/>
                      <w:sz w:val="20"/>
                      <w:szCs w:val="20"/>
                      <w:lang w:eastAsia="en-GB"/>
                    </w:rPr>
                  </w:pPr>
                </w:p>
              </w:tc>
            </w:tr>
            <w:tr w:rsidR="00780FDF" w:rsidTr="00780FDF">
              <w:tc>
                <w:tcPr>
                  <w:tcW w:w="13292" w:type="dxa"/>
                </w:tcPr>
                <w:p w:rsidR="00780FDF" w:rsidRPr="00780FDF" w:rsidRDefault="00780FDF" w:rsidP="00780FDF">
                  <w:pPr>
                    <w:pStyle w:val="ListParagraph"/>
                    <w:numPr>
                      <w:ilvl w:val="0"/>
                      <w:numId w:val="20"/>
                    </w:numPr>
                    <w:spacing w:line="600" w:lineRule="auto"/>
                    <w:rPr>
                      <w:noProof/>
                      <w:sz w:val="20"/>
                      <w:szCs w:val="20"/>
                      <w:lang w:eastAsia="en-GB"/>
                    </w:rPr>
                  </w:pPr>
                </w:p>
              </w:tc>
            </w:tr>
            <w:tr w:rsidR="00780FDF" w:rsidTr="00780FDF">
              <w:tc>
                <w:tcPr>
                  <w:tcW w:w="13292" w:type="dxa"/>
                </w:tcPr>
                <w:p w:rsidR="00780FDF" w:rsidRPr="00780FDF" w:rsidRDefault="00780FDF" w:rsidP="00780FDF">
                  <w:pPr>
                    <w:pStyle w:val="ListParagraph"/>
                    <w:numPr>
                      <w:ilvl w:val="0"/>
                      <w:numId w:val="20"/>
                    </w:numPr>
                    <w:spacing w:line="600" w:lineRule="auto"/>
                    <w:rPr>
                      <w:noProof/>
                      <w:sz w:val="20"/>
                      <w:szCs w:val="20"/>
                      <w:lang w:eastAsia="en-GB"/>
                    </w:rPr>
                  </w:pPr>
                </w:p>
              </w:tc>
            </w:tr>
          </w:tbl>
          <w:p w:rsidR="00780FDF" w:rsidRPr="009F0594" w:rsidRDefault="00780FDF" w:rsidP="00F36A1F">
            <w:pPr>
              <w:jc w:val="center"/>
              <w:rPr>
                <w:noProof/>
                <w:sz w:val="20"/>
                <w:szCs w:val="20"/>
                <w:lang w:eastAsia="en-GB"/>
              </w:rPr>
            </w:pPr>
          </w:p>
        </w:tc>
      </w:tr>
      <w:tr w:rsidR="00FC0E38" w:rsidTr="00F36A1F">
        <w:trPr>
          <w:trHeight w:val="8956"/>
        </w:trPr>
        <w:tc>
          <w:tcPr>
            <w:tcW w:w="13518" w:type="dxa"/>
            <w:tcBorders>
              <w:top w:val="single" w:sz="4" w:space="0" w:color="auto"/>
              <w:left w:val="single" w:sz="4" w:space="0" w:color="auto"/>
            </w:tcBorders>
          </w:tcPr>
          <w:p w:rsidR="00FC0E38" w:rsidRDefault="00FC0E38" w:rsidP="00F36A1F">
            <w:pPr>
              <w:jc w:val="center"/>
              <w:rPr>
                <w:noProof/>
                <w:sz w:val="20"/>
                <w:szCs w:val="20"/>
                <w:lang w:eastAsia="en-GB"/>
              </w:rPr>
            </w:pPr>
          </w:p>
          <w:p w:rsidR="00FC0E38" w:rsidRDefault="00FC0E38" w:rsidP="00F36A1F">
            <w:pPr>
              <w:jc w:val="center"/>
              <w:rPr>
                <w:noProof/>
                <w:sz w:val="20"/>
                <w:szCs w:val="20"/>
                <w:lang w:eastAsia="en-GB"/>
              </w:rPr>
            </w:pPr>
            <w:r>
              <w:rPr>
                <w:noProof/>
                <w:lang w:eastAsia="en-GB"/>
              </w:rPr>
              <w:drawing>
                <wp:inline distT="0" distB="0" distL="0" distR="0" wp14:anchorId="46BB948F" wp14:editId="253EF96F">
                  <wp:extent cx="2766950" cy="949960"/>
                  <wp:effectExtent l="0" t="0" r="0" b="2540"/>
                  <wp:docPr id="332" name="Picture 1" descr="this art video will *NOT* have 1 million view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art video will *NOT* have 1 million views - YouTub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1122" cy="961692"/>
                          </a:xfrm>
                          <a:prstGeom prst="rect">
                            <a:avLst/>
                          </a:prstGeom>
                          <a:noFill/>
                          <a:ln>
                            <a:noFill/>
                          </a:ln>
                        </pic:spPr>
                      </pic:pic>
                    </a:graphicData>
                  </a:graphic>
                </wp:inline>
              </w:drawing>
            </w:r>
          </w:p>
          <w:p w:rsidR="00FC0E38" w:rsidRDefault="00FC0E38" w:rsidP="00F36A1F">
            <w:pPr>
              <w:jc w:val="center"/>
              <w:rPr>
                <w:noProof/>
                <w:sz w:val="20"/>
                <w:szCs w:val="20"/>
                <w:lang w:eastAsia="en-GB"/>
              </w:rPr>
            </w:pPr>
          </w:p>
          <w:p w:rsidR="00FC0E38" w:rsidRPr="00FC0E38" w:rsidRDefault="00FC0E38" w:rsidP="00F36A1F">
            <w:pPr>
              <w:jc w:val="center"/>
              <w:rPr>
                <w:b/>
                <w:noProof/>
                <w:sz w:val="20"/>
                <w:szCs w:val="20"/>
                <w:lang w:eastAsia="en-GB"/>
              </w:rPr>
            </w:pPr>
            <w:r w:rsidRPr="00FC0E38">
              <w:rPr>
                <w:b/>
                <w:noProof/>
                <w:sz w:val="20"/>
                <w:szCs w:val="20"/>
                <w:lang w:eastAsia="en-GB"/>
              </w:rPr>
              <w:t>Art</w:t>
            </w:r>
          </w:p>
          <w:p w:rsidR="00FC0E38" w:rsidRDefault="00FC0E38" w:rsidP="00F36A1F">
            <w:pPr>
              <w:jc w:val="center"/>
              <w:rPr>
                <w:noProof/>
                <w:sz w:val="20"/>
                <w:szCs w:val="20"/>
                <w:lang w:eastAsia="en-GB"/>
              </w:rPr>
            </w:pPr>
          </w:p>
          <w:p w:rsidR="00FC0E38" w:rsidRDefault="00FC0E38" w:rsidP="00F36A1F">
            <w:pPr>
              <w:jc w:val="center"/>
              <w:rPr>
                <w:noProof/>
                <w:sz w:val="20"/>
                <w:szCs w:val="20"/>
                <w:lang w:eastAsia="en-GB"/>
              </w:rPr>
            </w:pPr>
            <w:r>
              <w:rPr>
                <w:noProof/>
                <w:sz w:val="20"/>
                <w:szCs w:val="20"/>
                <w:lang w:eastAsia="en-GB"/>
              </w:rPr>
              <w:t>Meet the Rhi-swano-zeb-tah!</w:t>
            </w:r>
          </w:p>
          <w:p w:rsidR="00FC0E38" w:rsidRDefault="00FC0E38" w:rsidP="00F36A1F">
            <w:pPr>
              <w:jc w:val="center"/>
              <w:rPr>
                <w:noProof/>
                <w:sz w:val="20"/>
                <w:szCs w:val="20"/>
                <w:lang w:eastAsia="en-GB"/>
              </w:rPr>
            </w:pPr>
          </w:p>
          <w:p w:rsidR="00FC0E38" w:rsidRDefault="00FC0E38" w:rsidP="00FC0E38">
            <w:pPr>
              <w:jc w:val="center"/>
              <w:rPr>
                <w:noProof/>
                <w:sz w:val="20"/>
                <w:szCs w:val="20"/>
                <w:lang w:eastAsia="en-GB"/>
              </w:rPr>
            </w:pPr>
            <w:r>
              <w:rPr>
                <w:noProof/>
                <w:sz w:val="20"/>
                <w:szCs w:val="20"/>
                <w:lang w:eastAsia="en-GB"/>
              </w:rPr>
              <w:t xml:space="preserve">Can you guess how this creature got its name? It is a hybrid (mix) of four different creatures, can you guess what they are? </w:t>
            </w:r>
          </w:p>
          <w:p w:rsidR="00FC0E38" w:rsidRDefault="00FC0E38" w:rsidP="00F36A1F">
            <w:pPr>
              <w:jc w:val="center"/>
              <w:rPr>
                <w:noProof/>
                <w:sz w:val="20"/>
                <w:szCs w:val="20"/>
                <w:lang w:eastAsia="en-GB"/>
              </w:rPr>
            </w:pPr>
          </w:p>
          <w:p w:rsidR="00FC0E38" w:rsidRDefault="00FC0E38" w:rsidP="00F36A1F">
            <w:pPr>
              <w:jc w:val="center"/>
              <w:rPr>
                <w:noProof/>
                <w:sz w:val="20"/>
                <w:szCs w:val="20"/>
                <w:lang w:eastAsia="en-GB"/>
              </w:rPr>
            </w:pPr>
            <w:r>
              <w:rPr>
                <w:noProof/>
                <w:lang w:eastAsia="en-GB"/>
              </w:rPr>
              <w:drawing>
                <wp:inline distT="0" distB="0" distL="0" distR="0" wp14:anchorId="55B971EE" wp14:editId="36487DC8">
                  <wp:extent cx="4369982" cy="2424961"/>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95990" cy="2439393"/>
                          </a:xfrm>
                          <a:prstGeom prst="rect">
                            <a:avLst/>
                          </a:prstGeom>
                        </pic:spPr>
                      </pic:pic>
                    </a:graphicData>
                  </a:graphic>
                </wp:inline>
              </w:drawing>
            </w:r>
          </w:p>
          <w:p w:rsidR="00FC0E38" w:rsidRDefault="00FC0E38" w:rsidP="00F36A1F">
            <w:pPr>
              <w:jc w:val="center"/>
              <w:rPr>
                <w:noProof/>
                <w:sz w:val="20"/>
                <w:szCs w:val="20"/>
                <w:lang w:eastAsia="en-GB"/>
              </w:rPr>
            </w:pPr>
          </w:p>
          <w:p w:rsidR="00CB7C70" w:rsidRDefault="00CB7C70" w:rsidP="00CB7C70">
            <w:pPr>
              <w:jc w:val="center"/>
              <w:rPr>
                <w:noProof/>
                <w:sz w:val="20"/>
                <w:szCs w:val="20"/>
                <w:lang w:eastAsia="en-GB"/>
              </w:rPr>
            </w:pPr>
            <w:r>
              <w:rPr>
                <w:noProof/>
                <w:sz w:val="20"/>
                <w:szCs w:val="20"/>
                <w:lang w:eastAsia="en-GB"/>
              </w:rPr>
              <w:t xml:space="preserve">Use your creativity to combine some of your favourite real or imagined creatures into a drawing or painting of a fabulous hybrid. You can play around with ideas on the following site: </w:t>
            </w:r>
            <w:hyperlink r:id="rId39" w:history="1">
              <w:r w:rsidRPr="005531C0">
                <w:rPr>
                  <w:rStyle w:val="Hyperlink"/>
                  <w:noProof/>
                  <w:sz w:val="20"/>
                  <w:szCs w:val="20"/>
                  <w:lang w:eastAsia="en-GB"/>
                </w:rPr>
                <w:t>https://switchzoo.com/zoo.htm</w:t>
              </w:r>
            </w:hyperlink>
            <w:r>
              <w:rPr>
                <w:noProof/>
                <w:sz w:val="20"/>
                <w:szCs w:val="20"/>
                <w:lang w:eastAsia="en-GB"/>
              </w:rPr>
              <w:t xml:space="preserve"> </w:t>
            </w:r>
          </w:p>
          <w:p w:rsidR="00CB7C70" w:rsidRDefault="00CB7C70" w:rsidP="00CB7C70">
            <w:pPr>
              <w:jc w:val="center"/>
              <w:rPr>
                <w:noProof/>
                <w:sz w:val="20"/>
                <w:szCs w:val="20"/>
                <w:lang w:eastAsia="en-GB"/>
              </w:rPr>
            </w:pPr>
          </w:p>
          <w:p w:rsidR="00FC0E38" w:rsidRPr="009F0594" w:rsidRDefault="00CB7C70" w:rsidP="00CB7C70">
            <w:pPr>
              <w:jc w:val="center"/>
              <w:rPr>
                <w:noProof/>
                <w:sz w:val="20"/>
                <w:szCs w:val="20"/>
                <w:lang w:eastAsia="en-GB"/>
              </w:rPr>
            </w:pPr>
            <w:r>
              <w:rPr>
                <w:noProof/>
                <w:sz w:val="20"/>
                <w:szCs w:val="20"/>
                <w:lang w:eastAsia="en-GB"/>
              </w:rPr>
              <w:t xml:space="preserve">Think about the different textures your hybrid may have (scales, feathers, fur) and how you can represent this in your picture – remember our guest artist, Mrs Wainwright, who came to our class to show us how to use shading to create texture and dimension? This video may help you too: </w:t>
            </w:r>
            <w:hyperlink r:id="rId40" w:history="1">
              <w:r w:rsidRPr="00BE4AF5">
                <w:rPr>
                  <w:rStyle w:val="Hyperlink"/>
                  <w:noProof/>
                  <w:sz w:val="20"/>
                  <w:szCs w:val="20"/>
                  <w:lang w:eastAsia="en-GB"/>
                </w:rPr>
                <w:t>https://www.youtube.com/watch?v=OezMavBqWXc</w:t>
              </w:r>
            </w:hyperlink>
          </w:p>
        </w:tc>
      </w:tr>
      <w:tr w:rsidR="00CF2778" w:rsidTr="00F36A1F">
        <w:trPr>
          <w:trHeight w:val="7907"/>
        </w:trPr>
        <w:tc>
          <w:tcPr>
            <w:tcW w:w="13518" w:type="dxa"/>
            <w:tcBorders>
              <w:top w:val="single" w:sz="4" w:space="0" w:color="auto"/>
              <w:left w:val="single" w:sz="4" w:space="0" w:color="auto"/>
            </w:tcBorders>
          </w:tcPr>
          <w:p w:rsidR="00CF2778" w:rsidRDefault="00811E3E" w:rsidP="00F36A1F">
            <w:pPr>
              <w:jc w:val="center"/>
              <w:rPr>
                <w:noProof/>
                <w:lang w:eastAsia="en-GB"/>
              </w:rPr>
            </w:pPr>
            <w:r w:rsidRPr="00811E3E">
              <w:rPr>
                <w:noProof/>
                <w:lang w:eastAsia="en-GB"/>
              </w:rPr>
              <w:lastRenderedPageBreak/>
              <w:drawing>
                <wp:anchor distT="0" distB="0" distL="114300" distR="114300" simplePos="0" relativeHeight="251695104" behindDoc="0" locked="0" layoutInCell="1" allowOverlap="1" wp14:anchorId="5112B340" wp14:editId="55737431">
                  <wp:simplePos x="0" y="0"/>
                  <wp:positionH relativeFrom="column">
                    <wp:posOffset>5192395</wp:posOffset>
                  </wp:positionH>
                  <wp:positionV relativeFrom="paragraph">
                    <wp:posOffset>6985</wp:posOffset>
                  </wp:positionV>
                  <wp:extent cx="3319145" cy="4984115"/>
                  <wp:effectExtent l="0" t="0" r="0" b="6985"/>
                  <wp:wrapSquare wrapText="bothSides"/>
                  <wp:docPr id="16" name="Picture 16" descr="Adorable funny german shepherd - PaST PReSENcE ArT - Photograph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orable funny german shepherd - PaST PReSENcE ArT - Photography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19145" cy="4984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0D1C" w:rsidRPr="00AC0D1C">
              <w:rPr>
                <w:noProof/>
                <w:lang w:eastAsia="en-GB"/>
              </w:rPr>
              <w:drawing>
                <wp:inline distT="0" distB="0" distL="0" distR="0" wp14:anchorId="2605FF3A" wp14:editId="4F1D1CD3">
                  <wp:extent cx="2374710" cy="1425406"/>
                  <wp:effectExtent l="0" t="0" r="6985" b="3810"/>
                  <wp:docPr id="13" name="Picture 13" descr="German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many - Wikipedi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00366" cy="1440806"/>
                          </a:xfrm>
                          <a:prstGeom prst="rect">
                            <a:avLst/>
                          </a:prstGeom>
                          <a:noFill/>
                          <a:ln>
                            <a:noFill/>
                          </a:ln>
                        </pic:spPr>
                      </pic:pic>
                    </a:graphicData>
                  </a:graphic>
                </wp:inline>
              </w:drawing>
            </w:r>
          </w:p>
          <w:p w:rsidR="00CF2778" w:rsidRDefault="00CF2778" w:rsidP="00F36A1F">
            <w:pPr>
              <w:jc w:val="center"/>
              <w:rPr>
                <w:noProof/>
                <w:lang w:eastAsia="en-GB"/>
              </w:rPr>
            </w:pPr>
          </w:p>
          <w:p w:rsidR="00CF2778" w:rsidRPr="005E73EF" w:rsidRDefault="00AC0D1C" w:rsidP="00F36A1F">
            <w:pPr>
              <w:jc w:val="center"/>
              <w:rPr>
                <w:b/>
                <w:sz w:val="32"/>
                <w:szCs w:val="32"/>
              </w:rPr>
            </w:pPr>
            <w:r w:rsidRPr="005E73EF">
              <w:rPr>
                <w:b/>
                <w:sz w:val="32"/>
                <w:szCs w:val="32"/>
              </w:rPr>
              <w:t>Modern Foreign Languages - German</w:t>
            </w:r>
          </w:p>
          <w:p w:rsidR="00CF2778" w:rsidRPr="005E73EF" w:rsidRDefault="00CF2778" w:rsidP="00F36A1F">
            <w:pPr>
              <w:rPr>
                <w:noProof/>
                <w:lang w:eastAsia="en-GB"/>
              </w:rPr>
            </w:pPr>
          </w:p>
          <w:p w:rsidR="00CF2778" w:rsidRPr="005E73EF" w:rsidRDefault="00AC0D1C" w:rsidP="00AC0D1C">
            <w:pPr>
              <w:rPr>
                <w:noProof/>
                <w:lang w:eastAsia="en-GB"/>
              </w:rPr>
            </w:pPr>
            <w:r w:rsidRPr="005E73EF">
              <w:rPr>
                <w:noProof/>
                <w:lang w:eastAsia="en-GB"/>
              </w:rPr>
              <w:t>This is a great opportunity to learn languages: at your own pace and in your own home.</w:t>
            </w:r>
            <w:r w:rsidR="005E73EF">
              <w:rPr>
                <w:noProof/>
                <w:lang w:eastAsia="en-GB"/>
              </w:rPr>
              <w:t xml:space="preserve"> In class, we will be learning the basics of German.</w:t>
            </w:r>
          </w:p>
          <w:p w:rsidR="00AC0D1C" w:rsidRPr="005E73EF" w:rsidRDefault="00AC0D1C" w:rsidP="00AC0D1C">
            <w:pPr>
              <w:rPr>
                <w:noProof/>
                <w:lang w:eastAsia="en-GB"/>
              </w:rPr>
            </w:pPr>
          </w:p>
          <w:p w:rsidR="00AC0D1C" w:rsidRPr="005E73EF" w:rsidRDefault="00AC0D1C" w:rsidP="00AC0D1C">
            <w:pPr>
              <w:rPr>
                <w:noProof/>
                <w:lang w:eastAsia="en-GB"/>
              </w:rPr>
            </w:pPr>
            <w:r w:rsidRPr="005E73EF">
              <w:rPr>
                <w:noProof/>
                <w:lang w:eastAsia="en-GB"/>
              </w:rPr>
              <w:t>Try Duo Lingo, which is a free language course online, to help you grasp the basics of German.</w:t>
            </w:r>
          </w:p>
          <w:p w:rsidR="00AC0D1C" w:rsidRPr="005E73EF" w:rsidRDefault="00AC0D1C" w:rsidP="00AC0D1C"/>
          <w:p w:rsidR="00AC0D1C" w:rsidRPr="005E73EF" w:rsidRDefault="00B277C5" w:rsidP="00AC0D1C">
            <w:hyperlink r:id="rId43" w:history="1">
              <w:r w:rsidR="00AC0D1C" w:rsidRPr="005E73EF">
                <w:rPr>
                  <w:rStyle w:val="Hyperlink"/>
                </w:rPr>
                <w:t>https://www.duolingo.com/</w:t>
              </w:r>
            </w:hyperlink>
            <w:r w:rsidR="00811E3E" w:rsidRPr="005E73EF">
              <w:t xml:space="preserve"> </w:t>
            </w:r>
          </w:p>
          <w:p w:rsidR="00AC0D1C" w:rsidRPr="005E73EF" w:rsidRDefault="00AC0D1C" w:rsidP="00AC0D1C"/>
          <w:p w:rsidR="00AC0D1C" w:rsidRPr="005E73EF" w:rsidRDefault="00AC0D1C" w:rsidP="00AC0D1C">
            <w:r w:rsidRPr="005E73EF">
              <w:t>When you register you can choose the pace at which you would like to learn.</w:t>
            </w:r>
          </w:p>
          <w:p w:rsidR="00AC0D1C" w:rsidRPr="005E73EF" w:rsidRDefault="00AC0D1C" w:rsidP="00AC0D1C"/>
          <w:p w:rsidR="00AC0D1C" w:rsidRPr="005E73EF" w:rsidRDefault="00AC0D1C" w:rsidP="00AC0D1C">
            <w:r w:rsidRPr="005E73EF">
              <w:t>In addition, the fabulous Bitesize has plenty of lessons to help you learn German, which can be found via the following link:</w:t>
            </w:r>
          </w:p>
          <w:p w:rsidR="00AC0D1C" w:rsidRPr="005E73EF" w:rsidRDefault="00AC0D1C" w:rsidP="00AC0D1C"/>
          <w:p w:rsidR="00AC0D1C" w:rsidRDefault="00B277C5" w:rsidP="00AC0D1C">
            <w:hyperlink r:id="rId44" w:history="1">
              <w:r w:rsidR="00AC0D1C" w:rsidRPr="005E73EF">
                <w:rPr>
                  <w:rStyle w:val="Hyperlink"/>
                </w:rPr>
                <w:t>https://www.bbc.co.uk/bitesize/subjects/zg8jmp3</w:t>
              </w:r>
            </w:hyperlink>
          </w:p>
          <w:p w:rsidR="00AC0D1C" w:rsidRDefault="00AC0D1C" w:rsidP="00AC0D1C">
            <w:pPr>
              <w:rPr>
                <w:noProof/>
                <w:lang w:eastAsia="en-GB"/>
              </w:rPr>
            </w:pPr>
          </w:p>
        </w:tc>
      </w:tr>
    </w:tbl>
    <w:tbl>
      <w:tblPr>
        <w:tblStyle w:val="TableGrid"/>
        <w:tblW w:w="0" w:type="auto"/>
        <w:tblLayout w:type="fixed"/>
        <w:tblLook w:val="04A0" w:firstRow="1" w:lastRow="0" w:firstColumn="1" w:lastColumn="0" w:noHBand="0" w:noVBand="1"/>
      </w:tblPr>
      <w:tblGrid>
        <w:gridCol w:w="4839"/>
        <w:gridCol w:w="3945"/>
        <w:gridCol w:w="5164"/>
      </w:tblGrid>
      <w:tr w:rsidR="00E27F8C" w:rsidTr="00372B89">
        <w:tc>
          <w:tcPr>
            <w:tcW w:w="4839" w:type="dxa"/>
            <w:tcBorders>
              <w:bottom w:val="nil"/>
            </w:tcBorders>
          </w:tcPr>
          <w:p w:rsidR="00E27F8C" w:rsidRDefault="00E27F8C" w:rsidP="00EA5A86">
            <w:pPr>
              <w:jc w:val="center"/>
              <w:rPr>
                <w:sz w:val="21"/>
                <w:szCs w:val="21"/>
              </w:rPr>
            </w:pPr>
            <w:r>
              <w:rPr>
                <w:noProof/>
                <w:lang w:eastAsia="en-GB"/>
              </w:rPr>
              <w:lastRenderedPageBreak/>
              <w:drawing>
                <wp:inline distT="0" distB="0" distL="0" distR="0" wp14:anchorId="1E74D055" wp14:editId="026911D1">
                  <wp:extent cx="2337798" cy="575945"/>
                  <wp:effectExtent l="0" t="0" r="0" b="0"/>
                  <wp:docPr id="3" name="Picture 3" descr="Image result for spel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elling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1118" cy="586617"/>
                          </a:xfrm>
                          <a:prstGeom prst="rect">
                            <a:avLst/>
                          </a:prstGeom>
                          <a:noFill/>
                          <a:ln>
                            <a:noFill/>
                          </a:ln>
                        </pic:spPr>
                      </pic:pic>
                    </a:graphicData>
                  </a:graphic>
                </wp:inline>
              </w:drawing>
            </w:r>
          </w:p>
        </w:tc>
        <w:tc>
          <w:tcPr>
            <w:tcW w:w="3945" w:type="dxa"/>
            <w:tcBorders>
              <w:bottom w:val="nil"/>
            </w:tcBorders>
          </w:tcPr>
          <w:p w:rsidR="00E27F8C" w:rsidRDefault="00E27F8C" w:rsidP="00EA5A86">
            <w:pPr>
              <w:jc w:val="center"/>
              <w:rPr>
                <w:sz w:val="21"/>
                <w:szCs w:val="21"/>
              </w:rPr>
            </w:pPr>
            <w:r>
              <w:rPr>
                <w:noProof/>
                <w:lang w:eastAsia="en-GB"/>
              </w:rPr>
              <w:drawing>
                <wp:inline distT="0" distB="0" distL="0" distR="0" wp14:anchorId="019D58FC" wp14:editId="0C6B5EFE">
                  <wp:extent cx="1897039" cy="1006406"/>
                  <wp:effectExtent l="0" t="0" r="8255" b="3810"/>
                  <wp:docPr id="22" name="Picture 22" descr="The Cedars Primary School - Education City@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edars Primary School - Education City@hom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36412" cy="1027294"/>
                          </a:xfrm>
                          <a:prstGeom prst="rect">
                            <a:avLst/>
                          </a:prstGeom>
                          <a:noFill/>
                          <a:ln>
                            <a:noFill/>
                          </a:ln>
                        </pic:spPr>
                      </pic:pic>
                    </a:graphicData>
                  </a:graphic>
                </wp:inline>
              </w:drawing>
            </w:r>
          </w:p>
        </w:tc>
        <w:tc>
          <w:tcPr>
            <w:tcW w:w="5164" w:type="dxa"/>
            <w:tcBorders>
              <w:bottom w:val="nil"/>
            </w:tcBorders>
          </w:tcPr>
          <w:p w:rsidR="00E27F8C" w:rsidRDefault="00E27F8C" w:rsidP="00EA5A86">
            <w:pPr>
              <w:jc w:val="center"/>
              <w:rPr>
                <w:sz w:val="21"/>
                <w:szCs w:val="21"/>
              </w:rPr>
            </w:pPr>
            <w:r>
              <w:rPr>
                <w:noProof/>
                <w:lang w:eastAsia="en-GB"/>
              </w:rPr>
              <w:drawing>
                <wp:inline distT="0" distB="0" distL="0" distR="0" wp14:anchorId="26B773AF" wp14:editId="66DDC282">
                  <wp:extent cx="1992573" cy="97824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17644" cy="990548"/>
                          </a:xfrm>
                          <a:prstGeom prst="rect">
                            <a:avLst/>
                          </a:prstGeom>
                        </pic:spPr>
                      </pic:pic>
                    </a:graphicData>
                  </a:graphic>
                </wp:inline>
              </w:drawing>
            </w:r>
          </w:p>
        </w:tc>
      </w:tr>
      <w:tr w:rsidR="00E27F8C" w:rsidTr="00372B89">
        <w:trPr>
          <w:trHeight w:val="106"/>
        </w:trPr>
        <w:tc>
          <w:tcPr>
            <w:tcW w:w="4839" w:type="dxa"/>
            <w:tcBorders>
              <w:top w:val="nil"/>
              <w:bottom w:val="single" w:sz="4" w:space="0" w:color="auto"/>
            </w:tcBorders>
          </w:tcPr>
          <w:p w:rsidR="00EA5A86" w:rsidRDefault="00E27F8C" w:rsidP="0026065E">
            <w:pPr>
              <w:jc w:val="center"/>
            </w:pPr>
            <w:r w:rsidRPr="00EA5A86">
              <w:t>Please try to learn spellings from the Statutory spelling list provided, and remember to highlight any you get correct on the sheet.</w:t>
            </w:r>
          </w:p>
          <w:p w:rsidR="00124F09" w:rsidRPr="00EA5A86" w:rsidRDefault="00124F09" w:rsidP="0026065E">
            <w:pPr>
              <w:jc w:val="center"/>
            </w:pPr>
          </w:p>
        </w:tc>
        <w:tc>
          <w:tcPr>
            <w:tcW w:w="3945" w:type="dxa"/>
            <w:tcBorders>
              <w:top w:val="nil"/>
              <w:bottom w:val="single" w:sz="4" w:space="0" w:color="auto"/>
            </w:tcBorders>
          </w:tcPr>
          <w:p w:rsidR="00EA5A86" w:rsidRDefault="00EA5A86" w:rsidP="0026065E"/>
          <w:p w:rsidR="00E27F8C" w:rsidRPr="00EA5A86" w:rsidRDefault="00E27F8C" w:rsidP="00EA5A86">
            <w:pPr>
              <w:jc w:val="center"/>
            </w:pPr>
            <w:r w:rsidRPr="00EA5A86">
              <w:t>SPAG (spelling, punctuation and grammar) activities will be set online.</w:t>
            </w:r>
          </w:p>
        </w:tc>
        <w:tc>
          <w:tcPr>
            <w:tcW w:w="5164" w:type="dxa"/>
            <w:tcBorders>
              <w:top w:val="nil"/>
              <w:bottom w:val="single" w:sz="4" w:space="0" w:color="auto"/>
            </w:tcBorders>
          </w:tcPr>
          <w:p w:rsidR="00EA5A86" w:rsidRDefault="00EA5A86" w:rsidP="0026065E"/>
          <w:p w:rsidR="00E27F8C" w:rsidRPr="00EA5A86" w:rsidRDefault="00EA5A86" w:rsidP="00EA5A86">
            <w:pPr>
              <w:jc w:val="center"/>
            </w:pPr>
            <w:r w:rsidRPr="00EA5A86">
              <w:t>Mathletics activities will be set in addition to White Rose tasks.</w:t>
            </w:r>
          </w:p>
        </w:tc>
      </w:tr>
      <w:tr w:rsidR="00E27F8C" w:rsidTr="00372B89">
        <w:trPr>
          <w:trHeight w:val="106"/>
        </w:trPr>
        <w:tc>
          <w:tcPr>
            <w:tcW w:w="4839" w:type="dxa"/>
            <w:tcBorders>
              <w:bottom w:val="nil"/>
            </w:tcBorders>
          </w:tcPr>
          <w:p w:rsidR="00E27F8C" w:rsidRDefault="00E27F8C" w:rsidP="00F665C9">
            <w:pPr>
              <w:rPr>
                <w:sz w:val="21"/>
                <w:szCs w:val="21"/>
              </w:rPr>
            </w:pPr>
            <w:r w:rsidRPr="0060745E">
              <w:rPr>
                <w:noProof/>
                <w:lang w:eastAsia="en-GB"/>
              </w:rPr>
              <w:drawing>
                <wp:inline distT="0" distB="0" distL="0" distR="0" wp14:anchorId="1DEC4EBE" wp14:editId="0D958A5F">
                  <wp:extent cx="3124790" cy="495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179785" cy="504485"/>
                          </a:xfrm>
                          <a:prstGeom prst="rect">
                            <a:avLst/>
                          </a:prstGeom>
                        </pic:spPr>
                      </pic:pic>
                    </a:graphicData>
                  </a:graphic>
                </wp:inline>
              </w:drawing>
            </w:r>
          </w:p>
        </w:tc>
        <w:tc>
          <w:tcPr>
            <w:tcW w:w="3945" w:type="dxa"/>
            <w:tcBorders>
              <w:bottom w:val="nil"/>
            </w:tcBorders>
          </w:tcPr>
          <w:p w:rsidR="00E27F8C" w:rsidRDefault="00E27F8C" w:rsidP="00EA5A86">
            <w:pPr>
              <w:jc w:val="center"/>
              <w:rPr>
                <w:sz w:val="21"/>
                <w:szCs w:val="21"/>
              </w:rPr>
            </w:pPr>
            <w:r>
              <w:rPr>
                <w:noProof/>
                <w:lang w:eastAsia="en-GB"/>
              </w:rPr>
              <w:drawing>
                <wp:inline distT="0" distB="0" distL="0" distR="0" wp14:anchorId="3CEA0C98" wp14:editId="79F1F1E4">
                  <wp:extent cx="2369710" cy="575945"/>
                  <wp:effectExtent l="0" t="0" r="5715" b="0"/>
                  <wp:docPr id="4" name="Picture 4" descr="Image result for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MrELPgxyT4lM:" descr="Image result for read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9247" cy="585554"/>
                          </a:xfrm>
                          <a:prstGeom prst="rect">
                            <a:avLst/>
                          </a:prstGeom>
                          <a:noFill/>
                          <a:ln>
                            <a:noFill/>
                          </a:ln>
                        </pic:spPr>
                      </pic:pic>
                    </a:graphicData>
                  </a:graphic>
                </wp:inline>
              </w:drawing>
            </w:r>
          </w:p>
        </w:tc>
        <w:tc>
          <w:tcPr>
            <w:tcW w:w="5164" w:type="dxa"/>
            <w:tcBorders>
              <w:bottom w:val="nil"/>
            </w:tcBorders>
          </w:tcPr>
          <w:p w:rsidR="00E27F8C" w:rsidRDefault="00EA5A86" w:rsidP="00EA5A86">
            <w:pPr>
              <w:jc w:val="center"/>
              <w:rPr>
                <w:sz w:val="21"/>
                <w:szCs w:val="21"/>
              </w:rPr>
            </w:pPr>
            <w:r>
              <w:rPr>
                <w:noProof/>
                <w:lang w:eastAsia="en-GB"/>
              </w:rPr>
              <w:drawing>
                <wp:inline distT="0" distB="0" distL="0" distR="0" wp14:anchorId="51D9AD64" wp14:editId="26DDAF05">
                  <wp:extent cx="2074460" cy="812348"/>
                  <wp:effectExtent l="0" t="0" r="254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10477" cy="826452"/>
                          </a:xfrm>
                          <a:prstGeom prst="rect">
                            <a:avLst/>
                          </a:prstGeom>
                        </pic:spPr>
                      </pic:pic>
                    </a:graphicData>
                  </a:graphic>
                </wp:inline>
              </w:drawing>
            </w:r>
          </w:p>
        </w:tc>
      </w:tr>
      <w:tr w:rsidR="00E27F8C" w:rsidTr="00372B89">
        <w:trPr>
          <w:trHeight w:val="106"/>
        </w:trPr>
        <w:tc>
          <w:tcPr>
            <w:tcW w:w="4839" w:type="dxa"/>
            <w:tcBorders>
              <w:top w:val="nil"/>
              <w:bottom w:val="nil"/>
            </w:tcBorders>
          </w:tcPr>
          <w:p w:rsidR="00E27F8C" w:rsidRPr="00EA5A86" w:rsidRDefault="00E27F8C" w:rsidP="00EA5A86">
            <w:pPr>
              <w:jc w:val="center"/>
            </w:pPr>
            <w:r w:rsidRPr="00EA5A86">
              <w:t>Please complete your weekly times table test, giving yourself 5 minutes to write answers in your book, then self-mark and keep a record of your total along with the date.</w:t>
            </w:r>
          </w:p>
          <w:p w:rsidR="00E27F8C" w:rsidRPr="00EA5A86" w:rsidRDefault="00E27F8C" w:rsidP="00EA5A86">
            <w:pPr>
              <w:jc w:val="center"/>
            </w:pPr>
          </w:p>
          <w:p w:rsidR="00E27F8C" w:rsidRPr="00EA5A86" w:rsidRDefault="00E27F8C" w:rsidP="00EA5A86">
            <w:pPr>
              <w:jc w:val="center"/>
            </w:pPr>
            <w:r w:rsidRPr="00EA5A86">
              <w:t>For further challenge, you can choose to complete the division test.</w:t>
            </w:r>
          </w:p>
          <w:p w:rsidR="00E27F8C" w:rsidRDefault="00E27F8C" w:rsidP="00EA5A86">
            <w:pPr>
              <w:jc w:val="center"/>
              <w:rPr>
                <w:sz w:val="21"/>
                <w:szCs w:val="21"/>
              </w:rPr>
            </w:pPr>
          </w:p>
        </w:tc>
        <w:tc>
          <w:tcPr>
            <w:tcW w:w="3945" w:type="dxa"/>
            <w:tcBorders>
              <w:top w:val="nil"/>
              <w:bottom w:val="nil"/>
            </w:tcBorders>
          </w:tcPr>
          <w:p w:rsidR="00E27F8C" w:rsidRPr="00B73EBC" w:rsidRDefault="00E27F8C" w:rsidP="00EA5A86">
            <w:pPr>
              <w:jc w:val="center"/>
            </w:pPr>
            <w:r>
              <w:t xml:space="preserve">Please read for at least </w:t>
            </w:r>
            <w:r w:rsidR="00ED08A1" w:rsidRPr="00ED08A1">
              <w:rPr>
                <w:b/>
              </w:rPr>
              <w:t>30</w:t>
            </w:r>
            <w:r w:rsidRPr="00ED08A1">
              <w:rPr>
                <w:b/>
              </w:rPr>
              <w:t xml:space="preserve"> minutes</w:t>
            </w:r>
            <w:r w:rsidRPr="00B73EBC">
              <w:t xml:space="preserve"> every day this week.</w:t>
            </w:r>
          </w:p>
          <w:p w:rsidR="00E27F8C" w:rsidRPr="00B73EBC" w:rsidRDefault="00E27F8C" w:rsidP="00EA5A86">
            <w:pPr>
              <w:jc w:val="center"/>
            </w:pPr>
          </w:p>
          <w:p w:rsidR="00E27F8C" w:rsidRPr="00B73EBC" w:rsidRDefault="00E27F8C" w:rsidP="00EA5A86">
            <w:pPr>
              <w:jc w:val="center"/>
            </w:pPr>
            <w:r w:rsidRPr="00B73EBC">
              <w:t>Try to read aloud with an adult, at least once, and discuss what you’ve read with them.</w:t>
            </w:r>
          </w:p>
          <w:p w:rsidR="00E27F8C" w:rsidRPr="00B73EBC" w:rsidRDefault="00E27F8C" w:rsidP="00EA5A86">
            <w:pPr>
              <w:jc w:val="center"/>
            </w:pPr>
          </w:p>
          <w:p w:rsidR="00E27F8C" w:rsidRDefault="00E27F8C" w:rsidP="00EA5A86">
            <w:pPr>
              <w:jc w:val="center"/>
            </w:pPr>
            <w:r>
              <w:t>Once you have read a book, please complete a book review in your exercise books.</w:t>
            </w:r>
          </w:p>
          <w:p w:rsidR="00EA5A86" w:rsidRDefault="00EA5A86" w:rsidP="00EA5A86">
            <w:pPr>
              <w:jc w:val="center"/>
              <w:rPr>
                <w:sz w:val="21"/>
                <w:szCs w:val="21"/>
              </w:rPr>
            </w:pPr>
          </w:p>
        </w:tc>
        <w:tc>
          <w:tcPr>
            <w:tcW w:w="5164" w:type="dxa"/>
            <w:tcBorders>
              <w:top w:val="nil"/>
              <w:bottom w:val="nil"/>
            </w:tcBorders>
          </w:tcPr>
          <w:p w:rsidR="000A2F13" w:rsidRPr="00AC0D1C" w:rsidRDefault="000A2F13" w:rsidP="00EA5A86">
            <w:pPr>
              <w:jc w:val="center"/>
              <w:rPr>
                <w:highlight w:val="green"/>
              </w:rPr>
            </w:pPr>
          </w:p>
          <w:p w:rsidR="009431C9" w:rsidRPr="00ED08A1" w:rsidRDefault="003D1CA9" w:rsidP="00EA5A86">
            <w:pPr>
              <w:jc w:val="center"/>
            </w:pPr>
            <w:r w:rsidRPr="00ED08A1">
              <w:t>Lightbot – Hour of code</w:t>
            </w:r>
          </w:p>
          <w:p w:rsidR="003D1CA9" w:rsidRPr="00ED08A1" w:rsidRDefault="003D1CA9" w:rsidP="00EA5A86">
            <w:pPr>
              <w:jc w:val="center"/>
            </w:pPr>
            <w:r w:rsidRPr="00ED08A1">
              <w:t>This is a computer coding activity that can be accessed for free online, using the following link:</w:t>
            </w:r>
          </w:p>
          <w:p w:rsidR="003D1CA9" w:rsidRPr="00ED08A1" w:rsidRDefault="00B277C5" w:rsidP="00EA5A86">
            <w:pPr>
              <w:jc w:val="center"/>
            </w:pPr>
            <w:hyperlink r:id="rId48" w:history="1">
              <w:r w:rsidR="003D1CA9" w:rsidRPr="00ED08A1">
                <w:rPr>
                  <w:rStyle w:val="Hyperlink"/>
                </w:rPr>
                <w:t>https://lightbot.com/flash.html</w:t>
              </w:r>
            </w:hyperlink>
          </w:p>
          <w:p w:rsidR="003D1CA9" w:rsidRPr="00ED08A1" w:rsidRDefault="003D1CA9" w:rsidP="00EA5A86">
            <w:pPr>
              <w:jc w:val="center"/>
            </w:pPr>
          </w:p>
          <w:p w:rsidR="00E34311" w:rsidRPr="00AC0D1C" w:rsidRDefault="003D1CA9" w:rsidP="00837660">
            <w:pPr>
              <w:jc w:val="center"/>
              <w:rPr>
                <w:highlight w:val="green"/>
              </w:rPr>
            </w:pPr>
            <w:r w:rsidRPr="00ED08A1">
              <w:t>In Lightbot, students must program a robot with commands to solve puzzles.</w:t>
            </w:r>
            <w:r w:rsidR="00837660" w:rsidRPr="00ED08A1">
              <w:t xml:space="preserve"> </w:t>
            </w:r>
            <w:r w:rsidRPr="00ED08A1">
              <w:t xml:space="preserve">I have used </w:t>
            </w:r>
            <w:r w:rsidR="00837660" w:rsidRPr="00ED08A1">
              <w:t>Lightbot</w:t>
            </w:r>
            <w:r w:rsidRPr="00ED08A1">
              <w:t xml:space="preserve"> with some children at school as part of my Computing Club and it was well received. This starts off at a </w:t>
            </w:r>
            <w:r w:rsidR="00837660" w:rsidRPr="00ED08A1">
              <w:t>fairly basic level but</w:t>
            </w:r>
            <w:r w:rsidRPr="00ED08A1">
              <w:t xml:space="preserve"> soon increases in complexity. </w:t>
            </w:r>
            <w:r w:rsidR="00837660" w:rsidRPr="00ED08A1">
              <w:t>A nice introduction to coding -</w:t>
            </w:r>
            <w:r w:rsidRPr="00ED08A1">
              <w:t>enjoy!</w:t>
            </w:r>
          </w:p>
        </w:tc>
      </w:tr>
      <w:tr w:rsidR="006A37F0" w:rsidTr="00372B89">
        <w:trPr>
          <w:trHeight w:val="106"/>
        </w:trPr>
        <w:tc>
          <w:tcPr>
            <w:tcW w:w="4839" w:type="dxa"/>
            <w:tcBorders>
              <w:top w:val="nil"/>
              <w:bottom w:val="nil"/>
            </w:tcBorders>
          </w:tcPr>
          <w:p w:rsidR="006A37F0" w:rsidRPr="00EA5A86" w:rsidRDefault="006A37F0" w:rsidP="006A37F0"/>
        </w:tc>
        <w:tc>
          <w:tcPr>
            <w:tcW w:w="3945" w:type="dxa"/>
            <w:tcBorders>
              <w:top w:val="nil"/>
              <w:bottom w:val="nil"/>
            </w:tcBorders>
          </w:tcPr>
          <w:p w:rsidR="006A37F0" w:rsidRDefault="006A37F0" w:rsidP="0026065E"/>
        </w:tc>
        <w:tc>
          <w:tcPr>
            <w:tcW w:w="5164" w:type="dxa"/>
            <w:tcBorders>
              <w:top w:val="nil"/>
              <w:bottom w:val="nil"/>
            </w:tcBorders>
          </w:tcPr>
          <w:p w:rsidR="006A37F0" w:rsidRDefault="006A37F0" w:rsidP="0026065E"/>
        </w:tc>
      </w:tr>
      <w:tr w:rsidR="00130B46" w:rsidTr="00AC0D1C">
        <w:trPr>
          <w:trHeight w:val="106"/>
        </w:trPr>
        <w:tc>
          <w:tcPr>
            <w:tcW w:w="4839" w:type="dxa"/>
            <w:tcBorders>
              <w:top w:val="nil"/>
              <w:bottom w:val="nil"/>
            </w:tcBorders>
          </w:tcPr>
          <w:p w:rsidR="00130B46" w:rsidRPr="00EA5A86" w:rsidRDefault="00130B46" w:rsidP="00130B46"/>
        </w:tc>
        <w:tc>
          <w:tcPr>
            <w:tcW w:w="3945" w:type="dxa"/>
            <w:tcBorders>
              <w:top w:val="nil"/>
              <w:bottom w:val="nil"/>
            </w:tcBorders>
          </w:tcPr>
          <w:p w:rsidR="00130B46" w:rsidRDefault="00130B46" w:rsidP="00432498"/>
        </w:tc>
        <w:tc>
          <w:tcPr>
            <w:tcW w:w="5164" w:type="dxa"/>
            <w:tcBorders>
              <w:top w:val="nil"/>
              <w:bottom w:val="nil"/>
            </w:tcBorders>
          </w:tcPr>
          <w:p w:rsidR="00130B46" w:rsidRDefault="00130B46" w:rsidP="0026065E"/>
        </w:tc>
      </w:tr>
      <w:tr w:rsidR="00AC0D1C" w:rsidTr="00372B89">
        <w:trPr>
          <w:trHeight w:val="106"/>
        </w:trPr>
        <w:tc>
          <w:tcPr>
            <w:tcW w:w="4839" w:type="dxa"/>
            <w:tcBorders>
              <w:top w:val="nil"/>
            </w:tcBorders>
          </w:tcPr>
          <w:p w:rsidR="00AC0D1C" w:rsidRPr="00EA5A86" w:rsidRDefault="00AC0D1C" w:rsidP="00130B46"/>
        </w:tc>
        <w:tc>
          <w:tcPr>
            <w:tcW w:w="3945" w:type="dxa"/>
            <w:tcBorders>
              <w:top w:val="nil"/>
            </w:tcBorders>
          </w:tcPr>
          <w:p w:rsidR="00AC0D1C" w:rsidRDefault="00AC0D1C" w:rsidP="00432498"/>
        </w:tc>
        <w:tc>
          <w:tcPr>
            <w:tcW w:w="5164" w:type="dxa"/>
            <w:tcBorders>
              <w:top w:val="nil"/>
            </w:tcBorders>
          </w:tcPr>
          <w:p w:rsidR="00AC0D1C" w:rsidRDefault="00AC0D1C" w:rsidP="0026065E"/>
        </w:tc>
      </w:tr>
    </w:tbl>
    <w:p w:rsidR="00AB1432" w:rsidRDefault="00AB1432">
      <w:pPr>
        <w:rPr>
          <w:i/>
        </w:rPr>
        <w:sectPr w:rsidR="00AB1432" w:rsidSect="00AD416D">
          <w:headerReference w:type="default" r:id="rId49"/>
          <w:pgSz w:w="16838" w:h="11906" w:orient="landscape"/>
          <w:pgMar w:top="1440" w:right="1440" w:bottom="1440" w:left="1440" w:header="708" w:footer="708" w:gutter="0"/>
          <w:cols w:space="708"/>
          <w:docGrid w:linePitch="360"/>
        </w:sectPr>
      </w:pPr>
    </w:p>
    <w:p w:rsidR="00466FA0" w:rsidRDefault="00466FA0">
      <w:pPr>
        <w:rPr>
          <w:rFonts w:ascii="Berlin Sans FB Demi" w:eastAsia="Calibri" w:hAnsi="Berlin Sans FB Demi" w:cs="Berlin Sans FB Demi"/>
          <w:color w:val="000000"/>
          <w:sz w:val="24"/>
          <w:szCs w:val="24"/>
        </w:rPr>
      </w:pPr>
      <w:r>
        <w:rPr>
          <w:noProof/>
          <w:lang w:eastAsia="en-GB"/>
        </w:rPr>
        <w:lastRenderedPageBreak/>
        <w:drawing>
          <wp:inline distT="0" distB="0" distL="0" distR="0" wp14:anchorId="18F38B7B" wp14:editId="11D10F67">
            <wp:extent cx="5619750" cy="8277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19750" cy="8277225"/>
                    </a:xfrm>
                    <a:prstGeom prst="rect">
                      <a:avLst/>
                    </a:prstGeom>
                  </pic:spPr>
                </pic:pic>
              </a:graphicData>
            </a:graphic>
          </wp:inline>
        </w:drawing>
      </w:r>
    </w:p>
    <w:p w:rsidR="00466FA0" w:rsidRDefault="00466FA0">
      <w:pPr>
        <w:rPr>
          <w:rFonts w:ascii="Berlin Sans FB Demi" w:eastAsia="Calibri" w:hAnsi="Berlin Sans FB Demi" w:cs="Berlin Sans FB Demi"/>
          <w:color w:val="000000"/>
          <w:sz w:val="24"/>
          <w:szCs w:val="24"/>
        </w:rPr>
      </w:pPr>
      <w:r>
        <w:rPr>
          <w:noProof/>
          <w:lang w:eastAsia="en-GB"/>
        </w:rPr>
        <w:lastRenderedPageBreak/>
        <w:drawing>
          <wp:inline distT="0" distB="0" distL="0" distR="0" wp14:anchorId="55ECE88E" wp14:editId="13453520">
            <wp:extent cx="5619750" cy="4467225"/>
            <wp:effectExtent l="0" t="0" r="0" b="952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19750" cy="4467225"/>
                    </a:xfrm>
                    <a:prstGeom prst="rect">
                      <a:avLst/>
                    </a:prstGeom>
                  </pic:spPr>
                </pic:pic>
              </a:graphicData>
            </a:graphic>
          </wp:inline>
        </w:drawing>
      </w:r>
    </w:p>
    <w:p w:rsidR="0063394F" w:rsidRPr="0063394F" w:rsidRDefault="0063394F" w:rsidP="0063394F">
      <w:pPr>
        <w:spacing w:after="0" w:line="360" w:lineRule="auto"/>
        <w:rPr>
          <w:rFonts w:ascii="Berlin Sans FB Demi" w:eastAsia="Calibri" w:hAnsi="Berlin Sans FB Demi" w:cs="Times New Roman"/>
          <w:lang w:val="nl-NL"/>
        </w:rPr>
      </w:pPr>
    </w:p>
    <w:p w:rsidR="0063394F" w:rsidRDefault="0063394F">
      <w:r>
        <w:br w:type="page"/>
      </w:r>
    </w:p>
    <w:p w:rsidR="008D5938" w:rsidRDefault="008D5938">
      <w:r>
        <w:rPr>
          <w:noProof/>
          <w:lang w:eastAsia="en-GB"/>
        </w:rPr>
        <w:lastRenderedPageBreak/>
        <w:drawing>
          <wp:inline distT="0" distB="0" distL="0" distR="0" wp14:anchorId="545700D1" wp14:editId="28C7221A">
            <wp:extent cx="5731510" cy="4364677"/>
            <wp:effectExtent l="19050" t="19050" r="21590" b="17145"/>
            <wp:docPr id="270"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rotWithShape="1">
                    <a:blip r:embed="rId52"/>
                    <a:srcRect l="14148" r="14210"/>
                    <a:stretch/>
                  </pic:blipFill>
                  <pic:spPr bwMode="auto">
                    <a:xfrm>
                      <a:off x="0" y="0"/>
                      <a:ext cx="5731510" cy="4364677"/>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rsidR="008D5938" w:rsidRDefault="008D5938"/>
    <w:p w:rsidR="008D5938" w:rsidRDefault="008D5938"/>
    <w:p w:rsidR="008D5938" w:rsidRDefault="008D5938"/>
    <w:p w:rsidR="008D5938" w:rsidRDefault="008D5938"/>
    <w:p w:rsidR="008D5938" w:rsidRDefault="008D5938"/>
    <w:p w:rsidR="008D5938" w:rsidRDefault="008D5938"/>
    <w:p w:rsidR="008D5938" w:rsidRDefault="008D5938"/>
    <w:p w:rsidR="008D5938" w:rsidRDefault="008D5938"/>
    <w:p w:rsidR="008D5938" w:rsidRDefault="008D5938"/>
    <w:p w:rsidR="008D5938" w:rsidRDefault="008D5938"/>
    <w:p w:rsidR="008D5938" w:rsidRDefault="008D5938"/>
    <w:p w:rsidR="008D5938" w:rsidRDefault="008D5938"/>
    <w:p w:rsidR="008D5938" w:rsidRDefault="008D5938"/>
    <w:p w:rsidR="008D5938" w:rsidRDefault="008D5938"/>
    <w:p w:rsidR="008D5938" w:rsidRDefault="008D5938"/>
    <w:p w:rsidR="008D5938" w:rsidRDefault="008D5938">
      <w:r>
        <w:rPr>
          <w:noProof/>
          <w:lang w:eastAsia="en-GB"/>
        </w:rPr>
        <w:lastRenderedPageBreak/>
        <w:drawing>
          <wp:anchor distT="0" distB="0" distL="114300" distR="114300" simplePos="0" relativeHeight="251706368" behindDoc="1" locked="0" layoutInCell="1" allowOverlap="1" wp14:anchorId="5559CC45" wp14:editId="70FE5F1C">
            <wp:simplePos x="0" y="0"/>
            <wp:positionH relativeFrom="column">
              <wp:posOffset>-320633</wp:posOffset>
            </wp:positionH>
            <wp:positionV relativeFrom="paragraph">
              <wp:posOffset>28130</wp:posOffset>
            </wp:positionV>
            <wp:extent cx="6471920" cy="8815705"/>
            <wp:effectExtent l="0" t="0" r="5080" b="4445"/>
            <wp:wrapTight wrapText="bothSides">
              <wp:wrapPolygon edited="0">
                <wp:start x="0" y="0"/>
                <wp:lineTo x="0" y="21564"/>
                <wp:lineTo x="21553" y="21564"/>
                <wp:lineTo x="21553" y="0"/>
                <wp:lineTo x="0" y="0"/>
              </wp:wrapPolygon>
            </wp:wrapTight>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l="25870" t="16666" r="44135" b="10661"/>
                    <a:stretch/>
                  </pic:blipFill>
                  <pic:spPr bwMode="auto">
                    <a:xfrm>
                      <a:off x="0" y="0"/>
                      <a:ext cx="6471920" cy="8815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5938" w:rsidRDefault="008D5938">
      <w:r>
        <w:rPr>
          <w:noProof/>
          <w:lang w:eastAsia="en-GB"/>
        </w:rPr>
        <w:lastRenderedPageBreak/>
        <w:drawing>
          <wp:anchor distT="0" distB="0" distL="114300" distR="114300" simplePos="0" relativeHeight="251708416" behindDoc="1" locked="0" layoutInCell="1" allowOverlap="1" wp14:anchorId="1BE4FD47" wp14:editId="3AD548A9">
            <wp:simplePos x="0" y="0"/>
            <wp:positionH relativeFrom="column">
              <wp:posOffset>0</wp:posOffset>
            </wp:positionH>
            <wp:positionV relativeFrom="paragraph">
              <wp:posOffset>285115</wp:posOffset>
            </wp:positionV>
            <wp:extent cx="6222365" cy="8502015"/>
            <wp:effectExtent l="0" t="0" r="6985" b="0"/>
            <wp:wrapTight wrapText="bothSides">
              <wp:wrapPolygon edited="0">
                <wp:start x="0" y="0"/>
                <wp:lineTo x="0" y="21537"/>
                <wp:lineTo x="21558" y="21537"/>
                <wp:lineTo x="21558" y="0"/>
                <wp:lineTo x="0" y="0"/>
              </wp:wrapPolygon>
            </wp:wrapTight>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25862" t="16998" r="43964" b="9673"/>
                    <a:stretch/>
                  </pic:blipFill>
                  <pic:spPr bwMode="auto">
                    <a:xfrm>
                      <a:off x="0" y="0"/>
                      <a:ext cx="6222365" cy="8502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5938" w:rsidRDefault="008D5938">
      <w:r>
        <w:rPr>
          <w:noProof/>
          <w:lang w:eastAsia="en-GB"/>
        </w:rPr>
        <w:lastRenderedPageBreak/>
        <w:drawing>
          <wp:anchor distT="0" distB="0" distL="114300" distR="114300" simplePos="0" relativeHeight="251710464" behindDoc="1" locked="0" layoutInCell="1" allowOverlap="1" wp14:anchorId="3CCF7BA8" wp14:editId="7EC7C35B">
            <wp:simplePos x="0" y="0"/>
            <wp:positionH relativeFrom="margin">
              <wp:align>center</wp:align>
            </wp:positionH>
            <wp:positionV relativeFrom="paragraph">
              <wp:posOffset>190</wp:posOffset>
            </wp:positionV>
            <wp:extent cx="6804025" cy="9422765"/>
            <wp:effectExtent l="0" t="0" r="0" b="6985"/>
            <wp:wrapTight wrapText="bothSides">
              <wp:wrapPolygon edited="0">
                <wp:start x="0" y="0"/>
                <wp:lineTo x="0" y="21572"/>
                <wp:lineTo x="21529" y="21572"/>
                <wp:lineTo x="21529" y="0"/>
                <wp:lineTo x="0" y="0"/>
              </wp:wrapPolygon>
            </wp:wrapTight>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26051" t="19331" r="43771" b="6338"/>
                    <a:stretch/>
                  </pic:blipFill>
                  <pic:spPr bwMode="auto">
                    <a:xfrm>
                      <a:off x="0" y="0"/>
                      <a:ext cx="6804025" cy="942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5938" w:rsidRDefault="008D5938" w:rsidP="003F7A2D">
      <w:r w:rsidRPr="004522AA">
        <w:rPr>
          <w:noProof/>
          <w:lang w:eastAsia="en-GB"/>
        </w:rPr>
        <w:lastRenderedPageBreak/>
        <w:drawing>
          <wp:inline distT="0" distB="0" distL="0" distR="0" wp14:anchorId="411341C2" wp14:editId="1ACE8951">
            <wp:extent cx="5731510" cy="4289633"/>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4289633"/>
                    </a:xfrm>
                    <a:prstGeom prst="rect">
                      <a:avLst/>
                    </a:prstGeom>
                    <a:noFill/>
                    <a:ln>
                      <a:noFill/>
                    </a:ln>
                  </pic:spPr>
                </pic:pic>
              </a:graphicData>
            </a:graphic>
          </wp:inline>
        </w:drawing>
      </w:r>
    </w:p>
    <w:p w:rsidR="008D5938" w:rsidRDefault="008D5938" w:rsidP="003F7A2D"/>
    <w:p w:rsidR="008D5938" w:rsidRDefault="008D5938" w:rsidP="003F7A2D"/>
    <w:p w:rsidR="008D5938" w:rsidRDefault="008D5938" w:rsidP="003F7A2D"/>
    <w:p w:rsidR="008D5938" w:rsidRDefault="008D5938" w:rsidP="003F7A2D"/>
    <w:p w:rsidR="008D5938" w:rsidRDefault="008D5938" w:rsidP="003F7A2D"/>
    <w:p w:rsidR="008D5938" w:rsidRDefault="008D5938" w:rsidP="003F7A2D"/>
    <w:p w:rsidR="008D5938" w:rsidRDefault="008D5938" w:rsidP="003F7A2D"/>
    <w:p w:rsidR="008D5938" w:rsidRDefault="008D5938" w:rsidP="003F7A2D"/>
    <w:p w:rsidR="008D5938" w:rsidRDefault="008D5938" w:rsidP="003F7A2D"/>
    <w:p w:rsidR="008D5938" w:rsidRDefault="008D5938" w:rsidP="003F7A2D"/>
    <w:p w:rsidR="008D5938" w:rsidRDefault="008D5938" w:rsidP="003F7A2D"/>
    <w:p w:rsidR="008D5938" w:rsidRDefault="008D5938" w:rsidP="003F7A2D"/>
    <w:p w:rsidR="008D5938" w:rsidRDefault="008D5938" w:rsidP="003F7A2D"/>
    <w:p w:rsidR="008D5938" w:rsidRDefault="008D5938" w:rsidP="003F7A2D"/>
    <w:p w:rsidR="008D5938" w:rsidRDefault="008D5938" w:rsidP="003F7A2D"/>
    <w:p w:rsidR="008D5938" w:rsidRDefault="008D5938" w:rsidP="003F7A2D"/>
    <w:p w:rsidR="004C2291" w:rsidRPr="00D04075" w:rsidRDefault="004C2291" w:rsidP="004C2291">
      <w:r w:rsidRPr="00D04075">
        <w:lastRenderedPageBreak/>
        <w:t>Keep working out and keep sending in pictures, it’s lovely to see you looking after your physical and mental wellbeing.</w:t>
      </w:r>
    </w:p>
    <w:p w:rsidR="004C2291" w:rsidRDefault="004C2291" w:rsidP="004C2291">
      <w:r>
        <w:t>Take a look at some fabulous pictures sent in from the past two weeks:</w:t>
      </w:r>
    </w:p>
    <w:p w:rsidR="004C2291" w:rsidRDefault="004C2291" w:rsidP="004C2291">
      <w:r>
        <w:rPr>
          <w:noProof/>
          <w:lang w:eastAsia="en-GB"/>
        </w:rPr>
        <mc:AlternateContent>
          <mc:Choice Requires="wps">
            <w:drawing>
              <wp:anchor distT="45720" distB="45720" distL="114300" distR="114300" simplePos="0" relativeHeight="251712512" behindDoc="0" locked="0" layoutInCell="1" allowOverlap="1" wp14:anchorId="7D1D0F11" wp14:editId="5ED7F8B6">
                <wp:simplePos x="0" y="0"/>
                <wp:positionH relativeFrom="column">
                  <wp:posOffset>4251003</wp:posOffset>
                </wp:positionH>
                <wp:positionV relativeFrom="paragraph">
                  <wp:posOffset>408314</wp:posOffset>
                </wp:positionV>
                <wp:extent cx="1579245" cy="1404620"/>
                <wp:effectExtent l="0" t="0" r="190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1404620"/>
                        </a:xfrm>
                        <a:prstGeom prst="rect">
                          <a:avLst/>
                        </a:prstGeom>
                        <a:solidFill>
                          <a:srgbClr val="FFFFFF"/>
                        </a:solidFill>
                        <a:ln w="9525">
                          <a:noFill/>
                          <a:miter lim="800000"/>
                          <a:headEnd/>
                          <a:tailEnd/>
                        </a:ln>
                      </wps:spPr>
                      <wps:txbx>
                        <w:txbxContent>
                          <w:p w:rsidR="004C2291" w:rsidRPr="00D04075" w:rsidRDefault="004C2291" w:rsidP="004C2291">
                            <w:pPr>
                              <w:rPr>
                                <w14:textOutline w14:w="9525" w14:cap="rnd" w14:cmpd="sng" w14:algn="ctr">
                                  <w14:noFill/>
                                  <w14:prstDash w14:val="solid"/>
                                  <w14:bevel/>
                                </w14:textOutline>
                              </w:rPr>
                            </w:pPr>
                            <w:r>
                              <w:rPr>
                                <w14:textOutline w14:w="9525" w14:cap="rnd" w14:cmpd="sng" w14:algn="ctr">
                                  <w14:noFill/>
                                  <w14:prstDash w14:val="solid"/>
                                  <w14:bevel/>
                                </w14:textOutline>
                              </w:rPr>
                              <w:t>Z</w:t>
                            </w:r>
                            <w:r w:rsidRPr="00D04075">
                              <w:rPr>
                                <w14:textOutline w14:w="9525" w14:cap="rnd" w14:cmpd="sng" w14:algn="ctr">
                                  <w14:noFill/>
                                  <w14:prstDash w14:val="solid"/>
                                  <w14:bevel/>
                                </w14:textOutline>
                              </w:rPr>
                              <w:t xml:space="preserve"> spent a day trying lots of different sports, here are just a few. From the smile on his face, he looks like he is enjoying k</w:t>
                            </w:r>
                            <w:r>
                              <w:rPr>
                                <w14:textOutline w14:w="9525" w14:cap="rnd" w14:cmpd="sng" w14:algn="ctr">
                                  <w14:noFill/>
                                  <w14:prstDash w14:val="solid"/>
                                  <w14:bevel/>
                                </w14:textOutline>
                              </w:rPr>
                              <w:t>eeping active. Well done, Z</w:t>
                            </w:r>
                            <w:r w:rsidRPr="00D04075">
                              <w:rPr>
                                <w14:textOutline w14:w="9525" w14:cap="rnd" w14:cmpd="sng" w14:algn="ctr">
                                  <w14:noFill/>
                                  <w14:prstDash w14:val="solid"/>
                                  <w14:bevel/>
                                </w14:textOutline>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type w14:anchorId="7D1D0F11" id="_x0000_t202" coordsize="21600,21600" o:spt="202" path="m,l,21600r21600,l21600,xe">
                <v:stroke joinstyle="miter"/>
                <v:path gradientshapeok="t" o:connecttype="rect"/>
              </v:shapetype>
              <v:shape id="Text Box 2" o:spid="_x0000_s1026" type="#_x0000_t202" style="position:absolute;margin-left:334.7pt;margin-top:32.15pt;width:124.35pt;height:110.6pt;z-index:251712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" stroked="f">
                <v:textbox style="mso-fit-shape-to-text:t">
                  <w:txbxContent>
                    <w:p w:rsidR="004C2291" w:rsidRPr="00D04075" w:rsidRDefault="004C2291" w:rsidP="004C2291">
                      <w:pPr>
                        <w:rPr>
                          <w14:textOutline w14:w="9525" w14:cap="rnd" w14:cmpd="sng" w14:algn="ctr">
                            <w14:noFill/>
                            <w14:prstDash w14:val="solid"/>
                            <w14:bevel/>
                          </w14:textOutline>
                        </w:rPr>
                      </w:pPr>
                      <w:r>
                        <w:rPr>
                          <w14:textOutline w14:w="9525" w14:cap="rnd" w14:cmpd="sng" w14:algn="ctr">
                            <w14:noFill/>
                            <w14:prstDash w14:val="solid"/>
                            <w14:bevel/>
                          </w14:textOutline>
                        </w:rPr>
                        <w:t>Z</w:t>
                      </w:r>
                      <w:r w:rsidRPr="00D04075">
                        <w:rPr>
                          <w14:textOutline w14:w="9525" w14:cap="rnd" w14:cmpd="sng" w14:algn="ctr">
                            <w14:noFill/>
                            <w14:prstDash w14:val="solid"/>
                            <w14:bevel/>
                          </w14:textOutline>
                        </w:rPr>
                        <w:t xml:space="preserve"> spent a day trying lots of different sports, here are just a few. From the smile on his face, he looks like he is enjoying k</w:t>
                      </w:r>
                      <w:r>
                        <w:rPr>
                          <w14:textOutline w14:w="9525" w14:cap="rnd" w14:cmpd="sng" w14:algn="ctr">
                            <w14:noFill/>
                            <w14:prstDash w14:val="solid"/>
                            <w14:bevel/>
                          </w14:textOutline>
                        </w:rPr>
                        <w:t>eeping active. Well done, Z</w:t>
                      </w:r>
                      <w:r w:rsidRPr="00D04075">
                        <w:rPr>
                          <w14:textOutline w14:w="9525" w14:cap="rnd" w14:cmpd="sng" w14:algn="ctr">
                            <w14:noFill/>
                            <w14:prstDash w14:val="solid"/>
                            <w14:bevel/>
                          </w14:textOutline>
                        </w:rPr>
                        <w:t>!</w:t>
                      </w:r>
                    </w:p>
                  </w:txbxContent>
                </v:textbox>
                <w10:wrap type="square"/>
              </v:shape>
            </w:pict>
          </mc:Fallback>
        </mc:AlternateContent>
      </w:r>
      <w:r>
        <w:rPr>
          <w:noProof/>
          <w:lang w:eastAsia="en-GB"/>
        </w:rPr>
        <w:drawing>
          <wp:inline distT="0" distB="0" distL="0" distR="0" wp14:anchorId="1E6D34F6" wp14:editId="5E9588D9">
            <wp:extent cx="2667635" cy="2005732"/>
            <wp:effectExtent l="7303" t="0" r="6667" b="6668"/>
            <wp:docPr id="20" name="Picture 20" descr="cid:72EB37C8-F636-4FEE-BA5C-4048B5FE5ADA-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72EB37C8-F636-4FEE-BA5C-4048B5FE5ADA-L0-001"/>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rot="5400000">
                      <a:off x="0" y="0"/>
                      <a:ext cx="2674409" cy="2010825"/>
                    </a:xfrm>
                    <a:prstGeom prst="rect">
                      <a:avLst/>
                    </a:prstGeom>
                    <a:noFill/>
                    <a:ln>
                      <a:noFill/>
                    </a:ln>
                  </pic:spPr>
                </pic:pic>
              </a:graphicData>
            </a:graphic>
          </wp:inline>
        </w:drawing>
      </w:r>
      <w:r>
        <w:rPr>
          <w:noProof/>
          <w:lang w:eastAsia="en-GB"/>
        </w:rPr>
        <w:drawing>
          <wp:inline distT="0" distB="0" distL="0" distR="0" wp14:anchorId="29AFD19D" wp14:editId="59093346">
            <wp:extent cx="2672623" cy="2006966"/>
            <wp:effectExtent l="8890" t="0" r="381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rot="5400000">
                      <a:off x="0" y="0"/>
                      <a:ext cx="2683900" cy="2015435"/>
                    </a:xfrm>
                    <a:prstGeom prst="rect">
                      <a:avLst/>
                    </a:prstGeom>
                    <a:noFill/>
                  </pic:spPr>
                </pic:pic>
              </a:graphicData>
            </a:graphic>
          </wp:inline>
        </w:drawing>
      </w:r>
    </w:p>
    <w:p w:rsidR="004C2291" w:rsidRDefault="004C2291" w:rsidP="004C2291">
      <w:r>
        <w:rPr>
          <w:noProof/>
          <w:lang w:eastAsia="en-GB"/>
        </w:rPr>
        <mc:AlternateContent>
          <mc:Choice Requires="wps">
            <w:drawing>
              <wp:anchor distT="45720" distB="45720" distL="114300" distR="114300" simplePos="0" relativeHeight="251714560" behindDoc="0" locked="0" layoutInCell="1" allowOverlap="1" wp14:anchorId="5100E9F5" wp14:editId="2B1C3A91">
                <wp:simplePos x="0" y="0"/>
                <wp:positionH relativeFrom="column">
                  <wp:posOffset>2837766</wp:posOffset>
                </wp:positionH>
                <wp:positionV relativeFrom="paragraph">
                  <wp:posOffset>502879</wp:posOffset>
                </wp:positionV>
                <wp:extent cx="1887855" cy="140462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855" cy="1404620"/>
                        </a:xfrm>
                        <a:prstGeom prst="rect">
                          <a:avLst/>
                        </a:prstGeom>
                        <a:solidFill>
                          <a:srgbClr val="FFFFFF"/>
                        </a:solidFill>
                        <a:ln w="9525">
                          <a:noFill/>
                          <a:miter lim="800000"/>
                          <a:headEnd/>
                          <a:tailEnd/>
                        </a:ln>
                      </wps:spPr>
                      <wps:txbx>
                        <w:txbxContent>
                          <w:p w:rsidR="004C2291" w:rsidRDefault="004C2291" w:rsidP="004C2291">
                            <w:r>
                              <w:rPr>
                                <w:color w:val="323130"/>
                                <w:shd w:val="clear" w:color="auto" w:fill="FFFFFF"/>
                              </w:rPr>
                              <w:t>L has been regularly walking, running and exploring in the surrounding fields and woodlands.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5100E9F5" id="_x0000_s1027" type="#_x0000_t202" style="position:absolute;margin-left:223.45pt;margin-top:39.6pt;width:148.65pt;height:110.6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" stroked="f">
                <v:textbox style="mso-fit-shape-to-text:t">
                  <w:txbxContent>
                    <w:p w:rsidR="004C2291" w:rsidRDefault="004C2291" w:rsidP="004C2291">
                      <w:r>
                        <w:rPr>
                          <w:color w:val="323130"/>
                          <w:shd w:val="clear" w:color="auto" w:fill="FFFFFF"/>
                        </w:rPr>
                        <w:t>L has been regularly walking, running and exploring in the surrounding fields and woodlands.</w:t>
                      </w:r>
                    </w:p>
                  </w:txbxContent>
                </v:textbox>
                <w10:wrap type="square"/>
              </v:shape>
            </w:pict>
          </mc:Fallback>
        </mc:AlternateContent>
      </w:r>
      <w:r>
        <w:rPr>
          <w:noProof/>
          <w:lang w:eastAsia="en-GB"/>
        </w:rPr>
        <w:drawing>
          <wp:inline distT="0" distB="0" distL="0" distR="0" wp14:anchorId="74FF88FD" wp14:editId="0A375A95">
            <wp:extent cx="2606336" cy="2568781"/>
            <wp:effectExtent l="0" t="0" r="381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610192" cy="2572582"/>
                    </a:xfrm>
                    <a:prstGeom prst="rect">
                      <a:avLst/>
                    </a:prstGeom>
                  </pic:spPr>
                </pic:pic>
              </a:graphicData>
            </a:graphic>
          </wp:inline>
        </w:drawing>
      </w:r>
    </w:p>
    <w:p w:rsidR="004C2291" w:rsidRDefault="004C2291" w:rsidP="004C2291">
      <w:r>
        <w:rPr>
          <w:noProof/>
          <w:lang w:eastAsia="en-GB"/>
        </w:rPr>
        <mc:AlternateContent>
          <mc:Choice Requires="wps">
            <w:drawing>
              <wp:anchor distT="45720" distB="45720" distL="114300" distR="114300" simplePos="0" relativeHeight="251713536" behindDoc="0" locked="0" layoutInCell="1" allowOverlap="1" wp14:anchorId="089AC599" wp14:editId="349B2C4A">
                <wp:simplePos x="0" y="0"/>
                <wp:positionH relativeFrom="column">
                  <wp:posOffset>3645535</wp:posOffset>
                </wp:positionH>
                <wp:positionV relativeFrom="paragraph">
                  <wp:posOffset>472440</wp:posOffset>
                </wp:positionV>
                <wp:extent cx="1685925" cy="1638300"/>
                <wp:effectExtent l="0" t="0" r="9525" b="0"/>
                <wp:wrapSquare wrapText="bothSides"/>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638300"/>
                        </a:xfrm>
                        <a:prstGeom prst="rect">
                          <a:avLst/>
                        </a:prstGeom>
                        <a:solidFill>
                          <a:srgbClr val="FFFFFF"/>
                        </a:solidFill>
                        <a:ln w="9525">
                          <a:noFill/>
                          <a:miter lim="800000"/>
                          <a:headEnd/>
                          <a:tailEnd/>
                        </a:ln>
                      </wps:spPr>
                      <wps:txbx>
                        <w:txbxContent>
                          <w:p w:rsidR="004C2291" w:rsidRDefault="004C2291" w:rsidP="004C2291">
                            <w:r>
                              <w:t>J is concentrating very hard while following Joe Wicks’ daily routine. I can attest to how strenuous this workout can be – the dog looks exhausted just watching!</w:t>
                            </w:r>
                          </w:p>
                          <w:p w:rsidR="004C2291" w:rsidRDefault="004C2291" w:rsidP="004C2291">
                            <w:r>
                              <w:t>Great job 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89AC599" id="_x0000_s1028" type="#_x0000_t202" style="position:absolute;margin-left:287.05pt;margin-top:37.2pt;width:132.75pt;height:129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" stroked="f">
                <v:textbox>
                  <w:txbxContent>
                    <w:p w:rsidR="004C2291" w:rsidRDefault="004C2291" w:rsidP="004C2291">
                      <w:r>
                        <w:t>J is concentrating very hard while following Joe Wicks’ daily routine. I can attest to how strenuous this workout can be – the dog looks exhausted just watching!</w:t>
                      </w:r>
                    </w:p>
                    <w:p w:rsidR="004C2291" w:rsidRDefault="004C2291" w:rsidP="004C2291">
                      <w:r>
                        <w:t>Great job J!</w:t>
                      </w:r>
                    </w:p>
                  </w:txbxContent>
                </v:textbox>
                <w10:wrap type="square"/>
              </v:shape>
            </w:pict>
          </mc:Fallback>
        </mc:AlternateContent>
      </w:r>
      <w:r>
        <w:rPr>
          <w:noProof/>
          <w:lang w:eastAsia="en-GB"/>
        </w:rPr>
        <w:drawing>
          <wp:inline distT="0" distB="0" distL="0" distR="0" wp14:anchorId="3FFEE514" wp14:editId="30A71412">
            <wp:extent cx="2992910" cy="2243521"/>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012062" cy="2257878"/>
                    </a:xfrm>
                    <a:prstGeom prst="rect">
                      <a:avLst/>
                    </a:prstGeom>
                  </pic:spPr>
                </pic:pic>
              </a:graphicData>
            </a:graphic>
          </wp:inline>
        </w:drawing>
      </w:r>
    </w:p>
    <w:p w:rsidR="003F7A2D" w:rsidRDefault="003F7A2D" w:rsidP="004C2291"/>
    <w:sectPr w:rsidR="003F7A2D" w:rsidSect="00AB14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6A1F" w:rsidRDefault="00F36A1F" w:rsidP="00443F39">
      <w:pPr>
        <w:spacing w:after="0" w:line="240" w:lineRule="auto"/>
      </w:pPr>
      <w:r>
        <w:separator/>
      </w:r>
    </w:p>
  </w:endnote>
  <w:endnote w:type="continuationSeparator" w:id="0">
    <w:p w:rsidR="00F36A1F" w:rsidRDefault="00F36A1F" w:rsidP="00443F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Berlin Sans FB Demi">
    <w:panose1 w:val="020E0802020502020306"/>
    <w:charset w:val="00"/>
    <w:family w:val="swiss"/>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6A1F" w:rsidRDefault="00F36A1F" w:rsidP="00443F39">
      <w:pPr>
        <w:spacing w:after="0" w:line="240" w:lineRule="auto"/>
      </w:pPr>
      <w:r>
        <w:separator/>
      </w:r>
    </w:p>
  </w:footnote>
  <w:footnote w:type="continuationSeparator" w:id="0">
    <w:p w:rsidR="00F36A1F" w:rsidRDefault="00F36A1F" w:rsidP="00443F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A1F" w:rsidRDefault="00F36A1F">
    <w:pPr>
      <w:pStyle w:val="Header"/>
    </w:pPr>
    <w:r>
      <w:ptab w:relativeTo="margin" w:alignment="center" w:leader="none"/>
    </w:r>
    <w:r w:rsidRPr="00443F39">
      <w:rPr>
        <w:b/>
        <w:sz w:val="28"/>
        <w:szCs w:val="28"/>
        <w:u w:val="single"/>
      </w:rPr>
      <w:t xml:space="preserve">4/5N Home Learning: </w:t>
    </w:r>
    <w:r>
      <w:rPr>
        <w:b/>
        <w:sz w:val="28"/>
        <w:szCs w:val="28"/>
        <w:u w:val="single"/>
      </w:rPr>
      <w:t>15</w:t>
    </w:r>
    <w:r w:rsidRPr="00547461">
      <w:rPr>
        <w:b/>
        <w:sz w:val="28"/>
        <w:szCs w:val="28"/>
        <w:u w:val="single"/>
        <w:vertAlign w:val="superscript"/>
      </w:rPr>
      <w:t>th</w:t>
    </w:r>
    <w:r>
      <w:rPr>
        <w:b/>
        <w:sz w:val="28"/>
        <w:szCs w:val="28"/>
        <w:u w:val="single"/>
      </w:rPr>
      <w:t xml:space="preserve"> June to 26</w:t>
    </w:r>
    <w:r w:rsidRPr="006742F8">
      <w:rPr>
        <w:b/>
        <w:sz w:val="28"/>
        <w:szCs w:val="28"/>
        <w:u w:val="single"/>
        <w:vertAlign w:val="superscript"/>
      </w:rPr>
      <w:t>th</w:t>
    </w:r>
    <w:r>
      <w:rPr>
        <w:b/>
        <w:sz w:val="28"/>
        <w:szCs w:val="28"/>
        <w:u w:val="single"/>
      </w:rPr>
      <w:t xml:space="preserve"> June (2 weeks</w:t>
    </w:r>
    <w:r w:rsidRPr="00443F39">
      <w:rPr>
        <w:b/>
        <w:sz w:val="28"/>
        <w:szCs w:val="28"/>
        <w:u w:val="single"/>
      </w:rPr>
      <w:t>)</w:t>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D6A63"/>
    <w:multiLevelType w:val="hybridMultilevel"/>
    <w:tmpl w:val="9D4E5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5042FC"/>
    <w:multiLevelType w:val="hybridMultilevel"/>
    <w:tmpl w:val="97FAEB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DC86604"/>
    <w:multiLevelType w:val="hybridMultilevel"/>
    <w:tmpl w:val="6DD868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C6C0105"/>
    <w:multiLevelType w:val="hybridMultilevel"/>
    <w:tmpl w:val="923EC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CB21C5F"/>
    <w:multiLevelType w:val="hybridMultilevel"/>
    <w:tmpl w:val="52FCFCF4"/>
    <w:lvl w:ilvl="0" w:tplc="88BC00F2">
      <w:start w:val="1"/>
      <w:numFmt w:val="decimal"/>
      <w:lvlText w:val="%1."/>
      <w:lvlJc w:val="left"/>
      <w:pPr>
        <w:ind w:left="720" w:hanging="360"/>
      </w:pPr>
      <w:rPr>
        <w:rFonts w:ascii="Calibri" w:eastAsia="Times New Roman" w:hAnsi="Calibri"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D0F0550"/>
    <w:multiLevelType w:val="hybridMultilevel"/>
    <w:tmpl w:val="C83409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nsid w:val="20714F9A"/>
    <w:multiLevelType w:val="hybridMultilevel"/>
    <w:tmpl w:val="F5F448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69974A8"/>
    <w:multiLevelType w:val="hybridMultilevel"/>
    <w:tmpl w:val="499EB9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2B86783D"/>
    <w:multiLevelType w:val="hybridMultilevel"/>
    <w:tmpl w:val="20AA7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3562EDD"/>
    <w:multiLevelType w:val="hybridMultilevel"/>
    <w:tmpl w:val="0CE072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9926138"/>
    <w:multiLevelType w:val="hybridMultilevel"/>
    <w:tmpl w:val="CCF088C8"/>
    <w:lvl w:ilvl="0" w:tplc="9E441018">
      <w:numFmt w:val="bullet"/>
      <w:lvlText w:val="-"/>
      <w:lvlJc w:val="left"/>
      <w:pPr>
        <w:ind w:left="1069" w:hanging="360"/>
      </w:pPr>
      <w:rPr>
        <w:rFonts w:ascii="Calibri" w:eastAsiaTheme="minorHAnsi" w:hAnsi="Calibri" w:cs="Calibri"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1">
    <w:nsid w:val="41CC005E"/>
    <w:multiLevelType w:val="hybridMultilevel"/>
    <w:tmpl w:val="6CC2D0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5D0053C"/>
    <w:multiLevelType w:val="hybridMultilevel"/>
    <w:tmpl w:val="A0EAA7BE"/>
    <w:lvl w:ilvl="0" w:tplc="271E1C44">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7043380"/>
    <w:multiLevelType w:val="hybridMultilevel"/>
    <w:tmpl w:val="EE04B1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2B61BC9"/>
    <w:multiLevelType w:val="hybridMultilevel"/>
    <w:tmpl w:val="4938410A"/>
    <w:lvl w:ilvl="0" w:tplc="9E44101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74B63A5"/>
    <w:multiLevelType w:val="hybridMultilevel"/>
    <w:tmpl w:val="DDC69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8997820"/>
    <w:multiLevelType w:val="hybridMultilevel"/>
    <w:tmpl w:val="69C2A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2811D53"/>
    <w:multiLevelType w:val="hybridMultilevel"/>
    <w:tmpl w:val="54500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E734F2F"/>
    <w:multiLevelType w:val="hybridMultilevel"/>
    <w:tmpl w:val="EC925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0"/>
  </w:num>
  <w:num w:numId="4">
    <w:abstractNumId w:val="18"/>
  </w:num>
  <w:num w:numId="5">
    <w:abstractNumId w:val="14"/>
  </w:num>
  <w:num w:numId="6">
    <w:abstractNumId w:val="12"/>
  </w:num>
  <w:num w:numId="7">
    <w:abstractNumId w:val="17"/>
  </w:num>
  <w:num w:numId="8">
    <w:abstractNumId w:val="8"/>
  </w:num>
  <w:num w:numId="9">
    <w:abstractNumId w:val="11"/>
  </w:num>
  <w:num w:numId="10">
    <w:abstractNumId w:val="5"/>
  </w:num>
  <w:num w:numId="11">
    <w:abstractNumId w:val="5"/>
  </w:num>
  <w:num w:numId="12">
    <w:abstractNumId w:val="1"/>
  </w:num>
  <w:num w:numId="13">
    <w:abstractNumId w:val="2"/>
  </w:num>
  <w:num w:numId="14">
    <w:abstractNumId w:val="7"/>
  </w:num>
  <w:num w:numId="15">
    <w:abstractNumId w:val="4"/>
  </w:num>
  <w:num w:numId="16">
    <w:abstractNumId w:val="13"/>
  </w:num>
  <w:num w:numId="17">
    <w:abstractNumId w:val="6"/>
  </w:num>
  <w:num w:numId="18">
    <w:abstractNumId w:val="3"/>
  </w:num>
  <w:num w:numId="19">
    <w:abstractNumId w:val="15"/>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65C9"/>
    <w:rsid w:val="000101CB"/>
    <w:rsid w:val="00016AEA"/>
    <w:rsid w:val="00033621"/>
    <w:rsid w:val="000366B9"/>
    <w:rsid w:val="00047CF7"/>
    <w:rsid w:val="000522AC"/>
    <w:rsid w:val="00061B55"/>
    <w:rsid w:val="00067A5A"/>
    <w:rsid w:val="000A2F13"/>
    <w:rsid w:val="000B1E65"/>
    <w:rsid w:val="000C7CBE"/>
    <w:rsid w:val="000E1ACE"/>
    <w:rsid w:val="000E5A3B"/>
    <w:rsid w:val="000F616A"/>
    <w:rsid w:val="00104AF3"/>
    <w:rsid w:val="00124F09"/>
    <w:rsid w:val="00130B46"/>
    <w:rsid w:val="001376E8"/>
    <w:rsid w:val="00147100"/>
    <w:rsid w:val="00181C2E"/>
    <w:rsid w:val="001870FC"/>
    <w:rsid w:val="001956FA"/>
    <w:rsid w:val="001A4D10"/>
    <w:rsid w:val="001C5BA5"/>
    <w:rsid w:val="001C6F6D"/>
    <w:rsid w:val="001E0D91"/>
    <w:rsid w:val="001F7399"/>
    <w:rsid w:val="002005A4"/>
    <w:rsid w:val="00217F09"/>
    <w:rsid w:val="00233DBC"/>
    <w:rsid w:val="0026065E"/>
    <w:rsid w:val="002A1E7A"/>
    <w:rsid w:val="002C41EA"/>
    <w:rsid w:val="002D3672"/>
    <w:rsid w:val="002F1A67"/>
    <w:rsid w:val="0030189B"/>
    <w:rsid w:val="00317847"/>
    <w:rsid w:val="00326682"/>
    <w:rsid w:val="003412E7"/>
    <w:rsid w:val="00346D3F"/>
    <w:rsid w:val="00351182"/>
    <w:rsid w:val="00356190"/>
    <w:rsid w:val="00372B89"/>
    <w:rsid w:val="0037485E"/>
    <w:rsid w:val="00380681"/>
    <w:rsid w:val="003948BA"/>
    <w:rsid w:val="003961FF"/>
    <w:rsid w:val="00396ED5"/>
    <w:rsid w:val="003B5955"/>
    <w:rsid w:val="003D1CA9"/>
    <w:rsid w:val="003F757A"/>
    <w:rsid w:val="003F7A2D"/>
    <w:rsid w:val="00401E23"/>
    <w:rsid w:val="00402ED0"/>
    <w:rsid w:val="00423CA6"/>
    <w:rsid w:val="00432498"/>
    <w:rsid w:val="00434F30"/>
    <w:rsid w:val="00436443"/>
    <w:rsid w:val="00443F39"/>
    <w:rsid w:val="00460305"/>
    <w:rsid w:val="00466FA0"/>
    <w:rsid w:val="00487BF5"/>
    <w:rsid w:val="004B6966"/>
    <w:rsid w:val="004C2291"/>
    <w:rsid w:val="004C43D3"/>
    <w:rsid w:val="00513303"/>
    <w:rsid w:val="005219B3"/>
    <w:rsid w:val="00535580"/>
    <w:rsid w:val="00545BEF"/>
    <w:rsid w:val="00547461"/>
    <w:rsid w:val="00565850"/>
    <w:rsid w:val="00573D89"/>
    <w:rsid w:val="005A679E"/>
    <w:rsid w:val="005B3E67"/>
    <w:rsid w:val="005D774E"/>
    <w:rsid w:val="005E73EF"/>
    <w:rsid w:val="005F2CA8"/>
    <w:rsid w:val="00602635"/>
    <w:rsid w:val="006073A1"/>
    <w:rsid w:val="00627224"/>
    <w:rsid w:val="0063394F"/>
    <w:rsid w:val="006475CC"/>
    <w:rsid w:val="006538D7"/>
    <w:rsid w:val="006742F8"/>
    <w:rsid w:val="00677D0C"/>
    <w:rsid w:val="006879C8"/>
    <w:rsid w:val="00697066"/>
    <w:rsid w:val="006A37F0"/>
    <w:rsid w:val="006C2B34"/>
    <w:rsid w:val="006F0B85"/>
    <w:rsid w:val="00706CF4"/>
    <w:rsid w:val="007353FA"/>
    <w:rsid w:val="00747106"/>
    <w:rsid w:val="00774E17"/>
    <w:rsid w:val="00780CBF"/>
    <w:rsid w:val="00780FDF"/>
    <w:rsid w:val="00791B79"/>
    <w:rsid w:val="00794877"/>
    <w:rsid w:val="00795E0C"/>
    <w:rsid w:val="007A2673"/>
    <w:rsid w:val="007B3ACD"/>
    <w:rsid w:val="007C39F6"/>
    <w:rsid w:val="007E7E95"/>
    <w:rsid w:val="007F0800"/>
    <w:rsid w:val="00811E3E"/>
    <w:rsid w:val="00822F8F"/>
    <w:rsid w:val="0082365B"/>
    <w:rsid w:val="00832865"/>
    <w:rsid w:val="00837660"/>
    <w:rsid w:val="0084153F"/>
    <w:rsid w:val="00855673"/>
    <w:rsid w:val="0087239E"/>
    <w:rsid w:val="00881EE6"/>
    <w:rsid w:val="008955E3"/>
    <w:rsid w:val="008D5938"/>
    <w:rsid w:val="008F3CBB"/>
    <w:rsid w:val="00911CB5"/>
    <w:rsid w:val="009261EF"/>
    <w:rsid w:val="0094035B"/>
    <w:rsid w:val="009431C9"/>
    <w:rsid w:val="00952C70"/>
    <w:rsid w:val="00961DC8"/>
    <w:rsid w:val="009708AC"/>
    <w:rsid w:val="009A0F14"/>
    <w:rsid w:val="009A4C1D"/>
    <w:rsid w:val="009A513C"/>
    <w:rsid w:val="009E4EB3"/>
    <w:rsid w:val="009F0594"/>
    <w:rsid w:val="00A31D8D"/>
    <w:rsid w:val="00A3618D"/>
    <w:rsid w:val="00A55697"/>
    <w:rsid w:val="00A74045"/>
    <w:rsid w:val="00A84BFB"/>
    <w:rsid w:val="00A96C41"/>
    <w:rsid w:val="00A97F68"/>
    <w:rsid w:val="00AA1514"/>
    <w:rsid w:val="00AA254B"/>
    <w:rsid w:val="00AA7AE8"/>
    <w:rsid w:val="00AB1432"/>
    <w:rsid w:val="00AC0D1C"/>
    <w:rsid w:val="00AC7C6C"/>
    <w:rsid w:val="00AD1378"/>
    <w:rsid w:val="00AD416D"/>
    <w:rsid w:val="00AF061F"/>
    <w:rsid w:val="00B00302"/>
    <w:rsid w:val="00B014CF"/>
    <w:rsid w:val="00B277C5"/>
    <w:rsid w:val="00B31268"/>
    <w:rsid w:val="00B7015B"/>
    <w:rsid w:val="00B8058B"/>
    <w:rsid w:val="00B97EDA"/>
    <w:rsid w:val="00BB6F58"/>
    <w:rsid w:val="00BC3F1B"/>
    <w:rsid w:val="00BC709D"/>
    <w:rsid w:val="00BD63E1"/>
    <w:rsid w:val="00BE0110"/>
    <w:rsid w:val="00BE1DA2"/>
    <w:rsid w:val="00BE4AF5"/>
    <w:rsid w:val="00BF2F4A"/>
    <w:rsid w:val="00C04E81"/>
    <w:rsid w:val="00C2264D"/>
    <w:rsid w:val="00C238FB"/>
    <w:rsid w:val="00C65DB6"/>
    <w:rsid w:val="00C92699"/>
    <w:rsid w:val="00CB24CD"/>
    <w:rsid w:val="00CB61C6"/>
    <w:rsid w:val="00CB7C70"/>
    <w:rsid w:val="00CF2778"/>
    <w:rsid w:val="00D011A7"/>
    <w:rsid w:val="00D04075"/>
    <w:rsid w:val="00D22225"/>
    <w:rsid w:val="00D41BA6"/>
    <w:rsid w:val="00D433C6"/>
    <w:rsid w:val="00D46BFC"/>
    <w:rsid w:val="00D55CF7"/>
    <w:rsid w:val="00D75A8A"/>
    <w:rsid w:val="00D80AF7"/>
    <w:rsid w:val="00D90A2E"/>
    <w:rsid w:val="00D924FE"/>
    <w:rsid w:val="00D95591"/>
    <w:rsid w:val="00DA4BC5"/>
    <w:rsid w:val="00DA7ED1"/>
    <w:rsid w:val="00DB0B0C"/>
    <w:rsid w:val="00DB2667"/>
    <w:rsid w:val="00DE61A3"/>
    <w:rsid w:val="00E139C2"/>
    <w:rsid w:val="00E142CC"/>
    <w:rsid w:val="00E21F50"/>
    <w:rsid w:val="00E2650F"/>
    <w:rsid w:val="00E273B1"/>
    <w:rsid w:val="00E27F8C"/>
    <w:rsid w:val="00E34311"/>
    <w:rsid w:val="00E343A3"/>
    <w:rsid w:val="00E47E99"/>
    <w:rsid w:val="00E7704B"/>
    <w:rsid w:val="00E95FEB"/>
    <w:rsid w:val="00EA5A86"/>
    <w:rsid w:val="00EB0909"/>
    <w:rsid w:val="00EC1858"/>
    <w:rsid w:val="00ED08A1"/>
    <w:rsid w:val="00ED5E09"/>
    <w:rsid w:val="00F03E89"/>
    <w:rsid w:val="00F04EE7"/>
    <w:rsid w:val="00F1010D"/>
    <w:rsid w:val="00F22954"/>
    <w:rsid w:val="00F34C6D"/>
    <w:rsid w:val="00F36A1F"/>
    <w:rsid w:val="00F51CC7"/>
    <w:rsid w:val="00F665C9"/>
    <w:rsid w:val="00F75573"/>
    <w:rsid w:val="00F94928"/>
    <w:rsid w:val="00FA31A8"/>
    <w:rsid w:val="00FC0E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8955E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6C41"/>
    <w:pPr>
      <w:ind w:left="720"/>
      <w:contextualSpacing/>
    </w:pPr>
  </w:style>
  <w:style w:type="table" w:styleId="TableGrid">
    <w:name w:val="Table Grid"/>
    <w:basedOn w:val="TableNormal"/>
    <w:uiPriority w:val="39"/>
    <w:rsid w:val="00443F3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43F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3F39"/>
  </w:style>
  <w:style w:type="paragraph" w:styleId="Footer">
    <w:name w:val="footer"/>
    <w:basedOn w:val="Normal"/>
    <w:link w:val="FooterChar"/>
    <w:uiPriority w:val="99"/>
    <w:unhideWhenUsed/>
    <w:rsid w:val="00443F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3F39"/>
  </w:style>
  <w:style w:type="character" w:styleId="Hyperlink">
    <w:name w:val="Hyperlink"/>
    <w:basedOn w:val="DefaultParagraphFont"/>
    <w:uiPriority w:val="99"/>
    <w:unhideWhenUsed/>
    <w:rsid w:val="005D774E"/>
    <w:rPr>
      <w:color w:val="0563C1" w:themeColor="hyperlink"/>
      <w:u w:val="single"/>
    </w:rPr>
  </w:style>
  <w:style w:type="table" w:customStyle="1" w:styleId="TableGrid1">
    <w:name w:val="Table Grid1"/>
    <w:basedOn w:val="TableNormal"/>
    <w:next w:val="TableGrid"/>
    <w:uiPriority w:val="39"/>
    <w:rsid w:val="004B696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73D89"/>
    <w:rPr>
      <w:color w:val="954F72" w:themeColor="followedHyperlink"/>
      <w:u w:val="single"/>
    </w:rPr>
  </w:style>
  <w:style w:type="character" w:customStyle="1" w:styleId="Heading2Char">
    <w:name w:val="Heading 2 Char"/>
    <w:basedOn w:val="DefaultParagraphFont"/>
    <w:link w:val="Heading2"/>
    <w:uiPriority w:val="9"/>
    <w:semiHidden/>
    <w:rsid w:val="008955E3"/>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7C39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9F6"/>
    <w:rPr>
      <w:rFonts w:ascii="Segoe UI" w:hAnsi="Segoe UI" w:cs="Segoe UI"/>
      <w:sz w:val="18"/>
      <w:szCs w:val="18"/>
    </w:rPr>
  </w:style>
  <w:style w:type="paragraph" w:customStyle="1" w:styleId="Default">
    <w:name w:val="Default"/>
    <w:rsid w:val="0063394F"/>
    <w:pPr>
      <w:autoSpaceDE w:val="0"/>
      <w:autoSpaceDN w:val="0"/>
      <w:adjustRightInd w:val="0"/>
      <w:spacing w:after="0" w:line="240" w:lineRule="auto"/>
    </w:pPr>
    <w:rPr>
      <w:rFonts w:ascii="Berlin Sans FB Demi" w:eastAsia="Calibri" w:hAnsi="Berlin Sans FB Demi" w:cs="Berlin Sans FB Dem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8955E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6C41"/>
    <w:pPr>
      <w:ind w:left="720"/>
      <w:contextualSpacing/>
    </w:pPr>
  </w:style>
  <w:style w:type="table" w:styleId="TableGrid">
    <w:name w:val="Table Grid"/>
    <w:basedOn w:val="TableNormal"/>
    <w:uiPriority w:val="39"/>
    <w:rsid w:val="00443F3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43F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3F39"/>
  </w:style>
  <w:style w:type="paragraph" w:styleId="Footer">
    <w:name w:val="footer"/>
    <w:basedOn w:val="Normal"/>
    <w:link w:val="FooterChar"/>
    <w:uiPriority w:val="99"/>
    <w:unhideWhenUsed/>
    <w:rsid w:val="00443F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3F39"/>
  </w:style>
  <w:style w:type="character" w:styleId="Hyperlink">
    <w:name w:val="Hyperlink"/>
    <w:basedOn w:val="DefaultParagraphFont"/>
    <w:uiPriority w:val="99"/>
    <w:unhideWhenUsed/>
    <w:rsid w:val="005D774E"/>
    <w:rPr>
      <w:color w:val="0563C1" w:themeColor="hyperlink"/>
      <w:u w:val="single"/>
    </w:rPr>
  </w:style>
  <w:style w:type="table" w:customStyle="1" w:styleId="TableGrid1">
    <w:name w:val="Table Grid1"/>
    <w:basedOn w:val="TableNormal"/>
    <w:next w:val="TableGrid"/>
    <w:uiPriority w:val="39"/>
    <w:rsid w:val="004B696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73D89"/>
    <w:rPr>
      <w:color w:val="954F72" w:themeColor="followedHyperlink"/>
      <w:u w:val="single"/>
    </w:rPr>
  </w:style>
  <w:style w:type="character" w:customStyle="1" w:styleId="Heading2Char">
    <w:name w:val="Heading 2 Char"/>
    <w:basedOn w:val="DefaultParagraphFont"/>
    <w:link w:val="Heading2"/>
    <w:uiPriority w:val="9"/>
    <w:semiHidden/>
    <w:rsid w:val="008955E3"/>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7C39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9F6"/>
    <w:rPr>
      <w:rFonts w:ascii="Segoe UI" w:hAnsi="Segoe UI" w:cs="Segoe UI"/>
      <w:sz w:val="18"/>
      <w:szCs w:val="18"/>
    </w:rPr>
  </w:style>
  <w:style w:type="paragraph" w:customStyle="1" w:styleId="Default">
    <w:name w:val="Default"/>
    <w:rsid w:val="0063394F"/>
    <w:pPr>
      <w:autoSpaceDE w:val="0"/>
      <w:autoSpaceDN w:val="0"/>
      <w:adjustRightInd w:val="0"/>
      <w:spacing w:after="0" w:line="240" w:lineRule="auto"/>
    </w:pPr>
    <w:rPr>
      <w:rFonts w:ascii="Berlin Sans FB Demi" w:eastAsia="Calibri" w:hAnsi="Berlin Sans FB Demi" w:cs="Berlin Sans FB Dem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556054">
      <w:bodyDiv w:val="1"/>
      <w:marLeft w:val="0"/>
      <w:marRight w:val="0"/>
      <w:marTop w:val="0"/>
      <w:marBottom w:val="0"/>
      <w:divBdr>
        <w:top w:val="none" w:sz="0" w:space="0" w:color="auto"/>
        <w:left w:val="none" w:sz="0" w:space="0" w:color="auto"/>
        <w:bottom w:val="none" w:sz="0" w:space="0" w:color="auto"/>
        <w:right w:val="none" w:sz="0" w:space="0" w:color="auto"/>
      </w:divBdr>
    </w:div>
    <w:div w:id="108401188">
      <w:bodyDiv w:val="1"/>
      <w:marLeft w:val="0"/>
      <w:marRight w:val="0"/>
      <w:marTop w:val="0"/>
      <w:marBottom w:val="0"/>
      <w:divBdr>
        <w:top w:val="none" w:sz="0" w:space="0" w:color="auto"/>
        <w:left w:val="none" w:sz="0" w:space="0" w:color="auto"/>
        <w:bottom w:val="none" w:sz="0" w:space="0" w:color="auto"/>
        <w:right w:val="none" w:sz="0" w:space="0" w:color="auto"/>
      </w:divBdr>
    </w:div>
    <w:div w:id="302195344">
      <w:bodyDiv w:val="1"/>
      <w:marLeft w:val="0"/>
      <w:marRight w:val="0"/>
      <w:marTop w:val="0"/>
      <w:marBottom w:val="0"/>
      <w:divBdr>
        <w:top w:val="none" w:sz="0" w:space="0" w:color="auto"/>
        <w:left w:val="none" w:sz="0" w:space="0" w:color="auto"/>
        <w:bottom w:val="none" w:sz="0" w:space="0" w:color="auto"/>
        <w:right w:val="none" w:sz="0" w:space="0" w:color="auto"/>
      </w:divBdr>
    </w:div>
    <w:div w:id="365258670">
      <w:bodyDiv w:val="1"/>
      <w:marLeft w:val="0"/>
      <w:marRight w:val="0"/>
      <w:marTop w:val="0"/>
      <w:marBottom w:val="0"/>
      <w:divBdr>
        <w:top w:val="none" w:sz="0" w:space="0" w:color="auto"/>
        <w:left w:val="none" w:sz="0" w:space="0" w:color="auto"/>
        <w:bottom w:val="none" w:sz="0" w:space="0" w:color="auto"/>
        <w:right w:val="none" w:sz="0" w:space="0" w:color="auto"/>
      </w:divBdr>
    </w:div>
    <w:div w:id="411510042">
      <w:bodyDiv w:val="1"/>
      <w:marLeft w:val="0"/>
      <w:marRight w:val="0"/>
      <w:marTop w:val="0"/>
      <w:marBottom w:val="0"/>
      <w:divBdr>
        <w:top w:val="none" w:sz="0" w:space="0" w:color="auto"/>
        <w:left w:val="none" w:sz="0" w:space="0" w:color="auto"/>
        <w:bottom w:val="none" w:sz="0" w:space="0" w:color="auto"/>
        <w:right w:val="none" w:sz="0" w:space="0" w:color="auto"/>
      </w:divBdr>
    </w:div>
    <w:div w:id="559637699">
      <w:bodyDiv w:val="1"/>
      <w:marLeft w:val="0"/>
      <w:marRight w:val="0"/>
      <w:marTop w:val="0"/>
      <w:marBottom w:val="0"/>
      <w:divBdr>
        <w:top w:val="none" w:sz="0" w:space="0" w:color="auto"/>
        <w:left w:val="none" w:sz="0" w:space="0" w:color="auto"/>
        <w:bottom w:val="none" w:sz="0" w:space="0" w:color="auto"/>
        <w:right w:val="none" w:sz="0" w:space="0" w:color="auto"/>
      </w:divBdr>
    </w:div>
    <w:div w:id="669528638">
      <w:bodyDiv w:val="1"/>
      <w:marLeft w:val="0"/>
      <w:marRight w:val="0"/>
      <w:marTop w:val="0"/>
      <w:marBottom w:val="0"/>
      <w:divBdr>
        <w:top w:val="none" w:sz="0" w:space="0" w:color="auto"/>
        <w:left w:val="none" w:sz="0" w:space="0" w:color="auto"/>
        <w:bottom w:val="none" w:sz="0" w:space="0" w:color="auto"/>
        <w:right w:val="none" w:sz="0" w:space="0" w:color="auto"/>
      </w:divBdr>
    </w:div>
    <w:div w:id="1165508996">
      <w:bodyDiv w:val="1"/>
      <w:marLeft w:val="0"/>
      <w:marRight w:val="0"/>
      <w:marTop w:val="0"/>
      <w:marBottom w:val="0"/>
      <w:divBdr>
        <w:top w:val="none" w:sz="0" w:space="0" w:color="auto"/>
        <w:left w:val="none" w:sz="0" w:space="0" w:color="auto"/>
        <w:bottom w:val="none" w:sz="0" w:space="0" w:color="auto"/>
        <w:right w:val="none" w:sz="0" w:space="0" w:color="auto"/>
      </w:divBdr>
    </w:div>
    <w:div w:id="1670983576">
      <w:bodyDiv w:val="1"/>
      <w:marLeft w:val="0"/>
      <w:marRight w:val="0"/>
      <w:marTop w:val="0"/>
      <w:marBottom w:val="0"/>
      <w:divBdr>
        <w:top w:val="none" w:sz="0" w:space="0" w:color="auto"/>
        <w:left w:val="none" w:sz="0" w:space="0" w:color="auto"/>
        <w:bottom w:val="none" w:sz="0" w:space="0" w:color="auto"/>
        <w:right w:val="none" w:sz="0" w:space="0" w:color="auto"/>
      </w:divBdr>
    </w:div>
    <w:div w:id="1903633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0.png"/><Relationship Id="rId39" Type="http://schemas.openxmlformats.org/officeDocument/2006/relationships/hyperlink" Target="https://switchzoo.com/zoo.htm" TargetMode="External"/><Relationship Id="rId21" Type="http://schemas.openxmlformats.org/officeDocument/2006/relationships/hyperlink" Target="https://theickabogcompetition.com/" TargetMode="External"/><Relationship Id="rId34" Type="http://schemas.openxmlformats.org/officeDocument/2006/relationships/hyperlink" Target="https://kids.britannica.com/kids/browse/dictionary" TargetMode="External"/><Relationship Id="rId42" Type="http://schemas.openxmlformats.org/officeDocument/2006/relationships/image" Target="media/image18.png"/><Relationship Id="rId47" Type="http://schemas.openxmlformats.org/officeDocument/2006/relationships/image" Target="media/image21.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theickabogcompetition.com/illustration-themes" TargetMode="External"/><Relationship Id="rId29" Type="http://schemas.openxmlformats.org/officeDocument/2006/relationships/image" Target="media/image12.png"/><Relationship Id="rId41" Type="http://schemas.openxmlformats.org/officeDocument/2006/relationships/image" Target="media/image17.jpeg"/><Relationship Id="rId54" Type="http://schemas.openxmlformats.org/officeDocument/2006/relationships/image" Target="media/image26.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e-bug.eu/junior_pack.aspx?cc=eng&amp;ss=2&amp;t=e-Bug%20Lesson%20Pack" TargetMode="External"/><Relationship Id="rId32" Type="http://schemas.openxmlformats.org/officeDocument/2006/relationships/hyperlink" Target="http://www.ictgames.com/mobilePage/lcwc/index.html" TargetMode="External"/><Relationship Id="rId37" Type="http://schemas.openxmlformats.org/officeDocument/2006/relationships/image" Target="media/image15.jpeg"/><Relationship Id="rId40" Type="http://schemas.openxmlformats.org/officeDocument/2006/relationships/hyperlink" Target="https://www.youtube.com/watch?v=OezMavBqWXc" TargetMode="External"/><Relationship Id="rId45" Type="http://schemas.openxmlformats.org/officeDocument/2006/relationships/image" Target="media/image19.jpeg"/><Relationship Id="rId53" Type="http://schemas.openxmlformats.org/officeDocument/2006/relationships/image" Target="media/image25.png"/><Relationship Id="rId58" Type="http://schemas.openxmlformats.org/officeDocument/2006/relationships/image" Target="cid:72EB37C8-F636-4FEE-BA5C-4048B5FE5ADA-L0-001" TargetMode="External"/><Relationship Id="rId5" Type="http://schemas.openxmlformats.org/officeDocument/2006/relationships/webSettings" Target="webSettings.xml"/><Relationship Id="rId15" Type="http://schemas.openxmlformats.org/officeDocument/2006/relationships/hyperlink" Target="https://www.talk4writing.com/wp-content/uploads/2020/05/Y5-Maria-Rhizeb.pdf" TargetMode="External"/><Relationship Id="rId23" Type="http://schemas.openxmlformats.org/officeDocument/2006/relationships/image" Target="media/image8.png"/><Relationship Id="rId28" Type="http://schemas.openxmlformats.org/officeDocument/2006/relationships/image" Target="media/image11.jpeg"/><Relationship Id="rId36" Type="http://schemas.openxmlformats.org/officeDocument/2006/relationships/hyperlink" Target="https://www.science-sparks.com/weather-make-a-rain-gauge/" TargetMode="External"/><Relationship Id="rId49" Type="http://schemas.openxmlformats.org/officeDocument/2006/relationships/header" Target="header1.xml"/><Relationship Id="rId57" Type="http://schemas.openxmlformats.org/officeDocument/2006/relationships/image" Target="media/image29.jpeg"/><Relationship Id="rId61" Type="http://schemas.openxmlformats.org/officeDocument/2006/relationships/image" Target="media/image32.png"/><Relationship Id="rId10" Type="http://schemas.openxmlformats.org/officeDocument/2006/relationships/image" Target="media/image2.png"/><Relationship Id="rId19" Type="http://schemas.openxmlformats.org/officeDocument/2006/relationships/hyperlink" Target="https://www.theickabog.com/read-the-story/" TargetMode="External"/><Relationship Id="rId31" Type="http://schemas.openxmlformats.org/officeDocument/2006/relationships/hyperlink" Target="http://www.ictgames.com/mobilePage/spookySpellings/index.html" TargetMode="External"/><Relationship Id="rId44" Type="http://schemas.openxmlformats.org/officeDocument/2006/relationships/hyperlink" Target="https://www.bbc.co.uk/bitesize/subjects/zg8jmp3" TargetMode="External"/><Relationship Id="rId52" Type="http://schemas.openxmlformats.org/officeDocument/2006/relationships/image" Target="media/image24.png"/><Relationship Id="rId60"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hyperlink" Target="https://www.bbc.co.uk/bitesize/dailylessons" TargetMode="External"/><Relationship Id="rId14" Type="http://schemas.openxmlformats.org/officeDocument/2006/relationships/hyperlink" Target="https://kids.classroomsecrets.co.uk/" TargetMode="External"/><Relationship Id="rId22" Type="http://schemas.openxmlformats.org/officeDocument/2006/relationships/hyperlink" Target="https://theickabogcompetition.com/illustration-instructions" TargetMode="External"/><Relationship Id="rId27" Type="http://schemas.openxmlformats.org/officeDocument/2006/relationships/hyperlink" Target="https://www.actionagainsthunger.org.uk/" TargetMode="External"/><Relationship Id="rId30" Type="http://schemas.openxmlformats.org/officeDocument/2006/relationships/image" Target="media/image13.jpeg"/><Relationship Id="rId35" Type="http://schemas.openxmlformats.org/officeDocument/2006/relationships/image" Target="media/image14.png"/><Relationship Id="rId43" Type="http://schemas.openxmlformats.org/officeDocument/2006/relationships/hyperlink" Target="https://www.duolingo.com/" TargetMode="External"/><Relationship Id="rId48" Type="http://schemas.openxmlformats.org/officeDocument/2006/relationships/hyperlink" Target="https://lightbot.com/flash.html" TargetMode="External"/><Relationship Id="rId56" Type="http://schemas.openxmlformats.org/officeDocument/2006/relationships/image" Target="media/image28.emf"/><Relationship Id="rId8" Type="http://schemas.openxmlformats.org/officeDocument/2006/relationships/image" Target="media/image1.jpeg"/><Relationship Id="rId51" Type="http://schemas.openxmlformats.org/officeDocument/2006/relationships/image" Target="media/image23.png"/><Relationship Id="rId3" Type="http://schemas.microsoft.com/office/2007/relationships/stylesWithEffects" Target="stylesWithEffects.xml"/><Relationship Id="rId12" Type="http://schemas.openxmlformats.org/officeDocument/2006/relationships/hyperlink" Target="https://whiterosemaths.com/homelearning/year-5/" TargetMode="External"/><Relationship Id="rId17" Type="http://schemas.openxmlformats.org/officeDocument/2006/relationships/image" Target="media/image6.png"/><Relationship Id="rId25" Type="http://schemas.openxmlformats.org/officeDocument/2006/relationships/image" Target="media/image9.jpeg"/><Relationship Id="rId33" Type="http://schemas.openxmlformats.org/officeDocument/2006/relationships/hyperlink" Target="https://www.wordsmyth.net/" TargetMode="External"/><Relationship Id="rId38" Type="http://schemas.openxmlformats.org/officeDocument/2006/relationships/image" Target="media/image16.png"/><Relationship Id="rId46" Type="http://schemas.openxmlformats.org/officeDocument/2006/relationships/image" Target="media/image20.png"/><Relationship Id="rId5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96FDDF91</Template>
  <TotalTime>0</TotalTime>
  <Pages>20</Pages>
  <Words>2557</Words>
  <Characters>14576</Characters>
  <Application>Microsoft Office Word</Application>
  <DocSecurity>4</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Genny New</dc:creator>
  <cp:lastModifiedBy>Windows User</cp:lastModifiedBy>
  <cp:revision>2</cp:revision>
  <cp:lastPrinted>2020-06-06T11:52:00Z</cp:lastPrinted>
  <dcterms:created xsi:type="dcterms:W3CDTF">2020-06-12T09:07:00Z</dcterms:created>
  <dcterms:modified xsi:type="dcterms:W3CDTF">2020-06-12T09:07:00Z</dcterms:modified>
</cp:coreProperties>
</file>